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70BB17" w14:textId="61F5A656" w:rsidR="006566B9" w:rsidRPr="00446E14" w:rsidRDefault="00CA4490" w:rsidP="00C21B40">
      <w:pPr>
        <w:pStyle w:val="Title"/>
        <w:spacing w:beforeLines="20" w:before="48" w:afterLines="20" w:after="48" w:line="252" w:lineRule="auto"/>
        <w:ind w:left="-709"/>
      </w:pPr>
      <w:r w:rsidRPr="00446E14">
        <w:t xml:space="preserve">Questionnaire Version </w:t>
      </w:r>
    </w:p>
    <w:p w14:paraId="20C628C4" w14:textId="52DBAFFE" w:rsidR="006566B9" w:rsidRPr="00446E14" w:rsidRDefault="007B7A23" w:rsidP="00C21B40">
      <w:pPr>
        <w:pStyle w:val="JobandJobnumber"/>
        <w:spacing w:beforeLines="20" w:before="48" w:afterLines="20" w:after="48" w:line="252" w:lineRule="auto"/>
        <w:ind w:left="-709"/>
      </w:pPr>
      <w:r>
        <w:t>4580</w:t>
      </w:r>
      <w:r w:rsidR="008E2EF8" w:rsidRPr="00446E14">
        <w:t xml:space="preserve"> IGCC </w:t>
      </w:r>
      <w:r w:rsidR="000C10B6">
        <w:t xml:space="preserve">State of </w:t>
      </w:r>
      <w:r w:rsidR="000C609E">
        <w:t>Net Zero 2026</w:t>
      </w:r>
    </w:p>
    <w:p w14:paraId="6D169EA6" w14:textId="77777777" w:rsidR="00CA4490" w:rsidRPr="00446E14" w:rsidRDefault="00CA4490" w:rsidP="00C21B40">
      <w:pPr>
        <w:spacing w:beforeLines="20" w:before="48" w:afterLines="20" w:after="48" w:line="252" w:lineRule="auto"/>
      </w:pPr>
    </w:p>
    <w:p w14:paraId="17D13008" w14:textId="77777777" w:rsidR="005D581D" w:rsidRPr="00446E14" w:rsidRDefault="00CA4490" w:rsidP="00C21B40">
      <w:pPr>
        <w:pStyle w:val="Heading1"/>
        <w:spacing w:beforeLines="20" w:before="48" w:afterLines="20" w:after="48" w:line="252" w:lineRule="auto"/>
      </w:pPr>
      <w:bookmarkStart w:id="0" w:name="_Toc210717951"/>
      <w:r w:rsidRPr="00446E14">
        <w:t>Research Outline</w:t>
      </w:r>
      <w:bookmarkEnd w:id="0"/>
    </w:p>
    <w:tbl>
      <w:tblPr>
        <w:tblStyle w:val="Style1"/>
        <w:tblW w:w="0" w:type="auto"/>
        <w:tblLook w:val="04A0" w:firstRow="1" w:lastRow="0" w:firstColumn="1" w:lastColumn="0" w:noHBand="0" w:noVBand="1"/>
      </w:tblPr>
      <w:tblGrid>
        <w:gridCol w:w="2691"/>
        <w:gridCol w:w="6373"/>
      </w:tblGrid>
      <w:tr w:rsidR="00DE1369" w:rsidRPr="00446E14" w14:paraId="12579934" w14:textId="77777777" w:rsidTr="00DE1369">
        <w:trPr>
          <w:cnfStyle w:val="100000000000" w:firstRow="1" w:lastRow="0" w:firstColumn="0" w:lastColumn="0" w:oddVBand="0" w:evenVBand="0" w:oddHBand="0" w:evenHBand="0" w:firstRowFirstColumn="0" w:firstRowLastColumn="0" w:lastRowFirstColumn="0" w:lastRowLastColumn="0"/>
        </w:trPr>
        <w:tc>
          <w:tcPr>
            <w:tcW w:w="2691" w:type="dxa"/>
          </w:tcPr>
          <w:p w14:paraId="4F2C61C5" w14:textId="77777777" w:rsidR="00DE1369" w:rsidRPr="00446E14" w:rsidRDefault="00DE1369" w:rsidP="00C21B40">
            <w:pPr>
              <w:spacing w:beforeLines="20" w:before="48" w:afterLines="20" w:after="48" w:line="252" w:lineRule="auto"/>
              <w:rPr>
                <w:b/>
                <w:bCs/>
                <w:color w:val="FFFFFF" w:themeColor="background1"/>
              </w:rPr>
            </w:pPr>
            <w:r w:rsidRPr="00446E14">
              <w:rPr>
                <w:b/>
                <w:bCs/>
                <w:color w:val="FFFFFF" w:themeColor="background1"/>
              </w:rPr>
              <w:t>Element</w:t>
            </w:r>
          </w:p>
        </w:tc>
        <w:tc>
          <w:tcPr>
            <w:tcW w:w="6373" w:type="dxa"/>
          </w:tcPr>
          <w:p w14:paraId="74AFAB9D" w14:textId="77777777" w:rsidR="00DE1369" w:rsidRPr="00446E14" w:rsidRDefault="00DE1369" w:rsidP="00C21B40">
            <w:pPr>
              <w:spacing w:beforeLines="20" w:before="48" w:afterLines="20" w:after="48" w:line="252" w:lineRule="auto"/>
              <w:rPr>
                <w:b/>
                <w:bCs/>
                <w:color w:val="FFFFFF" w:themeColor="background1"/>
              </w:rPr>
            </w:pPr>
            <w:r w:rsidRPr="00446E14">
              <w:rPr>
                <w:b/>
                <w:bCs/>
                <w:color w:val="FFFFFF" w:themeColor="background1"/>
              </w:rPr>
              <w:t>Specification</w:t>
            </w:r>
          </w:p>
        </w:tc>
      </w:tr>
      <w:tr w:rsidR="00FB342D" w:rsidRPr="00446E14" w14:paraId="3C720967" w14:textId="77777777" w:rsidTr="00DE1369">
        <w:tc>
          <w:tcPr>
            <w:tcW w:w="2691" w:type="dxa"/>
          </w:tcPr>
          <w:p w14:paraId="459D1A69" w14:textId="44B681E1" w:rsidR="00FB342D" w:rsidRPr="00446E14" w:rsidRDefault="00FB342D" w:rsidP="00FB342D">
            <w:pPr>
              <w:spacing w:beforeLines="20" w:before="48" w:afterLines="20" w:after="48" w:line="252" w:lineRule="auto"/>
            </w:pPr>
            <w:r w:rsidRPr="00446E14">
              <w:t>Questionnaire length</w:t>
            </w:r>
          </w:p>
        </w:tc>
        <w:tc>
          <w:tcPr>
            <w:tcW w:w="6373" w:type="dxa"/>
          </w:tcPr>
          <w:p w14:paraId="370B02AA" w14:textId="6182B48F" w:rsidR="00FB342D" w:rsidRPr="00446E14" w:rsidRDefault="00FB342D" w:rsidP="00FB342D">
            <w:pPr>
              <w:spacing w:beforeLines="20" w:before="48" w:afterLines="20" w:after="48" w:line="252" w:lineRule="auto"/>
            </w:pPr>
            <w:r w:rsidRPr="009C28B6">
              <w:rPr>
                <w:lang w:val="fr-FR"/>
              </w:rPr>
              <w:t>Approx 30-50mi</w:t>
            </w:r>
            <w:r w:rsidR="00D851C2">
              <w:rPr>
                <w:lang w:val="fr-FR"/>
              </w:rPr>
              <w:t>ns</w:t>
            </w:r>
          </w:p>
        </w:tc>
      </w:tr>
    </w:tbl>
    <w:p w14:paraId="66A18A72" w14:textId="77777777" w:rsidR="00DE1369" w:rsidRPr="00446E14" w:rsidRDefault="00DE1369" w:rsidP="00C21B40">
      <w:pPr>
        <w:spacing w:beforeLines="20" w:before="48" w:afterLines="20" w:after="48" w:line="252" w:lineRule="auto"/>
      </w:pPr>
    </w:p>
    <w:p w14:paraId="5E4920E9" w14:textId="77777777" w:rsidR="005D581D" w:rsidRPr="00446E14" w:rsidRDefault="005D581D" w:rsidP="00C21B40">
      <w:pPr>
        <w:spacing w:beforeLines="20" w:before="48" w:afterLines="20" w:after="48" w:line="252" w:lineRule="auto"/>
      </w:pPr>
    </w:p>
    <w:p w14:paraId="36808142" w14:textId="77777777" w:rsidR="005D581D" w:rsidRPr="00446E14" w:rsidRDefault="00CA4490" w:rsidP="00C21B40">
      <w:pPr>
        <w:pStyle w:val="Heading1"/>
        <w:spacing w:beforeLines="20" w:before="48" w:afterLines="20" w:after="48" w:line="252" w:lineRule="auto"/>
      </w:pPr>
      <w:bookmarkStart w:id="1" w:name="_Toc210717952"/>
      <w:r w:rsidRPr="00446E14">
        <w:t>Notes</w:t>
      </w:r>
      <w:bookmarkEnd w:id="1"/>
    </w:p>
    <w:p w14:paraId="7AEB890E" w14:textId="77777777" w:rsidR="00CA4490" w:rsidRPr="00446E14" w:rsidRDefault="00CA4490" w:rsidP="00C21B40">
      <w:pPr>
        <w:spacing w:beforeLines="20" w:before="48" w:afterLines="20" w:after="48" w:line="252" w:lineRule="auto"/>
      </w:pPr>
      <w:r w:rsidRPr="00446E14">
        <w:t xml:space="preserve">Writing in </w:t>
      </w:r>
      <w:r w:rsidRPr="00446E14">
        <w:rPr>
          <w:b/>
          <w:bCs/>
          <w:i/>
          <w:iCs/>
        </w:rPr>
        <w:t>black, italic</w:t>
      </w:r>
      <w:r w:rsidRPr="00446E14">
        <w:t xml:space="preserve"> (</w:t>
      </w:r>
      <w:r w:rsidRPr="00446E14">
        <w:rPr>
          <w:b/>
          <w:bCs/>
        </w:rPr>
        <w:t>bold</w:t>
      </w:r>
      <w:r w:rsidRPr="00446E14">
        <w:t xml:space="preserve"> or unbold) is instructional text for the survey respondent</w:t>
      </w:r>
    </w:p>
    <w:p w14:paraId="38F5D440" w14:textId="77777777" w:rsidR="00CA4490" w:rsidRPr="00446E14" w:rsidRDefault="00CA4490" w:rsidP="00C21B40">
      <w:pPr>
        <w:spacing w:beforeLines="20" w:before="48" w:afterLines="20" w:after="48" w:line="252" w:lineRule="auto"/>
      </w:pPr>
      <w:r w:rsidRPr="00446E14">
        <w:t xml:space="preserve">Writing in </w:t>
      </w:r>
      <w:r w:rsidRPr="00446E14">
        <w:rPr>
          <w:b/>
          <w:bCs/>
          <w:color w:val="367587"/>
        </w:rPr>
        <w:t>teal</w:t>
      </w:r>
      <w:r w:rsidRPr="00446E14">
        <w:t>, (</w:t>
      </w:r>
      <w:r w:rsidRPr="00446E14">
        <w:rPr>
          <w:b/>
          <w:bCs/>
          <w:color w:val="367587"/>
        </w:rPr>
        <w:t>bold</w:t>
      </w:r>
      <w:r w:rsidRPr="00446E14">
        <w:t xml:space="preserve"> or </w:t>
      </w:r>
      <w:r w:rsidRPr="00446E14">
        <w:rPr>
          <w:color w:val="367587"/>
        </w:rPr>
        <w:t>unbold</w:t>
      </w:r>
      <w:r w:rsidRPr="00446E14">
        <w:t>) is instructional text for the programmer and/or data analyst and will not be visible to survey respondent</w:t>
      </w:r>
    </w:p>
    <w:p w14:paraId="3E68942F" w14:textId="77777777" w:rsidR="008E2EF8" w:rsidRPr="00446E14" w:rsidRDefault="008E2EF8" w:rsidP="00C21B40">
      <w:pPr>
        <w:spacing w:beforeLines="20" w:before="48" w:afterLines="20" w:after="48" w:line="252" w:lineRule="auto"/>
      </w:pPr>
    </w:p>
    <w:p w14:paraId="3EC950EB" w14:textId="15506DD2" w:rsidR="00146C5A" w:rsidRDefault="30638945">
      <w:pPr>
        <w:pStyle w:val="TOC1"/>
        <w:tabs>
          <w:tab w:val="right" w:leader="dot" w:pos="9060"/>
        </w:tabs>
        <w:rPr>
          <w:rFonts w:asciiTheme="minorHAnsi" w:eastAsiaTheme="minorEastAsia" w:hAnsiTheme="minorHAnsi"/>
          <w:noProof/>
          <w:color w:val="auto"/>
          <w:sz w:val="24"/>
          <w:szCs w:val="24"/>
          <w:lang w:eastAsia="en-AU"/>
        </w:rPr>
      </w:pPr>
      <w:r w:rsidRPr="00446E14">
        <w:fldChar w:fldCharType="begin"/>
      </w:r>
      <w:r w:rsidR="005A587E" w:rsidRPr="00446E14">
        <w:instrText>TOC \o "1-3" \z \u \h</w:instrText>
      </w:r>
      <w:r w:rsidRPr="00446E14">
        <w:fldChar w:fldCharType="separate"/>
      </w:r>
      <w:hyperlink w:anchor="_Toc210717951" w:history="1">
        <w:r w:rsidR="00146C5A" w:rsidRPr="00F0037F">
          <w:rPr>
            <w:rStyle w:val="Hyperlink"/>
            <w:noProof/>
          </w:rPr>
          <w:t>Research Outline</w:t>
        </w:r>
        <w:r w:rsidR="00146C5A">
          <w:rPr>
            <w:noProof/>
            <w:webHidden/>
          </w:rPr>
          <w:tab/>
        </w:r>
        <w:r w:rsidR="00146C5A">
          <w:rPr>
            <w:noProof/>
            <w:webHidden/>
          </w:rPr>
          <w:fldChar w:fldCharType="begin"/>
        </w:r>
        <w:r w:rsidR="00146C5A">
          <w:rPr>
            <w:noProof/>
            <w:webHidden/>
          </w:rPr>
          <w:instrText xml:space="preserve"> PAGEREF _Toc210717951 \h </w:instrText>
        </w:r>
        <w:r w:rsidR="00146C5A">
          <w:rPr>
            <w:noProof/>
            <w:webHidden/>
          </w:rPr>
        </w:r>
        <w:r w:rsidR="00146C5A">
          <w:rPr>
            <w:noProof/>
            <w:webHidden/>
          </w:rPr>
          <w:fldChar w:fldCharType="separate"/>
        </w:r>
        <w:r w:rsidR="00146C5A">
          <w:rPr>
            <w:noProof/>
            <w:webHidden/>
          </w:rPr>
          <w:t>1</w:t>
        </w:r>
        <w:r w:rsidR="00146C5A">
          <w:rPr>
            <w:noProof/>
            <w:webHidden/>
          </w:rPr>
          <w:fldChar w:fldCharType="end"/>
        </w:r>
      </w:hyperlink>
    </w:p>
    <w:p w14:paraId="4C322EB2" w14:textId="7BA8DD2B" w:rsidR="00146C5A" w:rsidRDefault="00146C5A">
      <w:pPr>
        <w:pStyle w:val="TOC1"/>
        <w:tabs>
          <w:tab w:val="right" w:leader="dot" w:pos="9060"/>
        </w:tabs>
        <w:rPr>
          <w:rFonts w:asciiTheme="minorHAnsi" w:eastAsiaTheme="minorEastAsia" w:hAnsiTheme="minorHAnsi"/>
          <w:noProof/>
          <w:color w:val="auto"/>
          <w:sz w:val="24"/>
          <w:szCs w:val="24"/>
          <w:lang w:eastAsia="en-AU"/>
        </w:rPr>
      </w:pPr>
      <w:hyperlink w:anchor="_Toc210717952" w:history="1">
        <w:r w:rsidRPr="00F0037F">
          <w:rPr>
            <w:rStyle w:val="Hyperlink"/>
            <w:noProof/>
          </w:rPr>
          <w:t>Notes</w:t>
        </w:r>
        <w:r>
          <w:rPr>
            <w:noProof/>
            <w:webHidden/>
          </w:rPr>
          <w:tab/>
        </w:r>
        <w:r>
          <w:rPr>
            <w:noProof/>
            <w:webHidden/>
          </w:rPr>
          <w:fldChar w:fldCharType="begin"/>
        </w:r>
        <w:r>
          <w:rPr>
            <w:noProof/>
            <w:webHidden/>
          </w:rPr>
          <w:instrText xml:space="preserve"> PAGEREF _Toc210717952 \h </w:instrText>
        </w:r>
        <w:r>
          <w:rPr>
            <w:noProof/>
            <w:webHidden/>
          </w:rPr>
        </w:r>
        <w:r>
          <w:rPr>
            <w:noProof/>
            <w:webHidden/>
          </w:rPr>
          <w:fldChar w:fldCharType="separate"/>
        </w:r>
        <w:r>
          <w:rPr>
            <w:noProof/>
            <w:webHidden/>
          </w:rPr>
          <w:t>1</w:t>
        </w:r>
        <w:r>
          <w:rPr>
            <w:noProof/>
            <w:webHidden/>
          </w:rPr>
          <w:fldChar w:fldCharType="end"/>
        </w:r>
      </w:hyperlink>
    </w:p>
    <w:p w14:paraId="3C364F03" w14:textId="79CF61AD" w:rsidR="00146C5A" w:rsidRDefault="00146C5A">
      <w:pPr>
        <w:pStyle w:val="TOC1"/>
        <w:tabs>
          <w:tab w:val="right" w:leader="dot" w:pos="9060"/>
        </w:tabs>
        <w:rPr>
          <w:rFonts w:asciiTheme="minorHAnsi" w:eastAsiaTheme="minorEastAsia" w:hAnsiTheme="minorHAnsi"/>
          <w:noProof/>
          <w:color w:val="auto"/>
          <w:sz w:val="24"/>
          <w:szCs w:val="24"/>
          <w:lang w:eastAsia="en-AU"/>
        </w:rPr>
      </w:pPr>
      <w:hyperlink w:anchor="_Toc210717953" w:history="1">
        <w:r w:rsidRPr="00F0037F">
          <w:rPr>
            <w:rStyle w:val="Hyperlink"/>
            <w:noProof/>
          </w:rPr>
          <w:t>Introduction Text for Survey Respondents</w:t>
        </w:r>
        <w:r>
          <w:rPr>
            <w:noProof/>
            <w:webHidden/>
          </w:rPr>
          <w:tab/>
        </w:r>
        <w:r>
          <w:rPr>
            <w:noProof/>
            <w:webHidden/>
          </w:rPr>
          <w:fldChar w:fldCharType="begin"/>
        </w:r>
        <w:r>
          <w:rPr>
            <w:noProof/>
            <w:webHidden/>
          </w:rPr>
          <w:instrText xml:space="preserve"> PAGEREF _Toc210717953 \h </w:instrText>
        </w:r>
        <w:r>
          <w:rPr>
            <w:noProof/>
            <w:webHidden/>
          </w:rPr>
        </w:r>
        <w:r>
          <w:rPr>
            <w:noProof/>
            <w:webHidden/>
          </w:rPr>
          <w:fldChar w:fldCharType="separate"/>
        </w:r>
        <w:r>
          <w:rPr>
            <w:noProof/>
            <w:webHidden/>
          </w:rPr>
          <w:t>2</w:t>
        </w:r>
        <w:r>
          <w:rPr>
            <w:noProof/>
            <w:webHidden/>
          </w:rPr>
          <w:fldChar w:fldCharType="end"/>
        </w:r>
      </w:hyperlink>
    </w:p>
    <w:p w14:paraId="0A81F298" w14:textId="59A94AE2" w:rsidR="00146C5A" w:rsidRDefault="00146C5A">
      <w:pPr>
        <w:pStyle w:val="TOC1"/>
        <w:tabs>
          <w:tab w:val="right" w:leader="dot" w:pos="9060"/>
        </w:tabs>
        <w:rPr>
          <w:rFonts w:asciiTheme="minorHAnsi" w:eastAsiaTheme="minorEastAsia" w:hAnsiTheme="minorHAnsi"/>
          <w:noProof/>
          <w:color w:val="auto"/>
          <w:sz w:val="24"/>
          <w:szCs w:val="24"/>
          <w:lang w:eastAsia="en-AU"/>
        </w:rPr>
      </w:pPr>
      <w:hyperlink w:anchor="_Toc210717954" w:history="1">
        <w:r w:rsidRPr="00F0037F">
          <w:rPr>
            <w:rStyle w:val="Hyperlink"/>
            <w:noProof/>
          </w:rPr>
          <w:t>Section A. Organisational Information</w:t>
        </w:r>
        <w:r>
          <w:rPr>
            <w:noProof/>
            <w:webHidden/>
          </w:rPr>
          <w:tab/>
        </w:r>
        <w:r>
          <w:rPr>
            <w:noProof/>
            <w:webHidden/>
          </w:rPr>
          <w:fldChar w:fldCharType="begin"/>
        </w:r>
        <w:r>
          <w:rPr>
            <w:noProof/>
            <w:webHidden/>
          </w:rPr>
          <w:instrText xml:space="preserve"> PAGEREF _Toc210717954 \h </w:instrText>
        </w:r>
        <w:r>
          <w:rPr>
            <w:noProof/>
            <w:webHidden/>
          </w:rPr>
        </w:r>
        <w:r>
          <w:rPr>
            <w:noProof/>
            <w:webHidden/>
          </w:rPr>
          <w:fldChar w:fldCharType="separate"/>
        </w:r>
        <w:r>
          <w:rPr>
            <w:noProof/>
            <w:webHidden/>
          </w:rPr>
          <w:t>3</w:t>
        </w:r>
        <w:r>
          <w:rPr>
            <w:noProof/>
            <w:webHidden/>
          </w:rPr>
          <w:fldChar w:fldCharType="end"/>
        </w:r>
      </w:hyperlink>
    </w:p>
    <w:p w14:paraId="36447627" w14:textId="04F700A9" w:rsidR="00146C5A" w:rsidRDefault="00146C5A">
      <w:pPr>
        <w:pStyle w:val="TOC1"/>
        <w:tabs>
          <w:tab w:val="right" w:leader="dot" w:pos="9060"/>
        </w:tabs>
        <w:rPr>
          <w:rFonts w:asciiTheme="minorHAnsi" w:eastAsiaTheme="minorEastAsia" w:hAnsiTheme="minorHAnsi"/>
          <w:noProof/>
          <w:color w:val="auto"/>
          <w:sz w:val="24"/>
          <w:szCs w:val="24"/>
          <w:lang w:eastAsia="en-AU"/>
        </w:rPr>
      </w:pPr>
      <w:hyperlink w:anchor="_Toc210717955" w:history="1">
        <w:r w:rsidRPr="00F0037F">
          <w:rPr>
            <w:rStyle w:val="Hyperlink"/>
            <w:noProof/>
          </w:rPr>
          <w:t>Section A Part 2 (Non-investors only)</w:t>
        </w:r>
        <w:r>
          <w:rPr>
            <w:noProof/>
            <w:webHidden/>
          </w:rPr>
          <w:tab/>
        </w:r>
        <w:r>
          <w:rPr>
            <w:noProof/>
            <w:webHidden/>
          </w:rPr>
          <w:fldChar w:fldCharType="begin"/>
        </w:r>
        <w:r>
          <w:rPr>
            <w:noProof/>
            <w:webHidden/>
          </w:rPr>
          <w:instrText xml:space="preserve"> PAGEREF _Toc210717955 \h </w:instrText>
        </w:r>
        <w:r>
          <w:rPr>
            <w:noProof/>
            <w:webHidden/>
          </w:rPr>
        </w:r>
        <w:r>
          <w:rPr>
            <w:noProof/>
            <w:webHidden/>
          </w:rPr>
          <w:fldChar w:fldCharType="separate"/>
        </w:r>
        <w:r>
          <w:rPr>
            <w:noProof/>
            <w:webHidden/>
          </w:rPr>
          <w:t>7</w:t>
        </w:r>
        <w:r>
          <w:rPr>
            <w:noProof/>
            <w:webHidden/>
          </w:rPr>
          <w:fldChar w:fldCharType="end"/>
        </w:r>
      </w:hyperlink>
    </w:p>
    <w:p w14:paraId="7B759433" w14:textId="6063AD11" w:rsidR="00146C5A" w:rsidRDefault="00146C5A">
      <w:pPr>
        <w:pStyle w:val="TOC2"/>
        <w:tabs>
          <w:tab w:val="right" w:leader="dot" w:pos="9060"/>
        </w:tabs>
        <w:rPr>
          <w:rFonts w:asciiTheme="minorHAnsi" w:eastAsiaTheme="minorEastAsia" w:hAnsiTheme="minorHAnsi"/>
          <w:noProof/>
          <w:color w:val="auto"/>
          <w:sz w:val="24"/>
          <w:szCs w:val="24"/>
          <w:lang w:eastAsia="en-AU"/>
        </w:rPr>
      </w:pPr>
      <w:hyperlink w:anchor="_Toc210717956" w:history="1">
        <w:r w:rsidRPr="00F0037F">
          <w:rPr>
            <w:rStyle w:val="Hyperlink"/>
            <w:noProof/>
          </w:rPr>
          <w:t>Evolving Client Demand</w:t>
        </w:r>
        <w:r>
          <w:rPr>
            <w:noProof/>
            <w:webHidden/>
          </w:rPr>
          <w:tab/>
        </w:r>
        <w:r>
          <w:rPr>
            <w:noProof/>
            <w:webHidden/>
          </w:rPr>
          <w:fldChar w:fldCharType="begin"/>
        </w:r>
        <w:r>
          <w:rPr>
            <w:noProof/>
            <w:webHidden/>
          </w:rPr>
          <w:instrText xml:space="preserve"> PAGEREF _Toc210717956 \h </w:instrText>
        </w:r>
        <w:r>
          <w:rPr>
            <w:noProof/>
            <w:webHidden/>
          </w:rPr>
        </w:r>
        <w:r>
          <w:rPr>
            <w:noProof/>
            <w:webHidden/>
          </w:rPr>
          <w:fldChar w:fldCharType="separate"/>
        </w:r>
        <w:r>
          <w:rPr>
            <w:noProof/>
            <w:webHidden/>
          </w:rPr>
          <w:t>7</w:t>
        </w:r>
        <w:r>
          <w:rPr>
            <w:noProof/>
            <w:webHidden/>
          </w:rPr>
          <w:fldChar w:fldCharType="end"/>
        </w:r>
      </w:hyperlink>
    </w:p>
    <w:p w14:paraId="68C36727" w14:textId="13015464" w:rsidR="00146C5A" w:rsidRDefault="00146C5A">
      <w:pPr>
        <w:pStyle w:val="TOC2"/>
        <w:tabs>
          <w:tab w:val="right" w:leader="dot" w:pos="9060"/>
        </w:tabs>
        <w:rPr>
          <w:rFonts w:asciiTheme="minorHAnsi" w:eastAsiaTheme="minorEastAsia" w:hAnsiTheme="minorHAnsi"/>
          <w:noProof/>
          <w:color w:val="auto"/>
          <w:sz w:val="24"/>
          <w:szCs w:val="24"/>
          <w:lang w:eastAsia="en-AU"/>
        </w:rPr>
      </w:pPr>
      <w:hyperlink w:anchor="_Toc210717957" w:history="1">
        <w:r w:rsidRPr="00F0037F">
          <w:rPr>
            <w:rStyle w:val="Hyperlink"/>
            <w:noProof/>
          </w:rPr>
          <w:t>Client Challenges &amp; Barriers</w:t>
        </w:r>
        <w:r>
          <w:rPr>
            <w:noProof/>
            <w:webHidden/>
          </w:rPr>
          <w:tab/>
        </w:r>
        <w:r>
          <w:rPr>
            <w:noProof/>
            <w:webHidden/>
          </w:rPr>
          <w:fldChar w:fldCharType="begin"/>
        </w:r>
        <w:r>
          <w:rPr>
            <w:noProof/>
            <w:webHidden/>
          </w:rPr>
          <w:instrText xml:space="preserve"> PAGEREF _Toc210717957 \h </w:instrText>
        </w:r>
        <w:r>
          <w:rPr>
            <w:noProof/>
            <w:webHidden/>
          </w:rPr>
        </w:r>
        <w:r>
          <w:rPr>
            <w:noProof/>
            <w:webHidden/>
          </w:rPr>
          <w:fldChar w:fldCharType="separate"/>
        </w:r>
        <w:r>
          <w:rPr>
            <w:noProof/>
            <w:webHidden/>
          </w:rPr>
          <w:t>7</w:t>
        </w:r>
        <w:r>
          <w:rPr>
            <w:noProof/>
            <w:webHidden/>
          </w:rPr>
          <w:fldChar w:fldCharType="end"/>
        </w:r>
      </w:hyperlink>
    </w:p>
    <w:p w14:paraId="2B594279" w14:textId="26C9CEE7" w:rsidR="00146C5A" w:rsidRDefault="00146C5A">
      <w:pPr>
        <w:pStyle w:val="TOC2"/>
        <w:tabs>
          <w:tab w:val="right" w:leader="dot" w:pos="9060"/>
        </w:tabs>
        <w:rPr>
          <w:rFonts w:asciiTheme="minorHAnsi" w:eastAsiaTheme="minorEastAsia" w:hAnsiTheme="minorHAnsi"/>
          <w:noProof/>
          <w:color w:val="auto"/>
          <w:sz w:val="24"/>
          <w:szCs w:val="24"/>
          <w:lang w:eastAsia="en-AU"/>
        </w:rPr>
      </w:pPr>
      <w:hyperlink w:anchor="_Toc210717958" w:history="1">
        <w:r w:rsidRPr="00F0037F">
          <w:rPr>
            <w:rStyle w:val="Hyperlink"/>
            <w:noProof/>
          </w:rPr>
          <w:t>Service Development &amp; Capabilities</w:t>
        </w:r>
        <w:r>
          <w:rPr>
            <w:noProof/>
            <w:webHidden/>
          </w:rPr>
          <w:tab/>
        </w:r>
        <w:r>
          <w:rPr>
            <w:noProof/>
            <w:webHidden/>
          </w:rPr>
          <w:fldChar w:fldCharType="begin"/>
        </w:r>
        <w:r>
          <w:rPr>
            <w:noProof/>
            <w:webHidden/>
          </w:rPr>
          <w:instrText xml:space="preserve"> PAGEREF _Toc210717958 \h </w:instrText>
        </w:r>
        <w:r>
          <w:rPr>
            <w:noProof/>
            <w:webHidden/>
          </w:rPr>
        </w:r>
        <w:r>
          <w:rPr>
            <w:noProof/>
            <w:webHidden/>
          </w:rPr>
          <w:fldChar w:fldCharType="separate"/>
        </w:r>
        <w:r>
          <w:rPr>
            <w:noProof/>
            <w:webHidden/>
          </w:rPr>
          <w:t>7</w:t>
        </w:r>
        <w:r>
          <w:rPr>
            <w:noProof/>
            <w:webHidden/>
          </w:rPr>
          <w:fldChar w:fldCharType="end"/>
        </w:r>
      </w:hyperlink>
    </w:p>
    <w:p w14:paraId="1A57E6BD" w14:textId="26568E4B" w:rsidR="00146C5A" w:rsidRDefault="00146C5A">
      <w:pPr>
        <w:pStyle w:val="TOC1"/>
        <w:tabs>
          <w:tab w:val="right" w:leader="dot" w:pos="9060"/>
        </w:tabs>
        <w:rPr>
          <w:rFonts w:asciiTheme="minorHAnsi" w:eastAsiaTheme="minorEastAsia" w:hAnsiTheme="minorHAnsi"/>
          <w:noProof/>
          <w:color w:val="auto"/>
          <w:sz w:val="24"/>
          <w:szCs w:val="24"/>
          <w:lang w:eastAsia="en-AU"/>
        </w:rPr>
      </w:pPr>
      <w:hyperlink w:anchor="_Toc210717959" w:history="1">
        <w:r w:rsidRPr="00F0037F">
          <w:rPr>
            <w:rStyle w:val="Hyperlink"/>
            <w:noProof/>
          </w:rPr>
          <w:t xml:space="preserve">Section B. </w:t>
        </w:r>
        <w:r w:rsidRPr="00F0037F">
          <w:rPr>
            <w:rStyle w:val="Hyperlink"/>
            <w:rFonts w:eastAsia="Calibri" w:cs="Arial"/>
            <w:b/>
            <w:noProof/>
            <w:spacing w:val="8"/>
            <w:kern w:val="0"/>
            <w:lang w:val="en-GB"/>
          </w:rPr>
          <w:t>[Investors Only]</w:t>
        </w:r>
        <w:r>
          <w:rPr>
            <w:noProof/>
            <w:webHidden/>
          </w:rPr>
          <w:tab/>
        </w:r>
        <w:r>
          <w:rPr>
            <w:noProof/>
            <w:webHidden/>
          </w:rPr>
          <w:fldChar w:fldCharType="begin"/>
        </w:r>
        <w:r>
          <w:rPr>
            <w:noProof/>
            <w:webHidden/>
          </w:rPr>
          <w:instrText xml:space="preserve"> PAGEREF _Toc210717959 \h </w:instrText>
        </w:r>
        <w:r>
          <w:rPr>
            <w:noProof/>
            <w:webHidden/>
          </w:rPr>
        </w:r>
        <w:r>
          <w:rPr>
            <w:noProof/>
            <w:webHidden/>
          </w:rPr>
          <w:fldChar w:fldCharType="separate"/>
        </w:r>
        <w:r>
          <w:rPr>
            <w:noProof/>
            <w:webHidden/>
          </w:rPr>
          <w:t>8</w:t>
        </w:r>
        <w:r>
          <w:rPr>
            <w:noProof/>
            <w:webHidden/>
          </w:rPr>
          <w:fldChar w:fldCharType="end"/>
        </w:r>
      </w:hyperlink>
    </w:p>
    <w:p w14:paraId="393B9EC7" w14:textId="77EC4356" w:rsidR="00146C5A" w:rsidRDefault="00146C5A">
      <w:pPr>
        <w:pStyle w:val="TOC2"/>
        <w:tabs>
          <w:tab w:val="left" w:pos="720"/>
          <w:tab w:val="right" w:leader="dot" w:pos="9060"/>
        </w:tabs>
        <w:rPr>
          <w:rFonts w:asciiTheme="minorHAnsi" w:eastAsiaTheme="minorEastAsia" w:hAnsiTheme="minorHAnsi"/>
          <w:noProof/>
          <w:color w:val="auto"/>
          <w:sz w:val="24"/>
          <w:szCs w:val="24"/>
          <w:lang w:eastAsia="en-AU"/>
        </w:rPr>
      </w:pPr>
      <w:hyperlink w:anchor="_Toc210717960" w:history="1">
        <w:r w:rsidRPr="00F0037F">
          <w:rPr>
            <w:rStyle w:val="Hyperlink"/>
            <w:bCs/>
            <w:noProof/>
          </w:rPr>
          <w:t>1.1.</w:t>
        </w:r>
        <w:r>
          <w:rPr>
            <w:rFonts w:asciiTheme="minorHAnsi" w:eastAsiaTheme="minorEastAsia" w:hAnsiTheme="minorHAnsi"/>
            <w:noProof/>
            <w:color w:val="auto"/>
            <w:sz w:val="24"/>
            <w:szCs w:val="24"/>
            <w:lang w:eastAsia="en-AU"/>
          </w:rPr>
          <w:tab/>
        </w:r>
        <w:r w:rsidRPr="00F0037F">
          <w:rPr>
            <w:rStyle w:val="Hyperlink"/>
            <w:noProof/>
          </w:rPr>
          <w:t>Climate metrics, targets, measurement, scenario analysis, and strategy</w:t>
        </w:r>
        <w:r>
          <w:rPr>
            <w:noProof/>
            <w:webHidden/>
          </w:rPr>
          <w:tab/>
        </w:r>
        <w:r>
          <w:rPr>
            <w:noProof/>
            <w:webHidden/>
          </w:rPr>
          <w:fldChar w:fldCharType="begin"/>
        </w:r>
        <w:r>
          <w:rPr>
            <w:noProof/>
            <w:webHidden/>
          </w:rPr>
          <w:instrText xml:space="preserve"> PAGEREF _Toc210717960 \h </w:instrText>
        </w:r>
        <w:r>
          <w:rPr>
            <w:noProof/>
            <w:webHidden/>
          </w:rPr>
        </w:r>
        <w:r>
          <w:rPr>
            <w:noProof/>
            <w:webHidden/>
          </w:rPr>
          <w:fldChar w:fldCharType="separate"/>
        </w:r>
        <w:r>
          <w:rPr>
            <w:noProof/>
            <w:webHidden/>
          </w:rPr>
          <w:t>8</w:t>
        </w:r>
        <w:r>
          <w:rPr>
            <w:noProof/>
            <w:webHidden/>
          </w:rPr>
          <w:fldChar w:fldCharType="end"/>
        </w:r>
      </w:hyperlink>
    </w:p>
    <w:p w14:paraId="3F470206" w14:textId="5B66193B" w:rsidR="00146C5A" w:rsidRDefault="00146C5A">
      <w:pPr>
        <w:pStyle w:val="TOC2"/>
        <w:tabs>
          <w:tab w:val="left" w:pos="720"/>
          <w:tab w:val="right" w:leader="dot" w:pos="9060"/>
        </w:tabs>
        <w:rPr>
          <w:rFonts w:asciiTheme="minorHAnsi" w:eastAsiaTheme="minorEastAsia" w:hAnsiTheme="minorHAnsi"/>
          <w:noProof/>
          <w:color w:val="auto"/>
          <w:sz w:val="24"/>
          <w:szCs w:val="24"/>
          <w:lang w:eastAsia="en-AU"/>
        </w:rPr>
      </w:pPr>
      <w:hyperlink w:anchor="_Toc210717961" w:history="1">
        <w:r w:rsidRPr="00F0037F">
          <w:rPr>
            <w:rStyle w:val="Hyperlink"/>
            <w:bCs/>
            <w:noProof/>
          </w:rPr>
          <w:t>1.2.</w:t>
        </w:r>
        <w:r>
          <w:rPr>
            <w:rFonts w:asciiTheme="minorHAnsi" w:eastAsiaTheme="minorEastAsia" w:hAnsiTheme="minorHAnsi"/>
            <w:noProof/>
            <w:color w:val="auto"/>
            <w:sz w:val="24"/>
            <w:szCs w:val="24"/>
            <w:lang w:eastAsia="en-AU"/>
          </w:rPr>
          <w:tab/>
        </w:r>
        <w:r w:rsidRPr="00F0037F">
          <w:rPr>
            <w:rStyle w:val="Hyperlink"/>
            <w:noProof/>
          </w:rPr>
          <w:t>Corporate Engagement</w:t>
        </w:r>
        <w:r>
          <w:rPr>
            <w:noProof/>
            <w:webHidden/>
          </w:rPr>
          <w:tab/>
        </w:r>
        <w:r>
          <w:rPr>
            <w:noProof/>
            <w:webHidden/>
          </w:rPr>
          <w:fldChar w:fldCharType="begin"/>
        </w:r>
        <w:r>
          <w:rPr>
            <w:noProof/>
            <w:webHidden/>
          </w:rPr>
          <w:instrText xml:space="preserve"> PAGEREF _Toc210717961 \h </w:instrText>
        </w:r>
        <w:r>
          <w:rPr>
            <w:noProof/>
            <w:webHidden/>
          </w:rPr>
        </w:r>
        <w:r>
          <w:rPr>
            <w:noProof/>
            <w:webHidden/>
          </w:rPr>
          <w:fldChar w:fldCharType="separate"/>
        </w:r>
        <w:r>
          <w:rPr>
            <w:noProof/>
            <w:webHidden/>
          </w:rPr>
          <w:t>15</w:t>
        </w:r>
        <w:r>
          <w:rPr>
            <w:noProof/>
            <w:webHidden/>
          </w:rPr>
          <w:fldChar w:fldCharType="end"/>
        </w:r>
      </w:hyperlink>
    </w:p>
    <w:p w14:paraId="22256FD5" w14:textId="7986276E" w:rsidR="00146C5A" w:rsidRDefault="00146C5A">
      <w:pPr>
        <w:pStyle w:val="TOC2"/>
        <w:tabs>
          <w:tab w:val="left" w:pos="720"/>
          <w:tab w:val="right" w:leader="dot" w:pos="9060"/>
        </w:tabs>
        <w:rPr>
          <w:rFonts w:asciiTheme="minorHAnsi" w:eastAsiaTheme="minorEastAsia" w:hAnsiTheme="minorHAnsi"/>
          <w:noProof/>
          <w:color w:val="auto"/>
          <w:sz w:val="24"/>
          <w:szCs w:val="24"/>
          <w:lang w:eastAsia="en-AU"/>
        </w:rPr>
      </w:pPr>
      <w:hyperlink w:anchor="_Toc210717962" w:history="1">
        <w:r w:rsidRPr="00F0037F">
          <w:rPr>
            <w:rStyle w:val="Hyperlink"/>
            <w:bCs/>
            <w:noProof/>
          </w:rPr>
          <w:t>1.3.</w:t>
        </w:r>
        <w:r>
          <w:rPr>
            <w:rFonts w:asciiTheme="minorHAnsi" w:eastAsiaTheme="minorEastAsia" w:hAnsiTheme="minorHAnsi"/>
            <w:noProof/>
            <w:color w:val="auto"/>
            <w:sz w:val="24"/>
            <w:szCs w:val="24"/>
            <w:lang w:eastAsia="en-AU"/>
          </w:rPr>
          <w:tab/>
        </w:r>
        <w:r w:rsidRPr="00F0037F">
          <w:rPr>
            <w:rStyle w:val="Hyperlink"/>
            <w:noProof/>
          </w:rPr>
          <w:t>Climate Solutions and regional investment</w:t>
        </w:r>
        <w:r>
          <w:rPr>
            <w:noProof/>
            <w:webHidden/>
          </w:rPr>
          <w:tab/>
        </w:r>
        <w:r>
          <w:rPr>
            <w:noProof/>
            <w:webHidden/>
          </w:rPr>
          <w:fldChar w:fldCharType="begin"/>
        </w:r>
        <w:r>
          <w:rPr>
            <w:noProof/>
            <w:webHidden/>
          </w:rPr>
          <w:instrText xml:space="preserve"> PAGEREF _Toc210717962 \h </w:instrText>
        </w:r>
        <w:r>
          <w:rPr>
            <w:noProof/>
            <w:webHidden/>
          </w:rPr>
        </w:r>
        <w:r>
          <w:rPr>
            <w:noProof/>
            <w:webHidden/>
          </w:rPr>
          <w:fldChar w:fldCharType="separate"/>
        </w:r>
        <w:r>
          <w:rPr>
            <w:noProof/>
            <w:webHidden/>
          </w:rPr>
          <w:t>19</w:t>
        </w:r>
        <w:r>
          <w:rPr>
            <w:noProof/>
            <w:webHidden/>
          </w:rPr>
          <w:fldChar w:fldCharType="end"/>
        </w:r>
      </w:hyperlink>
    </w:p>
    <w:p w14:paraId="113FF514" w14:textId="5FECAF0F" w:rsidR="00146C5A" w:rsidRDefault="00146C5A">
      <w:pPr>
        <w:pStyle w:val="TOC2"/>
        <w:tabs>
          <w:tab w:val="left" w:pos="960"/>
          <w:tab w:val="right" w:leader="dot" w:pos="9060"/>
        </w:tabs>
        <w:rPr>
          <w:rFonts w:asciiTheme="minorHAnsi" w:eastAsiaTheme="minorEastAsia" w:hAnsiTheme="minorHAnsi"/>
          <w:noProof/>
          <w:color w:val="auto"/>
          <w:sz w:val="24"/>
          <w:szCs w:val="24"/>
          <w:lang w:eastAsia="en-AU"/>
        </w:rPr>
      </w:pPr>
      <w:hyperlink w:anchor="_Toc210717963" w:history="1">
        <w:r w:rsidRPr="00F0037F">
          <w:rPr>
            <w:rStyle w:val="Hyperlink"/>
            <w:bCs/>
            <w:noProof/>
          </w:rPr>
          <w:t>1.4.</w:t>
        </w:r>
        <w:r>
          <w:rPr>
            <w:rFonts w:asciiTheme="minorHAnsi" w:eastAsiaTheme="minorEastAsia" w:hAnsiTheme="minorHAnsi"/>
            <w:noProof/>
            <w:color w:val="auto"/>
            <w:sz w:val="24"/>
            <w:szCs w:val="24"/>
            <w:lang w:eastAsia="en-AU"/>
          </w:rPr>
          <w:tab/>
        </w:r>
        <w:r w:rsidRPr="00F0037F">
          <w:rPr>
            <w:rStyle w:val="Hyperlink"/>
            <w:noProof/>
          </w:rPr>
          <w:t>Physical Risk/Resilience</w:t>
        </w:r>
        <w:r>
          <w:rPr>
            <w:noProof/>
            <w:webHidden/>
          </w:rPr>
          <w:tab/>
        </w:r>
        <w:r>
          <w:rPr>
            <w:noProof/>
            <w:webHidden/>
          </w:rPr>
          <w:fldChar w:fldCharType="begin"/>
        </w:r>
        <w:r>
          <w:rPr>
            <w:noProof/>
            <w:webHidden/>
          </w:rPr>
          <w:instrText xml:space="preserve"> PAGEREF _Toc210717963 \h </w:instrText>
        </w:r>
        <w:r>
          <w:rPr>
            <w:noProof/>
            <w:webHidden/>
          </w:rPr>
        </w:r>
        <w:r>
          <w:rPr>
            <w:noProof/>
            <w:webHidden/>
          </w:rPr>
          <w:fldChar w:fldCharType="separate"/>
        </w:r>
        <w:r>
          <w:rPr>
            <w:noProof/>
            <w:webHidden/>
          </w:rPr>
          <w:t>23</w:t>
        </w:r>
        <w:r>
          <w:rPr>
            <w:noProof/>
            <w:webHidden/>
          </w:rPr>
          <w:fldChar w:fldCharType="end"/>
        </w:r>
      </w:hyperlink>
    </w:p>
    <w:p w14:paraId="5DA9CAAB" w14:textId="4FD61C13" w:rsidR="00146C5A" w:rsidRDefault="00146C5A">
      <w:pPr>
        <w:pStyle w:val="TOC2"/>
        <w:tabs>
          <w:tab w:val="left" w:pos="960"/>
          <w:tab w:val="right" w:leader="dot" w:pos="9060"/>
        </w:tabs>
        <w:rPr>
          <w:rFonts w:asciiTheme="minorHAnsi" w:eastAsiaTheme="minorEastAsia" w:hAnsiTheme="minorHAnsi"/>
          <w:noProof/>
          <w:color w:val="auto"/>
          <w:sz w:val="24"/>
          <w:szCs w:val="24"/>
          <w:lang w:eastAsia="en-AU"/>
        </w:rPr>
      </w:pPr>
      <w:hyperlink w:anchor="_Toc210717964" w:history="1">
        <w:r w:rsidRPr="00F0037F">
          <w:rPr>
            <w:rStyle w:val="Hyperlink"/>
            <w:bCs/>
            <w:noProof/>
          </w:rPr>
          <w:t>1.5.</w:t>
        </w:r>
        <w:r>
          <w:rPr>
            <w:rFonts w:asciiTheme="minorHAnsi" w:eastAsiaTheme="minorEastAsia" w:hAnsiTheme="minorHAnsi"/>
            <w:noProof/>
            <w:color w:val="auto"/>
            <w:sz w:val="24"/>
            <w:szCs w:val="24"/>
            <w:lang w:eastAsia="en-AU"/>
          </w:rPr>
          <w:tab/>
        </w:r>
        <w:r w:rsidRPr="00F0037F">
          <w:rPr>
            <w:rStyle w:val="Hyperlink"/>
            <w:noProof/>
          </w:rPr>
          <w:t>Reporting and Governance</w:t>
        </w:r>
        <w:r>
          <w:rPr>
            <w:noProof/>
            <w:webHidden/>
          </w:rPr>
          <w:tab/>
        </w:r>
        <w:r>
          <w:rPr>
            <w:noProof/>
            <w:webHidden/>
          </w:rPr>
          <w:fldChar w:fldCharType="begin"/>
        </w:r>
        <w:r>
          <w:rPr>
            <w:noProof/>
            <w:webHidden/>
          </w:rPr>
          <w:instrText xml:space="preserve"> PAGEREF _Toc210717964 \h </w:instrText>
        </w:r>
        <w:r>
          <w:rPr>
            <w:noProof/>
            <w:webHidden/>
          </w:rPr>
        </w:r>
        <w:r>
          <w:rPr>
            <w:noProof/>
            <w:webHidden/>
          </w:rPr>
          <w:fldChar w:fldCharType="separate"/>
        </w:r>
        <w:r>
          <w:rPr>
            <w:noProof/>
            <w:webHidden/>
          </w:rPr>
          <w:t>26</w:t>
        </w:r>
        <w:r>
          <w:rPr>
            <w:noProof/>
            <w:webHidden/>
          </w:rPr>
          <w:fldChar w:fldCharType="end"/>
        </w:r>
      </w:hyperlink>
    </w:p>
    <w:p w14:paraId="55D0EA1F" w14:textId="6C2A7882" w:rsidR="00146C5A" w:rsidRDefault="00146C5A">
      <w:pPr>
        <w:pStyle w:val="TOC2"/>
        <w:tabs>
          <w:tab w:val="left" w:pos="720"/>
          <w:tab w:val="right" w:leader="dot" w:pos="9060"/>
        </w:tabs>
        <w:rPr>
          <w:rFonts w:asciiTheme="minorHAnsi" w:eastAsiaTheme="minorEastAsia" w:hAnsiTheme="minorHAnsi"/>
          <w:noProof/>
          <w:color w:val="auto"/>
          <w:sz w:val="24"/>
          <w:szCs w:val="24"/>
          <w:lang w:eastAsia="en-AU"/>
        </w:rPr>
      </w:pPr>
      <w:hyperlink w:anchor="_Toc210717965" w:history="1">
        <w:r w:rsidRPr="00F0037F">
          <w:rPr>
            <w:rStyle w:val="Hyperlink"/>
            <w:bCs/>
            <w:noProof/>
          </w:rPr>
          <w:t>1.6.</w:t>
        </w:r>
        <w:r>
          <w:rPr>
            <w:rFonts w:asciiTheme="minorHAnsi" w:eastAsiaTheme="minorEastAsia" w:hAnsiTheme="minorHAnsi"/>
            <w:noProof/>
            <w:color w:val="auto"/>
            <w:sz w:val="24"/>
            <w:szCs w:val="24"/>
            <w:lang w:eastAsia="en-AU"/>
          </w:rPr>
          <w:tab/>
        </w:r>
        <w:r w:rsidRPr="00F0037F">
          <w:rPr>
            <w:rStyle w:val="Hyperlink"/>
            <w:noProof/>
          </w:rPr>
          <w:t>Climate Related Areas</w:t>
        </w:r>
        <w:r>
          <w:rPr>
            <w:noProof/>
            <w:webHidden/>
          </w:rPr>
          <w:tab/>
        </w:r>
        <w:r>
          <w:rPr>
            <w:noProof/>
            <w:webHidden/>
          </w:rPr>
          <w:fldChar w:fldCharType="begin"/>
        </w:r>
        <w:r>
          <w:rPr>
            <w:noProof/>
            <w:webHidden/>
          </w:rPr>
          <w:instrText xml:space="preserve"> PAGEREF _Toc210717965 \h </w:instrText>
        </w:r>
        <w:r>
          <w:rPr>
            <w:noProof/>
            <w:webHidden/>
          </w:rPr>
        </w:r>
        <w:r>
          <w:rPr>
            <w:noProof/>
            <w:webHidden/>
          </w:rPr>
          <w:fldChar w:fldCharType="separate"/>
        </w:r>
        <w:r>
          <w:rPr>
            <w:noProof/>
            <w:webHidden/>
          </w:rPr>
          <w:t>29</w:t>
        </w:r>
        <w:r>
          <w:rPr>
            <w:noProof/>
            <w:webHidden/>
          </w:rPr>
          <w:fldChar w:fldCharType="end"/>
        </w:r>
      </w:hyperlink>
    </w:p>
    <w:p w14:paraId="4AB28599" w14:textId="17899B3B" w:rsidR="00146C5A" w:rsidRDefault="00146C5A">
      <w:pPr>
        <w:pStyle w:val="TOC2"/>
        <w:tabs>
          <w:tab w:val="left" w:pos="720"/>
          <w:tab w:val="right" w:leader="dot" w:pos="9060"/>
        </w:tabs>
        <w:rPr>
          <w:rFonts w:asciiTheme="minorHAnsi" w:eastAsiaTheme="minorEastAsia" w:hAnsiTheme="minorHAnsi"/>
          <w:noProof/>
          <w:color w:val="auto"/>
          <w:sz w:val="24"/>
          <w:szCs w:val="24"/>
          <w:lang w:eastAsia="en-AU"/>
        </w:rPr>
      </w:pPr>
      <w:hyperlink w:anchor="_Toc210717966" w:history="1">
        <w:r w:rsidRPr="00F0037F">
          <w:rPr>
            <w:rStyle w:val="Hyperlink"/>
            <w:bCs/>
            <w:noProof/>
          </w:rPr>
          <w:t>1.7.</w:t>
        </w:r>
        <w:r>
          <w:rPr>
            <w:rFonts w:asciiTheme="minorHAnsi" w:eastAsiaTheme="minorEastAsia" w:hAnsiTheme="minorHAnsi"/>
            <w:noProof/>
            <w:color w:val="auto"/>
            <w:sz w:val="24"/>
            <w:szCs w:val="24"/>
            <w:lang w:eastAsia="en-AU"/>
          </w:rPr>
          <w:tab/>
        </w:r>
        <w:r w:rsidRPr="00F0037F">
          <w:rPr>
            <w:rStyle w:val="Hyperlink"/>
            <w:noProof/>
          </w:rPr>
          <w:t>Barriers to climate investing</w:t>
        </w:r>
        <w:r>
          <w:rPr>
            <w:noProof/>
            <w:webHidden/>
          </w:rPr>
          <w:tab/>
        </w:r>
        <w:r>
          <w:rPr>
            <w:noProof/>
            <w:webHidden/>
          </w:rPr>
          <w:fldChar w:fldCharType="begin"/>
        </w:r>
        <w:r>
          <w:rPr>
            <w:noProof/>
            <w:webHidden/>
          </w:rPr>
          <w:instrText xml:space="preserve"> PAGEREF _Toc210717966 \h </w:instrText>
        </w:r>
        <w:r>
          <w:rPr>
            <w:noProof/>
            <w:webHidden/>
          </w:rPr>
        </w:r>
        <w:r>
          <w:rPr>
            <w:noProof/>
            <w:webHidden/>
          </w:rPr>
          <w:fldChar w:fldCharType="separate"/>
        </w:r>
        <w:r>
          <w:rPr>
            <w:noProof/>
            <w:webHidden/>
          </w:rPr>
          <w:t>30</w:t>
        </w:r>
        <w:r>
          <w:rPr>
            <w:noProof/>
            <w:webHidden/>
          </w:rPr>
          <w:fldChar w:fldCharType="end"/>
        </w:r>
      </w:hyperlink>
    </w:p>
    <w:p w14:paraId="3DBC0C5C" w14:textId="5EA79268" w:rsidR="00146C5A" w:rsidRDefault="00146C5A">
      <w:pPr>
        <w:pStyle w:val="TOC1"/>
        <w:tabs>
          <w:tab w:val="right" w:leader="dot" w:pos="9060"/>
        </w:tabs>
        <w:rPr>
          <w:rFonts w:asciiTheme="minorHAnsi" w:eastAsiaTheme="minorEastAsia" w:hAnsiTheme="minorHAnsi"/>
          <w:noProof/>
          <w:color w:val="auto"/>
          <w:sz w:val="24"/>
          <w:szCs w:val="24"/>
          <w:lang w:eastAsia="en-AU"/>
        </w:rPr>
      </w:pPr>
      <w:hyperlink w:anchor="_Toc210717967" w:history="1">
        <w:r w:rsidRPr="00F0037F">
          <w:rPr>
            <w:rStyle w:val="Hyperlink"/>
            <w:noProof/>
          </w:rPr>
          <w:t>Section C. Member Satisfaction and Feedback</w:t>
        </w:r>
        <w:r>
          <w:rPr>
            <w:noProof/>
            <w:webHidden/>
          </w:rPr>
          <w:tab/>
        </w:r>
        <w:r>
          <w:rPr>
            <w:noProof/>
            <w:webHidden/>
          </w:rPr>
          <w:fldChar w:fldCharType="begin"/>
        </w:r>
        <w:r>
          <w:rPr>
            <w:noProof/>
            <w:webHidden/>
          </w:rPr>
          <w:instrText xml:space="preserve"> PAGEREF _Toc210717967 \h </w:instrText>
        </w:r>
        <w:r>
          <w:rPr>
            <w:noProof/>
            <w:webHidden/>
          </w:rPr>
        </w:r>
        <w:r>
          <w:rPr>
            <w:noProof/>
            <w:webHidden/>
          </w:rPr>
          <w:fldChar w:fldCharType="separate"/>
        </w:r>
        <w:r>
          <w:rPr>
            <w:noProof/>
            <w:webHidden/>
          </w:rPr>
          <w:t>34</w:t>
        </w:r>
        <w:r>
          <w:rPr>
            <w:noProof/>
            <w:webHidden/>
          </w:rPr>
          <w:fldChar w:fldCharType="end"/>
        </w:r>
      </w:hyperlink>
    </w:p>
    <w:p w14:paraId="26D6DD47" w14:textId="67D803C0" w:rsidR="00146C5A" w:rsidRDefault="00146C5A" w:rsidP="00205D90">
      <w:pPr>
        <w:pStyle w:val="TOC2"/>
        <w:tabs>
          <w:tab w:val="left" w:pos="960"/>
          <w:tab w:val="right" w:leader="dot" w:pos="9060"/>
        </w:tabs>
        <w:rPr>
          <w:rFonts w:asciiTheme="minorHAnsi" w:eastAsiaTheme="minorEastAsia" w:hAnsiTheme="minorHAnsi"/>
          <w:noProof/>
          <w:color w:val="auto"/>
          <w:sz w:val="24"/>
          <w:szCs w:val="24"/>
          <w:lang w:eastAsia="en-AU"/>
        </w:rPr>
      </w:pPr>
      <w:hyperlink w:anchor="_Toc210717968" w:history="1">
        <w:r w:rsidRPr="00F0037F">
          <w:rPr>
            <w:rStyle w:val="Hyperlink"/>
            <w:bCs/>
            <w:noProof/>
          </w:rPr>
          <w:t>1.8.</w:t>
        </w:r>
        <w:r>
          <w:rPr>
            <w:rFonts w:asciiTheme="minorHAnsi" w:eastAsiaTheme="minorEastAsia" w:hAnsiTheme="minorHAnsi"/>
            <w:noProof/>
            <w:color w:val="auto"/>
            <w:sz w:val="24"/>
            <w:szCs w:val="24"/>
            <w:lang w:eastAsia="en-AU"/>
          </w:rPr>
          <w:tab/>
        </w:r>
        <w:r w:rsidRPr="00F0037F">
          <w:rPr>
            <w:rStyle w:val="Hyperlink"/>
            <w:noProof/>
          </w:rPr>
          <w:t xml:space="preserve">IGCC Member Satisfaction </w:t>
        </w:r>
        <w:r w:rsidRPr="00F0037F">
          <w:rPr>
            <w:rStyle w:val="Hyperlink"/>
            <w:rFonts w:eastAsia="Calibri" w:cs="Arial"/>
            <w:b/>
            <w:noProof/>
            <w:spacing w:val="8"/>
            <w:kern w:val="0"/>
            <w:lang w:val="en-GB"/>
          </w:rPr>
          <w:t>[IGCC AND JOINT Members Only]</w:t>
        </w:r>
        <w:r>
          <w:rPr>
            <w:noProof/>
            <w:webHidden/>
          </w:rPr>
          <w:tab/>
        </w:r>
        <w:r>
          <w:rPr>
            <w:noProof/>
            <w:webHidden/>
          </w:rPr>
          <w:fldChar w:fldCharType="begin"/>
        </w:r>
        <w:r>
          <w:rPr>
            <w:noProof/>
            <w:webHidden/>
          </w:rPr>
          <w:instrText xml:space="preserve"> PAGEREF _Toc210717968 \h </w:instrText>
        </w:r>
        <w:r>
          <w:rPr>
            <w:noProof/>
            <w:webHidden/>
          </w:rPr>
        </w:r>
        <w:r>
          <w:rPr>
            <w:noProof/>
            <w:webHidden/>
          </w:rPr>
          <w:fldChar w:fldCharType="separate"/>
        </w:r>
        <w:r>
          <w:rPr>
            <w:noProof/>
            <w:webHidden/>
          </w:rPr>
          <w:t>34</w:t>
        </w:r>
        <w:r>
          <w:rPr>
            <w:noProof/>
            <w:webHidden/>
          </w:rPr>
          <w:fldChar w:fldCharType="end"/>
        </w:r>
      </w:hyperlink>
    </w:p>
    <w:p w14:paraId="1BF3A511" w14:textId="378E86F9" w:rsidR="00146C5A" w:rsidRDefault="00146C5A">
      <w:pPr>
        <w:pStyle w:val="TOC2"/>
        <w:tabs>
          <w:tab w:val="left" w:pos="960"/>
          <w:tab w:val="right" w:leader="dot" w:pos="9060"/>
        </w:tabs>
        <w:rPr>
          <w:rFonts w:asciiTheme="minorHAnsi" w:eastAsiaTheme="minorEastAsia" w:hAnsiTheme="minorHAnsi"/>
          <w:noProof/>
          <w:color w:val="auto"/>
          <w:sz w:val="24"/>
          <w:szCs w:val="24"/>
          <w:lang w:eastAsia="en-AU"/>
        </w:rPr>
      </w:pPr>
      <w:hyperlink w:anchor="_Toc210717970" w:history="1">
        <w:r w:rsidRPr="00F0037F">
          <w:rPr>
            <w:rStyle w:val="Hyperlink"/>
            <w:rFonts w:eastAsia="Calibri" w:cs="Arial"/>
            <w:bCs/>
            <w:noProof/>
            <w:spacing w:val="8"/>
            <w:kern w:val="0"/>
            <w:lang w:val="en-GB"/>
          </w:rPr>
          <w:t>1.</w:t>
        </w:r>
        <w:r w:rsidR="00205D90">
          <w:rPr>
            <w:rStyle w:val="Hyperlink"/>
            <w:rFonts w:eastAsia="Calibri" w:cs="Arial"/>
            <w:bCs/>
            <w:noProof/>
            <w:spacing w:val="8"/>
            <w:kern w:val="0"/>
            <w:lang w:val="en-GB"/>
          </w:rPr>
          <w:t>9</w:t>
        </w:r>
        <w:r w:rsidRPr="00F0037F">
          <w:rPr>
            <w:rStyle w:val="Hyperlink"/>
            <w:rFonts w:eastAsia="Calibri" w:cs="Arial"/>
            <w:bCs/>
            <w:noProof/>
            <w:spacing w:val="8"/>
            <w:kern w:val="0"/>
            <w:lang w:val="en-GB"/>
          </w:rPr>
          <w:t>.</w:t>
        </w:r>
        <w:r>
          <w:rPr>
            <w:rFonts w:asciiTheme="minorHAnsi" w:eastAsiaTheme="minorEastAsia" w:hAnsiTheme="minorHAnsi"/>
            <w:noProof/>
            <w:color w:val="auto"/>
            <w:sz w:val="24"/>
            <w:szCs w:val="24"/>
            <w:lang w:eastAsia="en-AU"/>
          </w:rPr>
          <w:tab/>
        </w:r>
        <w:r w:rsidRPr="00F0037F">
          <w:rPr>
            <w:rStyle w:val="Hyperlink"/>
            <w:noProof/>
          </w:rPr>
          <w:t>Additional comments</w:t>
        </w:r>
        <w:r>
          <w:rPr>
            <w:noProof/>
            <w:webHidden/>
          </w:rPr>
          <w:tab/>
        </w:r>
        <w:r>
          <w:rPr>
            <w:noProof/>
            <w:webHidden/>
          </w:rPr>
          <w:fldChar w:fldCharType="begin"/>
        </w:r>
        <w:r>
          <w:rPr>
            <w:noProof/>
            <w:webHidden/>
          </w:rPr>
          <w:instrText xml:space="preserve"> PAGEREF _Toc210717970 \h </w:instrText>
        </w:r>
        <w:r>
          <w:rPr>
            <w:noProof/>
            <w:webHidden/>
          </w:rPr>
        </w:r>
        <w:r>
          <w:rPr>
            <w:noProof/>
            <w:webHidden/>
          </w:rPr>
          <w:fldChar w:fldCharType="separate"/>
        </w:r>
        <w:r>
          <w:rPr>
            <w:noProof/>
            <w:webHidden/>
          </w:rPr>
          <w:t>37</w:t>
        </w:r>
        <w:r>
          <w:rPr>
            <w:noProof/>
            <w:webHidden/>
          </w:rPr>
          <w:fldChar w:fldCharType="end"/>
        </w:r>
      </w:hyperlink>
    </w:p>
    <w:p w14:paraId="1244C413" w14:textId="6D104075" w:rsidR="00722B63" w:rsidRPr="00446E14" w:rsidRDefault="30638945" w:rsidP="54DAAF52">
      <w:pPr>
        <w:pStyle w:val="TOC2"/>
        <w:tabs>
          <w:tab w:val="left" w:pos="795"/>
          <w:tab w:val="right" w:leader="dot" w:pos="9060"/>
        </w:tabs>
        <w:rPr>
          <w:rFonts w:asciiTheme="minorHAnsi" w:eastAsiaTheme="minorEastAsia" w:hAnsiTheme="minorHAnsi"/>
          <w:noProof/>
          <w:color w:val="auto"/>
          <w:sz w:val="24"/>
          <w:szCs w:val="24"/>
          <w:lang w:eastAsia="en-AU"/>
        </w:rPr>
      </w:pPr>
      <w:r w:rsidRPr="00446E14">
        <w:fldChar w:fldCharType="end"/>
      </w:r>
    </w:p>
    <w:p w14:paraId="6BF6D1C3" w14:textId="7322C865" w:rsidR="005C088C" w:rsidRPr="00446E14" w:rsidRDefault="001E065C" w:rsidP="00C21B40">
      <w:pPr>
        <w:spacing w:beforeLines="20" w:before="48" w:afterLines="20" w:after="48" w:line="252" w:lineRule="auto"/>
      </w:pPr>
      <w:r w:rsidRPr="00446E14">
        <w:br w:type="page"/>
      </w:r>
    </w:p>
    <w:p w14:paraId="2B8431B2" w14:textId="77777777" w:rsidR="008E2EF8" w:rsidRPr="00446E14" w:rsidRDefault="008E2EF8" w:rsidP="00C21B40">
      <w:pPr>
        <w:spacing w:beforeLines="20" w:before="48" w:afterLines="20" w:after="48" w:line="252" w:lineRule="auto"/>
      </w:pPr>
    </w:p>
    <w:p w14:paraId="76DA23DE" w14:textId="77777777" w:rsidR="005D581D" w:rsidRPr="00446E14" w:rsidRDefault="00CA4490" w:rsidP="00C21B40">
      <w:pPr>
        <w:pStyle w:val="Heading1"/>
        <w:spacing w:beforeLines="20" w:before="48" w:afterLines="20" w:after="48" w:line="252" w:lineRule="auto"/>
      </w:pPr>
      <w:bookmarkStart w:id="2" w:name="_Toc210717953"/>
      <w:r w:rsidRPr="00446E14">
        <w:t>Introduction Text for Survey Respondents</w:t>
      </w:r>
      <w:bookmarkEnd w:id="2"/>
      <w:r w:rsidRPr="00446E14">
        <w:t xml:space="preserve"> </w:t>
      </w:r>
    </w:p>
    <w:tbl>
      <w:tblPr>
        <w:tblStyle w:val="TableGridLight"/>
        <w:tblW w:w="10485" w:type="dxa"/>
        <w:jc w:val="center"/>
        <w:tblLook w:val="04A0" w:firstRow="1" w:lastRow="0" w:firstColumn="1" w:lastColumn="0" w:noHBand="0" w:noVBand="1"/>
      </w:tblPr>
      <w:tblGrid>
        <w:gridCol w:w="10485"/>
      </w:tblGrid>
      <w:tr w:rsidR="00CA4490" w:rsidRPr="00446E14" w14:paraId="50734B7F" w14:textId="77777777" w:rsidTr="54DAAF52">
        <w:trPr>
          <w:jc w:val="center"/>
        </w:trPr>
        <w:tc>
          <w:tcPr>
            <w:tcW w:w="10485" w:type="dxa"/>
            <w:vAlign w:val="center"/>
          </w:tcPr>
          <w:p w14:paraId="299EE992" w14:textId="77777777" w:rsidR="00CA4490" w:rsidRPr="00446E14" w:rsidRDefault="00CA4490" w:rsidP="005F3A04">
            <w:pPr>
              <w:pStyle w:val="ASK"/>
              <w:spacing w:beforeLines="20" w:before="48" w:afterLines="20" w:after="48" w:line="252" w:lineRule="auto"/>
              <w:rPr>
                <w:color w:val="367587"/>
              </w:rPr>
            </w:pPr>
            <w:r w:rsidRPr="00446E14">
              <w:t>INSTRUCTIONS</w:t>
            </w:r>
          </w:p>
        </w:tc>
      </w:tr>
      <w:tr w:rsidR="00CA4490" w:rsidRPr="00446E14" w14:paraId="33D727F8" w14:textId="77777777" w:rsidTr="54DAAF52">
        <w:trPr>
          <w:jc w:val="center"/>
        </w:trPr>
        <w:tc>
          <w:tcPr>
            <w:tcW w:w="10485" w:type="dxa"/>
            <w:vAlign w:val="center"/>
          </w:tcPr>
          <w:p w14:paraId="00E5A62A" w14:textId="2C4098CF" w:rsidR="00B40F8E" w:rsidRPr="00446E14" w:rsidRDefault="00CA4490" w:rsidP="005F3A04">
            <w:pPr>
              <w:pStyle w:val="QuestionText"/>
              <w:spacing w:beforeLines="20" w:before="48" w:afterLines="20" w:after="48" w:line="252" w:lineRule="auto"/>
            </w:pPr>
            <w:r w:rsidRPr="00446E14">
              <w:t>Thank you</w:t>
            </w:r>
            <w:r w:rsidR="00F64D74" w:rsidRPr="00446E14">
              <w:t xml:space="preserve"> </w:t>
            </w:r>
            <w:r w:rsidRPr="00446E14" w:rsidDel="00F64D74">
              <w:t xml:space="preserve">for </w:t>
            </w:r>
            <w:r w:rsidRPr="00446E14">
              <w:t>participat</w:t>
            </w:r>
            <w:r w:rsidR="61FAF7E7" w:rsidRPr="00446E14">
              <w:t>ing</w:t>
            </w:r>
            <w:r w:rsidRPr="00446E14">
              <w:t xml:space="preserve"> in this survey.  </w:t>
            </w:r>
            <w:r w:rsidR="00E969AF" w:rsidRPr="00446E14">
              <w:t xml:space="preserve">Please find some </w:t>
            </w:r>
            <w:r w:rsidR="00B40F8E" w:rsidRPr="00446E14">
              <w:t>instructions and helpful pointers below:</w:t>
            </w:r>
          </w:p>
          <w:p w14:paraId="004534A7" w14:textId="14EC2CED" w:rsidR="00295253" w:rsidRPr="00446E14" w:rsidRDefault="00B40F8E">
            <w:pPr>
              <w:pStyle w:val="QuestionText"/>
              <w:numPr>
                <w:ilvl w:val="0"/>
                <w:numId w:val="32"/>
              </w:numPr>
              <w:spacing w:beforeLines="20" w:before="48" w:afterLines="20" w:after="48" w:line="252" w:lineRule="auto"/>
            </w:pPr>
            <w:r w:rsidRPr="00446E14">
              <w:t xml:space="preserve">During the survey </w:t>
            </w:r>
            <w:r w:rsidR="595F5490" w:rsidRPr="00446E14">
              <w:t>y</w:t>
            </w:r>
            <w:r w:rsidR="00CA4490" w:rsidRPr="00446E14">
              <w:t xml:space="preserve">ou will need to provide a response </w:t>
            </w:r>
            <w:r w:rsidR="00166DCA" w:rsidRPr="00446E14">
              <w:t>to</w:t>
            </w:r>
            <w:r w:rsidR="00CA4490" w:rsidRPr="00446E14">
              <w:t xml:space="preserve"> question</w:t>
            </w:r>
            <w:r w:rsidR="00D4493E" w:rsidRPr="00446E14">
              <w:t>s</w:t>
            </w:r>
            <w:r w:rsidR="00CA4490" w:rsidRPr="00446E14">
              <w:t xml:space="preserve"> </w:t>
            </w:r>
            <w:r w:rsidR="00166DCA" w:rsidRPr="00446E14">
              <w:t xml:space="preserve">marked as </w:t>
            </w:r>
            <w:r w:rsidR="00166DCA" w:rsidRPr="00446E14">
              <w:rPr>
                <w:b/>
              </w:rPr>
              <w:t>mandatory</w:t>
            </w:r>
            <w:r w:rsidR="2FB83E89" w:rsidRPr="00446E14">
              <w:rPr>
                <w:color w:val="FF0000"/>
              </w:rPr>
              <w:t>*</w:t>
            </w:r>
            <w:r w:rsidR="2FB83E89" w:rsidRPr="00446E14">
              <w:t xml:space="preserve"> </w:t>
            </w:r>
            <w:r w:rsidR="00CA4490" w:rsidRPr="00446E14">
              <w:t xml:space="preserve">to proceed with the </w:t>
            </w:r>
            <w:r w:rsidR="003E3E06" w:rsidRPr="00446E14">
              <w:t>survey</w:t>
            </w:r>
            <w:r w:rsidR="00CA4490" w:rsidRPr="00446E14">
              <w:t>.</w:t>
            </w:r>
          </w:p>
          <w:p w14:paraId="7B4CBA15" w14:textId="65D8CFB5" w:rsidR="00A870A8" w:rsidRPr="00446E14" w:rsidRDefault="00A870A8">
            <w:pPr>
              <w:pStyle w:val="QuestionText"/>
              <w:numPr>
                <w:ilvl w:val="0"/>
                <w:numId w:val="32"/>
              </w:numPr>
              <w:spacing w:beforeLines="20" w:before="48" w:afterLines="20" w:after="48" w:line="252" w:lineRule="auto"/>
              <w:rPr>
                <w:lang w:val="en-AU"/>
              </w:rPr>
            </w:pPr>
            <w:r w:rsidRPr="00446E14">
              <w:rPr>
                <w:lang w:val="en-AU"/>
              </w:rPr>
              <w:t xml:space="preserve">The survey will take approximately </w:t>
            </w:r>
            <w:r w:rsidR="00413C2A">
              <w:rPr>
                <w:lang w:val="en-AU"/>
              </w:rPr>
              <w:t xml:space="preserve">30 – 50 minutes </w:t>
            </w:r>
            <w:r w:rsidRPr="00446E14">
              <w:rPr>
                <w:lang w:val="en-AU"/>
              </w:rPr>
              <w:t>to complete</w:t>
            </w:r>
            <w:r w:rsidR="0065054C" w:rsidRPr="00446E14">
              <w:rPr>
                <w:lang w:val="en-AU"/>
              </w:rPr>
              <w:t xml:space="preserve">. Answers will save automatically if you do not wish to complete it in one go. </w:t>
            </w:r>
          </w:p>
          <w:p w14:paraId="4EBD1006" w14:textId="1C91C152" w:rsidR="00AC21A5" w:rsidRPr="00446E14" w:rsidRDefault="00AC21A5" w:rsidP="00AC21A5">
            <w:pPr>
              <w:pStyle w:val="QuestionText"/>
              <w:numPr>
                <w:ilvl w:val="0"/>
                <w:numId w:val="32"/>
              </w:numPr>
              <w:spacing w:beforeLines="20" w:before="48" w:afterLines="20" w:after="48" w:line="252" w:lineRule="auto"/>
            </w:pPr>
            <w:r w:rsidRPr="00446E14">
              <w:t>Individual organisational responses will remain strictly confidential</w:t>
            </w:r>
            <w:r w:rsidR="00B16A9E" w:rsidRPr="00446E14">
              <w:t>. R</w:t>
            </w:r>
            <w:r w:rsidRPr="00446E14">
              <w:t>esults are published in aggregate only</w:t>
            </w:r>
            <w:r w:rsidR="00B16A9E" w:rsidRPr="00446E14">
              <w:t xml:space="preserve"> (fully anonymous).</w:t>
            </w:r>
          </w:p>
          <w:p w14:paraId="1E02E90A" w14:textId="5FAE99F0" w:rsidR="00DE0E81" w:rsidRPr="00446E14" w:rsidRDefault="00260734">
            <w:pPr>
              <w:pStyle w:val="QuestionText"/>
              <w:numPr>
                <w:ilvl w:val="0"/>
                <w:numId w:val="32"/>
              </w:numPr>
              <w:spacing w:beforeLines="20" w:before="48" w:afterLines="20" w:after="48" w:line="252" w:lineRule="auto"/>
            </w:pPr>
            <w:r w:rsidRPr="00446E14">
              <w:t>E</w:t>
            </w:r>
            <w:r w:rsidR="00DE0E81" w:rsidRPr="00446E14">
              <w:t xml:space="preserve">stimates </w:t>
            </w:r>
            <w:r w:rsidR="00DC6DC5" w:rsidRPr="00446E14">
              <w:t xml:space="preserve">may be provided where </w:t>
            </w:r>
            <w:r w:rsidR="00AC21A5" w:rsidRPr="00446E14">
              <w:t>more p</w:t>
            </w:r>
            <w:r w:rsidR="00DC6DC5" w:rsidRPr="00446E14">
              <w:t xml:space="preserve">recise responses are not </w:t>
            </w:r>
            <w:r w:rsidR="00C263F0" w:rsidRPr="00446E14">
              <w:t>possible</w:t>
            </w:r>
            <w:r w:rsidR="00AC21A5" w:rsidRPr="00446E14">
              <w:t>.</w:t>
            </w:r>
          </w:p>
          <w:p w14:paraId="5CE10FE3" w14:textId="68B121A7" w:rsidR="003C52BA" w:rsidRPr="00446E14" w:rsidRDefault="00087F4A" w:rsidP="00295253">
            <w:pPr>
              <w:pStyle w:val="QuestionText"/>
              <w:numPr>
                <w:ilvl w:val="0"/>
                <w:numId w:val="30"/>
              </w:numPr>
              <w:spacing w:beforeLines="20" w:before="48" w:afterLines="20" w:after="48" w:line="252" w:lineRule="auto"/>
            </w:pPr>
            <w:r w:rsidRPr="00446E14">
              <w:rPr>
                <w:i/>
              </w:rPr>
              <w:t>P</w:t>
            </w:r>
            <w:r w:rsidR="00295253" w:rsidRPr="00446E14">
              <w:rPr>
                <w:i/>
              </w:rPr>
              <w:t xml:space="preserve">lease do not use your browser's </w:t>
            </w:r>
            <w:r w:rsidR="00295253" w:rsidRPr="00446E14">
              <w:rPr>
                <w:b/>
                <w:i/>
              </w:rPr>
              <w:t>FORWARD</w:t>
            </w:r>
            <w:r w:rsidR="00295253" w:rsidRPr="00446E14">
              <w:rPr>
                <w:i/>
              </w:rPr>
              <w:t xml:space="preserve"> and </w:t>
            </w:r>
            <w:r w:rsidR="00295253" w:rsidRPr="00446E14">
              <w:rPr>
                <w:b/>
                <w:i/>
              </w:rPr>
              <w:t>BACK</w:t>
            </w:r>
            <w:r w:rsidR="00295253" w:rsidRPr="00446E14">
              <w:rPr>
                <w:i/>
              </w:rPr>
              <w:t xml:space="preserve"> buttons. Instead, use the </w:t>
            </w:r>
            <w:r w:rsidR="00295253" w:rsidRPr="00446E14">
              <w:rPr>
                <w:b/>
                <w:i/>
              </w:rPr>
              <w:t>"Next"</w:t>
            </w:r>
            <w:r w:rsidR="00295253" w:rsidRPr="00446E14">
              <w:rPr>
                <w:i/>
              </w:rPr>
              <w:t xml:space="preserve"> button </w:t>
            </w:r>
            <w:r w:rsidR="00991601" w:rsidRPr="00446E14">
              <w:rPr>
                <w:i/>
              </w:rPr>
              <w:t xml:space="preserve">at </w:t>
            </w:r>
            <w:r w:rsidR="0083112E" w:rsidRPr="00446E14">
              <w:rPr>
                <w:i/>
              </w:rPr>
              <w:t xml:space="preserve">the </w:t>
            </w:r>
            <w:r w:rsidR="00991601" w:rsidRPr="00446E14">
              <w:rPr>
                <w:i/>
              </w:rPr>
              <w:t>bottom of</w:t>
            </w:r>
            <w:r w:rsidR="0083112E" w:rsidRPr="00446E14">
              <w:rPr>
                <w:i/>
              </w:rPr>
              <w:t xml:space="preserve"> page</w:t>
            </w:r>
            <w:r w:rsidR="00295253" w:rsidRPr="00446E14">
              <w:rPr>
                <w:i/>
              </w:rPr>
              <w:t xml:space="preserve"> to move forward through the survey.</w:t>
            </w:r>
          </w:p>
          <w:p w14:paraId="43BF0BB6" w14:textId="0B1ABDF5" w:rsidR="00C65E53" w:rsidRPr="00446E14" w:rsidRDefault="21F23292" w:rsidP="00295253">
            <w:pPr>
              <w:pStyle w:val="QuestionText"/>
              <w:numPr>
                <w:ilvl w:val="0"/>
                <w:numId w:val="30"/>
              </w:numPr>
              <w:spacing w:beforeLines="20" w:before="48" w:afterLines="20" w:after="48" w:line="252" w:lineRule="auto"/>
            </w:pPr>
            <w:r w:rsidRPr="00446E14">
              <w:t xml:space="preserve">You can save </w:t>
            </w:r>
            <w:r w:rsidR="3915828D" w:rsidRPr="00446E14">
              <w:t xml:space="preserve">your answers in each </w:t>
            </w:r>
            <w:r w:rsidRPr="00446E14">
              <w:t xml:space="preserve">section and </w:t>
            </w:r>
            <w:r w:rsidR="3915828D" w:rsidRPr="00446E14">
              <w:t>return to them</w:t>
            </w:r>
            <w:r w:rsidRPr="00446E14">
              <w:t xml:space="preserve"> later</w:t>
            </w:r>
            <w:r w:rsidR="7FE569D3" w:rsidRPr="00446E14">
              <w:t>.</w:t>
            </w:r>
          </w:p>
          <w:p w14:paraId="6E0C8D23" w14:textId="2ABBD639" w:rsidR="00C65E53" w:rsidRPr="00446E14" w:rsidRDefault="005D639D" w:rsidP="00295253">
            <w:pPr>
              <w:pStyle w:val="QuestionText"/>
              <w:numPr>
                <w:ilvl w:val="0"/>
                <w:numId w:val="30"/>
              </w:numPr>
              <w:spacing w:beforeLines="20" w:before="48" w:afterLines="20" w:after="48" w:line="252" w:lineRule="auto"/>
            </w:pPr>
            <w:r w:rsidRPr="00446E14">
              <w:t>You can download a PDF of your completed response</w:t>
            </w:r>
            <w:r w:rsidR="000D0FA0" w:rsidRPr="00446E14">
              <w:t>s</w:t>
            </w:r>
            <w:r w:rsidR="00C01082" w:rsidRPr="00446E14">
              <w:t xml:space="preserve"> </w:t>
            </w:r>
            <w:r w:rsidRPr="00446E14">
              <w:rPr>
                <w:b/>
              </w:rPr>
              <w:t>at the end</w:t>
            </w:r>
            <w:r w:rsidR="000D0FA0" w:rsidRPr="00446E14">
              <w:t xml:space="preserve"> for your records</w:t>
            </w:r>
            <w:r w:rsidR="00616E7B" w:rsidRPr="00446E14">
              <w:t>.</w:t>
            </w:r>
          </w:p>
          <w:p w14:paraId="304F9771" w14:textId="7EC213B7" w:rsidR="00E93075" w:rsidRPr="00446E14" w:rsidRDefault="0011798F" w:rsidP="00295253">
            <w:pPr>
              <w:pStyle w:val="QuestionText"/>
              <w:numPr>
                <w:ilvl w:val="0"/>
                <w:numId w:val="30"/>
              </w:numPr>
              <w:spacing w:beforeLines="20" w:before="48" w:afterLines="20" w:after="48" w:line="252" w:lineRule="auto"/>
            </w:pPr>
            <w:r w:rsidRPr="00446E14">
              <w:t xml:space="preserve">If necessary, </w:t>
            </w:r>
            <w:r w:rsidR="06DB381E" w:rsidRPr="00446E14">
              <w:t>y</w:t>
            </w:r>
            <w:r w:rsidR="2973F1C9" w:rsidRPr="00446E14">
              <w:t>ou</w:t>
            </w:r>
            <w:r w:rsidR="00E93075" w:rsidRPr="00446E14">
              <w:t xml:space="preserve"> can</w:t>
            </w:r>
            <w:r w:rsidR="00721F9B" w:rsidRPr="00446E14">
              <w:t xml:space="preserve"> use this </w:t>
            </w:r>
            <w:r w:rsidR="00721F9B" w:rsidRPr="00446E14">
              <w:rPr>
                <w:b/>
                <w:bCs/>
              </w:rPr>
              <w:t>word</w:t>
            </w:r>
            <w:r w:rsidR="00721F9B" w:rsidRPr="00446E14">
              <w:t xml:space="preserve"> </w:t>
            </w:r>
            <w:r w:rsidR="3143E9B9" w:rsidRPr="00446E14">
              <w:t>doc</w:t>
            </w:r>
            <w:r w:rsidR="7AEBAB10" w:rsidRPr="00446E14">
              <w:t>ument</w:t>
            </w:r>
            <w:r w:rsidR="00721F9B" w:rsidRPr="00446E14" w:rsidDel="009A69B9">
              <w:t xml:space="preserve"> </w:t>
            </w:r>
            <w:r w:rsidR="00721F9B" w:rsidRPr="00446E14">
              <w:t>to compile answers within your organisation before inputting into the survey portal</w:t>
            </w:r>
          </w:p>
          <w:p w14:paraId="302D980F" w14:textId="450AFBDE" w:rsidR="00721F9B" w:rsidRPr="00446E14" w:rsidRDefault="00721F9B" w:rsidP="1E46BC37">
            <w:pPr>
              <w:pStyle w:val="QuestionText"/>
              <w:numPr>
                <w:ilvl w:val="0"/>
                <w:numId w:val="30"/>
              </w:numPr>
              <w:spacing w:beforeLines="20" w:before="48" w:afterLines="20" w:after="48" w:line="252" w:lineRule="auto"/>
            </w:pPr>
            <w:r w:rsidRPr="00446E14">
              <w:t xml:space="preserve">Please reach out to </w:t>
            </w:r>
            <w:r w:rsidR="00A579A2">
              <w:t>Connor</w:t>
            </w:r>
            <w:r w:rsidR="63399C7B" w:rsidRPr="00446E14">
              <w:t xml:space="preserve"> at Lonergan Research </w:t>
            </w:r>
            <w:r w:rsidRPr="00446E14">
              <w:t xml:space="preserve">for any </w:t>
            </w:r>
            <w:r w:rsidR="00113BFF" w:rsidRPr="00446E14">
              <w:t xml:space="preserve">technical issues </w:t>
            </w:r>
            <w:r w:rsidR="00451FA6" w:rsidRPr="00446E14">
              <w:t>using the survey portal</w:t>
            </w:r>
            <w:r w:rsidR="004B498E" w:rsidRPr="00446E14">
              <w:t>.</w:t>
            </w:r>
          </w:p>
          <w:p w14:paraId="0FCE4A0B" w14:textId="77777777" w:rsidR="004B498E" w:rsidRPr="00446E14" w:rsidRDefault="004B498E" w:rsidP="00721F9B">
            <w:pPr>
              <w:pStyle w:val="QuestionText"/>
              <w:spacing w:beforeLines="20" w:before="48" w:afterLines="20" w:after="48" w:line="252" w:lineRule="auto"/>
            </w:pPr>
          </w:p>
          <w:p w14:paraId="71426F45" w14:textId="77777777" w:rsidR="00CA4490" w:rsidRPr="00446E14" w:rsidRDefault="00CA4490" w:rsidP="005F3A04">
            <w:pPr>
              <w:spacing w:beforeLines="20" w:before="48" w:afterLines="20" w:after="48" w:line="252" w:lineRule="auto"/>
              <w:rPr>
                <w:rFonts w:cs="Arial"/>
                <w:i/>
              </w:rPr>
            </w:pPr>
            <w:r w:rsidRPr="00446E14">
              <w:rPr>
                <w:rFonts w:cs="Arial"/>
                <w:i/>
              </w:rPr>
              <w:t>Please be assured of complete confidentiality. Lonergan Research is bound by the Research Society Code of Professional Behaviour and the Privacy Act.</w:t>
            </w:r>
          </w:p>
          <w:p w14:paraId="1CB3ABEB" w14:textId="23395FBC" w:rsidR="00CA4490" w:rsidRPr="00446E14" w:rsidRDefault="00CA4490" w:rsidP="005F3A04">
            <w:pPr>
              <w:spacing w:beforeLines="20" w:before="48" w:afterLines="20" w:after="48" w:line="252" w:lineRule="auto"/>
              <w:rPr>
                <w:rFonts w:cs="Arial"/>
                <w:i/>
              </w:rPr>
            </w:pPr>
          </w:p>
        </w:tc>
      </w:tr>
      <w:tr w:rsidR="00295253" w:rsidRPr="00446E14" w14:paraId="40902E5F" w14:textId="77777777" w:rsidTr="54DAAF52">
        <w:trPr>
          <w:trHeight w:val="300"/>
          <w:jc w:val="center"/>
        </w:trPr>
        <w:tc>
          <w:tcPr>
            <w:tcW w:w="10485" w:type="dxa"/>
            <w:vAlign w:val="center"/>
          </w:tcPr>
          <w:p w14:paraId="05AC5D9E" w14:textId="77777777" w:rsidR="00295253" w:rsidRPr="00446E14" w:rsidRDefault="00295253" w:rsidP="005F3A04">
            <w:pPr>
              <w:pStyle w:val="QuestionText"/>
              <w:spacing w:beforeLines="20" w:before="48" w:afterLines="20" w:after="48" w:line="252" w:lineRule="auto"/>
            </w:pPr>
          </w:p>
        </w:tc>
      </w:tr>
    </w:tbl>
    <w:p w14:paraId="042CEDD7" w14:textId="27EA458C" w:rsidR="41E2FE77" w:rsidRPr="00446E14" w:rsidRDefault="41E2FE77" w:rsidP="008E5B2B">
      <w:pPr>
        <w:spacing w:beforeLines="20" w:before="48" w:afterLines="20" w:after="48" w:line="252" w:lineRule="auto"/>
      </w:pPr>
    </w:p>
    <w:p w14:paraId="5E0CB524" w14:textId="3CED1D20" w:rsidR="3D34F206" w:rsidRPr="00446E14" w:rsidRDefault="3D34F206" w:rsidP="3D34F206">
      <w:pPr>
        <w:spacing w:beforeLines="20" w:before="48" w:afterLines="20" w:after="48" w:line="252" w:lineRule="auto"/>
      </w:pPr>
    </w:p>
    <w:p w14:paraId="35335557" w14:textId="77777777" w:rsidR="00FB342D" w:rsidRDefault="00FB342D">
      <w:pPr>
        <w:rPr>
          <w:color w:val="BF2239" w:themeColor="accent5"/>
          <w:sz w:val="32"/>
          <w:szCs w:val="32"/>
        </w:rPr>
      </w:pPr>
      <w:bookmarkStart w:id="3" w:name="_Toc210717954"/>
      <w:r>
        <w:br w:type="page"/>
      </w:r>
    </w:p>
    <w:p w14:paraId="39A7C2BA" w14:textId="4967FBCA" w:rsidR="005D581D" w:rsidRPr="00446E14" w:rsidRDefault="008E2EF8" w:rsidP="00C21B40">
      <w:pPr>
        <w:pStyle w:val="QuestionnarieHeading"/>
        <w:spacing w:beforeLines="20" w:before="48" w:afterLines="20" w:after="48" w:line="252" w:lineRule="auto"/>
      </w:pPr>
      <w:r w:rsidRPr="00446E14">
        <w:lastRenderedPageBreak/>
        <w:t>Section A. Organisational Information</w:t>
      </w:r>
      <w:bookmarkEnd w:id="3"/>
    </w:p>
    <w:p w14:paraId="41E92896" w14:textId="77777777" w:rsidR="005D581D" w:rsidRPr="00446E14" w:rsidRDefault="005D581D" w:rsidP="00C21B40">
      <w:pPr>
        <w:spacing w:beforeLines="20" w:before="48" w:afterLines="20" w:after="48" w:line="252" w:lineRule="auto"/>
      </w:pPr>
    </w:p>
    <w:tbl>
      <w:tblPr>
        <w:tblStyle w:val="TableGridLight"/>
        <w:tblW w:w="10485" w:type="dxa"/>
        <w:jc w:val="center"/>
        <w:tblLook w:val="04A0" w:firstRow="1" w:lastRow="0" w:firstColumn="1" w:lastColumn="0" w:noHBand="0" w:noVBand="1"/>
      </w:tblPr>
      <w:tblGrid>
        <w:gridCol w:w="591"/>
        <w:gridCol w:w="628"/>
        <w:gridCol w:w="3596"/>
        <w:gridCol w:w="2551"/>
        <w:gridCol w:w="567"/>
        <w:gridCol w:w="2552"/>
      </w:tblGrid>
      <w:tr w:rsidR="00CA4490" w:rsidRPr="00446E14" w14:paraId="70025A6B" w14:textId="77777777" w:rsidTr="6460CD10">
        <w:trPr>
          <w:trHeight w:val="272"/>
          <w:jc w:val="center"/>
        </w:trPr>
        <w:tc>
          <w:tcPr>
            <w:tcW w:w="10485" w:type="dxa"/>
            <w:gridSpan w:val="6"/>
          </w:tcPr>
          <w:p w14:paraId="28C6DC68" w14:textId="03998CF1" w:rsidR="00CA4490" w:rsidRPr="00446E14" w:rsidRDefault="00CA4490" w:rsidP="00C21B40">
            <w:pPr>
              <w:pStyle w:val="ASK"/>
              <w:spacing w:beforeLines="20" w:before="48" w:afterLines="20" w:after="48" w:line="252" w:lineRule="auto"/>
              <w:rPr>
                <w:color w:val="367587"/>
              </w:rPr>
            </w:pPr>
            <w:r w:rsidRPr="00446E14">
              <w:t>ASK ALL</w:t>
            </w:r>
            <w:r w:rsidR="0072529E" w:rsidRPr="00446E14">
              <w:t xml:space="preserve"> - MANDATORY</w:t>
            </w:r>
          </w:p>
        </w:tc>
      </w:tr>
      <w:tr w:rsidR="00CA4490" w:rsidRPr="00446E14" w14:paraId="211AFA34" w14:textId="77777777" w:rsidTr="6460CD10">
        <w:trPr>
          <w:trHeight w:val="272"/>
          <w:jc w:val="center"/>
        </w:trPr>
        <w:tc>
          <w:tcPr>
            <w:tcW w:w="591" w:type="dxa"/>
          </w:tcPr>
          <w:p w14:paraId="2553B681" w14:textId="0D71C48A" w:rsidR="00CA4490" w:rsidRPr="00446E14" w:rsidRDefault="00866A2A" w:rsidP="00C21B40">
            <w:pPr>
              <w:pStyle w:val="QuestionText"/>
              <w:spacing w:beforeLines="20" w:before="48" w:afterLines="20" w:after="48" w:line="252" w:lineRule="auto"/>
            </w:pPr>
            <w:r w:rsidRPr="00446E14">
              <w:t>Q1</w:t>
            </w:r>
          </w:p>
        </w:tc>
        <w:tc>
          <w:tcPr>
            <w:tcW w:w="9894" w:type="dxa"/>
            <w:gridSpan w:val="5"/>
          </w:tcPr>
          <w:p w14:paraId="178D419E" w14:textId="3A223F67" w:rsidR="00CA4490" w:rsidRPr="00446E14" w:rsidRDefault="0072529E" w:rsidP="6460CD10">
            <w:pPr>
              <w:pStyle w:val="QuestionText"/>
              <w:spacing w:beforeLines="20" w:before="48" w:afterLines="20" w:after="48" w:line="252" w:lineRule="auto"/>
            </w:pPr>
            <w:r w:rsidRPr="00446E14">
              <w:t xml:space="preserve">Please </w:t>
            </w:r>
            <w:r w:rsidR="138C3ECF" w:rsidRPr="00446E14">
              <w:t>inse</w:t>
            </w:r>
            <w:r w:rsidR="5A59EE26" w:rsidRPr="00446E14">
              <w:t>r</w:t>
            </w:r>
            <w:r w:rsidR="138C3ECF" w:rsidRPr="00446E14">
              <w:t>t</w:t>
            </w:r>
            <w:r w:rsidRPr="00446E14">
              <w:t xml:space="preserve"> the following details:</w:t>
            </w:r>
          </w:p>
        </w:tc>
      </w:tr>
      <w:tr w:rsidR="00CA4490" w:rsidRPr="00446E14" w14:paraId="1A697572" w14:textId="77777777" w:rsidTr="6460CD10">
        <w:trPr>
          <w:trHeight w:val="272"/>
          <w:jc w:val="center"/>
        </w:trPr>
        <w:tc>
          <w:tcPr>
            <w:tcW w:w="591" w:type="dxa"/>
          </w:tcPr>
          <w:p w14:paraId="22FD7263" w14:textId="77777777" w:rsidR="00CA4490" w:rsidRPr="00446E14" w:rsidRDefault="00CA4490" w:rsidP="00C21B40">
            <w:pPr>
              <w:spacing w:beforeLines="20" w:before="48" w:afterLines="20" w:after="48" w:line="252" w:lineRule="auto"/>
              <w:rPr>
                <w:rFonts w:cs="Arial"/>
                <w:szCs w:val="20"/>
              </w:rPr>
            </w:pPr>
          </w:p>
        </w:tc>
        <w:tc>
          <w:tcPr>
            <w:tcW w:w="4224" w:type="dxa"/>
            <w:gridSpan w:val="2"/>
            <w:vAlign w:val="center"/>
          </w:tcPr>
          <w:p w14:paraId="7019FD1B" w14:textId="40ECB810" w:rsidR="00CA4490" w:rsidRPr="00446E14" w:rsidRDefault="0072529E" w:rsidP="00D277EC">
            <w:pPr>
              <w:pStyle w:val="Pleaseselect"/>
              <w:spacing w:beforeLines="20" w:before="48" w:afterLines="20" w:after="48" w:line="252" w:lineRule="auto"/>
            </w:pPr>
            <w:r w:rsidRPr="00446E14">
              <w:t>Please enter your answer in the text box</w:t>
            </w:r>
          </w:p>
        </w:tc>
        <w:tc>
          <w:tcPr>
            <w:tcW w:w="2551" w:type="dxa"/>
            <w:vAlign w:val="center"/>
          </w:tcPr>
          <w:p w14:paraId="300FD70A" w14:textId="77777777" w:rsidR="00CA4490" w:rsidRPr="00446E14" w:rsidRDefault="00CA4490" w:rsidP="00D277EC">
            <w:pPr>
              <w:pStyle w:val="RandomiseInstruction"/>
              <w:spacing w:beforeLines="20" w:before="48" w:afterLines="20" w:after="48" w:line="252" w:lineRule="auto"/>
              <w:jc w:val="center"/>
            </w:pPr>
            <w:r w:rsidRPr="00446E14">
              <w:t>DO NOT RANDOMISE</w:t>
            </w:r>
          </w:p>
        </w:tc>
        <w:tc>
          <w:tcPr>
            <w:tcW w:w="567" w:type="dxa"/>
            <w:vAlign w:val="center"/>
          </w:tcPr>
          <w:p w14:paraId="6AB97991" w14:textId="77777777" w:rsidR="00CA4490" w:rsidRPr="00446E14" w:rsidRDefault="00CA4490" w:rsidP="00D277EC">
            <w:pPr>
              <w:pStyle w:val="ProgrammingNotes"/>
              <w:spacing w:beforeLines="20" w:before="48" w:afterLines="20" w:after="48" w:line="252" w:lineRule="auto"/>
            </w:pPr>
            <w:r w:rsidRPr="00446E14">
              <w:t>SR</w:t>
            </w:r>
          </w:p>
        </w:tc>
        <w:tc>
          <w:tcPr>
            <w:tcW w:w="2552" w:type="dxa"/>
          </w:tcPr>
          <w:p w14:paraId="68798ED5" w14:textId="77777777" w:rsidR="00CA4490" w:rsidRPr="00446E14" w:rsidRDefault="00CA4490" w:rsidP="00C21B40">
            <w:pPr>
              <w:pStyle w:val="ProgrammingNotes"/>
              <w:spacing w:beforeLines="20" w:before="48" w:afterLines="20" w:after="48" w:line="252" w:lineRule="auto"/>
            </w:pPr>
          </w:p>
        </w:tc>
      </w:tr>
      <w:tr w:rsidR="0072529E" w:rsidRPr="00446E14" w14:paraId="24B406A6" w14:textId="77777777" w:rsidTr="6460CD10">
        <w:trPr>
          <w:trHeight w:val="272"/>
          <w:jc w:val="center"/>
        </w:trPr>
        <w:tc>
          <w:tcPr>
            <w:tcW w:w="591" w:type="dxa"/>
          </w:tcPr>
          <w:p w14:paraId="5ACB57C0" w14:textId="77777777" w:rsidR="0072529E" w:rsidRPr="00446E14" w:rsidRDefault="0072529E" w:rsidP="0072529E">
            <w:pPr>
              <w:spacing w:beforeLines="20" w:before="48" w:afterLines="20" w:after="48" w:line="252" w:lineRule="auto"/>
              <w:rPr>
                <w:rFonts w:cs="Arial"/>
                <w:szCs w:val="20"/>
              </w:rPr>
            </w:pPr>
          </w:p>
        </w:tc>
        <w:tc>
          <w:tcPr>
            <w:tcW w:w="628" w:type="dxa"/>
          </w:tcPr>
          <w:p w14:paraId="45F24993" w14:textId="21191EDB" w:rsidR="0072529E" w:rsidRPr="00446E14" w:rsidRDefault="0072529E" w:rsidP="0072529E">
            <w:pPr>
              <w:pStyle w:val="Codes"/>
            </w:pPr>
            <w:r w:rsidRPr="00446E14">
              <w:t>_1</w:t>
            </w:r>
          </w:p>
        </w:tc>
        <w:tc>
          <w:tcPr>
            <w:tcW w:w="6147" w:type="dxa"/>
            <w:gridSpan w:val="2"/>
            <w:vAlign w:val="center"/>
          </w:tcPr>
          <w:p w14:paraId="7AFD6AA9" w14:textId="39A57C40" w:rsidR="0072529E" w:rsidRPr="00446E14" w:rsidRDefault="0072529E" w:rsidP="0072529E">
            <w:pPr>
              <w:pStyle w:val="Answers"/>
            </w:pPr>
            <w:r w:rsidRPr="00446E14">
              <w:t>Your first name</w:t>
            </w:r>
          </w:p>
        </w:tc>
        <w:tc>
          <w:tcPr>
            <w:tcW w:w="567" w:type="dxa"/>
            <w:vAlign w:val="center"/>
          </w:tcPr>
          <w:p w14:paraId="66F1C290" w14:textId="30D6B8C0" w:rsidR="0072529E" w:rsidRPr="00446E14" w:rsidRDefault="0072529E" w:rsidP="0072529E">
            <w:pPr>
              <w:pStyle w:val="Codes"/>
              <w:spacing w:beforeLines="20" w:before="48" w:afterLines="20" w:after="48" w:line="252" w:lineRule="auto"/>
            </w:pPr>
          </w:p>
        </w:tc>
        <w:tc>
          <w:tcPr>
            <w:tcW w:w="2552" w:type="dxa"/>
            <w:vAlign w:val="center"/>
          </w:tcPr>
          <w:p w14:paraId="63C2012D" w14:textId="0AE0D9C8" w:rsidR="0072529E" w:rsidRPr="00446E14" w:rsidRDefault="0072529E" w:rsidP="0072529E">
            <w:pPr>
              <w:pStyle w:val="ProgrammingNotes"/>
              <w:spacing w:beforeLines="20" w:before="48" w:afterLines="20" w:after="48" w:line="252" w:lineRule="auto"/>
            </w:pPr>
          </w:p>
        </w:tc>
      </w:tr>
      <w:tr w:rsidR="0072529E" w:rsidRPr="00446E14" w14:paraId="206FDDEC" w14:textId="77777777" w:rsidTr="6460CD10">
        <w:trPr>
          <w:trHeight w:val="272"/>
          <w:jc w:val="center"/>
        </w:trPr>
        <w:tc>
          <w:tcPr>
            <w:tcW w:w="591" w:type="dxa"/>
          </w:tcPr>
          <w:p w14:paraId="296FC5FA" w14:textId="77777777" w:rsidR="0072529E" w:rsidRPr="00446E14" w:rsidRDefault="0072529E" w:rsidP="0072529E">
            <w:pPr>
              <w:spacing w:beforeLines="20" w:before="48" w:afterLines="20" w:after="48" w:line="252" w:lineRule="auto"/>
              <w:rPr>
                <w:rFonts w:cs="Arial"/>
                <w:szCs w:val="20"/>
              </w:rPr>
            </w:pPr>
          </w:p>
        </w:tc>
        <w:tc>
          <w:tcPr>
            <w:tcW w:w="628" w:type="dxa"/>
          </w:tcPr>
          <w:p w14:paraId="400AE016" w14:textId="2A9237A3" w:rsidR="0072529E" w:rsidRPr="00446E14" w:rsidRDefault="0072529E" w:rsidP="0072529E">
            <w:pPr>
              <w:pStyle w:val="Codes"/>
            </w:pPr>
            <w:r w:rsidRPr="00446E14">
              <w:t>_2</w:t>
            </w:r>
          </w:p>
        </w:tc>
        <w:tc>
          <w:tcPr>
            <w:tcW w:w="6147" w:type="dxa"/>
            <w:gridSpan w:val="2"/>
            <w:vAlign w:val="center"/>
          </w:tcPr>
          <w:p w14:paraId="7C4384C7" w14:textId="3780CF2C" w:rsidR="0072529E" w:rsidRPr="00446E14" w:rsidRDefault="0072529E" w:rsidP="0072529E">
            <w:pPr>
              <w:pStyle w:val="Answers"/>
            </w:pPr>
            <w:r w:rsidRPr="00446E14">
              <w:t>Your last name</w:t>
            </w:r>
          </w:p>
        </w:tc>
        <w:tc>
          <w:tcPr>
            <w:tcW w:w="567" w:type="dxa"/>
            <w:vAlign w:val="center"/>
          </w:tcPr>
          <w:p w14:paraId="4549CFDC" w14:textId="387A6921" w:rsidR="0072529E" w:rsidRPr="00446E14" w:rsidRDefault="0072529E" w:rsidP="0072529E">
            <w:pPr>
              <w:pStyle w:val="Codes"/>
              <w:spacing w:beforeLines="20" w:before="48" w:afterLines="20" w:after="48" w:line="252" w:lineRule="auto"/>
            </w:pPr>
          </w:p>
        </w:tc>
        <w:tc>
          <w:tcPr>
            <w:tcW w:w="2552" w:type="dxa"/>
          </w:tcPr>
          <w:p w14:paraId="3BB817A5" w14:textId="77777777" w:rsidR="0072529E" w:rsidRPr="00446E14" w:rsidRDefault="0072529E" w:rsidP="0072529E">
            <w:pPr>
              <w:pStyle w:val="ProgrammingNotes"/>
              <w:spacing w:beforeLines="20" w:before="48" w:afterLines="20" w:after="48" w:line="252" w:lineRule="auto"/>
            </w:pPr>
          </w:p>
        </w:tc>
      </w:tr>
      <w:tr w:rsidR="0072529E" w:rsidRPr="00446E14" w14:paraId="096EF707" w14:textId="77777777" w:rsidTr="6460CD10">
        <w:trPr>
          <w:trHeight w:val="272"/>
          <w:jc w:val="center"/>
        </w:trPr>
        <w:tc>
          <w:tcPr>
            <w:tcW w:w="591" w:type="dxa"/>
          </w:tcPr>
          <w:p w14:paraId="7EA17D6C" w14:textId="77777777" w:rsidR="0072529E" w:rsidRPr="00446E14" w:rsidRDefault="0072529E" w:rsidP="0072529E">
            <w:pPr>
              <w:spacing w:beforeLines="20" w:before="48" w:afterLines="20" w:after="48" w:line="252" w:lineRule="auto"/>
              <w:rPr>
                <w:rFonts w:cs="Arial"/>
                <w:szCs w:val="20"/>
              </w:rPr>
            </w:pPr>
          </w:p>
        </w:tc>
        <w:tc>
          <w:tcPr>
            <w:tcW w:w="628" w:type="dxa"/>
          </w:tcPr>
          <w:p w14:paraId="14559E82" w14:textId="63F439A6" w:rsidR="0072529E" w:rsidRPr="00446E14" w:rsidRDefault="0072529E" w:rsidP="0072529E">
            <w:pPr>
              <w:pStyle w:val="Codes"/>
            </w:pPr>
            <w:r w:rsidRPr="00446E14">
              <w:t>_3</w:t>
            </w:r>
          </w:p>
        </w:tc>
        <w:tc>
          <w:tcPr>
            <w:tcW w:w="6147" w:type="dxa"/>
            <w:gridSpan w:val="2"/>
            <w:vAlign w:val="center"/>
          </w:tcPr>
          <w:p w14:paraId="33AEA7E3" w14:textId="6E37EF84" w:rsidR="0072529E" w:rsidRPr="00446E14" w:rsidRDefault="0072529E" w:rsidP="0072529E">
            <w:pPr>
              <w:pStyle w:val="Answers"/>
            </w:pPr>
            <w:r w:rsidRPr="00446E14">
              <w:t>Your email</w:t>
            </w:r>
          </w:p>
        </w:tc>
        <w:tc>
          <w:tcPr>
            <w:tcW w:w="567" w:type="dxa"/>
            <w:vAlign w:val="center"/>
          </w:tcPr>
          <w:p w14:paraId="4E6B6DF4" w14:textId="4B1FE67D" w:rsidR="0072529E" w:rsidRPr="00446E14" w:rsidRDefault="0072529E" w:rsidP="0072529E">
            <w:pPr>
              <w:pStyle w:val="Codes"/>
              <w:spacing w:beforeLines="20" w:before="48" w:afterLines="20" w:after="48" w:line="252" w:lineRule="auto"/>
            </w:pPr>
          </w:p>
        </w:tc>
        <w:tc>
          <w:tcPr>
            <w:tcW w:w="2552" w:type="dxa"/>
          </w:tcPr>
          <w:p w14:paraId="0A661637" w14:textId="77777777" w:rsidR="0072529E" w:rsidRPr="00446E14" w:rsidRDefault="0072529E" w:rsidP="0072529E">
            <w:pPr>
              <w:pStyle w:val="ProgrammingNotes"/>
              <w:spacing w:beforeLines="20" w:before="48" w:afterLines="20" w:after="48" w:line="252" w:lineRule="auto"/>
            </w:pPr>
          </w:p>
        </w:tc>
      </w:tr>
      <w:tr w:rsidR="0072529E" w:rsidRPr="00446E14" w14:paraId="0C67588E" w14:textId="77777777" w:rsidTr="6460CD10">
        <w:trPr>
          <w:trHeight w:val="272"/>
          <w:jc w:val="center"/>
        </w:trPr>
        <w:tc>
          <w:tcPr>
            <w:tcW w:w="591" w:type="dxa"/>
          </w:tcPr>
          <w:p w14:paraId="0107801E" w14:textId="77777777" w:rsidR="0072529E" w:rsidRPr="00446E14" w:rsidRDefault="0072529E" w:rsidP="0072529E">
            <w:pPr>
              <w:spacing w:beforeLines="20" w:before="48" w:afterLines="20" w:after="48" w:line="252" w:lineRule="auto"/>
              <w:rPr>
                <w:rFonts w:cs="Arial"/>
                <w:szCs w:val="20"/>
              </w:rPr>
            </w:pPr>
          </w:p>
        </w:tc>
        <w:tc>
          <w:tcPr>
            <w:tcW w:w="628" w:type="dxa"/>
          </w:tcPr>
          <w:p w14:paraId="17CAB7B2" w14:textId="668852F1" w:rsidR="0072529E" w:rsidRPr="00446E14" w:rsidRDefault="0072529E" w:rsidP="0072529E">
            <w:pPr>
              <w:pStyle w:val="Codes"/>
            </w:pPr>
            <w:r w:rsidRPr="00446E14">
              <w:t>_4</w:t>
            </w:r>
          </w:p>
        </w:tc>
        <w:tc>
          <w:tcPr>
            <w:tcW w:w="6147" w:type="dxa"/>
            <w:gridSpan w:val="2"/>
            <w:vAlign w:val="center"/>
          </w:tcPr>
          <w:p w14:paraId="56F5F55D" w14:textId="7945A812" w:rsidR="0072529E" w:rsidRPr="00446E14" w:rsidRDefault="0072529E" w:rsidP="0072529E">
            <w:pPr>
              <w:pStyle w:val="Answers"/>
            </w:pPr>
            <w:r w:rsidRPr="00446E14">
              <w:t>Job title</w:t>
            </w:r>
          </w:p>
        </w:tc>
        <w:tc>
          <w:tcPr>
            <w:tcW w:w="567" w:type="dxa"/>
            <w:vAlign w:val="center"/>
          </w:tcPr>
          <w:p w14:paraId="34D2E3FD" w14:textId="21DA1889" w:rsidR="0072529E" w:rsidRPr="00446E14" w:rsidRDefault="0072529E" w:rsidP="0072529E">
            <w:pPr>
              <w:pStyle w:val="Codes"/>
              <w:spacing w:beforeLines="20" w:before="48" w:afterLines="20" w:after="48" w:line="252" w:lineRule="auto"/>
            </w:pPr>
          </w:p>
        </w:tc>
        <w:tc>
          <w:tcPr>
            <w:tcW w:w="2552" w:type="dxa"/>
          </w:tcPr>
          <w:p w14:paraId="198131FC" w14:textId="77777777" w:rsidR="0072529E" w:rsidRPr="00446E14" w:rsidRDefault="0072529E" w:rsidP="0072529E">
            <w:pPr>
              <w:pStyle w:val="ProgrammingNotes"/>
              <w:spacing w:beforeLines="20" w:before="48" w:afterLines="20" w:after="48" w:line="252" w:lineRule="auto"/>
            </w:pPr>
          </w:p>
        </w:tc>
      </w:tr>
      <w:tr w:rsidR="0072529E" w:rsidRPr="00446E14" w14:paraId="27CD876F" w14:textId="77777777" w:rsidTr="6460CD10">
        <w:trPr>
          <w:trHeight w:val="272"/>
          <w:jc w:val="center"/>
        </w:trPr>
        <w:tc>
          <w:tcPr>
            <w:tcW w:w="591" w:type="dxa"/>
          </w:tcPr>
          <w:p w14:paraId="73BD086A" w14:textId="77777777" w:rsidR="0072529E" w:rsidRPr="00446E14" w:rsidRDefault="0072529E" w:rsidP="0072529E">
            <w:pPr>
              <w:spacing w:beforeLines="20" w:before="48" w:afterLines="20" w:after="48" w:line="252" w:lineRule="auto"/>
              <w:rPr>
                <w:rFonts w:cs="Arial"/>
                <w:szCs w:val="20"/>
              </w:rPr>
            </w:pPr>
          </w:p>
        </w:tc>
        <w:tc>
          <w:tcPr>
            <w:tcW w:w="628" w:type="dxa"/>
          </w:tcPr>
          <w:p w14:paraId="35F8B9A1" w14:textId="15277F3C" w:rsidR="0072529E" w:rsidRPr="00446E14" w:rsidRDefault="0072529E" w:rsidP="0072529E">
            <w:pPr>
              <w:pStyle w:val="Codes"/>
            </w:pPr>
            <w:r w:rsidRPr="00446E14">
              <w:t>_5</w:t>
            </w:r>
          </w:p>
        </w:tc>
        <w:tc>
          <w:tcPr>
            <w:tcW w:w="6147" w:type="dxa"/>
            <w:gridSpan w:val="2"/>
            <w:vAlign w:val="center"/>
          </w:tcPr>
          <w:p w14:paraId="21F6175A" w14:textId="3DFF7F6E" w:rsidR="0072529E" w:rsidRPr="00446E14" w:rsidRDefault="0072529E" w:rsidP="0072529E">
            <w:pPr>
              <w:pStyle w:val="Answers"/>
            </w:pPr>
            <w:r w:rsidRPr="00446E14">
              <w:t>Name of your organisation</w:t>
            </w:r>
          </w:p>
        </w:tc>
        <w:tc>
          <w:tcPr>
            <w:tcW w:w="567" w:type="dxa"/>
            <w:vAlign w:val="center"/>
          </w:tcPr>
          <w:p w14:paraId="78EAA492" w14:textId="46EC126A" w:rsidR="0072529E" w:rsidRPr="00446E14" w:rsidRDefault="0072529E" w:rsidP="0072529E">
            <w:pPr>
              <w:pStyle w:val="Codes"/>
              <w:spacing w:beforeLines="20" w:before="48" w:afterLines="20" w:after="48" w:line="252" w:lineRule="auto"/>
            </w:pPr>
          </w:p>
        </w:tc>
        <w:tc>
          <w:tcPr>
            <w:tcW w:w="2552" w:type="dxa"/>
          </w:tcPr>
          <w:p w14:paraId="5CB85CD0" w14:textId="77777777" w:rsidR="0072529E" w:rsidRPr="00446E14" w:rsidRDefault="0072529E" w:rsidP="0072529E">
            <w:pPr>
              <w:pStyle w:val="ProgrammingNotes"/>
              <w:spacing w:beforeLines="20" w:before="48" w:afterLines="20" w:after="48" w:line="252" w:lineRule="auto"/>
            </w:pPr>
          </w:p>
        </w:tc>
      </w:tr>
    </w:tbl>
    <w:p w14:paraId="2214FAB9" w14:textId="20CD62DD" w:rsidR="00AC63D6" w:rsidRPr="00446E14" w:rsidRDefault="00AC63D6" w:rsidP="00C21B40">
      <w:pPr>
        <w:spacing w:beforeLines="20" w:before="48" w:afterLines="20" w:after="48" w:line="252" w:lineRule="auto"/>
      </w:pPr>
    </w:p>
    <w:tbl>
      <w:tblPr>
        <w:tblStyle w:val="TableGridLight"/>
        <w:tblW w:w="10485" w:type="dxa"/>
        <w:jc w:val="center"/>
        <w:tblLook w:val="04A0" w:firstRow="1" w:lastRow="0" w:firstColumn="1" w:lastColumn="0" w:noHBand="0" w:noVBand="1"/>
      </w:tblPr>
      <w:tblGrid>
        <w:gridCol w:w="613"/>
        <w:gridCol w:w="640"/>
        <w:gridCol w:w="2721"/>
        <w:gridCol w:w="3152"/>
        <w:gridCol w:w="540"/>
        <w:gridCol w:w="2819"/>
      </w:tblGrid>
      <w:tr w:rsidR="00CA4490" w:rsidRPr="00446E14" w14:paraId="40E80EB7" w14:textId="77777777" w:rsidTr="545D1E49">
        <w:trPr>
          <w:trHeight w:val="305"/>
          <w:jc w:val="center"/>
        </w:trPr>
        <w:tc>
          <w:tcPr>
            <w:tcW w:w="10485" w:type="dxa"/>
            <w:gridSpan w:val="6"/>
          </w:tcPr>
          <w:p w14:paraId="19E352B1" w14:textId="19BCAFE4" w:rsidR="00CA4490" w:rsidRPr="00446E14" w:rsidRDefault="00CA4490" w:rsidP="00C21B40">
            <w:pPr>
              <w:pStyle w:val="ASK"/>
              <w:spacing w:beforeLines="20" w:before="48" w:afterLines="20" w:after="48" w:line="252" w:lineRule="auto"/>
              <w:rPr>
                <w:color w:val="367587"/>
              </w:rPr>
            </w:pPr>
            <w:r w:rsidRPr="00446E14">
              <w:rPr>
                <w:color w:val="367587"/>
              </w:rPr>
              <w:t>ASK ALL</w:t>
            </w:r>
            <w:r w:rsidR="0072529E" w:rsidRPr="00446E14">
              <w:rPr>
                <w:color w:val="367587"/>
              </w:rPr>
              <w:t xml:space="preserve"> - MANDATORY</w:t>
            </w:r>
          </w:p>
        </w:tc>
      </w:tr>
      <w:tr w:rsidR="00CA4490" w:rsidRPr="00446E14" w14:paraId="30338418" w14:textId="77777777" w:rsidTr="545D1E49">
        <w:trPr>
          <w:trHeight w:val="272"/>
          <w:jc w:val="center"/>
        </w:trPr>
        <w:tc>
          <w:tcPr>
            <w:tcW w:w="613" w:type="dxa"/>
          </w:tcPr>
          <w:p w14:paraId="21896816" w14:textId="3E005082" w:rsidR="00CA4490" w:rsidRPr="00446E14" w:rsidRDefault="0072529E" w:rsidP="00C21B40">
            <w:pPr>
              <w:pStyle w:val="QuestionText"/>
              <w:spacing w:beforeLines="20" w:before="48" w:afterLines="20" w:after="48" w:line="252" w:lineRule="auto"/>
            </w:pPr>
            <w:r w:rsidRPr="00446E14">
              <w:t>Q</w:t>
            </w:r>
            <w:r w:rsidR="00866A2A" w:rsidRPr="00446E14">
              <w:t>2</w:t>
            </w:r>
          </w:p>
        </w:tc>
        <w:tc>
          <w:tcPr>
            <w:tcW w:w="9872" w:type="dxa"/>
            <w:gridSpan w:val="5"/>
          </w:tcPr>
          <w:p w14:paraId="4273000C" w14:textId="77777777" w:rsidR="00CA4490" w:rsidRPr="00446E14" w:rsidRDefault="0072529E" w:rsidP="0072529E">
            <w:pPr>
              <w:pStyle w:val="QuestionText"/>
            </w:pPr>
            <w:r w:rsidRPr="00446E14">
              <w:t>What type is your organisation?</w:t>
            </w:r>
          </w:p>
          <w:p w14:paraId="0E52FB76" w14:textId="77777777" w:rsidR="0072529E" w:rsidRPr="00446E14" w:rsidRDefault="0072529E" w:rsidP="0072529E">
            <w:pPr>
              <w:pStyle w:val="QuestionText"/>
            </w:pPr>
          </w:p>
          <w:p w14:paraId="2F6AD328" w14:textId="422DCBB9" w:rsidR="0072529E" w:rsidRPr="00446E14" w:rsidRDefault="0072529E" w:rsidP="0072529E">
            <w:pPr>
              <w:pStyle w:val="QuestionText"/>
            </w:pPr>
            <w:r w:rsidRPr="00446E14">
              <w:t>(In the event your organisation spans two or more categories, please only select your primary category)</w:t>
            </w:r>
          </w:p>
        </w:tc>
      </w:tr>
      <w:tr w:rsidR="00CA4490" w:rsidRPr="00446E14" w14:paraId="62CDF240" w14:textId="77777777" w:rsidTr="545D1E49">
        <w:trPr>
          <w:trHeight w:val="272"/>
          <w:jc w:val="center"/>
        </w:trPr>
        <w:tc>
          <w:tcPr>
            <w:tcW w:w="613" w:type="dxa"/>
          </w:tcPr>
          <w:p w14:paraId="435F4909" w14:textId="77777777" w:rsidR="00CA4490" w:rsidRPr="00446E14" w:rsidRDefault="00CA4490" w:rsidP="00C21B40">
            <w:pPr>
              <w:spacing w:beforeLines="20" w:before="48" w:afterLines="20" w:after="48" w:line="252" w:lineRule="auto"/>
              <w:rPr>
                <w:rFonts w:cs="Arial"/>
                <w:szCs w:val="20"/>
              </w:rPr>
            </w:pPr>
          </w:p>
        </w:tc>
        <w:tc>
          <w:tcPr>
            <w:tcW w:w="3361" w:type="dxa"/>
            <w:gridSpan w:val="2"/>
            <w:vAlign w:val="center"/>
          </w:tcPr>
          <w:p w14:paraId="3981C093" w14:textId="77777777" w:rsidR="00CA4490" w:rsidRPr="00446E14" w:rsidRDefault="00CA4490" w:rsidP="00D277EC">
            <w:pPr>
              <w:pStyle w:val="Pleaseselect"/>
              <w:spacing w:beforeLines="20" w:before="48" w:afterLines="20" w:after="48" w:line="252" w:lineRule="auto"/>
            </w:pPr>
            <w:r w:rsidRPr="00446E14">
              <w:t>Please select one response only</w:t>
            </w:r>
          </w:p>
        </w:tc>
        <w:tc>
          <w:tcPr>
            <w:tcW w:w="3152" w:type="dxa"/>
            <w:vAlign w:val="center"/>
          </w:tcPr>
          <w:p w14:paraId="41C5AD3B" w14:textId="77777777" w:rsidR="00CA4490" w:rsidRPr="00446E14" w:rsidRDefault="00CA4490" w:rsidP="00D277EC">
            <w:pPr>
              <w:pStyle w:val="RandomiseInstruction"/>
              <w:spacing w:beforeLines="20" w:before="48" w:afterLines="20" w:after="48" w:line="252" w:lineRule="auto"/>
              <w:jc w:val="center"/>
              <w:rPr>
                <w:rFonts w:eastAsiaTheme="minorHAnsi"/>
                <w:i/>
              </w:rPr>
            </w:pPr>
            <w:r w:rsidRPr="00446E14">
              <w:t>DO NOT RANDOMISE</w:t>
            </w:r>
          </w:p>
        </w:tc>
        <w:tc>
          <w:tcPr>
            <w:tcW w:w="540" w:type="dxa"/>
            <w:vAlign w:val="center"/>
          </w:tcPr>
          <w:p w14:paraId="57938481" w14:textId="77777777" w:rsidR="00CA4490" w:rsidRPr="00446E14" w:rsidRDefault="00CA4490" w:rsidP="00D277EC">
            <w:pPr>
              <w:pStyle w:val="ProgrammingNotes"/>
              <w:spacing w:beforeLines="20" w:before="48" w:afterLines="20" w:after="48" w:line="252" w:lineRule="auto"/>
            </w:pPr>
            <w:r w:rsidRPr="00446E14">
              <w:t>SR</w:t>
            </w:r>
          </w:p>
        </w:tc>
        <w:tc>
          <w:tcPr>
            <w:tcW w:w="2819" w:type="dxa"/>
          </w:tcPr>
          <w:p w14:paraId="514F1B0F" w14:textId="77777777" w:rsidR="00CA4490" w:rsidRPr="00446E14" w:rsidRDefault="00CA4490" w:rsidP="00C21B40">
            <w:pPr>
              <w:spacing w:beforeLines="20" w:before="48" w:afterLines="20" w:after="48" w:line="252" w:lineRule="auto"/>
              <w:jc w:val="center"/>
              <w:rPr>
                <w:rFonts w:cs="Arial"/>
                <w:b/>
                <w:color w:val="353535" w:themeColor="accent6" w:themeShade="80"/>
                <w:szCs w:val="20"/>
              </w:rPr>
            </w:pPr>
          </w:p>
        </w:tc>
      </w:tr>
      <w:tr w:rsidR="0072529E" w:rsidRPr="00446E14" w14:paraId="252B15E8" w14:textId="77777777" w:rsidTr="003510AD">
        <w:trPr>
          <w:trHeight w:val="272"/>
          <w:jc w:val="center"/>
        </w:trPr>
        <w:tc>
          <w:tcPr>
            <w:tcW w:w="613" w:type="dxa"/>
          </w:tcPr>
          <w:p w14:paraId="11D37F5C" w14:textId="77777777" w:rsidR="0072529E" w:rsidRPr="00446E14" w:rsidRDefault="0072529E" w:rsidP="0072529E">
            <w:pPr>
              <w:spacing w:beforeLines="20" w:before="48" w:afterLines="20" w:after="48" w:line="252" w:lineRule="auto"/>
              <w:rPr>
                <w:rFonts w:cs="Arial"/>
                <w:szCs w:val="20"/>
              </w:rPr>
            </w:pPr>
          </w:p>
        </w:tc>
        <w:tc>
          <w:tcPr>
            <w:tcW w:w="640" w:type="dxa"/>
          </w:tcPr>
          <w:p w14:paraId="79C9946E" w14:textId="77777777" w:rsidR="0072529E" w:rsidRPr="00446E14" w:rsidRDefault="0072529E" w:rsidP="0072529E">
            <w:pPr>
              <w:spacing w:beforeLines="20" w:before="48" w:afterLines="20" w:after="48" w:line="252" w:lineRule="auto"/>
              <w:rPr>
                <w:rFonts w:cs="Arial"/>
                <w:b/>
                <w:szCs w:val="20"/>
              </w:rPr>
            </w:pPr>
          </w:p>
        </w:tc>
        <w:tc>
          <w:tcPr>
            <w:tcW w:w="5873" w:type="dxa"/>
            <w:gridSpan w:val="2"/>
          </w:tcPr>
          <w:p w14:paraId="45504003" w14:textId="77FF94E9" w:rsidR="0072529E" w:rsidRPr="00446E14" w:rsidRDefault="0072529E" w:rsidP="0072529E">
            <w:pPr>
              <w:pStyle w:val="Answers"/>
              <w:spacing w:beforeLines="20" w:before="48" w:afterLines="20" w:after="48" w:line="252" w:lineRule="auto"/>
            </w:pPr>
            <w:r w:rsidRPr="00446E14">
              <w:rPr>
                <w:b/>
                <w:bCs/>
              </w:rPr>
              <w:t>Asset Owner</w:t>
            </w:r>
            <w:r w:rsidRPr="00446E14">
              <w:t xml:space="preserve"> (e.g. sovereign wealth fund, pension fund, superannuation fund, philanthropic trust, Crown Financial Institution, etc.)</w:t>
            </w:r>
          </w:p>
        </w:tc>
        <w:tc>
          <w:tcPr>
            <w:tcW w:w="540" w:type="dxa"/>
            <w:vAlign w:val="center"/>
          </w:tcPr>
          <w:p w14:paraId="32B49D44" w14:textId="77777777" w:rsidR="0072529E" w:rsidRPr="00446E14" w:rsidRDefault="0072529E" w:rsidP="0072529E">
            <w:pPr>
              <w:pStyle w:val="Codes"/>
              <w:spacing w:beforeLines="20" w:before="48" w:afterLines="20" w:after="48" w:line="252" w:lineRule="auto"/>
            </w:pPr>
            <w:r w:rsidRPr="00446E14">
              <w:t>01</w:t>
            </w:r>
          </w:p>
        </w:tc>
        <w:tc>
          <w:tcPr>
            <w:tcW w:w="2819" w:type="dxa"/>
            <w:vAlign w:val="center"/>
          </w:tcPr>
          <w:p w14:paraId="5601FBF0" w14:textId="0B05B1A9" w:rsidR="0072529E" w:rsidRPr="00AB6A70" w:rsidRDefault="00AB6A70" w:rsidP="003510AD">
            <w:pPr>
              <w:spacing w:beforeLines="20" w:before="48" w:afterLines="20" w:after="48" w:line="252" w:lineRule="auto"/>
              <w:jc w:val="center"/>
              <w:rPr>
                <w:rFonts w:cs="Arial"/>
                <w:b/>
                <w:bCs/>
                <w:color w:val="367587" w:themeColor="text2"/>
                <w:szCs w:val="20"/>
              </w:rPr>
            </w:pPr>
            <w:r w:rsidRPr="00AB6A70">
              <w:rPr>
                <w:b/>
                <w:bCs/>
                <w:color w:val="367587" w:themeColor="text2"/>
              </w:rPr>
              <w:t>ASSET OWNER</w:t>
            </w:r>
          </w:p>
        </w:tc>
      </w:tr>
      <w:tr w:rsidR="00A709CB" w:rsidRPr="00446E14" w14:paraId="5793D42F" w14:textId="77777777" w:rsidTr="003510AD">
        <w:trPr>
          <w:trHeight w:val="272"/>
          <w:jc w:val="center"/>
        </w:trPr>
        <w:tc>
          <w:tcPr>
            <w:tcW w:w="613" w:type="dxa"/>
          </w:tcPr>
          <w:p w14:paraId="00F43875" w14:textId="77777777" w:rsidR="00A709CB" w:rsidRPr="00446E14" w:rsidRDefault="00A709CB" w:rsidP="0072529E">
            <w:pPr>
              <w:spacing w:beforeLines="20" w:before="48" w:afterLines="20" w:after="48" w:line="252" w:lineRule="auto"/>
              <w:rPr>
                <w:rFonts w:cs="Arial"/>
                <w:szCs w:val="20"/>
              </w:rPr>
            </w:pPr>
          </w:p>
        </w:tc>
        <w:tc>
          <w:tcPr>
            <w:tcW w:w="640" w:type="dxa"/>
          </w:tcPr>
          <w:p w14:paraId="34268572" w14:textId="77777777" w:rsidR="00A709CB" w:rsidRPr="00446E14" w:rsidRDefault="00A709CB" w:rsidP="0072529E">
            <w:pPr>
              <w:spacing w:beforeLines="20" w:before="48" w:afterLines="20" w:after="48" w:line="252" w:lineRule="auto"/>
              <w:rPr>
                <w:rFonts w:cs="Arial"/>
                <w:szCs w:val="20"/>
              </w:rPr>
            </w:pPr>
          </w:p>
        </w:tc>
        <w:tc>
          <w:tcPr>
            <w:tcW w:w="5873" w:type="dxa"/>
            <w:gridSpan w:val="2"/>
          </w:tcPr>
          <w:p w14:paraId="44DA2EF2" w14:textId="41AB6F44" w:rsidR="00A709CB" w:rsidRPr="00446E14" w:rsidRDefault="00A709CB" w:rsidP="0072529E">
            <w:pPr>
              <w:pStyle w:val="Answers"/>
              <w:spacing w:beforeLines="20" w:before="48" w:afterLines="20" w:after="48" w:line="252" w:lineRule="auto"/>
            </w:pPr>
            <w:r w:rsidRPr="00446E14">
              <w:rPr>
                <w:b/>
                <w:bCs/>
              </w:rPr>
              <w:t>Asset manager/ Fund manager</w:t>
            </w:r>
            <w:r w:rsidRPr="00446E14">
              <w:t xml:space="preserve">  (e.g. a company that invests money on behalf of clients primarily through specific funds.)</w:t>
            </w:r>
          </w:p>
        </w:tc>
        <w:tc>
          <w:tcPr>
            <w:tcW w:w="540" w:type="dxa"/>
            <w:vAlign w:val="center"/>
          </w:tcPr>
          <w:p w14:paraId="0147D8AA" w14:textId="77777777" w:rsidR="00A709CB" w:rsidRPr="00446E14" w:rsidRDefault="00A709CB" w:rsidP="0072529E">
            <w:pPr>
              <w:pStyle w:val="Codes"/>
              <w:spacing w:beforeLines="20" w:before="48" w:afterLines="20" w:after="48" w:line="252" w:lineRule="auto"/>
            </w:pPr>
            <w:r w:rsidRPr="00446E14">
              <w:t>02</w:t>
            </w:r>
          </w:p>
        </w:tc>
        <w:tc>
          <w:tcPr>
            <w:tcW w:w="2819" w:type="dxa"/>
            <w:vMerge w:val="restart"/>
            <w:vAlign w:val="center"/>
          </w:tcPr>
          <w:p w14:paraId="3C4FAC5A" w14:textId="49891676" w:rsidR="00A709CB" w:rsidRPr="00AA654B" w:rsidRDefault="00A709CB" w:rsidP="003510AD">
            <w:pPr>
              <w:spacing w:beforeLines="20" w:before="48" w:afterLines="20" w:after="48" w:line="252" w:lineRule="auto"/>
              <w:jc w:val="center"/>
              <w:rPr>
                <w:rFonts w:cs="Arial"/>
                <w:b/>
                <w:bCs/>
                <w:szCs w:val="20"/>
              </w:rPr>
            </w:pPr>
            <w:r w:rsidRPr="00AA654B">
              <w:rPr>
                <w:rFonts w:eastAsia="Calibri" w:cs="Arial"/>
                <w:b/>
                <w:bCs/>
                <w:color w:val="367587" w:themeColor="text2"/>
                <w:spacing w:val="8"/>
                <w:szCs w:val="20"/>
                <w:lang w:val="en-GB"/>
              </w:rPr>
              <w:t>ASSET MANAGER</w:t>
            </w:r>
          </w:p>
        </w:tc>
      </w:tr>
      <w:tr w:rsidR="00A709CB" w:rsidRPr="00446E14" w14:paraId="28ABD19A" w14:textId="77777777" w:rsidTr="545D1E49">
        <w:trPr>
          <w:trHeight w:val="272"/>
          <w:jc w:val="center"/>
        </w:trPr>
        <w:tc>
          <w:tcPr>
            <w:tcW w:w="613" w:type="dxa"/>
          </w:tcPr>
          <w:p w14:paraId="5D3FEC0F" w14:textId="77777777" w:rsidR="00A709CB" w:rsidRPr="00446E14" w:rsidRDefault="00A709CB" w:rsidP="0072529E">
            <w:pPr>
              <w:spacing w:beforeLines="20" w:before="48" w:afterLines="20" w:after="48" w:line="252" w:lineRule="auto"/>
              <w:rPr>
                <w:rFonts w:cs="Arial"/>
                <w:szCs w:val="20"/>
              </w:rPr>
            </w:pPr>
          </w:p>
        </w:tc>
        <w:tc>
          <w:tcPr>
            <w:tcW w:w="640" w:type="dxa"/>
          </w:tcPr>
          <w:p w14:paraId="784FE53F" w14:textId="77777777" w:rsidR="00A709CB" w:rsidRPr="00446E14" w:rsidRDefault="00A709CB" w:rsidP="0072529E">
            <w:pPr>
              <w:spacing w:beforeLines="20" w:before="48" w:afterLines="20" w:after="48" w:line="252" w:lineRule="auto"/>
              <w:rPr>
                <w:rFonts w:cs="Arial"/>
                <w:szCs w:val="20"/>
              </w:rPr>
            </w:pPr>
          </w:p>
        </w:tc>
        <w:tc>
          <w:tcPr>
            <w:tcW w:w="5873" w:type="dxa"/>
            <w:gridSpan w:val="2"/>
          </w:tcPr>
          <w:p w14:paraId="2C1A8E03" w14:textId="3D3DC02C" w:rsidR="00A709CB" w:rsidRPr="00446E14" w:rsidRDefault="00A709CB" w:rsidP="0072529E">
            <w:pPr>
              <w:pStyle w:val="Answers"/>
              <w:spacing w:beforeLines="20" w:before="48" w:afterLines="20" w:after="48" w:line="252" w:lineRule="auto"/>
            </w:pPr>
            <w:r w:rsidRPr="00446E14">
              <w:rPr>
                <w:b/>
                <w:bCs/>
              </w:rPr>
              <w:t>Wealth manager/ advisory</w:t>
            </w:r>
            <w:r w:rsidRPr="00446E14">
              <w:t xml:space="preserve"> (e.g. a company that invests money on behalf of clients, with client relationships primarily managed by Financial Advisers)</w:t>
            </w:r>
          </w:p>
        </w:tc>
        <w:tc>
          <w:tcPr>
            <w:tcW w:w="540" w:type="dxa"/>
            <w:vAlign w:val="center"/>
          </w:tcPr>
          <w:p w14:paraId="11C6C0C4" w14:textId="0F3E55E9" w:rsidR="00A709CB" w:rsidRPr="00446E14" w:rsidRDefault="00A709CB" w:rsidP="0072529E">
            <w:pPr>
              <w:pStyle w:val="Codes"/>
              <w:spacing w:beforeLines="20" w:before="48" w:afterLines="20" w:after="48" w:line="252" w:lineRule="auto"/>
            </w:pPr>
            <w:r w:rsidRPr="00446E14">
              <w:t>03</w:t>
            </w:r>
          </w:p>
        </w:tc>
        <w:tc>
          <w:tcPr>
            <w:tcW w:w="2819" w:type="dxa"/>
            <w:vMerge/>
          </w:tcPr>
          <w:p w14:paraId="10DDD11C" w14:textId="3C1A9064" w:rsidR="00A709CB" w:rsidRPr="00446E14" w:rsidRDefault="00A709CB" w:rsidP="0072529E">
            <w:pPr>
              <w:spacing w:beforeLines="20" w:before="48" w:afterLines="20" w:after="48" w:line="252" w:lineRule="auto"/>
              <w:jc w:val="center"/>
              <w:rPr>
                <w:rFonts w:cs="Arial"/>
              </w:rPr>
            </w:pPr>
          </w:p>
        </w:tc>
      </w:tr>
      <w:tr w:rsidR="0072529E" w:rsidRPr="00446E14" w14:paraId="1443D99E" w14:textId="77777777" w:rsidTr="545D1E49">
        <w:trPr>
          <w:trHeight w:val="272"/>
          <w:jc w:val="center"/>
        </w:trPr>
        <w:tc>
          <w:tcPr>
            <w:tcW w:w="613" w:type="dxa"/>
          </w:tcPr>
          <w:p w14:paraId="31E60303" w14:textId="77777777" w:rsidR="0072529E" w:rsidRPr="00446E14" w:rsidRDefault="0072529E" w:rsidP="0072529E">
            <w:pPr>
              <w:spacing w:beforeLines="20" w:before="48" w:afterLines="20" w:after="48" w:line="252" w:lineRule="auto"/>
              <w:rPr>
                <w:rFonts w:cs="Arial"/>
                <w:szCs w:val="20"/>
              </w:rPr>
            </w:pPr>
          </w:p>
        </w:tc>
        <w:tc>
          <w:tcPr>
            <w:tcW w:w="640" w:type="dxa"/>
          </w:tcPr>
          <w:p w14:paraId="600E4CB3" w14:textId="77777777" w:rsidR="0072529E" w:rsidRPr="00446E14" w:rsidRDefault="0072529E" w:rsidP="0072529E">
            <w:pPr>
              <w:spacing w:beforeLines="20" w:before="48" w:afterLines="20" w:after="48" w:line="252" w:lineRule="auto"/>
              <w:rPr>
                <w:rFonts w:cs="Arial"/>
                <w:szCs w:val="20"/>
              </w:rPr>
            </w:pPr>
          </w:p>
        </w:tc>
        <w:tc>
          <w:tcPr>
            <w:tcW w:w="5873" w:type="dxa"/>
            <w:gridSpan w:val="2"/>
          </w:tcPr>
          <w:p w14:paraId="1FA15B3A" w14:textId="05022A09" w:rsidR="0072529E" w:rsidRPr="00446E14" w:rsidRDefault="0072529E" w:rsidP="0072529E">
            <w:pPr>
              <w:pStyle w:val="Answers"/>
              <w:spacing w:beforeLines="20" w:before="48" w:afterLines="20" w:after="48" w:line="252" w:lineRule="auto"/>
            </w:pPr>
            <w:r w:rsidRPr="00446E14">
              <w:rPr>
                <w:b/>
                <w:bCs/>
              </w:rPr>
              <w:t>Service Provider</w:t>
            </w:r>
            <w:r w:rsidRPr="00446E14">
              <w:t xml:space="preserve"> or other </w:t>
            </w:r>
            <w:r w:rsidRPr="00446E14">
              <w:rPr>
                <w:b/>
                <w:bCs/>
              </w:rPr>
              <w:t>Non-investor</w:t>
            </w:r>
            <w:r w:rsidRPr="00446E14">
              <w:t xml:space="preserve"> organization</w:t>
            </w:r>
          </w:p>
        </w:tc>
        <w:tc>
          <w:tcPr>
            <w:tcW w:w="540" w:type="dxa"/>
            <w:vAlign w:val="center"/>
          </w:tcPr>
          <w:p w14:paraId="0C357EA4" w14:textId="77B9B4F1" w:rsidR="0072529E" w:rsidRPr="00446E14" w:rsidRDefault="004E10E4" w:rsidP="0072529E">
            <w:pPr>
              <w:pStyle w:val="Codes"/>
              <w:spacing w:beforeLines="20" w:before="48" w:afterLines="20" w:after="48" w:line="252" w:lineRule="auto"/>
            </w:pPr>
            <w:r w:rsidRPr="00446E14">
              <w:t>04</w:t>
            </w:r>
          </w:p>
        </w:tc>
        <w:tc>
          <w:tcPr>
            <w:tcW w:w="2819" w:type="dxa"/>
          </w:tcPr>
          <w:p w14:paraId="7B480063" w14:textId="5DB87CED" w:rsidR="0072529E" w:rsidRPr="00446E14" w:rsidRDefault="00AA654B" w:rsidP="004E10E4">
            <w:pPr>
              <w:pStyle w:val="ProgrammingNotes"/>
            </w:pPr>
            <w:r>
              <w:t>PROCEED TO SECTION A Part 2</w:t>
            </w:r>
          </w:p>
        </w:tc>
      </w:tr>
    </w:tbl>
    <w:p w14:paraId="103B218E" w14:textId="4D952054" w:rsidR="30638945" w:rsidRPr="00446E14" w:rsidRDefault="30638945" w:rsidP="30638945">
      <w:pPr>
        <w:spacing w:beforeLines="20" w:before="48" w:afterLines="20" w:after="48" w:line="252" w:lineRule="auto"/>
      </w:pPr>
    </w:p>
    <w:tbl>
      <w:tblPr>
        <w:tblStyle w:val="TableGridLight"/>
        <w:tblW w:w="10578" w:type="dxa"/>
        <w:jc w:val="center"/>
        <w:tblLook w:val="04A0" w:firstRow="1" w:lastRow="0" w:firstColumn="1" w:lastColumn="0" w:noHBand="0" w:noVBand="1"/>
      </w:tblPr>
      <w:tblGrid>
        <w:gridCol w:w="576"/>
        <w:gridCol w:w="5909"/>
        <w:gridCol w:w="1558"/>
        <w:gridCol w:w="2535"/>
      </w:tblGrid>
      <w:tr w:rsidR="0072529E" w:rsidRPr="00446E14" w14:paraId="2B9D4C3B" w14:textId="77777777" w:rsidTr="7157C8FF">
        <w:trPr>
          <w:trHeight w:val="192"/>
          <w:jc w:val="center"/>
        </w:trPr>
        <w:tc>
          <w:tcPr>
            <w:tcW w:w="10578" w:type="dxa"/>
            <w:gridSpan w:val="4"/>
          </w:tcPr>
          <w:p w14:paraId="2E8B287F" w14:textId="6BC101F2" w:rsidR="0072529E" w:rsidRPr="00446E14" w:rsidRDefault="006A4E0B">
            <w:pPr>
              <w:pStyle w:val="ASK"/>
              <w:spacing w:beforeLines="20" w:before="48" w:afterLines="20" w:after="48" w:line="252" w:lineRule="auto"/>
            </w:pPr>
            <w:r w:rsidRPr="00446E14">
              <w:t>AUS &amp; NZ ASSET OWNERS</w:t>
            </w:r>
            <w:r w:rsidR="0072529E" w:rsidRPr="00446E14">
              <w:t xml:space="preserve"> </w:t>
            </w:r>
            <w:r w:rsidR="00EE4153" w:rsidRPr="00446E14">
              <w:t>–</w:t>
            </w:r>
            <w:r w:rsidR="0072529E" w:rsidRPr="00446E14">
              <w:t xml:space="preserve"> </w:t>
            </w:r>
            <w:r w:rsidR="00EE4153" w:rsidRPr="00446E14">
              <w:t xml:space="preserve">CODE </w:t>
            </w:r>
            <w:r w:rsidR="007A1766" w:rsidRPr="00446E14">
              <w:t xml:space="preserve">1 </w:t>
            </w:r>
            <w:r w:rsidR="009E65FB">
              <w:t>- 4</w:t>
            </w:r>
            <w:r w:rsidR="00EE4153" w:rsidRPr="00446E14">
              <w:t xml:space="preserve"> IN </w:t>
            </w:r>
            <w:r w:rsidR="00866A2A" w:rsidRPr="00446E14">
              <w:t>D1</w:t>
            </w:r>
            <w:r w:rsidR="00EE4153" w:rsidRPr="00446E14">
              <w:t xml:space="preserve"> AND CODE </w:t>
            </w:r>
            <w:r w:rsidRPr="00446E14">
              <w:t>1</w:t>
            </w:r>
            <w:r w:rsidR="00EE4153" w:rsidRPr="00446E14">
              <w:t xml:space="preserve"> IN Q</w:t>
            </w:r>
            <w:r w:rsidR="00866A2A" w:rsidRPr="00446E14">
              <w:t>2</w:t>
            </w:r>
            <w:r w:rsidR="008F00B9" w:rsidRPr="00446E14">
              <w:t xml:space="preserve"> – MANDATORY</w:t>
            </w:r>
          </w:p>
        </w:tc>
      </w:tr>
      <w:tr w:rsidR="0072529E" w:rsidRPr="00446E14" w14:paraId="1340E799" w14:textId="77777777" w:rsidTr="7157C8FF">
        <w:trPr>
          <w:trHeight w:val="303"/>
          <w:jc w:val="center"/>
        </w:trPr>
        <w:tc>
          <w:tcPr>
            <w:tcW w:w="576" w:type="dxa"/>
          </w:tcPr>
          <w:p w14:paraId="3BFE1D92" w14:textId="160A9665" w:rsidR="0072529E" w:rsidRPr="00446E14" w:rsidRDefault="5702714F">
            <w:pPr>
              <w:pStyle w:val="QuestionText"/>
              <w:spacing w:beforeLines="20" w:before="48" w:afterLines="20" w:after="48" w:line="252" w:lineRule="auto"/>
            </w:pPr>
            <w:r w:rsidRPr="00446E14">
              <w:t>Q</w:t>
            </w:r>
            <w:r w:rsidR="00866A2A" w:rsidRPr="00446E14">
              <w:t>3</w:t>
            </w:r>
          </w:p>
        </w:tc>
        <w:tc>
          <w:tcPr>
            <w:tcW w:w="10002" w:type="dxa"/>
            <w:gridSpan w:val="3"/>
          </w:tcPr>
          <w:p w14:paraId="764D6C4E" w14:textId="2F9DF9F4" w:rsidR="0072529E" w:rsidRPr="00446E14" w:rsidRDefault="00EE4153" w:rsidP="00EE4153">
            <w:pPr>
              <w:pStyle w:val="QuestionText"/>
            </w:pPr>
            <w:r w:rsidRPr="00446E14">
              <w:t>Please provide the number of beneficiaries your organisation invests on behalf of (approximate only).</w:t>
            </w:r>
          </w:p>
        </w:tc>
      </w:tr>
      <w:tr w:rsidR="0072529E" w:rsidRPr="00446E14" w14:paraId="0A3BE076" w14:textId="77777777" w:rsidTr="7157C8FF">
        <w:trPr>
          <w:trHeight w:val="272"/>
          <w:jc w:val="center"/>
        </w:trPr>
        <w:tc>
          <w:tcPr>
            <w:tcW w:w="576" w:type="dxa"/>
          </w:tcPr>
          <w:p w14:paraId="3C01846A" w14:textId="77777777" w:rsidR="0072529E" w:rsidRPr="00446E14" w:rsidRDefault="0072529E">
            <w:pPr>
              <w:spacing w:beforeLines="20" w:before="48" w:afterLines="20" w:after="48" w:line="252" w:lineRule="auto"/>
              <w:rPr>
                <w:rFonts w:cs="Arial"/>
                <w:szCs w:val="20"/>
              </w:rPr>
            </w:pPr>
          </w:p>
        </w:tc>
        <w:tc>
          <w:tcPr>
            <w:tcW w:w="5909" w:type="dxa"/>
            <w:vAlign w:val="center"/>
          </w:tcPr>
          <w:p w14:paraId="2141BA51" w14:textId="7C650C04" w:rsidR="0072529E" w:rsidRPr="00446E14" w:rsidRDefault="0072529E">
            <w:pPr>
              <w:pStyle w:val="Pleaseselect"/>
              <w:spacing w:beforeLines="20" w:before="48" w:afterLines="20" w:after="48" w:line="252" w:lineRule="auto"/>
            </w:pPr>
            <w:r w:rsidRPr="00446E14">
              <w:t>Please enter a numeric response</w:t>
            </w:r>
            <w:r w:rsidR="00EE4153" w:rsidRPr="00446E14">
              <w:t xml:space="preserve"> in MILLIONS</w:t>
            </w:r>
          </w:p>
        </w:tc>
        <w:tc>
          <w:tcPr>
            <w:tcW w:w="1558" w:type="dxa"/>
            <w:vAlign w:val="center"/>
          </w:tcPr>
          <w:p w14:paraId="719566CD" w14:textId="77777777" w:rsidR="0072529E" w:rsidRPr="00446E14" w:rsidRDefault="0072529E">
            <w:pPr>
              <w:pStyle w:val="ProgrammingNotes"/>
              <w:spacing w:beforeLines="20" w:before="48" w:afterLines="20" w:after="48" w:line="252" w:lineRule="auto"/>
            </w:pPr>
            <w:r w:rsidRPr="00446E14">
              <w:t>NUMERIC</w:t>
            </w:r>
          </w:p>
        </w:tc>
        <w:tc>
          <w:tcPr>
            <w:tcW w:w="2535" w:type="dxa"/>
            <w:vAlign w:val="center"/>
          </w:tcPr>
          <w:p w14:paraId="0B95BB37" w14:textId="77777777" w:rsidR="0072529E" w:rsidRPr="00446E14" w:rsidRDefault="0072529E">
            <w:pPr>
              <w:pStyle w:val="ProgrammingNotes"/>
              <w:spacing w:beforeLines="20" w:before="48" w:afterLines="20" w:after="48" w:line="252" w:lineRule="auto"/>
            </w:pPr>
            <w:r w:rsidRPr="00446E14">
              <w:t>NUM</w:t>
            </w:r>
          </w:p>
        </w:tc>
      </w:tr>
      <w:tr w:rsidR="0072529E" w:rsidRPr="00446E14" w14:paraId="4D2305E3" w14:textId="77777777" w:rsidTr="7157C8FF">
        <w:trPr>
          <w:trHeight w:val="520"/>
          <w:jc w:val="center"/>
        </w:trPr>
        <w:tc>
          <w:tcPr>
            <w:tcW w:w="576" w:type="dxa"/>
          </w:tcPr>
          <w:p w14:paraId="361EBA2D" w14:textId="77777777" w:rsidR="0072529E" w:rsidRPr="00446E14" w:rsidRDefault="0072529E">
            <w:pPr>
              <w:spacing w:beforeLines="20" w:before="48" w:afterLines="20" w:after="48" w:line="252" w:lineRule="auto"/>
              <w:rPr>
                <w:rFonts w:cs="Arial"/>
                <w:szCs w:val="20"/>
              </w:rPr>
            </w:pPr>
          </w:p>
        </w:tc>
        <w:tc>
          <w:tcPr>
            <w:tcW w:w="10002" w:type="dxa"/>
            <w:gridSpan w:val="3"/>
          </w:tcPr>
          <w:p w14:paraId="53D929BC" w14:textId="40772527" w:rsidR="0072529E" w:rsidRPr="00446E14" w:rsidRDefault="0072529E">
            <w:pPr>
              <w:spacing w:beforeLines="20" w:before="48" w:afterLines="20" w:after="48" w:line="252" w:lineRule="auto"/>
              <w:rPr>
                <w:rFonts w:cs="Arial"/>
                <w:szCs w:val="20"/>
              </w:rPr>
            </w:pPr>
            <w:r w:rsidRPr="00446E14">
              <w:rPr>
                <w:szCs w:val="20"/>
              </w:rPr>
              <w:t xml:space="preserve">__ __ __ __ </w:t>
            </w:r>
            <w:r w:rsidR="00EE4153" w:rsidRPr="00446E14">
              <w:rPr>
                <w:szCs w:val="20"/>
              </w:rPr>
              <w:t>million</w:t>
            </w:r>
          </w:p>
        </w:tc>
      </w:tr>
    </w:tbl>
    <w:p w14:paraId="66ABFDE3" w14:textId="77777777" w:rsidR="0072529E" w:rsidRPr="00446E14" w:rsidRDefault="0072529E" w:rsidP="00C21B40">
      <w:pPr>
        <w:spacing w:beforeLines="20" w:before="48" w:afterLines="20" w:after="48" w:line="252" w:lineRule="auto"/>
      </w:pPr>
    </w:p>
    <w:p w14:paraId="4F522E8B" w14:textId="77777777" w:rsidR="0072529E" w:rsidRPr="00446E14" w:rsidRDefault="0072529E" w:rsidP="00C21B40">
      <w:pPr>
        <w:spacing w:beforeLines="20" w:before="48" w:afterLines="20" w:after="48" w:line="252" w:lineRule="auto"/>
      </w:pPr>
    </w:p>
    <w:p w14:paraId="44EB427E" w14:textId="69892676" w:rsidR="00654132" w:rsidRDefault="00654132">
      <w:r>
        <w:br w:type="page"/>
      </w:r>
    </w:p>
    <w:tbl>
      <w:tblPr>
        <w:tblStyle w:val="TableGridLight"/>
        <w:tblW w:w="10583" w:type="dxa"/>
        <w:jc w:val="center"/>
        <w:tblLook w:val="04A0" w:firstRow="1" w:lastRow="0" w:firstColumn="1" w:lastColumn="0" w:noHBand="0" w:noVBand="1"/>
      </w:tblPr>
      <w:tblGrid>
        <w:gridCol w:w="660"/>
        <w:gridCol w:w="750"/>
        <w:gridCol w:w="3554"/>
        <w:gridCol w:w="2641"/>
        <w:gridCol w:w="525"/>
        <w:gridCol w:w="2453"/>
      </w:tblGrid>
      <w:tr w:rsidR="717673D7" w:rsidRPr="00446E14" w14:paraId="4AEE08A2" w14:textId="77777777" w:rsidTr="6460CD10">
        <w:trPr>
          <w:trHeight w:val="272"/>
          <w:jc w:val="center"/>
        </w:trPr>
        <w:tc>
          <w:tcPr>
            <w:tcW w:w="10583" w:type="dxa"/>
            <w:gridSpan w:val="6"/>
          </w:tcPr>
          <w:p w14:paraId="67B5FA67" w14:textId="5651B8FF" w:rsidR="717673D7" w:rsidRPr="00446E14" w:rsidRDefault="0B0664D3" w:rsidP="717673D7">
            <w:pPr>
              <w:pStyle w:val="ASK"/>
              <w:spacing w:beforeLines="20" w:before="48" w:afterLines="20" w:after="48" w:line="252" w:lineRule="auto"/>
              <w:rPr>
                <w:color w:val="367486"/>
              </w:rPr>
            </w:pPr>
            <w:r w:rsidRPr="00446E14">
              <w:rPr>
                <w:color w:val="367486"/>
              </w:rPr>
              <w:lastRenderedPageBreak/>
              <w:t xml:space="preserve">IGCC INVESTORS - CODES 01-04 IN D1 AND 01-03 IN Q2– </w:t>
            </w:r>
            <w:r w:rsidRPr="00446E14">
              <w:rPr>
                <w:color w:val="C00000"/>
              </w:rPr>
              <w:t>NOT MANDATORY</w:t>
            </w:r>
          </w:p>
        </w:tc>
      </w:tr>
      <w:tr w:rsidR="717673D7" w:rsidRPr="00446E14" w14:paraId="5FF82DE5" w14:textId="77777777" w:rsidTr="6460CD10">
        <w:trPr>
          <w:trHeight w:val="272"/>
          <w:jc w:val="center"/>
        </w:trPr>
        <w:tc>
          <w:tcPr>
            <w:tcW w:w="660" w:type="dxa"/>
          </w:tcPr>
          <w:p w14:paraId="4C9F61F3" w14:textId="7A795269" w:rsidR="717673D7" w:rsidRPr="00446E14" w:rsidRDefault="3B4270F8" w:rsidP="717673D7">
            <w:pPr>
              <w:pStyle w:val="QuestionText"/>
              <w:spacing w:beforeLines="20" w:before="48" w:afterLines="20" w:after="48" w:line="252" w:lineRule="auto"/>
            </w:pPr>
            <w:r w:rsidRPr="00446E14">
              <w:t>Q</w:t>
            </w:r>
            <w:r w:rsidR="7FD9D4AF" w:rsidRPr="00446E14">
              <w:t>4</w:t>
            </w:r>
            <w:r w:rsidRPr="00446E14">
              <w:t>a</w:t>
            </w:r>
          </w:p>
        </w:tc>
        <w:tc>
          <w:tcPr>
            <w:tcW w:w="9923" w:type="dxa"/>
            <w:gridSpan w:val="5"/>
          </w:tcPr>
          <w:p w14:paraId="6FC35A09" w14:textId="1B826755" w:rsidR="6E58A08A" w:rsidRPr="00446E14" w:rsidRDefault="0B0664D3" w:rsidP="6460CD10">
            <w:pPr>
              <w:pStyle w:val="QuestionText"/>
              <w:spacing w:beforeLines="20" w:before="48" w:afterLines="20" w:after="48" w:line="252" w:lineRule="auto"/>
            </w:pPr>
            <w:r w:rsidRPr="00446E14">
              <w:t>Where is your corporate headquarters?</w:t>
            </w:r>
          </w:p>
        </w:tc>
      </w:tr>
      <w:tr w:rsidR="717673D7" w:rsidRPr="00446E14" w14:paraId="7D8252F1" w14:textId="77777777" w:rsidTr="6460CD10">
        <w:trPr>
          <w:trHeight w:val="272"/>
          <w:jc w:val="center"/>
        </w:trPr>
        <w:tc>
          <w:tcPr>
            <w:tcW w:w="660" w:type="dxa"/>
          </w:tcPr>
          <w:p w14:paraId="28469436" w14:textId="77777777" w:rsidR="717673D7" w:rsidRPr="00446E14" w:rsidRDefault="717673D7" w:rsidP="717673D7">
            <w:pPr>
              <w:spacing w:beforeLines="20" w:before="48" w:afterLines="20" w:after="48" w:line="252" w:lineRule="auto"/>
              <w:rPr>
                <w:rFonts w:cs="Arial"/>
              </w:rPr>
            </w:pPr>
          </w:p>
        </w:tc>
        <w:tc>
          <w:tcPr>
            <w:tcW w:w="4304" w:type="dxa"/>
            <w:gridSpan w:val="2"/>
            <w:vAlign w:val="center"/>
          </w:tcPr>
          <w:p w14:paraId="06110CCC" w14:textId="77777777" w:rsidR="717673D7" w:rsidRPr="00446E14" w:rsidRDefault="3B4270F8" w:rsidP="717673D7">
            <w:pPr>
              <w:pStyle w:val="Pleaseselect"/>
              <w:spacing w:beforeLines="20" w:before="48" w:afterLines="20" w:after="48" w:line="252" w:lineRule="auto"/>
            </w:pPr>
            <w:r w:rsidRPr="00446E14">
              <w:t>Please select one response only</w:t>
            </w:r>
          </w:p>
        </w:tc>
        <w:tc>
          <w:tcPr>
            <w:tcW w:w="2641" w:type="dxa"/>
            <w:vAlign w:val="center"/>
          </w:tcPr>
          <w:p w14:paraId="0E9AF315" w14:textId="77777777" w:rsidR="717673D7" w:rsidRPr="00446E14" w:rsidRDefault="3B4270F8" w:rsidP="717673D7">
            <w:pPr>
              <w:pStyle w:val="RandomiseInstruction"/>
              <w:spacing w:beforeLines="20" w:before="48" w:afterLines="20" w:after="48" w:line="252" w:lineRule="auto"/>
              <w:jc w:val="center"/>
            </w:pPr>
            <w:r w:rsidRPr="00446E14">
              <w:t>DO NOT RANDOMISE</w:t>
            </w:r>
          </w:p>
        </w:tc>
        <w:tc>
          <w:tcPr>
            <w:tcW w:w="525" w:type="dxa"/>
            <w:vAlign w:val="center"/>
          </w:tcPr>
          <w:p w14:paraId="33E2BE48" w14:textId="77777777" w:rsidR="717673D7" w:rsidRPr="00446E14" w:rsidRDefault="3B4270F8" w:rsidP="717673D7">
            <w:pPr>
              <w:pStyle w:val="ProgrammingNotes"/>
              <w:spacing w:beforeLines="20" w:before="48" w:afterLines="20" w:after="48" w:line="252" w:lineRule="auto"/>
            </w:pPr>
            <w:r w:rsidRPr="00446E14">
              <w:t>SR</w:t>
            </w:r>
          </w:p>
        </w:tc>
        <w:tc>
          <w:tcPr>
            <w:tcW w:w="2453" w:type="dxa"/>
            <w:vAlign w:val="center"/>
          </w:tcPr>
          <w:p w14:paraId="7D208CBE" w14:textId="77777777" w:rsidR="717673D7" w:rsidRPr="00446E14" w:rsidRDefault="717673D7" w:rsidP="717673D7">
            <w:pPr>
              <w:pStyle w:val="ProgrammingNotes"/>
              <w:spacing w:beforeLines="20" w:before="48" w:afterLines="20" w:after="48" w:line="252" w:lineRule="auto"/>
            </w:pPr>
          </w:p>
        </w:tc>
      </w:tr>
      <w:tr w:rsidR="717673D7" w:rsidRPr="00446E14" w14:paraId="380DD5D4" w14:textId="77777777" w:rsidTr="6460CD10">
        <w:trPr>
          <w:trHeight w:val="272"/>
          <w:jc w:val="center"/>
        </w:trPr>
        <w:tc>
          <w:tcPr>
            <w:tcW w:w="660" w:type="dxa"/>
          </w:tcPr>
          <w:p w14:paraId="6E0BDB49" w14:textId="77777777" w:rsidR="717673D7" w:rsidRPr="00446E14" w:rsidRDefault="717673D7" w:rsidP="717673D7">
            <w:pPr>
              <w:spacing w:beforeLines="20" w:before="48" w:afterLines="20" w:after="48" w:line="252" w:lineRule="auto"/>
              <w:rPr>
                <w:rFonts w:cs="Arial"/>
              </w:rPr>
            </w:pPr>
          </w:p>
        </w:tc>
        <w:tc>
          <w:tcPr>
            <w:tcW w:w="750" w:type="dxa"/>
          </w:tcPr>
          <w:p w14:paraId="53DEA055" w14:textId="77777777" w:rsidR="717673D7" w:rsidRPr="00446E14" w:rsidRDefault="717673D7" w:rsidP="717673D7">
            <w:pPr>
              <w:spacing w:beforeLines="20" w:before="48" w:afterLines="20" w:after="48" w:line="252" w:lineRule="auto"/>
              <w:rPr>
                <w:rFonts w:cs="Arial"/>
                <w:b/>
                <w:bCs/>
                <w:i/>
                <w:iCs/>
              </w:rPr>
            </w:pPr>
          </w:p>
        </w:tc>
        <w:tc>
          <w:tcPr>
            <w:tcW w:w="6195" w:type="dxa"/>
            <w:gridSpan w:val="2"/>
          </w:tcPr>
          <w:p w14:paraId="37CB3360" w14:textId="73778044" w:rsidR="717673D7" w:rsidRPr="00446E14" w:rsidRDefault="3B4270F8" w:rsidP="717673D7">
            <w:pPr>
              <w:pStyle w:val="Answers"/>
              <w:spacing w:beforeLines="20" w:before="48" w:afterLines="20" w:after="48" w:line="252" w:lineRule="auto"/>
            </w:pPr>
            <w:r w:rsidRPr="00446E14">
              <w:t>Africa</w:t>
            </w:r>
          </w:p>
        </w:tc>
        <w:tc>
          <w:tcPr>
            <w:tcW w:w="525" w:type="dxa"/>
          </w:tcPr>
          <w:p w14:paraId="66DD3480" w14:textId="34333C96" w:rsidR="717673D7" w:rsidRPr="00446E14" w:rsidRDefault="3B4270F8" w:rsidP="717673D7">
            <w:pPr>
              <w:pStyle w:val="Codes"/>
              <w:spacing w:beforeLines="20" w:before="48" w:afterLines="20" w:after="48" w:line="252" w:lineRule="auto"/>
            </w:pPr>
            <w:r w:rsidRPr="00446E14">
              <w:t>01</w:t>
            </w:r>
          </w:p>
        </w:tc>
        <w:tc>
          <w:tcPr>
            <w:tcW w:w="2453" w:type="dxa"/>
            <w:vAlign w:val="center"/>
          </w:tcPr>
          <w:p w14:paraId="2E250BCF" w14:textId="77777777" w:rsidR="717673D7" w:rsidRPr="00446E14" w:rsidRDefault="717673D7" w:rsidP="717673D7">
            <w:pPr>
              <w:spacing w:beforeLines="20" w:before="48" w:afterLines="20" w:after="48" w:line="252" w:lineRule="auto"/>
              <w:jc w:val="center"/>
              <w:rPr>
                <w:rFonts w:cs="Arial"/>
              </w:rPr>
            </w:pPr>
          </w:p>
        </w:tc>
      </w:tr>
      <w:tr w:rsidR="717673D7" w:rsidRPr="00446E14" w14:paraId="28361AC9" w14:textId="77777777" w:rsidTr="6460CD10">
        <w:trPr>
          <w:trHeight w:val="272"/>
          <w:jc w:val="center"/>
        </w:trPr>
        <w:tc>
          <w:tcPr>
            <w:tcW w:w="660" w:type="dxa"/>
          </w:tcPr>
          <w:p w14:paraId="4CA795BD" w14:textId="77777777" w:rsidR="717673D7" w:rsidRPr="00446E14" w:rsidRDefault="717673D7" w:rsidP="717673D7">
            <w:pPr>
              <w:spacing w:beforeLines="20" w:before="48" w:afterLines="20" w:after="48" w:line="252" w:lineRule="auto"/>
              <w:rPr>
                <w:rFonts w:cs="Arial"/>
              </w:rPr>
            </w:pPr>
          </w:p>
        </w:tc>
        <w:tc>
          <w:tcPr>
            <w:tcW w:w="750" w:type="dxa"/>
          </w:tcPr>
          <w:p w14:paraId="06207E05" w14:textId="77777777" w:rsidR="717673D7" w:rsidRPr="00446E14" w:rsidRDefault="717673D7" w:rsidP="717673D7">
            <w:pPr>
              <w:spacing w:beforeLines="20" w:before="48" w:afterLines="20" w:after="48" w:line="252" w:lineRule="auto"/>
              <w:rPr>
                <w:rFonts w:cs="Arial"/>
              </w:rPr>
            </w:pPr>
          </w:p>
        </w:tc>
        <w:tc>
          <w:tcPr>
            <w:tcW w:w="6195" w:type="dxa"/>
            <w:gridSpan w:val="2"/>
          </w:tcPr>
          <w:p w14:paraId="50C47478" w14:textId="230BF237" w:rsidR="717673D7" w:rsidRPr="00446E14" w:rsidRDefault="3B4270F8" w:rsidP="717673D7">
            <w:pPr>
              <w:pStyle w:val="Answers"/>
              <w:spacing w:beforeLines="20" w:before="48" w:afterLines="20" w:after="48" w:line="252" w:lineRule="auto"/>
            </w:pPr>
            <w:r w:rsidRPr="00446E14">
              <w:t>Asia</w:t>
            </w:r>
          </w:p>
        </w:tc>
        <w:tc>
          <w:tcPr>
            <w:tcW w:w="525" w:type="dxa"/>
          </w:tcPr>
          <w:p w14:paraId="4D039C82" w14:textId="44EAFCB8" w:rsidR="717673D7" w:rsidRPr="00446E14" w:rsidRDefault="3B4270F8" w:rsidP="717673D7">
            <w:pPr>
              <w:pStyle w:val="Codes"/>
              <w:spacing w:beforeLines="20" w:before="48" w:afterLines="20" w:after="48" w:line="252" w:lineRule="auto"/>
            </w:pPr>
            <w:r w:rsidRPr="00446E14">
              <w:t>02</w:t>
            </w:r>
          </w:p>
        </w:tc>
        <w:tc>
          <w:tcPr>
            <w:tcW w:w="2453" w:type="dxa"/>
            <w:vAlign w:val="center"/>
          </w:tcPr>
          <w:p w14:paraId="518A2223" w14:textId="77777777" w:rsidR="717673D7" w:rsidRPr="00446E14" w:rsidRDefault="717673D7" w:rsidP="717673D7">
            <w:pPr>
              <w:spacing w:beforeLines="20" w:before="48" w:afterLines="20" w:after="48" w:line="252" w:lineRule="auto"/>
              <w:jc w:val="center"/>
              <w:rPr>
                <w:rFonts w:cs="Arial"/>
              </w:rPr>
            </w:pPr>
          </w:p>
        </w:tc>
      </w:tr>
      <w:tr w:rsidR="717673D7" w:rsidRPr="00446E14" w14:paraId="2B69ACE5" w14:textId="77777777" w:rsidTr="6460CD10">
        <w:trPr>
          <w:trHeight w:val="272"/>
          <w:jc w:val="center"/>
        </w:trPr>
        <w:tc>
          <w:tcPr>
            <w:tcW w:w="660" w:type="dxa"/>
          </w:tcPr>
          <w:p w14:paraId="67A209AD" w14:textId="77777777" w:rsidR="717673D7" w:rsidRPr="00446E14" w:rsidRDefault="717673D7" w:rsidP="717673D7">
            <w:pPr>
              <w:spacing w:beforeLines="20" w:before="48" w:afterLines="20" w:after="48" w:line="252" w:lineRule="auto"/>
              <w:rPr>
                <w:rFonts w:cs="Arial"/>
              </w:rPr>
            </w:pPr>
          </w:p>
        </w:tc>
        <w:tc>
          <w:tcPr>
            <w:tcW w:w="750" w:type="dxa"/>
          </w:tcPr>
          <w:p w14:paraId="37552EA5" w14:textId="77777777" w:rsidR="717673D7" w:rsidRPr="00446E14" w:rsidRDefault="717673D7" w:rsidP="717673D7">
            <w:pPr>
              <w:spacing w:beforeLines="20" w:before="48" w:afterLines="20" w:after="48" w:line="252" w:lineRule="auto"/>
              <w:rPr>
                <w:rFonts w:cs="Arial"/>
              </w:rPr>
            </w:pPr>
          </w:p>
        </w:tc>
        <w:tc>
          <w:tcPr>
            <w:tcW w:w="6195" w:type="dxa"/>
            <w:gridSpan w:val="2"/>
          </w:tcPr>
          <w:p w14:paraId="67F37FE4" w14:textId="63F2F9ED" w:rsidR="717673D7" w:rsidRPr="00446E14" w:rsidRDefault="3B4270F8" w:rsidP="717673D7">
            <w:pPr>
              <w:pStyle w:val="Answers"/>
              <w:spacing w:beforeLines="20" w:before="48" w:afterLines="20" w:after="48" w:line="252" w:lineRule="auto"/>
            </w:pPr>
            <w:r w:rsidRPr="00446E14">
              <w:t>Australia</w:t>
            </w:r>
          </w:p>
        </w:tc>
        <w:tc>
          <w:tcPr>
            <w:tcW w:w="525" w:type="dxa"/>
          </w:tcPr>
          <w:p w14:paraId="56F39342" w14:textId="175B6CE0" w:rsidR="717673D7" w:rsidRPr="00446E14" w:rsidRDefault="3B4270F8" w:rsidP="717673D7">
            <w:pPr>
              <w:pStyle w:val="Codes"/>
              <w:spacing w:beforeLines="20" w:before="48" w:afterLines="20" w:after="48" w:line="252" w:lineRule="auto"/>
            </w:pPr>
            <w:r w:rsidRPr="00446E14">
              <w:t>03</w:t>
            </w:r>
          </w:p>
        </w:tc>
        <w:tc>
          <w:tcPr>
            <w:tcW w:w="2453" w:type="dxa"/>
            <w:vAlign w:val="center"/>
          </w:tcPr>
          <w:p w14:paraId="26C8A261" w14:textId="77777777" w:rsidR="717673D7" w:rsidRPr="00446E14" w:rsidRDefault="717673D7" w:rsidP="717673D7">
            <w:pPr>
              <w:spacing w:beforeLines="20" w:before="48" w:afterLines="20" w:after="48" w:line="252" w:lineRule="auto"/>
              <w:jc w:val="center"/>
              <w:rPr>
                <w:rFonts w:cs="Arial"/>
              </w:rPr>
            </w:pPr>
          </w:p>
        </w:tc>
      </w:tr>
      <w:tr w:rsidR="717673D7" w:rsidRPr="00446E14" w14:paraId="6FAA7C41" w14:textId="77777777" w:rsidTr="6460CD10">
        <w:trPr>
          <w:trHeight w:val="272"/>
          <w:jc w:val="center"/>
        </w:trPr>
        <w:tc>
          <w:tcPr>
            <w:tcW w:w="660" w:type="dxa"/>
          </w:tcPr>
          <w:p w14:paraId="27BDD8B4" w14:textId="77777777" w:rsidR="717673D7" w:rsidRPr="00446E14" w:rsidRDefault="717673D7" w:rsidP="717673D7">
            <w:pPr>
              <w:spacing w:beforeLines="20" w:before="48" w:afterLines="20" w:after="48" w:line="252" w:lineRule="auto"/>
              <w:rPr>
                <w:rFonts w:cs="Arial"/>
              </w:rPr>
            </w:pPr>
          </w:p>
        </w:tc>
        <w:tc>
          <w:tcPr>
            <w:tcW w:w="750" w:type="dxa"/>
          </w:tcPr>
          <w:p w14:paraId="1B0D304A" w14:textId="77777777" w:rsidR="717673D7" w:rsidRPr="00446E14" w:rsidRDefault="717673D7" w:rsidP="717673D7">
            <w:pPr>
              <w:spacing w:beforeLines="20" w:before="48" w:afterLines="20" w:after="48" w:line="252" w:lineRule="auto"/>
              <w:rPr>
                <w:rFonts w:cs="Arial"/>
              </w:rPr>
            </w:pPr>
          </w:p>
        </w:tc>
        <w:tc>
          <w:tcPr>
            <w:tcW w:w="6195" w:type="dxa"/>
            <w:gridSpan w:val="2"/>
          </w:tcPr>
          <w:p w14:paraId="5729C291" w14:textId="62EC621B" w:rsidR="717673D7" w:rsidRPr="00446E14" w:rsidRDefault="3B4270F8" w:rsidP="717673D7">
            <w:pPr>
              <w:pStyle w:val="Answers"/>
              <w:spacing w:beforeLines="20" w:before="48" w:afterLines="20" w:after="48" w:line="252" w:lineRule="auto"/>
            </w:pPr>
            <w:r w:rsidRPr="00446E14">
              <w:t>Europe</w:t>
            </w:r>
          </w:p>
        </w:tc>
        <w:tc>
          <w:tcPr>
            <w:tcW w:w="525" w:type="dxa"/>
          </w:tcPr>
          <w:p w14:paraId="2266604B" w14:textId="44EB0219" w:rsidR="717673D7" w:rsidRPr="00446E14" w:rsidRDefault="3B4270F8" w:rsidP="717673D7">
            <w:pPr>
              <w:pStyle w:val="Codes"/>
              <w:spacing w:beforeLines="20" w:before="48" w:afterLines="20" w:after="48" w:line="252" w:lineRule="auto"/>
            </w:pPr>
            <w:r w:rsidRPr="00446E14">
              <w:t>04</w:t>
            </w:r>
          </w:p>
        </w:tc>
        <w:tc>
          <w:tcPr>
            <w:tcW w:w="2453" w:type="dxa"/>
            <w:vAlign w:val="center"/>
          </w:tcPr>
          <w:p w14:paraId="5F604144" w14:textId="77777777" w:rsidR="717673D7" w:rsidRPr="00446E14" w:rsidRDefault="717673D7" w:rsidP="717673D7">
            <w:pPr>
              <w:spacing w:beforeLines="20" w:before="48" w:afterLines="20" w:after="48" w:line="252" w:lineRule="auto"/>
              <w:jc w:val="center"/>
              <w:rPr>
                <w:rFonts w:cs="Arial"/>
              </w:rPr>
            </w:pPr>
          </w:p>
        </w:tc>
      </w:tr>
      <w:tr w:rsidR="717673D7" w:rsidRPr="00446E14" w14:paraId="1CD7F3B4" w14:textId="77777777" w:rsidTr="6460CD10">
        <w:trPr>
          <w:trHeight w:val="272"/>
          <w:jc w:val="center"/>
        </w:trPr>
        <w:tc>
          <w:tcPr>
            <w:tcW w:w="660" w:type="dxa"/>
          </w:tcPr>
          <w:p w14:paraId="53C1E092" w14:textId="77777777" w:rsidR="717673D7" w:rsidRPr="00446E14" w:rsidRDefault="717673D7" w:rsidP="717673D7">
            <w:pPr>
              <w:spacing w:beforeLines="20" w:before="48" w:afterLines="20" w:after="48" w:line="252" w:lineRule="auto"/>
              <w:rPr>
                <w:rFonts w:cs="Arial"/>
              </w:rPr>
            </w:pPr>
          </w:p>
        </w:tc>
        <w:tc>
          <w:tcPr>
            <w:tcW w:w="750" w:type="dxa"/>
          </w:tcPr>
          <w:p w14:paraId="5E668DA8" w14:textId="77777777" w:rsidR="717673D7" w:rsidRPr="00446E14" w:rsidRDefault="717673D7" w:rsidP="717673D7">
            <w:pPr>
              <w:spacing w:beforeLines="20" w:before="48" w:afterLines="20" w:after="48" w:line="252" w:lineRule="auto"/>
              <w:rPr>
                <w:rFonts w:cs="Arial"/>
              </w:rPr>
            </w:pPr>
          </w:p>
        </w:tc>
        <w:tc>
          <w:tcPr>
            <w:tcW w:w="6195" w:type="dxa"/>
            <w:gridSpan w:val="2"/>
          </w:tcPr>
          <w:p w14:paraId="7C5820B4" w14:textId="36616F9B" w:rsidR="717673D7" w:rsidRPr="00446E14" w:rsidRDefault="3B4270F8" w:rsidP="717673D7">
            <w:pPr>
              <w:pStyle w:val="Answers"/>
              <w:spacing w:beforeLines="20" w:before="48" w:afterLines="20" w:after="48" w:line="252" w:lineRule="auto"/>
            </w:pPr>
            <w:r w:rsidRPr="00446E14">
              <w:t>New Zealand</w:t>
            </w:r>
          </w:p>
        </w:tc>
        <w:tc>
          <w:tcPr>
            <w:tcW w:w="525" w:type="dxa"/>
          </w:tcPr>
          <w:p w14:paraId="36BB3B12" w14:textId="0058E9D6" w:rsidR="717673D7" w:rsidRPr="00446E14" w:rsidRDefault="3B4270F8" w:rsidP="717673D7">
            <w:pPr>
              <w:pStyle w:val="Codes"/>
              <w:spacing w:beforeLines="20" w:before="48" w:afterLines="20" w:after="48" w:line="252" w:lineRule="auto"/>
            </w:pPr>
            <w:r w:rsidRPr="00446E14">
              <w:t>05</w:t>
            </w:r>
          </w:p>
        </w:tc>
        <w:tc>
          <w:tcPr>
            <w:tcW w:w="2453" w:type="dxa"/>
            <w:vAlign w:val="center"/>
          </w:tcPr>
          <w:p w14:paraId="7BC6CCC7" w14:textId="77777777" w:rsidR="717673D7" w:rsidRPr="00446E14" w:rsidRDefault="717673D7" w:rsidP="717673D7">
            <w:pPr>
              <w:pStyle w:val="ProgrammingNotes"/>
              <w:spacing w:beforeLines="20" w:before="48" w:afterLines="20" w:after="48" w:line="252" w:lineRule="auto"/>
            </w:pPr>
          </w:p>
        </w:tc>
      </w:tr>
      <w:tr w:rsidR="717673D7" w:rsidRPr="00446E14" w14:paraId="1620ADA4" w14:textId="77777777" w:rsidTr="6460CD10">
        <w:trPr>
          <w:trHeight w:val="272"/>
          <w:jc w:val="center"/>
        </w:trPr>
        <w:tc>
          <w:tcPr>
            <w:tcW w:w="660" w:type="dxa"/>
          </w:tcPr>
          <w:p w14:paraId="0B36C46D" w14:textId="77777777" w:rsidR="717673D7" w:rsidRPr="00446E14" w:rsidRDefault="717673D7" w:rsidP="717673D7">
            <w:pPr>
              <w:spacing w:beforeLines="20" w:before="48" w:afterLines="20" w:after="48" w:line="252" w:lineRule="auto"/>
              <w:rPr>
                <w:rFonts w:cs="Arial"/>
              </w:rPr>
            </w:pPr>
          </w:p>
        </w:tc>
        <w:tc>
          <w:tcPr>
            <w:tcW w:w="750" w:type="dxa"/>
          </w:tcPr>
          <w:p w14:paraId="727A7B44" w14:textId="77777777" w:rsidR="717673D7" w:rsidRPr="00446E14" w:rsidRDefault="717673D7" w:rsidP="717673D7">
            <w:pPr>
              <w:pStyle w:val="ProgrammingNotes"/>
              <w:spacing w:beforeLines="20" w:before="48" w:afterLines="20" w:after="48" w:line="252" w:lineRule="auto"/>
            </w:pPr>
          </w:p>
        </w:tc>
        <w:tc>
          <w:tcPr>
            <w:tcW w:w="6195" w:type="dxa"/>
            <w:gridSpan w:val="2"/>
          </w:tcPr>
          <w:p w14:paraId="04DEBA56" w14:textId="52CD00D3" w:rsidR="717673D7" w:rsidRPr="00446E14" w:rsidRDefault="3B4270F8" w:rsidP="717673D7">
            <w:pPr>
              <w:pStyle w:val="Answers"/>
              <w:spacing w:beforeLines="20" w:before="48" w:afterLines="20" w:after="48" w:line="252" w:lineRule="auto"/>
            </w:pPr>
            <w:r w:rsidRPr="00446E14">
              <w:t>North America</w:t>
            </w:r>
          </w:p>
        </w:tc>
        <w:tc>
          <w:tcPr>
            <w:tcW w:w="525" w:type="dxa"/>
          </w:tcPr>
          <w:p w14:paraId="42414F79" w14:textId="5E4B7075" w:rsidR="717673D7" w:rsidRPr="00446E14" w:rsidRDefault="3B4270F8" w:rsidP="717673D7">
            <w:pPr>
              <w:pStyle w:val="Codes"/>
              <w:spacing w:beforeLines="20" w:before="48" w:afterLines="20" w:after="48" w:line="252" w:lineRule="auto"/>
            </w:pPr>
            <w:r w:rsidRPr="00446E14">
              <w:t>06</w:t>
            </w:r>
          </w:p>
        </w:tc>
        <w:tc>
          <w:tcPr>
            <w:tcW w:w="2453" w:type="dxa"/>
            <w:vAlign w:val="center"/>
          </w:tcPr>
          <w:p w14:paraId="5ABE9F5D" w14:textId="3786E163" w:rsidR="717673D7" w:rsidRPr="00446E14" w:rsidRDefault="717673D7" w:rsidP="717673D7">
            <w:pPr>
              <w:pStyle w:val="ProgrammingNotes"/>
              <w:spacing w:beforeLines="20" w:before="48" w:afterLines="20" w:after="48" w:line="252" w:lineRule="auto"/>
            </w:pPr>
          </w:p>
        </w:tc>
      </w:tr>
    </w:tbl>
    <w:p w14:paraId="3B795859" w14:textId="1C3AF09A" w:rsidR="007A1766" w:rsidRPr="00446E14" w:rsidRDefault="007A1766" w:rsidP="00C21B40">
      <w:pPr>
        <w:spacing w:beforeLines="20" w:before="48" w:afterLines="20" w:after="48" w:line="252" w:lineRule="auto"/>
      </w:pPr>
    </w:p>
    <w:p w14:paraId="7EBA89CA" w14:textId="7A7BD240" w:rsidR="00654132" w:rsidRDefault="00654132">
      <w:r>
        <w:br w:type="page"/>
      </w:r>
    </w:p>
    <w:tbl>
      <w:tblPr>
        <w:tblStyle w:val="TableGridLight"/>
        <w:tblW w:w="10722" w:type="dxa"/>
        <w:jc w:val="center"/>
        <w:tblLook w:val="04A0" w:firstRow="1" w:lastRow="0" w:firstColumn="1" w:lastColumn="0" w:noHBand="0" w:noVBand="1"/>
      </w:tblPr>
      <w:tblGrid>
        <w:gridCol w:w="720"/>
        <w:gridCol w:w="5909"/>
        <w:gridCol w:w="1558"/>
        <w:gridCol w:w="2535"/>
      </w:tblGrid>
      <w:tr w:rsidR="008F00B9" w:rsidRPr="00446E14" w14:paraId="529593C0" w14:textId="77777777" w:rsidTr="41E2FE77">
        <w:trPr>
          <w:trHeight w:val="192"/>
          <w:jc w:val="center"/>
        </w:trPr>
        <w:tc>
          <w:tcPr>
            <w:tcW w:w="10722" w:type="dxa"/>
            <w:gridSpan w:val="4"/>
          </w:tcPr>
          <w:p w14:paraId="088788BE" w14:textId="29009005" w:rsidR="008F00B9" w:rsidRPr="00446E14" w:rsidRDefault="004E10E4">
            <w:pPr>
              <w:pStyle w:val="ASK"/>
              <w:spacing w:beforeLines="20" w:before="48" w:afterLines="20" w:after="48" w:line="252" w:lineRule="auto"/>
              <w:rPr>
                <w:rFonts w:eastAsia="Times"/>
                <w:color w:val="367587"/>
              </w:rPr>
            </w:pPr>
            <w:r w:rsidRPr="00446E14">
              <w:rPr>
                <w:color w:val="367587"/>
              </w:rPr>
              <w:lastRenderedPageBreak/>
              <w:t>INVESTORS</w:t>
            </w:r>
            <w:r w:rsidR="008F00B9" w:rsidRPr="00446E14">
              <w:rPr>
                <w:color w:val="367587"/>
              </w:rPr>
              <w:t xml:space="preserve"> - MANDATORY</w:t>
            </w:r>
          </w:p>
        </w:tc>
      </w:tr>
      <w:tr w:rsidR="008F00B9" w:rsidRPr="00446E14" w14:paraId="13A20013" w14:textId="77777777" w:rsidTr="41E2FE77">
        <w:trPr>
          <w:trHeight w:val="303"/>
          <w:jc w:val="center"/>
        </w:trPr>
        <w:tc>
          <w:tcPr>
            <w:tcW w:w="720" w:type="dxa"/>
          </w:tcPr>
          <w:p w14:paraId="4F520577" w14:textId="30F96D1B" w:rsidR="008F00B9" w:rsidRPr="00446E14" w:rsidRDefault="2E85043F">
            <w:pPr>
              <w:pStyle w:val="QuestionText"/>
              <w:spacing w:beforeLines="20" w:before="48" w:afterLines="20" w:after="48" w:line="252" w:lineRule="auto"/>
            </w:pPr>
            <w:r w:rsidRPr="00446E14">
              <w:t>Q</w:t>
            </w:r>
            <w:r w:rsidR="6A1D9831" w:rsidRPr="00446E14">
              <w:t>5</w:t>
            </w:r>
          </w:p>
        </w:tc>
        <w:tc>
          <w:tcPr>
            <w:tcW w:w="10002" w:type="dxa"/>
            <w:gridSpan w:val="3"/>
          </w:tcPr>
          <w:p w14:paraId="793C4F72" w14:textId="2E97157C" w:rsidR="008F00B9" w:rsidRPr="00446E14" w:rsidRDefault="008F00B9" w:rsidP="008F00B9">
            <w:pPr>
              <w:pStyle w:val="QuestionText"/>
            </w:pPr>
            <w:r w:rsidRPr="00446E14">
              <w:t xml:space="preserve">What is your organisation’s Global AUM (in billions), ideally as at 30 June </w:t>
            </w:r>
            <w:r w:rsidR="00B43548" w:rsidRPr="00446E14">
              <w:t>202</w:t>
            </w:r>
            <w:r w:rsidR="00B43548">
              <w:t>6</w:t>
            </w:r>
            <w:r w:rsidR="00B43548" w:rsidRPr="00446E14">
              <w:t xml:space="preserve"> </w:t>
            </w:r>
            <w:r w:rsidRPr="00446E14">
              <w:t xml:space="preserve">(or otherwise as most recently known within </w:t>
            </w:r>
            <w:r w:rsidR="006A4E0B" w:rsidRPr="00446E14">
              <w:t xml:space="preserve">the </w:t>
            </w:r>
            <w:r w:rsidRPr="00446E14">
              <w:t>last 12 months)?</w:t>
            </w:r>
          </w:p>
          <w:p w14:paraId="5CE04461" w14:textId="77777777" w:rsidR="008F00B9" w:rsidRPr="00446E14" w:rsidRDefault="008F00B9" w:rsidP="008F00B9">
            <w:pPr>
              <w:pStyle w:val="QuestionText"/>
            </w:pPr>
          </w:p>
          <w:p w14:paraId="6C12F404" w14:textId="518571E7" w:rsidR="008F00B9" w:rsidRPr="00446E14" w:rsidRDefault="008F00B9" w:rsidP="008F00B9">
            <w:pPr>
              <w:pStyle w:val="QuestionText"/>
            </w:pPr>
            <w:r w:rsidRPr="00446E14">
              <w:t xml:space="preserve">Please provide AUM as a numeric response in </w:t>
            </w:r>
            <w:r w:rsidRPr="00446E14">
              <w:rPr>
                <w:rStyle w:val="ProgrammingNotesChar"/>
              </w:rPr>
              <w:t>[</w:t>
            </w:r>
            <w:r w:rsidR="1560EDC0" w:rsidRPr="00446E14">
              <w:rPr>
                <w:rStyle w:val="ProgrammingNotesChar"/>
              </w:rPr>
              <w:t xml:space="preserve">D1: </w:t>
            </w:r>
            <w:r w:rsidRPr="00446E14">
              <w:rPr>
                <w:rStyle w:val="ProgrammingNotesChar"/>
              </w:rPr>
              <w:t>USD/AUD/NZD]</w:t>
            </w:r>
            <w:r w:rsidRPr="00446E14">
              <w:t xml:space="preserve"> in ($bn)</w:t>
            </w:r>
          </w:p>
          <w:p w14:paraId="2E283C4F" w14:textId="77777777" w:rsidR="008F00B9" w:rsidRPr="00446E14" w:rsidRDefault="008F00B9" w:rsidP="008F00B9">
            <w:pPr>
              <w:pStyle w:val="QuestionText"/>
            </w:pPr>
            <w:r w:rsidRPr="00446E14">
              <w:t>For example:</w:t>
            </w:r>
          </w:p>
          <w:p w14:paraId="589E6A1B" w14:textId="69124DC7" w:rsidR="008F00B9" w:rsidRPr="00446E14" w:rsidRDefault="008F00B9" w:rsidP="008F00B9">
            <w:pPr>
              <w:pStyle w:val="QuestionText"/>
              <w:numPr>
                <w:ilvl w:val="0"/>
                <w:numId w:val="27"/>
              </w:numPr>
            </w:pPr>
            <w:r w:rsidRPr="00446E14">
              <w:t xml:space="preserve">1.2 million = 0.0012 bn; </w:t>
            </w:r>
          </w:p>
          <w:p w14:paraId="50596B9E" w14:textId="7E3EABB9" w:rsidR="008F00B9" w:rsidRPr="00446E14" w:rsidRDefault="008F00B9" w:rsidP="008F00B9">
            <w:pPr>
              <w:pStyle w:val="QuestionText"/>
              <w:numPr>
                <w:ilvl w:val="0"/>
                <w:numId w:val="27"/>
              </w:numPr>
            </w:pPr>
            <w:r w:rsidRPr="00446E14">
              <w:t xml:space="preserve">200 million = 0.2 bn; </w:t>
            </w:r>
          </w:p>
          <w:p w14:paraId="11827620" w14:textId="454ECFA5" w:rsidR="008F00B9" w:rsidRPr="00446E14" w:rsidRDefault="008F00B9" w:rsidP="008F00B9">
            <w:pPr>
              <w:pStyle w:val="QuestionText"/>
              <w:numPr>
                <w:ilvl w:val="0"/>
                <w:numId w:val="27"/>
              </w:numPr>
            </w:pPr>
            <w:r w:rsidRPr="00446E14">
              <w:t xml:space="preserve">2.2 billion is $2.2 bn; </w:t>
            </w:r>
          </w:p>
          <w:p w14:paraId="4C63FD49" w14:textId="77777777" w:rsidR="008F00B9" w:rsidRPr="00446E14" w:rsidRDefault="008F00B9" w:rsidP="008F00B9">
            <w:pPr>
              <w:pStyle w:val="QuestionText"/>
              <w:numPr>
                <w:ilvl w:val="0"/>
                <w:numId w:val="27"/>
              </w:numPr>
            </w:pPr>
            <w:r w:rsidRPr="00446E14">
              <w:t>2.3 trillion is $2300 bn;</w:t>
            </w:r>
          </w:p>
          <w:p w14:paraId="0B8AD077" w14:textId="77777777" w:rsidR="007D092E" w:rsidRPr="00446E14" w:rsidRDefault="007D092E" w:rsidP="00712991">
            <w:pPr>
              <w:pStyle w:val="QuestionText"/>
            </w:pPr>
          </w:p>
          <w:p w14:paraId="18A88278" w14:textId="132D7861" w:rsidR="008F00B9" w:rsidRPr="00446E14" w:rsidRDefault="007D092E" w:rsidP="1E46BC37">
            <w:pPr>
              <w:pStyle w:val="QuestionText"/>
              <w:rPr>
                <w:lang w:val="en-AU"/>
              </w:rPr>
            </w:pPr>
            <w:r w:rsidRPr="00446E14">
              <w:rPr>
                <w:lang w:val="en-AU"/>
              </w:rPr>
              <w:t>Please ensure accurate numbers for A/IGCC membership categories</w:t>
            </w:r>
          </w:p>
        </w:tc>
      </w:tr>
      <w:tr w:rsidR="008F00B9" w:rsidRPr="00446E14" w14:paraId="40482EF2" w14:textId="77777777" w:rsidTr="41E2FE77">
        <w:trPr>
          <w:trHeight w:val="272"/>
          <w:jc w:val="center"/>
        </w:trPr>
        <w:tc>
          <w:tcPr>
            <w:tcW w:w="720" w:type="dxa"/>
          </w:tcPr>
          <w:p w14:paraId="48E9A182" w14:textId="77777777" w:rsidR="008F00B9" w:rsidRPr="00446E14" w:rsidRDefault="008F00B9">
            <w:pPr>
              <w:spacing w:beforeLines="20" w:before="48" w:afterLines="20" w:after="48" w:line="252" w:lineRule="auto"/>
              <w:rPr>
                <w:rFonts w:cs="Arial"/>
                <w:szCs w:val="20"/>
              </w:rPr>
            </w:pPr>
          </w:p>
        </w:tc>
        <w:tc>
          <w:tcPr>
            <w:tcW w:w="5909" w:type="dxa"/>
            <w:vAlign w:val="center"/>
          </w:tcPr>
          <w:p w14:paraId="45E5D271" w14:textId="0D24E5CD" w:rsidR="008F00B9" w:rsidRPr="00446E14" w:rsidRDefault="008F00B9">
            <w:pPr>
              <w:pStyle w:val="Pleaseselect"/>
              <w:spacing w:beforeLines="20" w:before="48" w:afterLines="20" w:after="48" w:line="252" w:lineRule="auto"/>
            </w:pPr>
            <w:r w:rsidRPr="00446E14">
              <w:t>Please enter a numeric response in BILLIONS</w:t>
            </w:r>
          </w:p>
        </w:tc>
        <w:tc>
          <w:tcPr>
            <w:tcW w:w="1558" w:type="dxa"/>
            <w:vAlign w:val="center"/>
          </w:tcPr>
          <w:p w14:paraId="1CC70734" w14:textId="77777777" w:rsidR="008F00B9" w:rsidRPr="00446E14" w:rsidRDefault="008F00B9">
            <w:pPr>
              <w:pStyle w:val="ProgrammingNotes"/>
              <w:spacing w:beforeLines="20" w:before="48" w:afterLines="20" w:after="48" w:line="252" w:lineRule="auto"/>
            </w:pPr>
            <w:r w:rsidRPr="00446E14">
              <w:t>NUMERIC</w:t>
            </w:r>
          </w:p>
        </w:tc>
        <w:tc>
          <w:tcPr>
            <w:tcW w:w="2535" w:type="dxa"/>
            <w:vAlign w:val="center"/>
          </w:tcPr>
          <w:p w14:paraId="1A6C1AAD" w14:textId="77777777" w:rsidR="008F00B9" w:rsidRPr="00446E14" w:rsidRDefault="008F00B9">
            <w:pPr>
              <w:pStyle w:val="ProgrammingNotes"/>
              <w:spacing w:beforeLines="20" w:before="48" w:afterLines="20" w:after="48" w:line="252" w:lineRule="auto"/>
            </w:pPr>
            <w:r w:rsidRPr="00446E14">
              <w:t>NUM</w:t>
            </w:r>
          </w:p>
        </w:tc>
      </w:tr>
      <w:tr w:rsidR="008F00B9" w:rsidRPr="00446E14" w14:paraId="502F1CAD" w14:textId="77777777" w:rsidTr="41E2FE77">
        <w:trPr>
          <w:trHeight w:val="520"/>
          <w:jc w:val="center"/>
        </w:trPr>
        <w:tc>
          <w:tcPr>
            <w:tcW w:w="720" w:type="dxa"/>
          </w:tcPr>
          <w:p w14:paraId="2C3DDA6C" w14:textId="77777777" w:rsidR="008F00B9" w:rsidRPr="00446E14" w:rsidRDefault="008F00B9">
            <w:pPr>
              <w:spacing w:beforeLines="20" w:before="48" w:afterLines="20" w:after="48" w:line="252" w:lineRule="auto"/>
              <w:rPr>
                <w:rFonts w:cs="Arial"/>
                <w:szCs w:val="20"/>
              </w:rPr>
            </w:pPr>
          </w:p>
        </w:tc>
        <w:tc>
          <w:tcPr>
            <w:tcW w:w="10002" w:type="dxa"/>
            <w:gridSpan w:val="3"/>
          </w:tcPr>
          <w:p w14:paraId="5BF13946" w14:textId="7BE63EF2" w:rsidR="008F00B9" w:rsidRPr="00446E14" w:rsidRDefault="43F4F781" w:rsidP="41E2FE77">
            <w:pPr>
              <w:spacing w:beforeLines="20" w:before="48" w:afterLines="20" w:after="48" w:line="252" w:lineRule="auto"/>
              <w:rPr>
                <w:rFonts w:cs="Arial"/>
              </w:rPr>
            </w:pPr>
            <w:r w:rsidRPr="00446E14">
              <w:t>__ __ __ __ bn</w:t>
            </w:r>
          </w:p>
        </w:tc>
      </w:tr>
    </w:tbl>
    <w:p w14:paraId="604D15F1" w14:textId="77777777" w:rsidR="008F00B9" w:rsidRPr="00446E14" w:rsidRDefault="008F00B9" w:rsidP="00C21B40">
      <w:pPr>
        <w:spacing w:beforeLines="20" w:before="48" w:afterLines="20" w:after="48" w:line="252" w:lineRule="auto"/>
      </w:pPr>
    </w:p>
    <w:p w14:paraId="43C35EF1" w14:textId="4F2B68AC" w:rsidR="30638945" w:rsidRPr="00446E14" w:rsidRDefault="30638945" w:rsidP="30638945">
      <w:pPr>
        <w:spacing w:beforeLines="20" w:before="48" w:afterLines="20" w:after="48" w:line="252" w:lineRule="auto"/>
      </w:pPr>
    </w:p>
    <w:tbl>
      <w:tblPr>
        <w:tblStyle w:val="TableGridLight"/>
        <w:tblW w:w="10657" w:type="dxa"/>
        <w:jc w:val="center"/>
        <w:tblLook w:val="04A0" w:firstRow="1" w:lastRow="0" w:firstColumn="1" w:lastColumn="0" w:noHBand="0" w:noVBand="1"/>
      </w:tblPr>
      <w:tblGrid>
        <w:gridCol w:w="720"/>
        <w:gridCol w:w="5867"/>
        <w:gridCol w:w="1553"/>
        <w:gridCol w:w="2517"/>
      </w:tblGrid>
      <w:tr w:rsidR="004E10E4" w:rsidRPr="00446E14" w14:paraId="114C2E10" w14:textId="77777777" w:rsidTr="54DAAF52">
        <w:trPr>
          <w:trHeight w:val="192"/>
          <w:jc w:val="center"/>
        </w:trPr>
        <w:tc>
          <w:tcPr>
            <w:tcW w:w="10657" w:type="dxa"/>
            <w:gridSpan w:val="4"/>
          </w:tcPr>
          <w:p w14:paraId="4E1B8863" w14:textId="6A82CBD1" w:rsidR="004E10E4" w:rsidRPr="00446E14" w:rsidRDefault="001830BE">
            <w:pPr>
              <w:pStyle w:val="ASK"/>
              <w:spacing w:beforeLines="20" w:before="48" w:afterLines="20" w:after="48" w:line="252" w:lineRule="auto"/>
              <w:rPr>
                <w:rFonts w:eastAsia="Times"/>
                <w:color w:val="367587"/>
              </w:rPr>
            </w:pPr>
            <w:r w:rsidRPr="00446E14">
              <w:rPr>
                <w:color w:val="367587"/>
              </w:rPr>
              <w:t>AUS AND NZ</w:t>
            </w:r>
            <w:r w:rsidR="004E10E4" w:rsidRPr="00446E14">
              <w:rPr>
                <w:color w:val="367587"/>
              </w:rPr>
              <w:t xml:space="preserve"> INVESTORS – CODE 1</w:t>
            </w:r>
            <w:r w:rsidRPr="00446E14">
              <w:rPr>
                <w:color w:val="367587"/>
              </w:rPr>
              <w:t xml:space="preserve"> </w:t>
            </w:r>
            <w:r w:rsidR="00806D11" w:rsidRPr="00446E14">
              <w:rPr>
                <w:color w:val="367587"/>
              </w:rPr>
              <w:t>TO</w:t>
            </w:r>
            <w:r w:rsidRPr="00446E14">
              <w:rPr>
                <w:color w:val="367587"/>
              </w:rPr>
              <w:t xml:space="preserve"> </w:t>
            </w:r>
            <w:r w:rsidR="00806D11" w:rsidRPr="00446E14">
              <w:rPr>
                <w:color w:val="367587"/>
              </w:rPr>
              <w:t>4 OR 7</w:t>
            </w:r>
            <w:r w:rsidR="004E10E4" w:rsidRPr="00446E14">
              <w:rPr>
                <w:color w:val="367587"/>
              </w:rPr>
              <w:t xml:space="preserve"> IN </w:t>
            </w:r>
            <w:r w:rsidR="00866A2A" w:rsidRPr="00446E14">
              <w:rPr>
                <w:color w:val="367587"/>
              </w:rPr>
              <w:t>D1</w:t>
            </w:r>
            <w:r w:rsidR="004E10E4" w:rsidRPr="00446E14">
              <w:rPr>
                <w:color w:val="367587"/>
              </w:rPr>
              <w:t xml:space="preserve"> - MANDATORY</w:t>
            </w:r>
            <w:r w:rsidR="0033470C">
              <w:rPr>
                <w:color w:val="367587"/>
              </w:rPr>
              <w:t xml:space="preserve"> - ASSET MANAGERS AND WEALTH MANAGERS ONLY</w:t>
            </w:r>
          </w:p>
        </w:tc>
      </w:tr>
      <w:tr w:rsidR="004E10E4" w:rsidRPr="00446E14" w14:paraId="3995AED9" w14:textId="77777777" w:rsidTr="54DAAF52">
        <w:trPr>
          <w:trHeight w:val="303"/>
          <w:jc w:val="center"/>
        </w:trPr>
        <w:tc>
          <w:tcPr>
            <w:tcW w:w="720" w:type="dxa"/>
          </w:tcPr>
          <w:p w14:paraId="328FC519" w14:textId="17C1F08A" w:rsidR="004E10E4" w:rsidRPr="00446E14" w:rsidRDefault="00866A2A">
            <w:pPr>
              <w:pStyle w:val="QuestionText"/>
              <w:spacing w:beforeLines="20" w:before="48" w:afterLines="20" w:after="48" w:line="252" w:lineRule="auto"/>
            </w:pPr>
            <w:r w:rsidRPr="00446E14">
              <w:t>Q</w:t>
            </w:r>
            <w:r w:rsidR="03E93C59" w:rsidRPr="00446E14">
              <w:t>6</w:t>
            </w:r>
            <w:r w:rsidRPr="00446E14">
              <w:t>a</w:t>
            </w:r>
          </w:p>
        </w:tc>
        <w:tc>
          <w:tcPr>
            <w:tcW w:w="9937" w:type="dxa"/>
            <w:gridSpan w:val="3"/>
          </w:tcPr>
          <w:p w14:paraId="50892D24" w14:textId="2E479F1D" w:rsidR="004E10E4" w:rsidRPr="00446E14" w:rsidRDefault="007A2610" w:rsidP="004E10E4">
            <w:pPr>
              <w:pStyle w:val="QuestionText"/>
            </w:pPr>
            <w:r w:rsidRPr="007A2610">
              <w:rPr>
                <w:u w:val="single"/>
                <w:lang w:val="en-AU"/>
              </w:rPr>
              <w:t>Approximately w</w:t>
            </w:r>
            <w:r w:rsidRPr="007A2610">
              <w:rPr>
                <w:lang w:val="en-AU"/>
              </w:rPr>
              <w:t xml:space="preserve">hat proportion of </w:t>
            </w:r>
            <w:r w:rsidRPr="007A2610">
              <w:rPr>
                <w:u w:val="single"/>
                <w:lang w:val="en-AU"/>
              </w:rPr>
              <w:t xml:space="preserve">your organisation’s </w:t>
            </w:r>
            <w:r w:rsidRPr="007A2610">
              <w:rPr>
                <w:lang w:val="en-AU"/>
              </w:rPr>
              <w:t>the Global AUM</w:t>
            </w:r>
            <w:r w:rsidR="0029157D">
              <w:rPr>
                <w:lang w:val="en-AU"/>
              </w:rPr>
              <w:t>,</w:t>
            </w:r>
            <w:r w:rsidRPr="007A2610">
              <w:rPr>
                <w:lang w:val="en-AU"/>
              </w:rPr>
              <w:t xml:space="preserve"> </w:t>
            </w:r>
            <w:r w:rsidRPr="007A2610">
              <w:rPr>
                <w:u w:val="single"/>
                <w:lang w:val="en-AU"/>
              </w:rPr>
              <w:t>that your organisation is responsible for managing,</w:t>
            </w:r>
            <w:r w:rsidRPr="007A2610">
              <w:rPr>
                <w:lang w:val="en-AU"/>
              </w:rPr>
              <w:t xml:space="preserve"> is </w:t>
            </w:r>
            <w:r w:rsidRPr="007A2610">
              <w:rPr>
                <w:u w:val="single"/>
                <w:lang w:val="en-AU"/>
              </w:rPr>
              <w:t xml:space="preserve">managed </w:t>
            </w:r>
            <w:r w:rsidRPr="007A2610">
              <w:rPr>
                <w:lang w:val="en-AU"/>
              </w:rPr>
              <w:t xml:space="preserve">on behalf of </w:t>
            </w:r>
            <w:r w:rsidRPr="007A2610">
              <w:rPr>
                <w:b/>
                <w:bCs/>
                <w:u w:val="single"/>
                <w:lang w:val="en-AU"/>
              </w:rPr>
              <w:t>[Australian/New Zealand]</w:t>
            </w:r>
            <w:r w:rsidRPr="007A2610">
              <w:rPr>
                <w:lang w:val="en-AU"/>
              </w:rPr>
              <w:t>clients and/or beneficiaries</w:t>
            </w:r>
            <w:r w:rsidR="0029157D">
              <w:rPr>
                <w:lang w:val="en-AU"/>
              </w:rPr>
              <w:t>?</w:t>
            </w:r>
            <w:r w:rsidRPr="007A2610">
              <w:rPr>
                <w:lang w:val="en-AU"/>
              </w:rPr>
              <w:t xml:space="preserve"> </w:t>
            </w:r>
            <w:r w:rsidR="004E10E4" w:rsidRPr="00446E14">
              <w:t>Please estimate the proportion if you do not know the exact value</w:t>
            </w:r>
          </w:p>
        </w:tc>
      </w:tr>
      <w:tr w:rsidR="004E10E4" w:rsidRPr="00446E14" w14:paraId="7F6026EF" w14:textId="77777777" w:rsidTr="54DAAF52">
        <w:trPr>
          <w:trHeight w:val="272"/>
          <w:jc w:val="center"/>
        </w:trPr>
        <w:tc>
          <w:tcPr>
            <w:tcW w:w="720" w:type="dxa"/>
          </w:tcPr>
          <w:p w14:paraId="3E617C78" w14:textId="77777777" w:rsidR="004E10E4" w:rsidRPr="00446E14" w:rsidRDefault="004E10E4">
            <w:pPr>
              <w:spacing w:beforeLines="20" w:before="48" w:afterLines="20" w:after="48" w:line="252" w:lineRule="auto"/>
              <w:rPr>
                <w:rFonts w:cs="Arial"/>
                <w:szCs w:val="20"/>
              </w:rPr>
            </w:pPr>
          </w:p>
        </w:tc>
        <w:tc>
          <w:tcPr>
            <w:tcW w:w="5867" w:type="dxa"/>
            <w:vAlign w:val="center"/>
          </w:tcPr>
          <w:p w14:paraId="3CF0E5EE" w14:textId="07206C50" w:rsidR="004E10E4" w:rsidRPr="00446E14" w:rsidRDefault="004E10E4">
            <w:pPr>
              <w:pStyle w:val="Pleaseselect"/>
              <w:spacing w:beforeLines="20" w:before="48" w:afterLines="20" w:after="48" w:line="252" w:lineRule="auto"/>
            </w:pPr>
            <w:r w:rsidRPr="00446E14">
              <w:t>Please provide proportion as a percent</w:t>
            </w:r>
          </w:p>
        </w:tc>
        <w:tc>
          <w:tcPr>
            <w:tcW w:w="1553" w:type="dxa"/>
            <w:vAlign w:val="center"/>
          </w:tcPr>
          <w:p w14:paraId="00B1A93E" w14:textId="77777777" w:rsidR="004E10E4" w:rsidRPr="00446E14" w:rsidRDefault="004E10E4">
            <w:pPr>
              <w:pStyle w:val="ProgrammingNotes"/>
              <w:spacing w:beforeLines="20" w:before="48" w:afterLines="20" w:after="48" w:line="252" w:lineRule="auto"/>
            </w:pPr>
            <w:r w:rsidRPr="00446E14">
              <w:t>NUMERIC</w:t>
            </w:r>
          </w:p>
        </w:tc>
        <w:tc>
          <w:tcPr>
            <w:tcW w:w="2517" w:type="dxa"/>
            <w:vAlign w:val="center"/>
          </w:tcPr>
          <w:p w14:paraId="3AB65177" w14:textId="77777777" w:rsidR="004E10E4" w:rsidRPr="00446E14" w:rsidRDefault="004E10E4">
            <w:pPr>
              <w:pStyle w:val="ProgrammingNotes"/>
              <w:spacing w:beforeLines="20" w:before="48" w:afterLines="20" w:after="48" w:line="252" w:lineRule="auto"/>
            </w:pPr>
            <w:r w:rsidRPr="00446E14">
              <w:t>NUM</w:t>
            </w:r>
          </w:p>
        </w:tc>
      </w:tr>
      <w:tr w:rsidR="004E10E4" w:rsidRPr="00446E14" w14:paraId="2A208EA0" w14:textId="77777777" w:rsidTr="54DAAF52">
        <w:trPr>
          <w:trHeight w:val="520"/>
          <w:jc w:val="center"/>
        </w:trPr>
        <w:tc>
          <w:tcPr>
            <w:tcW w:w="720" w:type="dxa"/>
          </w:tcPr>
          <w:p w14:paraId="26C288ED" w14:textId="77777777" w:rsidR="004E10E4" w:rsidRPr="00446E14" w:rsidRDefault="004E10E4">
            <w:pPr>
              <w:spacing w:beforeLines="20" w:before="48" w:afterLines="20" w:after="48" w:line="252" w:lineRule="auto"/>
              <w:rPr>
                <w:rFonts w:cs="Arial"/>
                <w:szCs w:val="20"/>
              </w:rPr>
            </w:pPr>
          </w:p>
        </w:tc>
        <w:tc>
          <w:tcPr>
            <w:tcW w:w="9937" w:type="dxa"/>
            <w:gridSpan w:val="3"/>
          </w:tcPr>
          <w:p w14:paraId="100BA75F" w14:textId="7D9E8963" w:rsidR="004E10E4" w:rsidRPr="00446E14" w:rsidRDefault="004E10E4">
            <w:pPr>
              <w:spacing w:beforeLines="20" w:before="48" w:afterLines="20" w:after="48" w:line="252" w:lineRule="auto"/>
              <w:rPr>
                <w:rFonts w:cs="Arial"/>
                <w:szCs w:val="20"/>
              </w:rPr>
            </w:pPr>
            <w:r w:rsidRPr="00446E14">
              <w:rPr>
                <w:szCs w:val="20"/>
              </w:rPr>
              <w:t>__ __ __ __ %</w:t>
            </w:r>
          </w:p>
        </w:tc>
      </w:tr>
    </w:tbl>
    <w:p w14:paraId="58B6C725" w14:textId="71068F87" w:rsidR="72E933FC" w:rsidRDefault="72E933FC" w:rsidP="00693263"/>
    <w:p w14:paraId="3934B0A6" w14:textId="77777777" w:rsidR="00693263" w:rsidRPr="00446E14" w:rsidRDefault="00693263" w:rsidP="00693263"/>
    <w:tbl>
      <w:tblPr>
        <w:tblStyle w:val="TableGridLight"/>
        <w:tblW w:w="10659" w:type="dxa"/>
        <w:jc w:val="center"/>
        <w:tblLook w:val="04A0" w:firstRow="1" w:lastRow="0" w:firstColumn="1" w:lastColumn="0" w:noHBand="0" w:noVBand="1"/>
      </w:tblPr>
      <w:tblGrid>
        <w:gridCol w:w="864"/>
        <w:gridCol w:w="615"/>
        <w:gridCol w:w="4388"/>
        <w:gridCol w:w="3195"/>
        <w:gridCol w:w="686"/>
        <w:gridCol w:w="911"/>
      </w:tblGrid>
      <w:tr w:rsidR="5A47468F" w:rsidRPr="00446E14" w14:paraId="61D358CD" w14:textId="77777777" w:rsidTr="41E2FE77">
        <w:trPr>
          <w:trHeight w:val="300"/>
          <w:jc w:val="center"/>
        </w:trPr>
        <w:tc>
          <w:tcPr>
            <w:tcW w:w="10659" w:type="dxa"/>
            <w:gridSpan w:val="6"/>
          </w:tcPr>
          <w:p w14:paraId="5AD3D774" w14:textId="2C0FC54C" w:rsidR="5A47468F" w:rsidRPr="00446E14" w:rsidRDefault="5A47468F" w:rsidP="5A47468F">
            <w:pPr>
              <w:pStyle w:val="ASK"/>
              <w:spacing w:beforeLines="20" w:before="48" w:afterLines="20" w:after="48" w:line="252" w:lineRule="auto"/>
            </w:pPr>
            <w:r w:rsidRPr="00446E14">
              <w:t>INVESTORS - MANDATORY</w:t>
            </w:r>
          </w:p>
        </w:tc>
      </w:tr>
      <w:tr w:rsidR="5A47468F" w:rsidRPr="00446E14" w14:paraId="34020201" w14:textId="77777777" w:rsidTr="41E2FE77">
        <w:trPr>
          <w:trHeight w:val="300"/>
          <w:jc w:val="center"/>
        </w:trPr>
        <w:tc>
          <w:tcPr>
            <w:tcW w:w="864" w:type="dxa"/>
          </w:tcPr>
          <w:p w14:paraId="45DB22A3" w14:textId="4B37EBC1" w:rsidR="5A47468F" w:rsidRPr="00446E14" w:rsidRDefault="5A47468F" w:rsidP="5A47468F">
            <w:pPr>
              <w:pStyle w:val="QuestionText"/>
              <w:spacing w:beforeLines="20" w:before="48" w:afterLines="20" w:after="48" w:line="252" w:lineRule="auto"/>
            </w:pPr>
            <w:r w:rsidRPr="00446E14">
              <w:t>Q7</w:t>
            </w:r>
          </w:p>
        </w:tc>
        <w:tc>
          <w:tcPr>
            <w:tcW w:w="9795" w:type="dxa"/>
            <w:gridSpan w:val="5"/>
          </w:tcPr>
          <w:p w14:paraId="72812784" w14:textId="77777777" w:rsidR="003D27E0" w:rsidRPr="00446E14" w:rsidRDefault="5A47468F" w:rsidP="5A47468F">
            <w:pPr>
              <w:pStyle w:val="QuestionText"/>
              <w:spacing w:beforeLines="20" w:before="48" w:afterLines="20" w:after="48" w:line="252" w:lineRule="auto"/>
            </w:pPr>
            <w:r w:rsidRPr="00446E14">
              <w:t xml:space="preserve">Which of these asset classes are you invested in? </w:t>
            </w:r>
          </w:p>
          <w:p w14:paraId="35704B5D" w14:textId="283CE735" w:rsidR="5A47468F" w:rsidRPr="00446E14" w:rsidRDefault="5A47468F" w:rsidP="5A47468F">
            <w:pPr>
              <w:pStyle w:val="QuestionText"/>
              <w:spacing w:beforeLines="20" w:before="48" w:afterLines="20" w:after="48" w:line="252" w:lineRule="auto"/>
              <w:rPr>
                <w:lang w:val="en-AU"/>
              </w:rPr>
            </w:pPr>
            <w:r w:rsidRPr="00446E14">
              <w:t>P</w:t>
            </w:r>
            <w:r w:rsidRPr="00446E14">
              <w:rPr>
                <w:lang w:val="en-AU"/>
              </w:rPr>
              <w:t>lease ensure to select all asset classes invested in whether directly</w:t>
            </w:r>
            <w:r w:rsidR="00DD2910" w:rsidRPr="00446E14">
              <w:rPr>
                <w:lang w:val="en-AU"/>
              </w:rPr>
              <w:t>,</w:t>
            </w:r>
            <w:r w:rsidRPr="00446E14">
              <w:rPr>
                <w:lang w:val="en-AU"/>
              </w:rPr>
              <w:t xml:space="preserve"> or indirectly</w:t>
            </w:r>
            <w:r w:rsidR="00DD2910" w:rsidRPr="00446E14">
              <w:rPr>
                <w:lang w:val="en-AU"/>
              </w:rPr>
              <w:t xml:space="preserve"> </w:t>
            </w:r>
            <w:r w:rsidRPr="00446E14">
              <w:rPr>
                <w:lang w:val="en-AU"/>
              </w:rPr>
              <w:t xml:space="preserve">via external managers. </w:t>
            </w:r>
          </w:p>
          <w:p w14:paraId="3BD08AA4" w14:textId="626FCBB7" w:rsidR="5A47468F" w:rsidRPr="00446E14" w:rsidRDefault="5C23A1FD" w:rsidP="5A47468F">
            <w:pPr>
              <w:pStyle w:val="QuestionText"/>
              <w:spacing w:beforeLines="20" w:before="48" w:afterLines="20" w:after="48" w:line="252" w:lineRule="auto"/>
              <w:rPr>
                <w:lang w:val="en-AU"/>
              </w:rPr>
            </w:pPr>
            <w:r w:rsidRPr="00446E14">
              <w:rPr>
                <w:lang w:val="en-AU"/>
              </w:rPr>
              <w:t xml:space="preserve">The asset classes shown in your survey depend on your answer to </w:t>
            </w:r>
            <w:r w:rsidR="6C8E6775" w:rsidRPr="00446E14">
              <w:rPr>
                <w:lang w:val="en-AU"/>
              </w:rPr>
              <w:t>this question</w:t>
            </w:r>
            <w:r w:rsidR="19E40AE1" w:rsidRPr="00446E14">
              <w:rPr>
                <w:lang w:val="en-AU"/>
              </w:rPr>
              <w:t>.</w:t>
            </w:r>
          </w:p>
        </w:tc>
      </w:tr>
      <w:tr w:rsidR="5A47468F" w:rsidRPr="00446E14" w14:paraId="04C2A897" w14:textId="77777777" w:rsidTr="41E2FE77">
        <w:trPr>
          <w:trHeight w:val="300"/>
          <w:jc w:val="center"/>
        </w:trPr>
        <w:tc>
          <w:tcPr>
            <w:tcW w:w="864" w:type="dxa"/>
          </w:tcPr>
          <w:p w14:paraId="016B987F" w14:textId="77777777" w:rsidR="5A47468F" w:rsidRPr="00446E14" w:rsidRDefault="5A47468F" w:rsidP="72E933FC">
            <w:pPr>
              <w:pStyle w:val="ASK"/>
              <w:spacing w:beforeLines="20" w:before="48" w:afterLines="20" w:after="48" w:line="252" w:lineRule="auto"/>
            </w:pPr>
          </w:p>
        </w:tc>
        <w:tc>
          <w:tcPr>
            <w:tcW w:w="5003" w:type="dxa"/>
            <w:gridSpan w:val="2"/>
            <w:vAlign w:val="center"/>
          </w:tcPr>
          <w:p w14:paraId="22FF1FAB" w14:textId="750CDB80" w:rsidR="5A47468F" w:rsidRPr="00446E14" w:rsidRDefault="5A47468F" w:rsidP="5A47468F">
            <w:pPr>
              <w:pStyle w:val="Pleaseselect"/>
              <w:spacing w:beforeLines="20" w:before="48" w:afterLines="20" w:after="48" w:line="252" w:lineRule="auto"/>
            </w:pPr>
            <w:r w:rsidRPr="00446E14">
              <w:t xml:space="preserve">Please select </w:t>
            </w:r>
            <w:r w:rsidR="00321D43" w:rsidRPr="00446E14">
              <w:t>ALL</w:t>
            </w:r>
            <w:r w:rsidR="00321D43" w:rsidRPr="00446E14" w:rsidDel="00321D43">
              <w:t xml:space="preserve"> </w:t>
            </w:r>
            <w:r w:rsidRPr="00446E14">
              <w:t>that apply</w:t>
            </w:r>
          </w:p>
        </w:tc>
        <w:tc>
          <w:tcPr>
            <w:tcW w:w="3195" w:type="dxa"/>
            <w:vAlign w:val="center"/>
          </w:tcPr>
          <w:p w14:paraId="5FA75C2E" w14:textId="37C5654C" w:rsidR="5A47468F" w:rsidRPr="00446E14" w:rsidRDefault="13414E3A" w:rsidP="5A47468F">
            <w:pPr>
              <w:pStyle w:val="RandomiseInstruction"/>
              <w:spacing w:beforeLines="20" w:before="48" w:afterLines="20" w:after="48" w:line="252" w:lineRule="auto"/>
              <w:jc w:val="center"/>
            </w:pPr>
            <w:r w:rsidRPr="00446E14">
              <w:t xml:space="preserve">DO NOT </w:t>
            </w:r>
            <w:r w:rsidR="1AAC3199" w:rsidRPr="00446E14">
              <w:t>RANDOMISE</w:t>
            </w:r>
          </w:p>
        </w:tc>
        <w:tc>
          <w:tcPr>
            <w:tcW w:w="686" w:type="dxa"/>
            <w:vAlign w:val="center"/>
          </w:tcPr>
          <w:p w14:paraId="65B0ACD0" w14:textId="04BB5298" w:rsidR="5AEDF527" w:rsidRPr="00446E14" w:rsidRDefault="5AEDF527" w:rsidP="248AF714">
            <w:pPr>
              <w:pStyle w:val="RandomiseInstruction"/>
              <w:jc w:val="center"/>
            </w:pPr>
            <w:r w:rsidRPr="00446E14">
              <w:t>MR</w:t>
            </w:r>
          </w:p>
        </w:tc>
        <w:tc>
          <w:tcPr>
            <w:tcW w:w="911" w:type="dxa"/>
            <w:vAlign w:val="center"/>
          </w:tcPr>
          <w:p w14:paraId="13E6F975" w14:textId="51CBCA63" w:rsidR="5A47468F" w:rsidRPr="00446E14" w:rsidRDefault="5A47468F" w:rsidP="72E933FC">
            <w:pPr>
              <w:pStyle w:val="ASK"/>
              <w:spacing w:beforeLines="20" w:before="48" w:afterLines="20" w:after="48" w:line="252" w:lineRule="auto"/>
            </w:pPr>
          </w:p>
        </w:tc>
      </w:tr>
      <w:tr w:rsidR="5A47468F" w:rsidRPr="00446E14" w14:paraId="0B9DCD5A" w14:textId="77777777" w:rsidTr="41E2FE77">
        <w:trPr>
          <w:trHeight w:val="375"/>
          <w:jc w:val="center"/>
        </w:trPr>
        <w:tc>
          <w:tcPr>
            <w:tcW w:w="864" w:type="dxa"/>
          </w:tcPr>
          <w:p w14:paraId="3E6EA77F" w14:textId="77777777" w:rsidR="5A47468F" w:rsidRPr="00446E14" w:rsidRDefault="5A47468F" w:rsidP="72E933FC">
            <w:pPr>
              <w:pStyle w:val="ASK"/>
              <w:spacing w:beforeLines="20" w:before="48" w:afterLines="20" w:after="48" w:line="252" w:lineRule="auto"/>
            </w:pPr>
          </w:p>
        </w:tc>
        <w:tc>
          <w:tcPr>
            <w:tcW w:w="615" w:type="dxa"/>
          </w:tcPr>
          <w:p w14:paraId="5B05987C" w14:textId="77777777" w:rsidR="5A47468F" w:rsidRPr="00446E14" w:rsidRDefault="5A47468F" w:rsidP="72E933FC">
            <w:pPr>
              <w:pStyle w:val="ASK"/>
              <w:spacing w:beforeLines="20" w:before="48" w:afterLines="20" w:after="48" w:line="252" w:lineRule="auto"/>
            </w:pPr>
          </w:p>
        </w:tc>
        <w:tc>
          <w:tcPr>
            <w:tcW w:w="7583" w:type="dxa"/>
            <w:gridSpan w:val="2"/>
          </w:tcPr>
          <w:p w14:paraId="3683D466" w14:textId="02E90A70" w:rsidR="5A47468F" w:rsidRPr="00446E14" w:rsidRDefault="1AAC3199" w:rsidP="72E933FC">
            <w:pPr>
              <w:pStyle w:val="Answers"/>
              <w:spacing w:beforeLines="20" w:before="48" w:afterLines="20" w:after="48" w:line="252" w:lineRule="auto"/>
            </w:pPr>
            <w:r w:rsidRPr="00446E14">
              <w:t>Listed equities</w:t>
            </w:r>
          </w:p>
        </w:tc>
        <w:tc>
          <w:tcPr>
            <w:tcW w:w="686" w:type="dxa"/>
            <w:vAlign w:val="center"/>
          </w:tcPr>
          <w:p w14:paraId="206EC1D0" w14:textId="77777777" w:rsidR="72E933FC" w:rsidRPr="00446E14" w:rsidRDefault="72E933FC" w:rsidP="72E933FC">
            <w:pPr>
              <w:pStyle w:val="Codes"/>
              <w:spacing w:beforeLines="20" w:before="48" w:afterLines="20" w:after="48" w:line="252" w:lineRule="auto"/>
            </w:pPr>
            <w:r w:rsidRPr="00446E14">
              <w:t>01</w:t>
            </w:r>
          </w:p>
        </w:tc>
        <w:tc>
          <w:tcPr>
            <w:tcW w:w="911" w:type="dxa"/>
            <w:vAlign w:val="center"/>
          </w:tcPr>
          <w:p w14:paraId="3208E9D1" w14:textId="04DD2C01" w:rsidR="72E933FC" w:rsidRPr="00446E14" w:rsidRDefault="72E933FC" w:rsidP="72E933FC">
            <w:pPr>
              <w:pStyle w:val="ASK"/>
              <w:spacing w:beforeLines="20" w:before="48" w:afterLines="20" w:after="48" w:line="252" w:lineRule="auto"/>
            </w:pPr>
          </w:p>
        </w:tc>
      </w:tr>
      <w:tr w:rsidR="248AF714" w:rsidRPr="00446E14" w14:paraId="3049CB64" w14:textId="77777777" w:rsidTr="41E2FE77">
        <w:trPr>
          <w:trHeight w:val="375"/>
          <w:jc w:val="center"/>
        </w:trPr>
        <w:tc>
          <w:tcPr>
            <w:tcW w:w="864" w:type="dxa"/>
          </w:tcPr>
          <w:p w14:paraId="702F0DFC" w14:textId="705B5968" w:rsidR="248AF714" w:rsidRPr="00446E14" w:rsidRDefault="248AF714" w:rsidP="54DAAF52">
            <w:pPr>
              <w:pStyle w:val="ASK"/>
              <w:spacing w:line="252" w:lineRule="auto"/>
            </w:pPr>
          </w:p>
        </w:tc>
        <w:tc>
          <w:tcPr>
            <w:tcW w:w="615" w:type="dxa"/>
          </w:tcPr>
          <w:p w14:paraId="5ECD2650" w14:textId="7130F63F" w:rsidR="248AF714" w:rsidRPr="00446E14" w:rsidRDefault="248AF714" w:rsidP="54DAAF52">
            <w:pPr>
              <w:pStyle w:val="ASK"/>
              <w:spacing w:line="252" w:lineRule="auto"/>
            </w:pPr>
          </w:p>
        </w:tc>
        <w:tc>
          <w:tcPr>
            <w:tcW w:w="7583" w:type="dxa"/>
            <w:gridSpan w:val="2"/>
          </w:tcPr>
          <w:p w14:paraId="5955DC3F" w14:textId="10B50D3E" w:rsidR="728668B0" w:rsidRPr="00446E14" w:rsidRDefault="649336EB" w:rsidP="54DAAF52">
            <w:pPr>
              <w:pStyle w:val="Answers"/>
              <w:spacing w:line="252" w:lineRule="auto"/>
            </w:pPr>
            <w:r w:rsidRPr="00446E14">
              <w:t>Corporate Fixed Income</w:t>
            </w:r>
          </w:p>
        </w:tc>
        <w:tc>
          <w:tcPr>
            <w:tcW w:w="686" w:type="dxa"/>
            <w:vAlign w:val="center"/>
          </w:tcPr>
          <w:p w14:paraId="0B5B02C1" w14:textId="5E3FB7DE" w:rsidR="728668B0" w:rsidRPr="00446E14" w:rsidRDefault="649336EB" w:rsidP="54DAAF52">
            <w:pPr>
              <w:pStyle w:val="Codes"/>
              <w:spacing w:line="252" w:lineRule="auto"/>
            </w:pPr>
            <w:r w:rsidRPr="00446E14">
              <w:t>02</w:t>
            </w:r>
          </w:p>
        </w:tc>
        <w:tc>
          <w:tcPr>
            <w:tcW w:w="911" w:type="dxa"/>
            <w:vAlign w:val="center"/>
          </w:tcPr>
          <w:p w14:paraId="4CF57802" w14:textId="2E506190" w:rsidR="248AF714" w:rsidRPr="00446E14" w:rsidRDefault="248AF714" w:rsidP="54DAAF52">
            <w:pPr>
              <w:pStyle w:val="ASK"/>
              <w:spacing w:line="252" w:lineRule="auto"/>
            </w:pPr>
          </w:p>
        </w:tc>
      </w:tr>
      <w:tr w:rsidR="5A47468F" w:rsidRPr="00446E14" w14:paraId="0D718AAC" w14:textId="77777777" w:rsidTr="41E2FE77">
        <w:trPr>
          <w:trHeight w:val="300"/>
          <w:jc w:val="center"/>
        </w:trPr>
        <w:tc>
          <w:tcPr>
            <w:tcW w:w="864" w:type="dxa"/>
          </w:tcPr>
          <w:p w14:paraId="611057F3" w14:textId="77777777" w:rsidR="5A47468F" w:rsidRPr="00446E14" w:rsidRDefault="5A47468F" w:rsidP="72E933FC">
            <w:pPr>
              <w:pStyle w:val="ASK"/>
              <w:spacing w:beforeLines="20" w:before="48" w:afterLines="20" w:after="48" w:line="252" w:lineRule="auto"/>
            </w:pPr>
          </w:p>
        </w:tc>
        <w:tc>
          <w:tcPr>
            <w:tcW w:w="615" w:type="dxa"/>
          </w:tcPr>
          <w:p w14:paraId="03520EB2" w14:textId="77777777" w:rsidR="5A47468F" w:rsidRPr="00446E14" w:rsidRDefault="5A47468F" w:rsidP="72E933FC">
            <w:pPr>
              <w:pStyle w:val="ASK"/>
              <w:spacing w:beforeLines="20" w:before="48" w:afterLines="20" w:after="48" w:line="252" w:lineRule="auto"/>
            </w:pPr>
          </w:p>
        </w:tc>
        <w:tc>
          <w:tcPr>
            <w:tcW w:w="7583" w:type="dxa"/>
            <w:gridSpan w:val="2"/>
          </w:tcPr>
          <w:p w14:paraId="7BFC46D4" w14:textId="7025C83B" w:rsidR="5A47468F" w:rsidRPr="00446E14" w:rsidRDefault="5A47468F" w:rsidP="72E933FC">
            <w:pPr>
              <w:pStyle w:val="Answers"/>
              <w:spacing w:beforeLines="20" w:before="48" w:afterLines="20" w:after="48" w:line="252" w:lineRule="auto"/>
            </w:pPr>
            <w:r w:rsidRPr="00446E14">
              <w:t>Infrastructure</w:t>
            </w:r>
          </w:p>
        </w:tc>
        <w:tc>
          <w:tcPr>
            <w:tcW w:w="686" w:type="dxa"/>
            <w:vAlign w:val="center"/>
          </w:tcPr>
          <w:p w14:paraId="1E2D4AFC" w14:textId="06D60FA8" w:rsidR="72E933FC" w:rsidRPr="00446E14" w:rsidRDefault="72E933FC" w:rsidP="72E933FC">
            <w:pPr>
              <w:pStyle w:val="Codes"/>
              <w:spacing w:beforeLines="20" w:before="48" w:afterLines="20" w:after="48" w:line="252" w:lineRule="auto"/>
            </w:pPr>
            <w:r w:rsidRPr="00446E14">
              <w:t>0</w:t>
            </w:r>
            <w:r w:rsidR="6FD8510C" w:rsidRPr="00446E14">
              <w:t>3</w:t>
            </w:r>
          </w:p>
        </w:tc>
        <w:tc>
          <w:tcPr>
            <w:tcW w:w="911" w:type="dxa"/>
            <w:vAlign w:val="center"/>
          </w:tcPr>
          <w:p w14:paraId="73A39AB3" w14:textId="53946C5D" w:rsidR="72E933FC" w:rsidRPr="00446E14" w:rsidRDefault="72E933FC" w:rsidP="72E933FC">
            <w:pPr>
              <w:pStyle w:val="ASK"/>
              <w:spacing w:beforeLines="20" w:before="48" w:afterLines="20" w:after="48" w:line="252" w:lineRule="auto"/>
            </w:pPr>
          </w:p>
        </w:tc>
      </w:tr>
      <w:tr w:rsidR="5A47468F" w:rsidRPr="00446E14" w14:paraId="225E14DD" w14:textId="77777777" w:rsidTr="41E2FE77">
        <w:trPr>
          <w:trHeight w:val="300"/>
          <w:jc w:val="center"/>
        </w:trPr>
        <w:tc>
          <w:tcPr>
            <w:tcW w:w="864" w:type="dxa"/>
          </w:tcPr>
          <w:p w14:paraId="1F4D7E31" w14:textId="77777777" w:rsidR="5A47468F" w:rsidRPr="00446E14" w:rsidRDefault="5A47468F" w:rsidP="72E933FC">
            <w:pPr>
              <w:pStyle w:val="ASK"/>
              <w:spacing w:beforeLines="20" w:before="48" w:afterLines="20" w:after="48" w:line="252" w:lineRule="auto"/>
            </w:pPr>
          </w:p>
        </w:tc>
        <w:tc>
          <w:tcPr>
            <w:tcW w:w="615" w:type="dxa"/>
          </w:tcPr>
          <w:p w14:paraId="15705881" w14:textId="77777777" w:rsidR="5A47468F" w:rsidRPr="00446E14" w:rsidRDefault="5A47468F" w:rsidP="72E933FC">
            <w:pPr>
              <w:pStyle w:val="ASK"/>
              <w:spacing w:beforeLines="20" w:before="48" w:afterLines="20" w:after="48" w:line="252" w:lineRule="auto"/>
            </w:pPr>
          </w:p>
        </w:tc>
        <w:tc>
          <w:tcPr>
            <w:tcW w:w="7583" w:type="dxa"/>
            <w:gridSpan w:val="2"/>
          </w:tcPr>
          <w:p w14:paraId="3C5DCB28" w14:textId="586D77B0" w:rsidR="5A47468F" w:rsidRPr="00446E14" w:rsidRDefault="5A47468F" w:rsidP="72E933FC">
            <w:pPr>
              <w:pStyle w:val="Answers"/>
              <w:spacing w:beforeLines="20" w:before="48" w:afterLines="20" w:after="48" w:line="252" w:lineRule="auto"/>
            </w:pPr>
            <w:r w:rsidRPr="00446E14">
              <w:t>Private Equity</w:t>
            </w:r>
          </w:p>
        </w:tc>
        <w:tc>
          <w:tcPr>
            <w:tcW w:w="686" w:type="dxa"/>
            <w:vAlign w:val="center"/>
          </w:tcPr>
          <w:p w14:paraId="5E23E8E8" w14:textId="47405845" w:rsidR="72E933FC" w:rsidRPr="00446E14" w:rsidRDefault="72E933FC" w:rsidP="72E933FC">
            <w:pPr>
              <w:pStyle w:val="Codes"/>
              <w:spacing w:beforeLines="20" w:before="48" w:afterLines="20" w:after="48" w:line="252" w:lineRule="auto"/>
            </w:pPr>
            <w:r w:rsidRPr="00446E14">
              <w:t>0</w:t>
            </w:r>
            <w:r w:rsidR="4B46100F" w:rsidRPr="00446E14">
              <w:t>4</w:t>
            </w:r>
          </w:p>
        </w:tc>
        <w:tc>
          <w:tcPr>
            <w:tcW w:w="911" w:type="dxa"/>
            <w:vAlign w:val="center"/>
          </w:tcPr>
          <w:p w14:paraId="0376AD4D" w14:textId="5DF09BFD" w:rsidR="72E933FC" w:rsidRPr="00446E14" w:rsidRDefault="72E933FC" w:rsidP="72E933FC">
            <w:pPr>
              <w:pStyle w:val="ASK"/>
              <w:spacing w:beforeLines="20" w:before="48" w:afterLines="20" w:after="48" w:line="252" w:lineRule="auto"/>
            </w:pPr>
          </w:p>
        </w:tc>
      </w:tr>
      <w:tr w:rsidR="5A47468F" w:rsidRPr="00446E14" w14:paraId="3946B472" w14:textId="77777777" w:rsidTr="41E2FE77">
        <w:trPr>
          <w:trHeight w:val="300"/>
          <w:jc w:val="center"/>
        </w:trPr>
        <w:tc>
          <w:tcPr>
            <w:tcW w:w="864" w:type="dxa"/>
          </w:tcPr>
          <w:p w14:paraId="1D3CE445" w14:textId="77777777" w:rsidR="5A47468F" w:rsidRPr="00446E14" w:rsidRDefault="5A47468F" w:rsidP="72E933FC">
            <w:pPr>
              <w:pStyle w:val="ASK"/>
              <w:spacing w:beforeLines="20" w:before="48" w:afterLines="20" w:after="48" w:line="252" w:lineRule="auto"/>
            </w:pPr>
          </w:p>
        </w:tc>
        <w:tc>
          <w:tcPr>
            <w:tcW w:w="615" w:type="dxa"/>
          </w:tcPr>
          <w:p w14:paraId="762B1B09" w14:textId="77777777" w:rsidR="5A47468F" w:rsidRPr="00446E14" w:rsidRDefault="5A47468F" w:rsidP="72E933FC">
            <w:pPr>
              <w:pStyle w:val="ASK"/>
              <w:spacing w:beforeLines="20" w:before="48" w:afterLines="20" w:after="48" w:line="252" w:lineRule="auto"/>
            </w:pPr>
          </w:p>
        </w:tc>
        <w:tc>
          <w:tcPr>
            <w:tcW w:w="7583" w:type="dxa"/>
            <w:gridSpan w:val="2"/>
          </w:tcPr>
          <w:p w14:paraId="66EF9F28" w14:textId="53EFB97B" w:rsidR="5A47468F" w:rsidRPr="00446E14" w:rsidRDefault="5A47468F" w:rsidP="72E933FC">
            <w:pPr>
              <w:pStyle w:val="Answers"/>
              <w:spacing w:beforeLines="20" w:before="48" w:afterLines="20" w:after="48" w:line="252" w:lineRule="auto"/>
            </w:pPr>
            <w:r w:rsidRPr="00446E14">
              <w:t>Private Debt</w:t>
            </w:r>
          </w:p>
        </w:tc>
        <w:tc>
          <w:tcPr>
            <w:tcW w:w="686" w:type="dxa"/>
            <w:vAlign w:val="center"/>
          </w:tcPr>
          <w:p w14:paraId="11FF74B9" w14:textId="37FAC74B" w:rsidR="72E933FC" w:rsidRPr="00446E14" w:rsidRDefault="72E933FC" w:rsidP="72E933FC">
            <w:pPr>
              <w:pStyle w:val="Codes"/>
              <w:spacing w:beforeLines="20" w:before="48" w:afterLines="20" w:after="48" w:line="252" w:lineRule="auto"/>
            </w:pPr>
            <w:r w:rsidRPr="00446E14">
              <w:t>0</w:t>
            </w:r>
            <w:r w:rsidR="6C225E4C" w:rsidRPr="00446E14">
              <w:t>5</w:t>
            </w:r>
          </w:p>
        </w:tc>
        <w:tc>
          <w:tcPr>
            <w:tcW w:w="911" w:type="dxa"/>
            <w:vAlign w:val="center"/>
          </w:tcPr>
          <w:p w14:paraId="22A7FE99" w14:textId="383232BF" w:rsidR="72E933FC" w:rsidRPr="00446E14" w:rsidRDefault="72E933FC" w:rsidP="72E933FC">
            <w:pPr>
              <w:pStyle w:val="ASK"/>
              <w:spacing w:beforeLines="20" w:before="48" w:afterLines="20" w:after="48" w:line="252" w:lineRule="auto"/>
            </w:pPr>
          </w:p>
        </w:tc>
      </w:tr>
      <w:tr w:rsidR="5A47468F" w:rsidRPr="00446E14" w14:paraId="0D72F642" w14:textId="77777777" w:rsidTr="41E2FE77">
        <w:trPr>
          <w:trHeight w:val="300"/>
          <w:jc w:val="center"/>
        </w:trPr>
        <w:tc>
          <w:tcPr>
            <w:tcW w:w="864" w:type="dxa"/>
          </w:tcPr>
          <w:p w14:paraId="2D63C12A" w14:textId="77777777" w:rsidR="5A47468F" w:rsidRPr="00446E14" w:rsidRDefault="5A47468F" w:rsidP="72E933FC">
            <w:pPr>
              <w:pStyle w:val="ASK"/>
              <w:spacing w:beforeLines="20" w:before="48" w:afterLines="20" w:after="48" w:line="252" w:lineRule="auto"/>
            </w:pPr>
          </w:p>
        </w:tc>
        <w:tc>
          <w:tcPr>
            <w:tcW w:w="615" w:type="dxa"/>
          </w:tcPr>
          <w:p w14:paraId="139E0633" w14:textId="77777777" w:rsidR="5A47468F" w:rsidRPr="00446E14" w:rsidRDefault="5A47468F" w:rsidP="72E933FC">
            <w:pPr>
              <w:pStyle w:val="ASK"/>
              <w:spacing w:beforeLines="20" w:before="48" w:afterLines="20" w:after="48" w:line="252" w:lineRule="auto"/>
            </w:pPr>
          </w:p>
        </w:tc>
        <w:tc>
          <w:tcPr>
            <w:tcW w:w="7583" w:type="dxa"/>
            <w:gridSpan w:val="2"/>
          </w:tcPr>
          <w:p w14:paraId="2BAEEE9A" w14:textId="03C1D1F1" w:rsidR="5A47468F" w:rsidRPr="00446E14" w:rsidRDefault="5A47468F" w:rsidP="72E933FC">
            <w:pPr>
              <w:pStyle w:val="Answers"/>
              <w:spacing w:beforeLines="20" w:before="48" w:afterLines="20" w:after="48" w:line="252" w:lineRule="auto"/>
            </w:pPr>
            <w:r w:rsidRPr="00446E14">
              <w:t>Real Estate</w:t>
            </w:r>
          </w:p>
        </w:tc>
        <w:tc>
          <w:tcPr>
            <w:tcW w:w="686" w:type="dxa"/>
            <w:vAlign w:val="center"/>
          </w:tcPr>
          <w:p w14:paraId="13AC9750" w14:textId="312CA05E" w:rsidR="72E933FC" w:rsidRPr="00446E14" w:rsidRDefault="72E933FC" w:rsidP="72E933FC">
            <w:pPr>
              <w:pStyle w:val="Codes"/>
              <w:spacing w:beforeLines="20" w:before="48" w:afterLines="20" w:after="48" w:line="252" w:lineRule="auto"/>
            </w:pPr>
            <w:r w:rsidRPr="00446E14">
              <w:t>0</w:t>
            </w:r>
            <w:r w:rsidR="6124A13A" w:rsidRPr="00446E14">
              <w:t>6</w:t>
            </w:r>
          </w:p>
        </w:tc>
        <w:tc>
          <w:tcPr>
            <w:tcW w:w="911" w:type="dxa"/>
            <w:vAlign w:val="center"/>
          </w:tcPr>
          <w:p w14:paraId="49615890" w14:textId="4A03DD54" w:rsidR="72E933FC" w:rsidRPr="00446E14" w:rsidRDefault="72E933FC" w:rsidP="72E933FC">
            <w:pPr>
              <w:pStyle w:val="ASK"/>
              <w:spacing w:beforeLines="20" w:before="48" w:afterLines="20" w:after="48" w:line="252" w:lineRule="auto"/>
            </w:pPr>
          </w:p>
        </w:tc>
      </w:tr>
      <w:tr w:rsidR="5A47468F" w:rsidRPr="00446E14" w14:paraId="26083C2F" w14:textId="77777777" w:rsidTr="41E2FE77">
        <w:trPr>
          <w:trHeight w:val="300"/>
          <w:jc w:val="center"/>
        </w:trPr>
        <w:tc>
          <w:tcPr>
            <w:tcW w:w="864" w:type="dxa"/>
          </w:tcPr>
          <w:p w14:paraId="09ABE229" w14:textId="77777777" w:rsidR="5A47468F" w:rsidRPr="00446E14" w:rsidRDefault="5A47468F" w:rsidP="72E933FC">
            <w:pPr>
              <w:pStyle w:val="ASK"/>
              <w:spacing w:beforeLines="20" w:before="48" w:afterLines="20" w:after="48" w:line="252" w:lineRule="auto"/>
            </w:pPr>
          </w:p>
        </w:tc>
        <w:tc>
          <w:tcPr>
            <w:tcW w:w="615" w:type="dxa"/>
          </w:tcPr>
          <w:p w14:paraId="6CFD6E45" w14:textId="77777777" w:rsidR="5A47468F" w:rsidRPr="00446E14" w:rsidRDefault="5A47468F" w:rsidP="72E933FC">
            <w:pPr>
              <w:pStyle w:val="ASK"/>
              <w:spacing w:beforeLines="20" w:before="48" w:afterLines="20" w:after="48" w:line="252" w:lineRule="auto"/>
            </w:pPr>
          </w:p>
        </w:tc>
        <w:tc>
          <w:tcPr>
            <w:tcW w:w="7583" w:type="dxa"/>
            <w:gridSpan w:val="2"/>
          </w:tcPr>
          <w:p w14:paraId="69853083" w14:textId="35131B2A" w:rsidR="5A47468F" w:rsidRPr="00446E14" w:rsidRDefault="5A47468F" w:rsidP="72E933FC">
            <w:pPr>
              <w:pStyle w:val="Answers"/>
              <w:spacing w:beforeLines="20" w:before="48" w:afterLines="20" w:after="48" w:line="252" w:lineRule="auto"/>
            </w:pPr>
            <w:r w:rsidRPr="00446E14">
              <w:t>Sovereign Bonds</w:t>
            </w:r>
          </w:p>
        </w:tc>
        <w:tc>
          <w:tcPr>
            <w:tcW w:w="686" w:type="dxa"/>
            <w:vAlign w:val="center"/>
          </w:tcPr>
          <w:p w14:paraId="5D8D009C" w14:textId="3B85D23D" w:rsidR="72E933FC" w:rsidRPr="00446E14" w:rsidRDefault="72E933FC" w:rsidP="72E933FC">
            <w:pPr>
              <w:pStyle w:val="Codes"/>
              <w:spacing w:beforeLines="20" w:before="48" w:afterLines="20" w:after="48" w:line="252" w:lineRule="auto"/>
            </w:pPr>
            <w:r w:rsidRPr="00446E14">
              <w:t>0</w:t>
            </w:r>
            <w:r w:rsidR="07494D0C" w:rsidRPr="00446E14">
              <w:t>7</w:t>
            </w:r>
          </w:p>
        </w:tc>
        <w:tc>
          <w:tcPr>
            <w:tcW w:w="911" w:type="dxa"/>
            <w:vAlign w:val="center"/>
          </w:tcPr>
          <w:p w14:paraId="00D146BC" w14:textId="24D6724C" w:rsidR="72E933FC" w:rsidRPr="00446E14" w:rsidRDefault="72E933FC" w:rsidP="72E933FC">
            <w:pPr>
              <w:pStyle w:val="ASK"/>
              <w:spacing w:beforeLines="20" w:before="48" w:afterLines="20" w:after="48" w:line="252" w:lineRule="auto"/>
            </w:pPr>
          </w:p>
        </w:tc>
      </w:tr>
      <w:tr w:rsidR="5A47468F" w:rsidRPr="00446E14" w14:paraId="2D3E5D7E" w14:textId="77777777" w:rsidTr="41E2FE77">
        <w:trPr>
          <w:trHeight w:val="300"/>
          <w:jc w:val="center"/>
        </w:trPr>
        <w:tc>
          <w:tcPr>
            <w:tcW w:w="864" w:type="dxa"/>
          </w:tcPr>
          <w:p w14:paraId="00CDF157" w14:textId="77777777" w:rsidR="5A47468F" w:rsidRPr="00446E14" w:rsidRDefault="5A47468F" w:rsidP="72E933FC">
            <w:pPr>
              <w:pStyle w:val="ASK"/>
              <w:spacing w:beforeLines="20" w:before="48" w:afterLines="20" w:after="48" w:line="252" w:lineRule="auto"/>
            </w:pPr>
          </w:p>
        </w:tc>
        <w:tc>
          <w:tcPr>
            <w:tcW w:w="615" w:type="dxa"/>
          </w:tcPr>
          <w:p w14:paraId="095C0121" w14:textId="77777777" w:rsidR="5A47468F" w:rsidRPr="00446E14" w:rsidRDefault="5A47468F" w:rsidP="72E933FC">
            <w:pPr>
              <w:pStyle w:val="ASK"/>
              <w:spacing w:beforeLines="20" w:before="48" w:afterLines="20" w:after="48" w:line="252" w:lineRule="auto"/>
            </w:pPr>
          </w:p>
        </w:tc>
        <w:tc>
          <w:tcPr>
            <w:tcW w:w="7583" w:type="dxa"/>
            <w:gridSpan w:val="2"/>
          </w:tcPr>
          <w:p w14:paraId="1C550F9E" w14:textId="5BD3C879" w:rsidR="5A47468F" w:rsidRPr="00446E14" w:rsidRDefault="5A47468F" w:rsidP="72E933FC">
            <w:pPr>
              <w:pStyle w:val="Answers"/>
              <w:spacing w:beforeLines="20" w:before="48" w:afterLines="20" w:after="48" w:line="252" w:lineRule="auto"/>
            </w:pPr>
            <w:r w:rsidRPr="00446E14">
              <w:t>Timber, Forestry and Agriculture</w:t>
            </w:r>
          </w:p>
        </w:tc>
        <w:tc>
          <w:tcPr>
            <w:tcW w:w="686" w:type="dxa"/>
            <w:vAlign w:val="center"/>
          </w:tcPr>
          <w:p w14:paraId="61A20CFB" w14:textId="79663241" w:rsidR="72E933FC" w:rsidRPr="00446E14" w:rsidRDefault="72E933FC" w:rsidP="72E933FC">
            <w:pPr>
              <w:pStyle w:val="Codes"/>
              <w:spacing w:beforeLines="20" w:before="48" w:afterLines="20" w:after="48" w:line="252" w:lineRule="auto"/>
            </w:pPr>
            <w:r w:rsidRPr="00446E14">
              <w:t>0</w:t>
            </w:r>
            <w:r w:rsidR="0D074A37" w:rsidRPr="00446E14">
              <w:t>8</w:t>
            </w:r>
          </w:p>
        </w:tc>
        <w:tc>
          <w:tcPr>
            <w:tcW w:w="911" w:type="dxa"/>
            <w:vAlign w:val="center"/>
          </w:tcPr>
          <w:p w14:paraId="74E6B5BE" w14:textId="339F80DE" w:rsidR="72E933FC" w:rsidRPr="00446E14" w:rsidRDefault="72E933FC" w:rsidP="72E933FC">
            <w:pPr>
              <w:pStyle w:val="ASK"/>
              <w:spacing w:beforeLines="20" w:before="48" w:afterLines="20" w:after="48" w:line="252" w:lineRule="auto"/>
            </w:pPr>
          </w:p>
        </w:tc>
      </w:tr>
      <w:tr w:rsidR="5A47468F" w:rsidRPr="00446E14" w14:paraId="6BC7094E" w14:textId="77777777" w:rsidTr="41E2FE77">
        <w:trPr>
          <w:trHeight w:val="300"/>
          <w:jc w:val="center"/>
        </w:trPr>
        <w:tc>
          <w:tcPr>
            <w:tcW w:w="864" w:type="dxa"/>
          </w:tcPr>
          <w:p w14:paraId="756495B3" w14:textId="77777777" w:rsidR="5A47468F" w:rsidRPr="00446E14" w:rsidRDefault="5A47468F" w:rsidP="72E933FC">
            <w:pPr>
              <w:pStyle w:val="ASK"/>
              <w:spacing w:beforeLines="20" w:before="48" w:afterLines="20" w:after="48" w:line="252" w:lineRule="auto"/>
            </w:pPr>
          </w:p>
        </w:tc>
        <w:tc>
          <w:tcPr>
            <w:tcW w:w="615" w:type="dxa"/>
          </w:tcPr>
          <w:p w14:paraId="22F64F00" w14:textId="77777777" w:rsidR="5A47468F" w:rsidRPr="00446E14" w:rsidRDefault="5A47468F" w:rsidP="72E933FC">
            <w:pPr>
              <w:pStyle w:val="ASK"/>
              <w:spacing w:beforeLines="20" w:before="48" w:afterLines="20" w:after="48" w:line="252" w:lineRule="auto"/>
            </w:pPr>
          </w:p>
        </w:tc>
        <w:tc>
          <w:tcPr>
            <w:tcW w:w="7583" w:type="dxa"/>
            <w:gridSpan w:val="2"/>
          </w:tcPr>
          <w:p w14:paraId="3DD1E3B3" w14:textId="238F9E8F" w:rsidR="5A47468F" w:rsidRPr="00446E14" w:rsidRDefault="5C23A1FD" w:rsidP="72E933FC">
            <w:pPr>
              <w:pStyle w:val="Answers"/>
              <w:spacing w:beforeLines="20" w:before="48" w:afterLines="20" w:after="48" w:line="252" w:lineRule="auto"/>
            </w:pPr>
            <w:r w:rsidRPr="00446E14">
              <w:t>Derivatives and Hedge Funds</w:t>
            </w:r>
          </w:p>
        </w:tc>
        <w:tc>
          <w:tcPr>
            <w:tcW w:w="686" w:type="dxa"/>
            <w:vAlign w:val="center"/>
          </w:tcPr>
          <w:p w14:paraId="50553164" w14:textId="188A055F" w:rsidR="72E933FC" w:rsidRPr="00446E14" w:rsidRDefault="72E933FC" w:rsidP="72E933FC">
            <w:pPr>
              <w:pStyle w:val="Codes"/>
              <w:spacing w:beforeLines="20" w:before="48" w:afterLines="20" w:after="48" w:line="252" w:lineRule="auto"/>
            </w:pPr>
            <w:r w:rsidRPr="00446E14">
              <w:t>95</w:t>
            </w:r>
          </w:p>
        </w:tc>
        <w:tc>
          <w:tcPr>
            <w:tcW w:w="911" w:type="dxa"/>
            <w:vAlign w:val="center"/>
          </w:tcPr>
          <w:p w14:paraId="29C928B0" w14:textId="2FA0FBC5" w:rsidR="72E933FC" w:rsidRPr="00446E14" w:rsidRDefault="72E933FC" w:rsidP="72E933FC">
            <w:pPr>
              <w:pStyle w:val="ASK"/>
              <w:spacing w:beforeLines="20" w:before="48" w:afterLines="20" w:after="48" w:line="252" w:lineRule="auto"/>
            </w:pPr>
          </w:p>
        </w:tc>
      </w:tr>
    </w:tbl>
    <w:p w14:paraId="760A7E7A" w14:textId="423B3363" w:rsidR="6B9B099E" w:rsidRPr="00446E14" w:rsidRDefault="6B9B099E">
      <w:r w:rsidRPr="00446E14">
        <w:br w:type="page"/>
      </w:r>
    </w:p>
    <w:p w14:paraId="1CB37566" w14:textId="096A659E" w:rsidR="00E4768E" w:rsidRPr="008E5B2B" w:rsidRDefault="4924E70F" w:rsidP="008E5B2B">
      <w:pPr>
        <w:pStyle w:val="Heading1"/>
      </w:pPr>
      <w:bookmarkStart w:id="4" w:name="_Toc210717955"/>
      <w:r>
        <w:lastRenderedPageBreak/>
        <w:t xml:space="preserve">Section </w:t>
      </w:r>
      <w:r w:rsidR="69967969">
        <w:t xml:space="preserve">A Part 2 </w:t>
      </w:r>
      <w:r>
        <w:t>(</w:t>
      </w:r>
      <w:r w:rsidR="2F611E64">
        <w:t>Non-investors only</w:t>
      </w:r>
      <w:r>
        <w:t>)</w:t>
      </w:r>
      <w:r w:rsidR="61E51E7E">
        <w:t xml:space="preserve"> </w:t>
      </w:r>
      <w:r w:rsidR="61E51E7E" w:rsidRPr="003F651E">
        <w:rPr>
          <w:sz w:val="24"/>
          <w:szCs w:val="24"/>
        </w:rPr>
        <w:t>- i.e. Q2 code 4 (Service providers)</w:t>
      </w:r>
      <w:bookmarkEnd w:id="4"/>
    </w:p>
    <w:p w14:paraId="343E69EF" w14:textId="5822C8A4" w:rsidR="0063427C" w:rsidRPr="00446E14" w:rsidRDefault="0063427C" w:rsidP="00556963">
      <w:pPr>
        <w:rPr>
          <w:rFonts w:asciiTheme="minorHAnsi" w:eastAsia="Segoe UI" w:hAnsiTheme="minorHAnsi" w:cs="Segoe UI"/>
          <w:sz w:val="24"/>
          <w:szCs w:val="24"/>
        </w:rPr>
      </w:pPr>
      <w:r w:rsidRPr="00446E14">
        <w:rPr>
          <w:rFonts w:asciiTheme="minorHAnsi" w:eastAsia="Segoe UI" w:hAnsiTheme="minorHAnsi" w:cs="Segoe UI"/>
          <w:sz w:val="24"/>
          <w:szCs w:val="24"/>
        </w:rPr>
        <w:t xml:space="preserve">  </w:t>
      </w:r>
    </w:p>
    <w:p w14:paraId="7585C0D0" w14:textId="77777777" w:rsidR="00AB4EF7" w:rsidRPr="00446E14" w:rsidRDefault="00AB4EF7" w:rsidP="00AB4EF7">
      <w:pPr>
        <w:pStyle w:val="Heading2"/>
        <w:numPr>
          <w:ilvl w:val="0"/>
          <w:numId w:val="0"/>
        </w:numPr>
      </w:pPr>
      <w:bookmarkStart w:id="5" w:name="_Toc210717956"/>
      <w:r w:rsidRPr="00446E14">
        <w:t>Evolving Client Demand</w:t>
      </w:r>
      <w:bookmarkEnd w:id="5"/>
    </w:p>
    <w:tbl>
      <w:tblPr>
        <w:tblStyle w:val="TableGridLight"/>
        <w:tblW w:w="10485" w:type="dxa"/>
        <w:jc w:val="center"/>
        <w:tblLook w:val="04A0" w:firstRow="1" w:lastRow="0" w:firstColumn="1" w:lastColumn="0" w:noHBand="0" w:noVBand="1"/>
      </w:tblPr>
      <w:tblGrid>
        <w:gridCol w:w="839"/>
        <w:gridCol w:w="6074"/>
        <w:gridCol w:w="1790"/>
        <w:gridCol w:w="1782"/>
      </w:tblGrid>
      <w:tr w:rsidR="00A82AC3" w:rsidRPr="00446E14" w14:paraId="4FDEE012" w14:textId="77777777" w:rsidTr="001B3A86">
        <w:trPr>
          <w:trHeight w:val="192"/>
          <w:jc w:val="center"/>
        </w:trPr>
        <w:tc>
          <w:tcPr>
            <w:tcW w:w="10485" w:type="dxa"/>
            <w:gridSpan w:val="4"/>
          </w:tcPr>
          <w:p w14:paraId="5411F488" w14:textId="43E8C424" w:rsidR="00A82AC3" w:rsidRPr="00446E14" w:rsidRDefault="002D1EDE" w:rsidP="001B3A86">
            <w:pPr>
              <w:pStyle w:val="ASK"/>
              <w:spacing w:beforeLines="20" w:before="48" w:afterLines="20" w:after="48" w:line="252" w:lineRule="auto"/>
              <w:rPr>
                <w:rFonts w:eastAsia="Times"/>
                <w:b w:val="0"/>
                <w:color w:val="367587"/>
              </w:rPr>
            </w:pPr>
            <w:r w:rsidRPr="00446E14">
              <w:rPr>
                <w:rStyle w:val="ProgrammingNotesChar"/>
                <w:b/>
                <w:bCs/>
              </w:rPr>
              <w:t>N</w:t>
            </w:r>
            <w:r w:rsidRPr="00446E14">
              <w:rPr>
                <w:rStyle w:val="ProgrammingNotesChar"/>
                <w:b/>
              </w:rPr>
              <w:t>ON-INVESTORS</w:t>
            </w:r>
            <w:r w:rsidR="00A82AC3" w:rsidRPr="00446E14">
              <w:rPr>
                <w:rStyle w:val="ProgrammingNotesChar"/>
                <w:b/>
                <w:bCs/>
              </w:rPr>
              <w:t xml:space="preserve"> </w:t>
            </w:r>
            <w:r w:rsidR="00A82AC3" w:rsidRPr="00446E14">
              <w:rPr>
                <w:rStyle w:val="ProgrammingNotesChar"/>
                <w:b/>
                <w:bCs/>
                <w:color w:val="C00000"/>
              </w:rPr>
              <w:t>– NOT MANDATORY</w:t>
            </w:r>
          </w:p>
        </w:tc>
      </w:tr>
      <w:tr w:rsidR="00A82AC3" w:rsidRPr="00446E14" w14:paraId="1D254210" w14:textId="77777777" w:rsidTr="002D1EDE">
        <w:trPr>
          <w:trHeight w:val="365"/>
          <w:jc w:val="center"/>
        </w:trPr>
        <w:tc>
          <w:tcPr>
            <w:tcW w:w="839" w:type="dxa"/>
          </w:tcPr>
          <w:p w14:paraId="3446E423" w14:textId="5085AED7" w:rsidR="00A82AC3" w:rsidRPr="00446E14" w:rsidRDefault="00A82AC3" w:rsidP="001B3A86">
            <w:pPr>
              <w:pStyle w:val="QuestionText"/>
              <w:spacing w:beforeLines="20" w:before="48" w:afterLines="20" w:after="48" w:line="252" w:lineRule="auto"/>
            </w:pPr>
            <w:r w:rsidRPr="00446E14">
              <w:t>Q</w:t>
            </w:r>
            <w:r w:rsidR="00B56F7D" w:rsidRPr="00446E14">
              <w:t>A2_1</w:t>
            </w:r>
            <w:r w:rsidRPr="00446E14">
              <w:t>.</w:t>
            </w:r>
          </w:p>
        </w:tc>
        <w:tc>
          <w:tcPr>
            <w:tcW w:w="9646" w:type="dxa"/>
            <w:gridSpan w:val="3"/>
          </w:tcPr>
          <w:p w14:paraId="1EAAE523" w14:textId="7CF69CC0" w:rsidR="00A82AC3" w:rsidRPr="00446E14" w:rsidRDefault="00A82AC3" w:rsidP="001B3A86">
            <w:pPr>
              <w:pStyle w:val="QuestionText"/>
              <w:spacing w:beforeLines="20" w:before="48" w:afterLines="20" w:after="48" w:line="252" w:lineRule="auto"/>
            </w:pPr>
            <w:r w:rsidRPr="00446E14">
              <w:t>[OPTIONAL] Over the past year, which climate-related areas have you seen the strongest growth in client interest or demand for your services?</w:t>
            </w:r>
          </w:p>
        </w:tc>
      </w:tr>
      <w:tr w:rsidR="00A82AC3" w:rsidRPr="00446E14" w14:paraId="7F7732D1" w14:textId="77777777" w:rsidTr="002D1EDE">
        <w:trPr>
          <w:trHeight w:val="272"/>
          <w:jc w:val="center"/>
        </w:trPr>
        <w:tc>
          <w:tcPr>
            <w:tcW w:w="839" w:type="dxa"/>
          </w:tcPr>
          <w:p w14:paraId="39642B31" w14:textId="77777777" w:rsidR="00A82AC3" w:rsidRPr="00446E14" w:rsidRDefault="00A82AC3" w:rsidP="001B3A86">
            <w:pPr>
              <w:spacing w:beforeLines="20" w:before="48" w:afterLines="20" w:after="48" w:line="252" w:lineRule="auto"/>
              <w:rPr>
                <w:rFonts w:cs="Arial"/>
                <w:szCs w:val="20"/>
              </w:rPr>
            </w:pPr>
          </w:p>
        </w:tc>
        <w:tc>
          <w:tcPr>
            <w:tcW w:w="6074" w:type="dxa"/>
            <w:vAlign w:val="center"/>
          </w:tcPr>
          <w:p w14:paraId="52D9C64D" w14:textId="77777777" w:rsidR="00A82AC3" w:rsidRPr="00446E14" w:rsidRDefault="00A82AC3" w:rsidP="001B3A86">
            <w:pPr>
              <w:pStyle w:val="Pleaseselect"/>
              <w:spacing w:beforeLines="20" w:before="48" w:afterLines="20" w:after="48" w:line="252" w:lineRule="auto"/>
            </w:pPr>
            <w:r w:rsidRPr="00446E14">
              <w:t>Please specify</w:t>
            </w:r>
          </w:p>
        </w:tc>
        <w:tc>
          <w:tcPr>
            <w:tcW w:w="1790" w:type="dxa"/>
            <w:vAlign w:val="center"/>
          </w:tcPr>
          <w:p w14:paraId="0799471A" w14:textId="77777777" w:rsidR="00A82AC3" w:rsidRPr="00446E14" w:rsidRDefault="00A82AC3" w:rsidP="001B3A86">
            <w:pPr>
              <w:pStyle w:val="ProgrammingNotes"/>
              <w:spacing w:beforeLines="20" w:before="48" w:afterLines="20" w:after="48" w:line="252" w:lineRule="auto"/>
            </w:pPr>
            <w:r w:rsidRPr="00446E14">
              <w:t>LONG OPEN</w:t>
            </w:r>
          </w:p>
        </w:tc>
        <w:tc>
          <w:tcPr>
            <w:tcW w:w="1782" w:type="dxa"/>
            <w:vAlign w:val="center"/>
          </w:tcPr>
          <w:p w14:paraId="1E495CBB" w14:textId="77777777" w:rsidR="00A82AC3" w:rsidRPr="00446E14" w:rsidRDefault="00A82AC3" w:rsidP="001B3A86">
            <w:pPr>
              <w:pStyle w:val="ProgrammingNotes"/>
              <w:spacing w:beforeLines="20" w:before="48" w:afterLines="20" w:after="48" w:line="252" w:lineRule="auto"/>
            </w:pPr>
            <w:r w:rsidRPr="00446E14">
              <w:t>LOR</w:t>
            </w:r>
          </w:p>
        </w:tc>
      </w:tr>
      <w:tr w:rsidR="00A82AC3" w:rsidRPr="00446E14" w14:paraId="6B04195C" w14:textId="77777777" w:rsidTr="002D1EDE">
        <w:trPr>
          <w:trHeight w:val="520"/>
          <w:jc w:val="center"/>
        </w:trPr>
        <w:tc>
          <w:tcPr>
            <w:tcW w:w="839" w:type="dxa"/>
          </w:tcPr>
          <w:p w14:paraId="1AE587AB" w14:textId="77777777" w:rsidR="00A82AC3" w:rsidRPr="00446E14" w:rsidRDefault="00A82AC3" w:rsidP="001B3A86">
            <w:pPr>
              <w:spacing w:beforeLines="20" w:before="48" w:afterLines="20" w:after="48" w:line="252" w:lineRule="auto"/>
              <w:rPr>
                <w:rFonts w:cs="Arial"/>
                <w:szCs w:val="20"/>
              </w:rPr>
            </w:pPr>
          </w:p>
        </w:tc>
        <w:tc>
          <w:tcPr>
            <w:tcW w:w="7864" w:type="dxa"/>
            <w:gridSpan w:val="2"/>
          </w:tcPr>
          <w:p w14:paraId="72927BD1" w14:textId="77777777" w:rsidR="00A82AC3" w:rsidRPr="00446E14" w:rsidRDefault="00A82AC3" w:rsidP="001B3A86">
            <w:pPr>
              <w:pStyle w:val="Codes"/>
              <w:spacing w:beforeLines="20" w:before="48" w:afterLines="20" w:after="48" w:line="252" w:lineRule="auto"/>
              <w:rPr>
                <w:sz w:val="20"/>
                <w:szCs w:val="20"/>
              </w:rPr>
            </w:pPr>
          </w:p>
        </w:tc>
        <w:tc>
          <w:tcPr>
            <w:tcW w:w="1782" w:type="dxa"/>
          </w:tcPr>
          <w:p w14:paraId="78A4F2D0" w14:textId="77777777" w:rsidR="00A82AC3" w:rsidRPr="00446E14" w:rsidRDefault="00A82AC3" w:rsidP="001B3A86">
            <w:pPr>
              <w:spacing w:beforeLines="20" w:before="48" w:afterLines="20" w:after="48" w:line="252" w:lineRule="auto"/>
              <w:jc w:val="center"/>
              <w:rPr>
                <w:rFonts w:cs="Arial"/>
                <w:szCs w:val="20"/>
              </w:rPr>
            </w:pPr>
          </w:p>
        </w:tc>
      </w:tr>
    </w:tbl>
    <w:p w14:paraId="03E12D28" w14:textId="77777777" w:rsidR="00A82AC3" w:rsidRPr="00446E14" w:rsidRDefault="00A82AC3" w:rsidP="00556963">
      <w:pPr>
        <w:rPr>
          <w:rFonts w:asciiTheme="minorHAnsi" w:eastAsia="Segoe UI" w:hAnsiTheme="minorHAnsi" w:cs="Segoe UI"/>
          <w:sz w:val="24"/>
          <w:szCs w:val="24"/>
        </w:rPr>
      </w:pPr>
    </w:p>
    <w:p w14:paraId="6E538FB7" w14:textId="4F8504E7" w:rsidR="002D1EDE" w:rsidRPr="00446E14" w:rsidRDefault="002D1EDE" w:rsidP="002D1EDE">
      <w:pPr>
        <w:pStyle w:val="Heading2"/>
        <w:numPr>
          <w:ilvl w:val="0"/>
          <w:numId w:val="0"/>
        </w:numPr>
      </w:pPr>
      <w:bookmarkStart w:id="6" w:name="_Toc210717957"/>
      <w:r w:rsidRPr="00446E14">
        <w:t>Client Challenges &amp; Barriers</w:t>
      </w:r>
      <w:bookmarkEnd w:id="6"/>
    </w:p>
    <w:tbl>
      <w:tblPr>
        <w:tblStyle w:val="TableGridLight"/>
        <w:tblW w:w="10485" w:type="dxa"/>
        <w:jc w:val="center"/>
        <w:tblLook w:val="04A0" w:firstRow="1" w:lastRow="0" w:firstColumn="1" w:lastColumn="0" w:noHBand="0" w:noVBand="1"/>
      </w:tblPr>
      <w:tblGrid>
        <w:gridCol w:w="741"/>
        <w:gridCol w:w="6140"/>
        <w:gridCol w:w="1805"/>
        <w:gridCol w:w="1799"/>
      </w:tblGrid>
      <w:tr w:rsidR="00AC585B" w:rsidRPr="00446E14" w14:paraId="47BDB579" w14:textId="77777777" w:rsidTr="001B3A86">
        <w:trPr>
          <w:trHeight w:val="192"/>
          <w:jc w:val="center"/>
        </w:trPr>
        <w:tc>
          <w:tcPr>
            <w:tcW w:w="10485" w:type="dxa"/>
            <w:gridSpan w:val="4"/>
          </w:tcPr>
          <w:p w14:paraId="48AA48F5" w14:textId="2390F8D8" w:rsidR="00AC585B" w:rsidRPr="00446E14" w:rsidRDefault="002D1EDE" w:rsidP="001B3A86">
            <w:pPr>
              <w:pStyle w:val="ASK"/>
              <w:spacing w:beforeLines="20" w:before="48" w:afterLines="20" w:after="48" w:line="252" w:lineRule="auto"/>
              <w:rPr>
                <w:rFonts w:eastAsia="Times"/>
                <w:b w:val="0"/>
                <w:color w:val="367587"/>
              </w:rPr>
            </w:pPr>
            <w:r w:rsidRPr="00446E14">
              <w:rPr>
                <w:rStyle w:val="ProgrammingNotesChar"/>
                <w:b/>
                <w:bCs/>
              </w:rPr>
              <w:t>N</w:t>
            </w:r>
            <w:r w:rsidRPr="00446E14">
              <w:rPr>
                <w:rStyle w:val="ProgrammingNotesChar"/>
                <w:b/>
              </w:rPr>
              <w:t>ON-INVESTORS</w:t>
            </w:r>
            <w:r w:rsidR="00AC585B" w:rsidRPr="00446E14">
              <w:rPr>
                <w:rStyle w:val="ProgrammingNotesChar"/>
                <w:b/>
                <w:bCs/>
              </w:rPr>
              <w:t xml:space="preserve"> </w:t>
            </w:r>
            <w:r w:rsidR="00AC585B" w:rsidRPr="00446E14">
              <w:rPr>
                <w:rStyle w:val="ProgrammingNotesChar"/>
                <w:b/>
                <w:bCs/>
                <w:color w:val="C00000"/>
              </w:rPr>
              <w:t>– NOT MANDATORY</w:t>
            </w:r>
          </w:p>
        </w:tc>
      </w:tr>
      <w:tr w:rsidR="00AC585B" w:rsidRPr="00446E14" w14:paraId="5AE87EB1" w14:textId="77777777" w:rsidTr="002D1EDE">
        <w:trPr>
          <w:trHeight w:val="365"/>
          <w:jc w:val="center"/>
        </w:trPr>
        <w:tc>
          <w:tcPr>
            <w:tcW w:w="741" w:type="dxa"/>
          </w:tcPr>
          <w:p w14:paraId="53E7ADF6" w14:textId="138FA5E6" w:rsidR="00AC585B" w:rsidRPr="00446E14" w:rsidRDefault="00AC585B" w:rsidP="001B3A86">
            <w:pPr>
              <w:pStyle w:val="QuestionText"/>
              <w:spacing w:beforeLines="20" w:before="48" w:afterLines="20" w:after="48" w:line="252" w:lineRule="auto"/>
            </w:pPr>
            <w:r w:rsidRPr="00446E14">
              <w:t>Q</w:t>
            </w:r>
            <w:r w:rsidR="00B56F7D" w:rsidRPr="00446E14">
              <w:t xml:space="preserve"> A2_2</w:t>
            </w:r>
            <w:r w:rsidRPr="00446E14">
              <w:t>.</w:t>
            </w:r>
          </w:p>
        </w:tc>
        <w:tc>
          <w:tcPr>
            <w:tcW w:w="9744" w:type="dxa"/>
            <w:gridSpan w:val="3"/>
          </w:tcPr>
          <w:p w14:paraId="7A098962" w14:textId="206CB4B2" w:rsidR="00AC585B" w:rsidRPr="00446E14" w:rsidRDefault="00AC585B" w:rsidP="001B3A86">
            <w:pPr>
              <w:pStyle w:val="QuestionText"/>
              <w:spacing w:beforeLines="20" w:before="48" w:afterLines="20" w:after="48" w:line="252" w:lineRule="auto"/>
            </w:pPr>
            <w:r w:rsidRPr="00446E14">
              <w:t>[OPTIONAL] What are the most significant climate-related challenges or barriers you're hearing from your institutional investor clients?</w:t>
            </w:r>
          </w:p>
        </w:tc>
      </w:tr>
      <w:tr w:rsidR="00AC585B" w:rsidRPr="00446E14" w14:paraId="49B6B6BC" w14:textId="77777777" w:rsidTr="002D1EDE">
        <w:trPr>
          <w:trHeight w:val="272"/>
          <w:jc w:val="center"/>
        </w:trPr>
        <w:tc>
          <w:tcPr>
            <w:tcW w:w="741" w:type="dxa"/>
          </w:tcPr>
          <w:p w14:paraId="24514384" w14:textId="77777777" w:rsidR="00AC585B" w:rsidRPr="00446E14" w:rsidRDefault="00AC585B" w:rsidP="001B3A86">
            <w:pPr>
              <w:spacing w:beforeLines="20" w:before="48" w:afterLines="20" w:after="48" w:line="252" w:lineRule="auto"/>
              <w:rPr>
                <w:rFonts w:cs="Arial"/>
                <w:szCs w:val="20"/>
              </w:rPr>
            </w:pPr>
          </w:p>
        </w:tc>
        <w:tc>
          <w:tcPr>
            <w:tcW w:w="6140" w:type="dxa"/>
            <w:vAlign w:val="center"/>
          </w:tcPr>
          <w:p w14:paraId="5C97D20E" w14:textId="77777777" w:rsidR="00AC585B" w:rsidRPr="00446E14" w:rsidRDefault="00AC585B" w:rsidP="001B3A86">
            <w:pPr>
              <w:pStyle w:val="Pleaseselect"/>
              <w:spacing w:beforeLines="20" w:before="48" w:afterLines="20" w:after="48" w:line="252" w:lineRule="auto"/>
            </w:pPr>
            <w:r w:rsidRPr="00446E14">
              <w:t>Please specify</w:t>
            </w:r>
          </w:p>
        </w:tc>
        <w:tc>
          <w:tcPr>
            <w:tcW w:w="1805" w:type="dxa"/>
            <w:vAlign w:val="center"/>
          </w:tcPr>
          <w:p w14:paraId="47623847" w14:textId="77777777" w:rsidR="00AC585B" w:rsidRPr="00446E14" w:rsidRDefault="00AC585B" w:rsidP="001B3A86">
            <w:pPr>
              <w:pStyle w:val="ProgrammingNotes"/>
              <w:spacing w:beforeLines="20" w:before="48" w:afterLines="20" w:after="48" w:line="252" w:lineRule="auto"/>
            </w:pPr>
            <w:r w:rsidRPr="00446E14">
              <w:t>LONG OPEN</w:t>
            </w:r>
          </w:p>
        </w:tc>
        <w:tc>
          <w:tcPr>
            <w:tcW w:w="1799" w:type="dxa"/>
            <w:vAlign w:val="center"/>
          </w:tcPr>
          <w:p w14:paraId="1E15E9CA" w14:textId="77777777" w:rsidR="00AC585B" w:rsidRPr="00446E14" w:rsidRDefault="00AC585B" w:rsidP="001B3A86">
            <w:pPr>
              <w:pStyle w:val="ProgrammingNotes"/>
              <w:spacing w:beforeLines="20" w:before="48" w:afterLines="20" w:after="48" w:line="252" w:lineRule="auto"/>
            </w:pPr>
            <w:r w:rsidRPr="00446E14">
              <w:t>LOR</w:t>
            </w:r>
          </w:p>
        </w:tc>
      </w:tr>
      <w:tr w:rsidR="00AC585B" w:rsidRPr="00446E14" w14:paraId="2A060D51" w14:textId="77777777" w:rsidTr="002D1EDE">
        <w:trPr>
          <w:trHeight w:val="520"/>
          <w:jc w:val="center"/>
        </w:trPr>
        <w:tc>
          <w:tcPr>
            <w:tcW w:w="741" w:type="dxa"/>
          </w:tcPr>
          <w:p w14:paraId="018D27A9" w14:textId="77777777" w:rsidR="00AC585B" w:rsidRPr="00446E14" w:rsidRDefault="00AC585B" w:rsidP="001B3A86">
            <w:pPr>
              <w:spacing w:beforeLines="20" w:before="48" w:afterLines="20" w:after="48" w:line="252" w:lineRule="auto"/>
              <w:rPr>
                <w:rFonts w:cs="Arial"/>
                <w:szCs w:val="20"/>
              </w:rPr>
            </w:pPr>
          </w:p>
        </w:tc>
        <w:tc>
          <w:tcPr>
            <w:tcW w:w="7945" w:type="dxa"/>
            <w:gridSpan w:val="2"/>
          </w:tcPr>
          <w:p w14:paraId="1F373E50" w14:textId="77777777" w:rsidR="00AC585B" w:rsidRPr="00446E14" w:rsidRDefault="00AC585B" w:rsidP="001B3A86">
            <w:pPr>
              <w:pStyle w:val="Codes"/>
              <w:spacing w:beforeLines="20" w:before="48" w:afterLines="20" w:after="48" w:line="252" w:lineRule="auto"/>
              <w:rPr>
                <w:sz w:val="20"/>
                <w:szCs w:val="20"/>
              </w:rPr>
            </w:pPr>
          </w:p>
        </w:tc>
        <w:tc>
          <w:tcPr>
            <w:tcW w:w="1799" w:type="dxa"/>
          </w:tcPr>
          <w:p w14:paraId="255E3438" w14:textId="77777777" w:rsidR="00AC585B" w:rsidRPr="00446E14" w:rsidRDefault="00AC585B" w:rsidP="001B3A86">
            <w:pPr>
              <w:spacing w:beforeLines="20" w:before="48" w:afterLines="20" w:after="48" w:line="252" w:lineRule="auto"/>
              <w:jc w:val="center"/>
              <w:rPr>
                <w:rFonts w:cs="Arial"/>
                <w:szCs w:val="20"/>
              </w:rPr>
            </w:pPr>
          </w:p>
        </w:tc>
      </w:tr>
    </w:tbl>
    <w:p w14:paraId="0A54C9AD" w14:textId="77777777" w:rsidR="00AC585B" w:rsidRPr="00446E14" w:rsidRDefault="00AC585B" w:rsidP="00556963">
      <w:pPr>
        <w:rPr>
          <w:rFonts w:asciiTheme="minorHAnsi" w:eastAsia="Segoe UI" w:hAnsiTheme="minorHAnsi" w:cs="Segoe UI"/>
          <w:sz w:val="24"/>
          <w:szCs w:val="24"/>
        </w:rPr>
      </w:pPr>
    </w:p>
    <w:p w14:paraId="2D602E37" w14:textId="3573BFE4" w:rsidR="002D1EDE" w:rsidRPr="00446E14" w:rsidRDefault="002D1EDE" w:rsidP="002D1EDE">
      <w:pPr>
        <w:pStyle w:val="Heading2"/>
        <w:numPr>
          <w:ilvl w:val="0"/>
          <w:numId w:val="0"/>
        </w:numPr>
      </w:pPr>
      <w:bookmarkStart w:id="7" w:name="_Toc210717958"/>
      <w:r w:rsidRPr="00446E14">
        <w:t>Service Development &amp; Capabilities</w:t>
      </w:r>
      <w:bookmarkEnd w:id="7"/>
    </w:p>
    <w:tbl>
      <w:tblPr>
        <w:tblStyle w:val="TableGridLight"/>
        <w:tblW w:w="10485" w:type="dxa"/>
        <w:jc w:val="center"/>
        <w:tblLook w:val="04A0" w:firstRow="1" w:lastRow="0" w:firstColumn="1" w:lastColumn="0" w:noHBand="0" w:noVBand="1"/>
      </w:tblPr>
      <w:tblGrid>
        <w:gridCol w:w="741"/>
        <w:gridCol w:w="6140"/>
        <w:gridCol w:w="1805"/>
        <w:gridCol w:w="1799"/>
      </w:tblGrid>
      <w:tr w:rsidR="00AC585B" w:rsidRPr="00446E14" w14:paraId="426F5C04" w14:textId="77777777" w:rsidTr="001B3A86">
        <w:trPr>
          <w:trHeight w:val="192"/>
          <w:jc w:val="center"/>
        </w:trPr>
        <w:tc>
          <w:tcPr>
            <w:tcW w:w="10485" w:type="dxa"/>
            <w:gridSpan w:val="4"/>
          </w:tcPr>
          <w:p w14:paraId="122C240A" w14:textId="16AA6D59" w:rsidR="00AC585B" w:rsidRPr="00446E14" w:rsidRDefault="002D1EDE" w:rsidP="001B3A86">
            <w:pPr>
              <w:pStyle w:val="ASK"/>
              <w:spacing w:beforeLines="20" w:before="48" w:afterLines="20" w:after="48" w:line="252" w:lineRule="auto"/>
              <w:rPr>
                <w:rFonts w:eastAsia="Times"/>
                <w:b w:val="0"/>
                <w:color w:val="367587"/>
              </w:rPr>
            </w:pPr>
            <w:r w:rsidRPr="00446E14">
              <w:rPr>
                <w:rStyle w:val="ProgrammingNotesChar"/>
                <w:b/>
                <w:bCs/>
              </w:rPr>
              <w:t>N</w:t>
            </w:r>
            <w:r w:rsidRPr="00446E14">
              <w:rPr>
                <w:rStyle w:val="ProgrammingNotesChar"/>
                <w:b/>
              </w:rPr>
              <w:t>ON-INVESTORS</w:t>
            </w:r>
            <w:r w:rsidR="00AC585B" w:rsidRPr="00446E14">
              <w:rPr>
                <w:rStyle w:val="ProgrammingNotesChar"/>
                <w:b/>
                <w:bCs/>
              </w:rPr>
              <w:t xml:space="preserve"> </w:t>
            </w:r>
            <w:r w:rsidR="00AC585B" w:rsidRPr="00446E14">
              <w:rPr>
                <w:rStyle w:val="ProgrammingNotesChar"/>
                <w:b/>
                <w:bCs/>
                <w:color w:val="C00000"/>
              </w:rPr>
              <w:t>– NOT MANDATORY</w:t>
            </w:r>
          </w:p>
        </w:tc>
      </w:tr>
      <w:tr w:rsidR="00AC585B" w:rsidRPr="00446E14" w14:paraId="1626E7B9" w14:textId="77777777" w:rsidTr="002D1EDE">
        <w:trPr>
          <w:trHeight w:val="365"/>
          <w:jc w:val="center"/>
        </w:trPr>
        <w:tc>
          <w:tcPr>
            <w:tcW w:w="741" w:type="dxa"/>
          </w:tcPr>
          <w:p w14:paraId="4529CAC3" w14:textId="4C453450" w:rsidR="00AC585B" w:rsidRPr="00446E14" w:rsidRDefault="00AC585B" w:rsidP="001B3A86">
            <w:pPr>
              <w:pStyle w:val="QuestionText"/>
              <w:spacing w:beforeLines="20" w:before="48" w:afterLines="20" w:after="48" w:line="252" w:lineRule="auto"/>
            </w:pPr>
            <w:r w:rsidRPr="00446E14">
              <w:t>Q</w:t>
            </w:r>
            <w:r w:rsidR="00B56F7D" w:rsidRPr="00446E14">
              <w:t xml:space="preserve"> A2_3</w:t>
            </w:r>
            <w:r w:rsidRPr="00446E14">
              <w:t>.</w:t>
            </w:r>
          </w:p>
        </w:tc>
        <w:tc>
          <w:tcPr>
            <w:tcW w:w="9744" w:type="dxa"/>
            <w:gridSpan w:val="3"/>
          </w:tcPr>
          <w:p w14:paraId="6F54755A" w14:textId="4CF0D0EA" w:rsidR="00AC585B" w:rsidRPr="00446E14" w:rsidRDefault="00AC585B" w:rsidP="001B3A86">
            <w:pPr>
              <w:pStyle w:val="QuestionText"/>
              <w:spacing w:beforeLines="20" w:before="48" w:afterLines="20" w:after="48" w:line="252" w:lineRule="auto"/>
            </w:pPr>
            <w:r w:rsidRPr="00446E14">
              <w:t>[OPTIONAL] What new climate-related services, data, or analytical capabilities is your organisation developing or planning to launch in the next 12-24 months?</w:t>
            </w:r>
          </w:p>
        </w:tc>
      </w:tr>
      <w:tr w:rsidR="00AC585B" w:rsidRPr="00446E14" w14:paraId="273119A7" w14:textId="77777777" w:rsidTr="002D1EDE">
        <w:trPr>
          <w:trHeight w:val="272"/>
          <w:jc w:val="center"/>
        </w:trPr>
        <w:tc>
          <w:tcPr>
            <w:tcW w:w="741" w:type="dxa"/>
          </w:tcPr>
          <w:p w14:paraId="6D945894" w14:textId="77777777" w:rsidR="00AC585B" w:rsidRPr="00446E14" w:rsidRDefault="00AC585B" w:rsidP="001B3A86">
            <w:pPr>
              <w:spacing w:beforeLines="20" w:before="48" w:afterLines="20" w:after="48" w:line="252" w:lineRule="auto"/>
              <w:rPr>
                <w:rFonts w:cs="Arial"/>
                <w:szCs w:val="20"/>
              </w:rPr>
            </w:pPr>
          </w:p>
        </w:tc>
        <w:tc>
          <w:tcPr>
            <w:tcW w:w="6140" w:type="dxa"/>
            <w:vAlign w:val="center"/>
          </w:tcPr>
          <w:p w14:paraId="6F1724B1" w14:textId="77777777" w:rsidR="00AC585B" w:rsidRPr="00446E14" w:rsidRDefault="00AC585B" w:rsidP="001B3A86">
            <w:pPr>
              <w:pStyle w:val="Pleaseselect"/>
              <w:spacing w:beforeLines="20" w:before="48" w:afterLines="20" w:after="48" w:line="252" w:lineRule="auto"/>
            </w:pPr>
            <w:r w:rsidRPr="00446E14">
              <w:t>Please specify</w:t>
            </w:r>
          </w:p>
        </w:tc>
        <w:tc>
          <w:tcPr>
            <w:tcW w:w="1805" w:type="dxa"/>
            <w:vAlign w:val="center"/>
          </w:tcPr>
          <w:p w14:paraId="65E78F1D" w14:textId="77777777" w:rsidR="00AC585B" w:rsidRPr="00446E14" w:rsidRDefault="00AC585B" w:rsidP="001B3A86">
            <w:pPr>
              <w:pStyle w:val="ProgrammingNotes"/>
              <w:spacing w:beforeLines="20" w:before="48" w:afterLines="20" w:after="48" w:line="252" w:lineRule="auto"/>
            </w:pPr>
            <w:r w:rsidRPr="00446E14">
              <w:t>LONG OPEN</w:t>
            </w:r>
          </w:p>
        </w:tc>
        <w:tc>
          <w:tcPr>
            <w:tcW w:w="1799" w:type="dxa"/>
            <w:vAlign w:val="center"/>
          </w:tcPr>
          <w:p w14:paraId="7F6A2C44" w14:textId="77777777" w:rsidR="00AC585B" w:rsidRPr="00446E14" w:rsidRDefault="00AC585B" w:rsidP="001B3A86">
            <w:pPr>
              <w:pStyle w:val="ProgrammingNotes"/>
              <w:spacing w:beforeLines="20" w:before="48" w:afterLines="20" w:after="48" w:line="252" w:lineRule="auto"/>
            </w:pPr>
            <w:r w:rsidRPr="00446E14">
              <w:t>LOR</w:t>
            </w:r>
          </w:p>
        </w:tc>
      </w:tr>
      <w:tr w:rsidR="00AC585B" w:rsidRPr="00446E14" w14:paraId="18ABBAAE" w14:textId="77777777" w:rsidTr="002D1EDE">
        <w:trPr>
          <w:trHeight w:val="520"/>
          <w:jc w:val="center"/>
        </w:trPr>
        <w:tc>
          <w:tcPr>
            <w:tcW w:w="741" w:type="dxa"/>
          </w:tcPr>
          <w:p w14:paraId="21B1D358" w14:textId="77777777" w:rsidR="00AC585B" w:rsidRPr="00446E14" w:rsidRDefault="00AC585B" w:rsidP="001B3A86">
            <w:pPr>
              <w:spacing w:beforeLines="20" w:before="48" w:afterLines="20" w:after="48" w:line="252" w:lineRule="auto"/>
              <w:rPr>
                <w:rFonts w:cs="Arial"/>
                <w:szCs w:val="20"/>
              </w:rPr>
            </w:pPr>
          </w:p>
        </w:tc>
        <w:tc>
          <w:tcPr>
            <w:tcW w:w="7945" w:type="dxa"/>
            <w:gridSpan w:val="2"/>
          </w:tcPr>
          <w:p w14:paraId="3E0588DF" w14:textId="77777777" w:rsidR="00AC585B" w:rsidRPr="00446E14" w:rsidRDefault="00AC585B" w:rsidP="001B3A86">
            <w:pPr>
              <w:pStyle w:val="Codes"/>
              <w:spacing w:beforeLines="20" w:before="48" w:afterLines="20" w:after="48" w:line="252" w:lineRule="auto"/>
              <w:rPr>
                <w:sz w:val="20"/>
                <w:szCs w:val="20"/>
              </w:rPr>
            </w:pPr>
          </w:p>
        </w:tc>
        <w:tc>
          <w:tcPr>
            <w:tcW w:w="1799" w:type="dxa"/>
          </w:tcPr>
          <w:p w14:paraId="7560ABCC" w14:textId="77777777" w:rsidR="00AC585B" w:rsidRPr="00446E14" w:rsidRDefault="00AC585B" w:rsidP="001B3A86">
            <w:pPr>
              <w:spacing w:beforeLines="20" w:before="48" w:afterLines="20" w:after="48" w:line="252" w:lineRule="auto"/>
              <w:jc w:val="center"/>
              <w:rPr>
                <w:rFonts w:cs="Arial"/>
                <w:szCs w:val="20"/>
              </w:rPr>
            </w:pPr>
          </w:p>
        </w:tc>
      </w:tr>
    </w:tbl>
    <w:p w14:paraId="172E1F0D" w14:textId="38E78FDA" w:rsidR="00573AAE" w:rsidRDefault="00573AAE" w:rsidP="00AB14CD"/>
    <w:tbl>
      <w:tblPr>
        <w:tblStyle w:val="TableGridLight"/>
        <w:tblW w:w="10485" w:type="dxa"/>
        <w:jc w:val="center"/>
        <w:tblLook w:val="04A0" w:firstRow="1" w:lastRow="0" w:firstColumn="1" w:lastColumn="0" w:noHBand="0" w:noVBand="1"/>
      </w:tblPr>
      <w:tblGrid>
        <w:gridCol w:w="10485"/>
      </w:tblGrid>
      <w:tr w:rsidR="007E23E0" w:rsidRPr="00446E14" w14:paraId="43D6E67F" w14:textId="77777777" w:rsidTr="00DC237E">
        <w:trPr>
          <w:jc w:val="center"/>
        </w:trPr>
        <w:tc>
          <w:tcPr>
            <w:tcW w:w="10485" w:type="dxa"/>
            <w:vAlign w:val="center"/>
          </w:tcPr>
          <w:p w14:paraId="75610BB6" w14:textId="77777777" w:rsidR="007E23E0" w:rsidRDefault="007E23E0" w:rsidP="00DC237E">
            <w:pPr>
              <w:pStyle w:val="ProgrammingNotes"/>
            </w:pPr>
            <w:r>
              <w:t xml:space="preserve">IGCC Members Proceed to Section C. </w:t>
            </w:r>
          </w:p>
          <w:p w14:paraId="270B38BC" w14:textId="77777777" w:rsidR="007E23E0" w:rsidRDefault="007E23E0" w:rsidP="00DC237E">
            <w:pPr>
              <w:pStyle w:val="ProgrammingNotes"/>
            </w:pPr>
          </w:p>
          <w:p w14:paraId="748C4242" w14:textId="77777777" w:rsidR="007E23E0" w:rsidRPr="00446E14" w:rsidRDefault="007E23E0" w:rsidP="00DC237E">
            <w:pPr>
              <w:pStyle w:val="ProgrammingNotes"/>
            </w:pPr>
            <w:r>
              <w:t>Non-Members, no further questions apply</w:t>
            </w:r>
          </w:p>
        </w:tc>
      </w:tr>
    </w:tbl>
    <w:p w14:paraId="26866D8C" w14:textId="77777777" w:rsidR="00573AAE" w:rsidRPr="00446E14" w:rsidRDefault="00573AAE">
      <w:pPr>
        <w:rPr>
          <w:color w:val="BF2239" w:themeColor="accent5"/>
          <w:sz w:val="32"/>
          <w:szCs w:val="32"/>
        </w:rPr>
      </w:pPr>
      <w:r w:rsidRPr="00446E14">
        <w:br w:type="page"/>
      </w:r>
    </w:p>
    <w:p w14:paraId="1969CC14" w14:textId="7D393834" w:rsidR="005D581D" w:rsidRPr="00446E14" w:rsidRDefault="003D27E0" w:rsidP="008D284C">
      <w:pPr>
        <w:pStyle w:val="Heading1"/>
        <w:rPr>
          <w:rStyle w:val="ProgrammingNotesChar"/>
        </w:rPr>
      </w:pPr>
      <w:bookmarkStart w:id="8" w:name="_Toc210717959"/>
      <w:r w:rsidRPr="00446E14">
        <w:lastRenderedPageBreak/>
        <w:t xml:space="preserve">Section B. </w:t>
      </w:r>
      <w:r w:rsidRPr="00446E14">
        <w:rPr>
          <w:rStyle w:val="ProgrammingNotesChar"/>
        </w:rPr>
        <w:t>[Investors Only]</w:t>
      </w:r>
      <w:bookmarkEnd w:id="8"/>
    </w:p>
    <w:p w14:paraId="0AC6DA82" w14:textId="3696C5BC" w:rsidR="0006617C" w:rsidRPr="00446E14" w:rsidRDefault="003D27E0" w:rsidP="00806D11">
      <w:pPr>
        <w:pStyle w:val="Heading2"/>
        <w:jc w:val="left"/>
      </w:pPr>
      <w:bookmarkStart w:id="9" w:name="_Toc175304975"/>
      <w:bookmarkStart w:id="10" w:name="_Toc210717960"/>
      <w:r w:rsidRPr="00446E14">
        <w:t>Climate metrics, targets, measurement, scenario analysis</w:t>
      </w:r>
      <w:r w:rsidR="00F32525" w:rsidRPr="00446E14">
        <w:t>,</w:t>
      </w:r>
      <w:r w:rsidR="009D1CAA" w:rsidRPr="00446E14">
        <w:t xml:space="preserve"> and </w:t>
      </w:r>
      <w:r w:rsidRPr="00446E14">
        <w:t>strategy</w:t>
      </w:r>
      <w:bookmarkEnd w:id="9"/>
      <w:bookmarkEnd w:id="10"/>
    </w:p>
    <w:tbl>
      <w:tblPr>
        <w:tblStyle w:val="TableGridLight"/>
        <w:tblW w:w="10485" w:type="dxa"/>
        <w:jc w:val="center"/>
        <w:tblLook w:val="04A0" w:firstRow="1" w:lastRow="0" w:firstColumn="1" w:lastColumn="0" w:noHBand="0" w:noVBand="1"/>
      </w:tblPr>
      <w:tblGrid>
        <w:gridCol w:w="619"/>
        <w:gridCol w:w="640"/>
        <w:gridCol w:w="2721"/>
        <w:gridCol w:w="3151"/>
        <w:gridCol w:w="541"/>
        <w:gridCol w:w="2813"/>
      </w:tblGrid>
      <w:tr w:rsidR="003D27E0" w:rsidRPr="00446E14" w:rsidDel="00B43548" w14:paraId="3AC7D4D2" w14:textId="59C80056" w:rsidTr="54DAAF52">
        <w:trPr>
          <w:trHeight w:val="272"/>
          <w:jc w:val="center"/>
        </w:trPr>
        <w:tc>
          <w:tcPr>
            <w:tcW w:w="10485" w:type="dxa"/>
            <w:gridSpan w:val="6"/>
          </w:tcPr>
          <w:p w14:paraId="5F0AC22B" w14:textId="28F1F728" w:rsidR="003D27E0" w:rsidRPr="00446E14" w:rsidDel="00B43548" w:rsidRDefault="003D27E0">
            <w:pPr>
              <w:pStyle w:val="ASK"/>
              <w:spacing w:beforeLines="20" w:before="48" w:afterLines="20" w:after="48" w:line="252" w:lineRule="auto"/>
              <w:rPr>
                <w:b w:val="0"/>
                <w:color w:val="367587"/>
              </w:rPr>
            </w:pPr>
            <w:r w:rsidRPr="048715B6" w:rsidDel="00B43548">
              <w:t>INVESTORS - MANDATORY</w:t>
            </w:r>
            <w:r w:rsidR="00333935" w:rsidRPr="048715B6">
              <w:t xml:space="preserve"> </w:t>
            </w:r>
            <w:r w:rsidR="0ADA17DD" w:rsidRPr="048715B6">
              <w:t>-</w:t>
            </w:r>
            <w:r w:rsidR="00333935" w:rsidRPr="048715B6">
              <w:t xml:space="preserve"> IGCC</w:t>
            </w:r>
            <w:r w:rsidR="512889AE" w:rsidRPr="048715B6">
              <w:t xml:space="preserve"> ONLY</w:t>
            </w:r>
          </w:p>
        </w:tc>
      </w:tr>
      <w:tr w:rsidR="00CA4490" w:rsidRPr="00446E14" w:rsidDel="00B43548" w14:paraId="7DB4F96B" w14:textId="37D4E648" w:rsidTr="54DAAF52">
        <w:trPr>
          <w:trHeight w:val="272"/>
          <w:jc w:val="center"/>
        </w:trPr>
        <w:tc>
          <w:tcPr>
            <w:tcW w:w="619" w:type="dxa"/>
          </w:tcPr>
          <w:p w14:paraId="13F7CCAB" w14:textId="68C1B9B5" w:rsidR="00CA4490" w:rsidRPr="00446E14" w:rsidDel="00B43548" w:rsidRDefault="003D27E0" w:rsidP="00C21B40">
            <w:pPr>
              <w:pStyle w:val="QuestionText"/>
              <w:spacing w:beforeLines="20" w:before="48" w:afterLines="20" w:after="48" w:line="252" w:lineRule="auto"/>
            </w:pPr>
            <w:r w:rsidRPr="00446E14" w:rsidDel="00B43548">
              <w:t>Q</w:t>
            </w:r>
            <w:r w:rsidR="714ED813" w:rsidRPr="00446E14" w:rsidDel="00B43548">
              <w:t>8</w:t>
            </w:r>
          </w:p>
        </w:tc>
        <w:tc>
          <w:tcPr>
            <w:tcW w:w="9866" w:type="dxa"/>
            <w:gridSpan w:val="5"/>
          </w:tcPr>
          <w:p w14:paraId="24737DFC" w14:textId="6AFE461E" w:rsidR="00CA4490" w:rsidRPr="00446E14" w:rsidDel="00B43548" w:rsidRDefault="003D27E0" w:rsidP="00C21B40">
            <w:pPr>
              <w:pStyle w:val="QuestionText"/>
              <w:spacing w:beforeLines="20" w:before="48" w:afterLines="20" w:after="48" w:line="252" w:lineRule="auto"/>
            </w:pPr>
            <w:r w:rsidRPr="00446E14" w:rsidDel="00B43548">
              <w:t xml:space="preserve">Have you set a net zero emissions target aligned with global net zero emissions pathways (e.g. by 2050)?  </w:t>
            </w:r>
          </w:p>
        </w:tc>
      </w:tr>
      <w:tr w:rsidR="00CA4490" w:rsidRPr="00446E14" w:rsidDel="00B43548" w14:paraId="16BB1490" w14:textId="4CFDA222" w:rsidTr="54DAAF52">
        <w:trPr>
          <w:trHeight w:val="272"/>
          <w:jc w:val="center"/>
        </w:trPr>
        <w:tc>
          <w:tcPr>
            <w:tcW w:w="619" w:type="dxa"/>
          </w:tcPr>
          <w:p w14:paraId="22D18C03" w14:textId="7D933BE2" w:rsidR="00CA4490" w:rsidRPr="00446E14" w:rsidDel="00B43548" w:rsidRDefault="00CA4490" w:rsidP="00C21B40">
            <w:pPr>
              <w:spacing w:beforeLines="20" w:before="48" w:afterLines="20" w:after="48" w:line="252" w:lineRule="auto"/>
              <w:rPr>
                <w:rFonts w:cs="Arial"/>
              </w:rPr>
            </w:pPr>
          </w:p>
        </w:tc>
        <w:tc>
          <w:tcPr>
            <w:tcW w:w="3361" w:type="dxa"/>
            <w:gridSpan w:val="2"/>
            <w:vAlign w:val="center"/>
          </w:tcPr>
          <w:p w14:paraId="5BF51898" w14:textId="146D443E" w:rsidR="00CA4490" w:rsidRPr="00446E14" w:rsidDel="00B43548" w:rsidRDefault="00CA4490" w:rsidP="00D277EC">
            <w:pPr>
              <w:pStyle w:val="Pleaseselect"/>
              <w:spacing w:beforeLines="20" w:before="48" w:afterLines="20" w:after="48" w:line="252" w:lineRule="auto"/>
            </w:pPr>
            <w:r w:rsidRPr="00446E14" w:rsidDel="00B43548">
              <w:t>Please select one response only</w:t>
            </w:r>
          </w:p>
        </w:tc>
        <w:tc>
          <w:tcPr>
            <w:tcW w:w="3151" w:type="dxa"/>
            <w:vAlign w:val="center"/>
          </w:tcPr>
          <w:p w14:paraId="64BD6053" w14:textId="3EDFAACE" w:rsidR="00CA4490" w:rsidRPr="00446E14" w:rsidDel="00B43548" w:rsidRDefault="00CA4490" w:rsidP="00D277EC">
            <w:pPr>
              <w:pStyle w:val="RandomiseInstruction"/>
              <w:spacing w:beforeLines="20" w:before="48" w:afterLines="20" w:after="48" w:line="252" w:lineRule="auto"/>
              <w:jc w:val="center"/>
              <w:rPr>
                <w:rFonts w:eastAsiaTheme="minorEastAsia"/>
                <w:i/>
                <w:iCs/>
              </w:rPr>
            </w:pPr>
            <w:r w:rsidRPr="00446E14" w:rsidDel="00B43548">
              <w:t>DO NOT RANDOMISE</w:t>
            </w:r>
          </w:p>
        </w:tc>
        <w:tc>
          <w:tcPr>
            <w:tcW w:w="541" w:type="dxa"/>
            <w:vAlign w:val="center"/>
          </w:tcPr>
          <w:p w14:paraId="50253993" w14:textId="25A88817" w:rsidR="00CA4490" w:rsidRPr="00446E14" w:rsidDel="00B43548" w:rsidRDefault="00CA4490" w:rsidP="00D277EC">
            <w:pPr>
              <w:pStyle w:val="ProgrammingNotes"/>
              <w:spacing w:beforeLines="20" w:before="48" w:afterLines="20" w:after="48" w:line="252" w:lineRule="auto"/>
            </w:pPr>
            <w:r w:rsidRPr="00446E14" w:rsidDel="00B43548">
              <w:t>SR</w:t>
            </w:r>
          </w:p>
        </w:tc>
        <w:tc>
          <w:tcPr>
            <w:tcW w:w="2813" w:type="dxa"/>
          </w:tcPr>
          <w:p w14:paraId="3F1EAC0C" w14:textId="4D79995F" w:rsidR="00CA4490" w:rsidRPr="00446E14" w:rsidDel="00B43548" w:rsidRDefault="00CA4490" w:rsidP="00C21B40">
            <w:pPr>
              <w:spacing w:beforeLines="20" w:before="48" w:afterLines="20" w:after="48" w:line="252" w:lineRule="auto"/>
              <w:jc w:val="center"/>
              <w:rPr>
                <w:rFonts w:cs="Arial"/>
                <w:b/>
                <w:bCs/>
                <w:color w:val="353535" w:themeColor="accent6" w:themeShade="80"/>
              </w:rPr>
            </w:pPr>
          </w:p>
        </w:tc>
      </w:tr>
      <w:tr w:rsidR="003D27E0" w:rsidRPr="00446E14" w:rsidDel="00B43548" w14:paraId="342E070C" w14:textId="669B9109" w:rsidTr="54DAAF52">
        <w:trPr>
          <w:trHeight w:val="272"/>
          <w:jc w:val="center"/>
        </w:trPr>
        <w:tc>
          <w:tcPr>
            <w:tcW w:w="619" w:type="dxa"/>
          </w:tcPr>
          <w:p w14:paraId="2210A7BD" w14:textId="3941DD46" w:rsidR="003D27E0" w:rsidRPr="00446E14" w:rsidDel="00B43548" w:rsidRDefault="003D27E0" w:rsidP="003D27E0">
            <w:pPr>
              <w:spacing w:beforeLines="20" w:before="48" w:afterLines="20" w:after="48" w:line="252" w:lineRule="auto"/>
              <w:rPr>
                <w:rFonts w:cs="Arial"/>
              </w:rPr>
            </w:pPr>
          </w:p>
        </w:tc>
        <w:tc>
          <w:tcPr>
            <w:tcW w:w="640" w:type="dxa"/>
          </w:tcPr>
          <w:p w14:paraId="73FFC5D0" w14:textId="2ED2A7FD" w:rsidR="003D27E0" w:rsidRPr="00446E14" w:rsidDel="00B43548" w:rsidRDefault="003D27E0" w:rsidP="003D27E0">
            <w:pPr>
              <w:spacing w:beforeLines="20" w:before="48" w:afterLines="20" w:after="48" w:line="252" w:lineRule="auto"/>
              <w:rPr>
                <w:rFonts w:cs="Arial"/>
                <w:b/>
                <w:bCs/>
              </w:rPr>
            </w:pPr>
          </w:p>
        </w:tc>
        <w:tc>
          <w:tcPr>
            <w:tcW w:w="5872" w:type="dxa"/>
            <w:gridSpan w:val="2"/>
          </w:tcPr>
          <w:p w14:paraId="3654B9B2" w14:textId="62835B6A" w:rsidR="003D27E0" w:rsidRPr="00446E14" w:rsidDel="00B43548" w:rsidRDefault="003D27E0" w:rsidP="00D92D27">
            <w:pPr>
              <w:pStyle w:val="Answers"/>
            </w:pPr>
            <w:r w:rsidRPr="00446E14" w:rsidDel="00B43548">
              <w:t xml:space="preserve">(Public target) Yes, we have a whole-of-portfolio net zero target </w:t>
            </w:r>
          </w:p>
        </w:tc>
        <w:tc>
          <w:tcPr>
            <w:tcW w:w="541" w:type="dxa"/>
            <w:vAlign w:val="center"/>
          </w:tcPr>
          <w:p w14:paraId="6B64A253" w14:textId="6456EEC9" w:rsidR="003D27E0" w:rsidRPr="00446E14" w:rsidDel="00B43548" w:rsidRDefault="003D27E0" w:rsidP="003D27E0">
            <w:pPr>
              <w:pStyle w:val="Codes"/>
              <w:spacing w:beforeLines="20" w:before="48" w:afterLines="20" w:after="48" w:line="252" w:lineRule="auto"/>
            </w:pPr>
            <w:r w:rsidRPr="00446E14" w:rsidDel="00B43548">
              <w:t>01</w:t>
            </w:r>
          </w:p>
        </w:tc>
        <w:tc>
          <w:tcPr>
            <w:tcW w:w="2813" w:type="dxa"/>
          </w:tcPr>
          <w:p w14:paraId="0EB440FE" w14:textId="761389D4" w:rsidR="003D27E0" w:rsidRPr="00446E14" w:rsidDel="00B43548" w:rsidRDefault="003D27E0" w:rsidP="003D27E0">
            <w:pPr>
              <w:spacing w:beforeLines="20" w:before="48" w:afterLines="20" w:after="48" w:line="252" w:lineRule="auto"/>
              <w:jc w:val="center"/>
              <w:rPr>
                <w:rFonts w:cs="Arial"/>
              </w:rPr>
            </w:pPr>
          </w:p>
        </w:tc>
      </w:tr>
      <w:tr w:rsidR="003D27E0" w:rsidRPr="00446E14" w:rsidDel="00B43548" w14:paraId="2DC92A12" w14:textId="58343BCE" w:rsidTr="54DAAF52">
        <w:trPr>
          <w:trHeight w:val="272"/>
          <w:jc w:val="center"/>
        </w:trPr>
        <w:tc>
          <w:tcPr>
            <w:tcW w:w="619" w:type="dxa"/>
          </w:tcPr>
          <w:p w14:paraId="603533DD" w14:textId="7917EC65" w:rsidR="003D27E0" w:rsidRPr="00446E14" w:rsidDel="00B43548" w:rsidRDefault="003D27E0" w:rsidP="003D27E0">
            <w:pPr>
              <w:spacing w:beforeLines="20" w:before="48" w:afterLines="20" w:after="48" w:line="252" w:lineRule="auto"/>
              <w:rPr>
                <w:rFonts w:cs="Arial"/>
              </w:rPr>
            </w:pPr>
          </w:p>
        </w:tc>
        <w:tc>
          <w:tcPr>
            <w:tcW w:w="640" w:type="dxa"/>
          </w:tcPr>
          <w:p w14:paraId="7413924E" w14:textId="25D4CEA3" w:rsidR="003D27E0" w:rsidRPr="00446E14" w:rsidDel="00B43548" w:rsidRDefault="003D27E0" w:rsidP="003D27E0">
            <w:pPr>
              <w:spacing w:beforeLines="20" w:before="48" w:afterLines="20" w:after="48" w:line="252" w:lineRule="auto"/>
              <w:rPr>
                <w:rFonts w:cs="Arial"/>
              </w:rPr>
            </w:pPr>
          </w:p>
        </w:tc>
        <w:tc>
          <w:tcPr>
            <w:tcW w:w="5872" w:type="dxa"/>
            <w:gridSpan w:val="2"/>
          </w:tcPr>
          <w:p w14:paraId="2DE09F31" w14:textId="70080513" w:rsidR="003D27E0" w:rsidRPr="00446E14" w:rsidDel="00B43548" w:rsidRDefault="00505535" w:rsidP="00D92D27">
            <w:pPr>
              <w:pStyle w:val="Answers"/>
            </w:pPr>
            <w:r w:rsidRPr="00446E14" w:rsidDel="00B43548">
              <w:t xml:space="preserve">(Public, part) </w:t>
            </w:r>
            <w:r w:rsidR="003D27E0" w:rsidRPr="00446E14" w:rsidDel="00B43548">
              <w:t xml:space="preserve">Yes, we have a </w:t>
            </w:r>
            <w:r w:rsidRPr="00446E14" w:rsidDel="00B43548">
              <w:t xml:space="preserve">public </w:t>
            </w:r>
            <w:r w:rsidR="003D27E0" w:rsidRPr="00446E14" w:rsidDel="00B43548">
              <w:t xml:space="preserve">partial net zero target (e.g. we have set net zero targets for some asset classes or mandates, but </w:t>
            </w:r>
            <w:r w:rsidR="3668D3C5" w:rsidRPr="00446E14" w:rsidDel="00B43548">
              <w:t>not</w:t>
            </w:r>
            <w:r w:rsidR="00AE5D67" w:rsidRPr="00446E14" w:rsidDel="00B43548">
              <w:t xml:space="preserve"> on</w:t>
            </w:r>
            <w:r w:rsidR="003D27E0" w:rsidRPr="00446E14" w:rsidDel="00B43548">
              <w:t xml:space="preserve"> whole-of-portfolio</w:t>
            </w:r>
            <w:r w:rsidR="00AE5D67" w:rsidRPr="00446E14" w:rsidDel="00B43548">
              <w:t>)</w:t>
            </w:r>
          </w:p>
        </w:tc>
        <w:tc>
          <w:tcPr>
            <w:tcW w:w="541" w:type="dxa"/>
            <w:vAlign w:val="center"/>
          </w:tcPr>
          <w:p w14:paraId="018602C6" w14:textId="7EB79D23" w:rsidR="72E933FC" w:rsidRPr="00446E14" w:rsidDel="00B43548" w:rsidRDefault="72E933FC" w:rsidP="72E933FC">
            <w:pPr>
              <w:pStyle w:val="Codes"/>
              <w:spacing w:beforeLines="20" w:before="48" w:afterLines="20" w:after="48" w:line="252" w:lineRule="auto"/>
            </w:pPr>
            <w:r w:rsidRPr="00446E14" w:rsidDel="00B43548">
              <w:t>02</w:t>
            </w:r>
          </w:p>
        </w:tc>
        <w:tc>
          <w:tcPr>
            <w:tcW w:w="2813" w:type="dxa"/>
          </w:tcPr>
          <w:p w14:paraId="6995AADF" w14:textId="65145600" w:rsidR="003D27E0" w:rsidRPr="00446E14" w:rsidDel="00B43548" w:rsidRDefault="003D27E0" w:rsidP="003D27E0">
            <w:pPr>
              <w:spacing w:beforeLines="20" w:before="48" w:afterLines="20" w:after="48" w:line="252" w:lineRule="auto"/>
              <w:jc w:val="center"/>
              <w:rPr>
                <w:rFonts w:cs="Arial"/>
              </w:rPr>
            </w:pPr>
          </w:p>
        </w:tc>
      </w:tr>
      <w:tr w:rsidR="72E933FC" w:rsidRPr="00446E14" w:rsidDel="00B43548" w14:paraId="40DC4C8B" w14:textId="19E35662" w:rsidTr="54DAAF52">
        <w:trPr>
          <w:trHeight w:val="272"/>
          <w:jc w:val="center"/>
        </w:trPr>
        <w:tc>
          <w:tcPr>
            <w:tcW w:w="619" w:type="dxa"/>
          </w:tcPr>
          <w:p w14:paraId="0A88EC75" w14:textId="66E726B3" w:rsidR="72E933FC" w:rsidRPr="00446E14" w:rsidDel="00B43548" w:rsidRDefault="72E933FC" w:rsidP="72E933FC">
            <w:pPr>
              <w:spacing w:line="252" w:lineRule="auto"/>
              <w:rPr>
                <w:rFonts w:cs="Arial"/>
              </w:rPr>
            </w:pPr>
          </w:p>
        </w:tc>
        <w:tc>
          <w:tcPr>
            <w:tcW w:w="640" w:type="dxa"/>
          </w:tcPr>
          <w:p w14:paraId="67952D47" w14:textId="4CC48B33" w:rsidR="72E933FC" w:rsidRPr="00446E14" w:rsidDel="00B43548" w:rsidRDefault="72E933FC" w:rsidP="72E933FC">
            <w:pPr>
              <w:spacing w:line="252" w:lineRule="auto"/>
              <w:rPr>
                <w:rFonts w:cs="Arial"/>
              </w:rPr>
            </w:pPr>
          </w:p>
        </w:tc>
        <w:tc>
          <w:tcPr>
            <w:tcW w:w="5872" w:type="dxa"/>
            <w:gridSpan w:val="2"/>
          </w:tcPr>
          <w:p w14:paraId="48355CF1" w14:textId="6DE1F006" w:rsidR="5731726D" w:rsidRPr="00446E14" w:rsidDel="00B43548" w:rsidRDefault="3E7DB6F9" w:rsidP="72E933FC">
            <w:pPr>
              <w:pStyle w:val="Answers"/>
            </w:pPr>
            <w:r w:rsidRPr="00446E14" w:rsidDel="00B43548">
              <w:t xml:space="preserve">(Internal target) Yes, we have a whole-of-portfolio </w:t>
            </w:r>
            <w:r w:rsidR="00AD0706" w:rsidRPr="00446E14" w:rsidDel="00B43548">
              <w:t xml:space="preserve">internal </w:t>
            </w:r>
            <w:r w:rsidRPr="00446E14" w:rsidDel="00B43548">
              <w:t>net zero target</w:t>
            </w:r>
          </w:p>
          <w:p w14:paraId="44496278" w14:textId="2B1D0C21" w:rsidR="72E933FC" w:rsidRPr="00446E14" w:rsidDel="00B43548" w:rsidRDefault="72E933FC" w:rsidP="72E933FC">
            <w:pPr>
              <w:pStyle w:val="Answers"/>
            </w:pPr>
          </w:p>
        </w:tc>
        <w:tc>
          <w:tcPr>
            <w:tcW w:w="541" w:type="dxa"/>
            <w:vAlign w:val="center"/>
          </w:tcPr>
          <w:p w14:paraId="02B9FE43" w14:textId="14671759" w:rsidR="72E933FC" w:rsidRPr="00446E14" w:rsidDel="00B43548" w:rsidRDefault="72E933FC" w:rsidP="72E933FC">
            <w:pPr>
              <w:pStyle w:val="Codes"/>
              <w:spacing w:beforeLines="20" w:before="48" w:afterLines="20" w:after="48" w:line="252" w:lineRule="auto"/>
            </w:pPr>
            <w:r w:rsidRPr="00446E14" w:rsidDel="00B43548">
              <w:t>03</w:t>
            </w:r>
          </w:p>
        </w:tc>
        <w:tc>
          <w:tcPr>
            <w:tcW w:w="2813" w:type="dxa"/>
          </w:tcPr>
          <w:p w14:paraId="757B0725" w14:textId="51F75E23" w:rsidR="72E933FC" w:rsidRPr="00446E14" w:rsidDel="00B43548" w:rsidRDefault="72E933FC" w:rsidP="72E933FC">
            <w:pPr>
              <w:spacing w:line="252" w:lineRule="auto"/>
              <w:jc w:val="center"/>
              <w:rPr>
                <w:rFonts w:cs="Arial"/>
              </w:rPr>
            </w:pPr>
          </w:p>
        </w:tc>
      </w:tr>
      <w:tr w:rsidR="00402285" w:rsidRPr="00446E14" w:rsidDel="00B43548" w14:paraId="0305F0D0" w14:textId="6164353A" w:rsidTr="00573AAE">
        <w:trPr>
          <w:trHeight w:val="272"/>
          <w:jc w:val="center"/>
        </w:trPr>
        <w:tc>
          <w:tcPr>
            <w:tcW w:w="619" w:type="dxa"/>
          </w:tcPr>
          <w:p w14:paraId="13398348" w14:textId="4175B622" w:rsidR="00402285" w:rsidRPr="00446E14" w:rsidDel="00B43548" w:rsidRDefault="00402285" w:rsidP="003D27E0">
            <w:pPr>
              <w:spacing w:beforeLines="20" w:before="48" w:afterLines="20" w:after="48" w:line="252" w:lineRule="auto"/>
              <w:rPr>
                <w:rFonts w:cs="Arial"/>
              </w:rPr>
            </w:pPr>
          </w:p>
        </w:tc>
        <w:tc>
          <w:tcPr>
            <w:tcW w:w="640" w:type="dxa"/>
          </w:tcPr>
          <w:p w14:paraId="206E2EC9" w14:textId="5BD90998" w:rsidR="00402285" w:rsidRPr="00446E14" w:rsidDel="00B43548" w:rsidRDefault="00402285" w:rsidP="003D27E0">
            <w:pPr>
              <w:spacing w:beforeLines="20" w:before="48" w:afterLines="20" w:after="48" w:line="252" w:lineRule="auto"/>
              <w:rPr>
                <w:rFonts w:cs="Arial"/>
              </w:rPr>
            </w:pPr>
          </w:p>
        </w:tc>
        <w:tc>
          <w:tcPr>
            <w:tcW w:w="5872" w:type="dxa"/>
            <w:gridSpan w:val="2"/>
          </w:tcPr>
          <w:p w14:paraId="3E058F64" w14:textId="305204DB" w:rsidR="00402285" w:rsidRPr="00446E14" w:rsidDel="00B43548" w:rsidRDefault="00402285" w:rsidP="00D92D27">
            <w:pPr>
              <w:pStyle w:val="Answers"/>
            </w:pPr>
            <w:r w:rsidRPr="00446E14" w:rsidDel="00B43548">
              <w:t>(Internal</w:t>
            </w:r>
            <w:r w:rsidR="00AD0706" w:rsidRPr="00446E14" w:rsidDel="00B43548">
              <w:t>, partial</w:t>
            </w:r>
            <w:r w:rsidRPr="00446E14" w:rsidDel="00B43548">
              <w:t xml:space="preserve"> target) Yes, we have </w:t>
            </w:r>
            <w:r w:rsidR="00CD056C" w:rsidRPr="00446E14" w:rsidDel="00B43548">
              <w:t>internal partial net</w:t>
            </w:r>
            <w:r w:rsidR="00783F4B" w:rsidRPr="00446E14" w:rsidDel="00B43548">
              <w:t xml:space="preserve"> zero target/s (e.g. we have set net zero targets for some asset classes or mandates, but </w:t>
            </w:r>
            <w:r w:rsidR="00E046FF" w:rsidRPr="00446E14" w:rsidDel="00B43548">
              <w:t>not on</w:t>
            </w:r>
            <w:r w:rsidR="00783F4B" w:rsidRPr="00446E14" w:rsidDel="00B43548">
              <w:t xml:space="preserve"> whole-of-portfolio)</w:t>
            </w:r>
          </w:p>
        </w:tc>
        <w:tc>
          <w:tcPr>
            <w:tcW w:w="541" w:type="dxa"/>
            <w:vAlign w:val="center"/>
          </w:tcPr>
          <w:p w14:paraId="765AB5E8" w14:textId="559109F8" w:rsidR="00402285" w:rsidRPr="00446E14" w:rsidDel="00B43548" w:rsidRDefault="2CC5C809" w:rsidP="003D27E0">
            <w:pPr>
              <w:pStyle w:val="Codes"/>
              <w:spacing w:beforeLines="20" w:before="48" w:afterLines="20" w:after="48" w:line="252" w:lineRule="auto"/>
            </w:pPr>
            <w:r w:rsidRPr="00446E14" w:rsidDel="00B43548">
              <w:t>04</w:t>
            </w:r>
          </w:p>
        </w:tc>
        <w:tc>
          <w:tcPr>
            <w:tcW w:w="2813" w:type="dxa"/>
          </w:tcPr>
          <w:p w14:paraId="11018988" w14:textId="383842B7" w:rsidR="00402285" w:rsidRPr="00446E14" w:rsidDel="00B43548" w:rsidRDefault="00402285" w:rsidP="003D27E0">
            <w:pPr>
              <w:spacing w:beforeLines="20" w:before="48" w:afterLines="20" w:after="48" w:line="252" w:lineRule="auto"/>
              <w:jc w:val="center"/>
              <w:rPr>
                <w:rFonts w:cs="Arial"/>
              </w:rPr>
            </w:pPr>
          </w:p>
        </w:tc>
      </w:tr>
      <w:tr w:rsidR="003D27E0" w:rsidRPr="00446E14" w:rsidDel="00B43548" w14:paraId="4D48D50A" w14:textId="3D7AF063" w:rsidTr="54DAAF52">
        <w:trPr>
          <w:trHeight w:val="272"/>
          <w:jc w:val="center"/>
        </w:trPr>
        <w:tc>
          <w:tcPr>
            <w:tcW w:w="619" w:type="dxa"/>
          </w:tcPr>
          <w:p w14:paraId="6CAD4FA1" w14:textId="5C5AEE9A" w:rsidR="003D27E0" w:rsidRPr="00446E14" w:rsidDel="00B43548" w:rsidRDefault="003D27E0" w:rsidP="003D27E0">
            <w:pPr>
              <w:spacing w:beforeLines="20" w:before="48" w:afterLines="20" w:after="48" w:line="252" w:lineRule="auto"/>
              <w:rPr>
                <w:rFonts w:cs="Arial"/>
              </w:rPr>
            </w:pPr>
          </w:p>
        </w:tc>
        <w:tc>
          <w:tcPr>
            <w:tcW w:w="640" w:type="dxa"/>
          </w:tcPr>
          <w:p w14:paraId="4FD4BF4F" w14:textId="27805F71" w:rsidR="003D27E0" w:rsidRPr="00446E14" w:rsidDel="00B43548" w:rsidRDefault="003D27E0" w:rsidP="003D27E0">
            <w:pPr>
              <w:spacing w:beforeLines="20" w:before="48" w:afterLines="20" w:after="48" w:line="252" w:lineRule="auto"/>
              <w:rPr>
                <w:rFonts w:cs="Arial"/>
              </w:rPr>
            </w:pPr>
          </w:p>
        </w:tc>
        <w:tc>
          <w:tcPr>
            <w:tcW w:w="5872" w:type="dxa"/>
            <w:gridSpan w:val="2"/>
          </w:tcPr>
          <w:p w14:paraId="2FBC223A" w14:textId="02DA2F32" w:rsidR="003D27E0" w:rsidRPr="00446E14" w:rsidDel="00B43548" w:rsidRDefault="003D27E0" w:rsidP="003D27E0">
            <w:pPr>
              <w:pStyle w:val="Answers"/>
              <w:spacing w:beforeLines="20" w:before="48" w:afterLines="20" w:after="48" w:line="252" w:lineRule="auto"/>
            </w:pPr>
            <w:r w:rsidRPr="00446E14" w:rsidDel="00B43548">
              <w:t xml:space="preserve">No </w:t>
            </w:r>
          </w:p>
        </w:tc>
        <w:tc>
          <w:tcPr>
            <w:tcW w:w="541" w:type="dxa"/>
            <w:vAlign w:val="center"/>
          </w:tcPr>
          <w:p w14:paraId="5F79CD75" w14:textId="07514D09" w:rsidR="003D27E0" w:rsidRPr="00446E14" w:rsidDel="00B43548" w:rsidRDefault="5731726D" w:rsidP="003D27E0">
            <w:pPr>
              <w:pStyle w:val="Codes"/>
              <w:spacing w:beforeLines="20" w:before="48" w:afterLines="20" w:after="48" w:line="252" w:lineRule="auto"/>
            </w:pPr>
            <w:r w:rsidRPr="00446E14" w:rsidDel="00B43548">
              <w:t>0</w:t>
            </w:r>
            <w:r w:rsidR="558A65BC" w:rsidRPr="00446E14" w:rsidDel="00B43548">
              <w:t>5</w:t>
            </w:r>
          </w:p>
        </w:tc>
        <w:tc>
          <w:tcPr>
            <w:tcW w:w="2813" w:type="dxa"/>
          </w:tcPr>
          <w:p w14:paraId="5ECBD8CB" w14:textId="55050AC4" w:rsidR="003D27E0" w:rsidRPr="00446E14" w:rsidDel="00B43548" w:rsidRDefault="003D27E0" w:rsidP="003D27E0">
            <w:pPr>
              <w:spacing w:beforeLines="20" w:before="48" w:afterLines="20" w:after="48" w:line="252" w:lineRule="auto"/>
              <w:jc w:val="center"/>
              <w:rPr>
                <w:rFonts w:cs="Arial"/>
              </w:rPr>
            </w:pPr>
          </w:p>
        </w:tc>
      </w:tr>
    </w:tbl>
    <w:p w14:paraId="49D6DEAA" w14:textId="77777777" w:rsidR="00857139" w:rsidRPr="00446E14" w:rsidRDefault="00857139" w:rsidP="00C21B40">
      <w:pPr>
        <w:spacing w:beforeLines="20" w:before="48" w:afterLines="20" w:after="48" w:line="252" w:lineRule="auto"/>
      </w:pPr>
    </w:p>
    <w:p w14:paraId="6A30A51D" w14:textId="224416AB" w:rsidR="30638945" w:rsidRPr="00446E14" w:rsidRDefault="30638945" w:rsidP="30638945">
      <w:pPr>
        <w:spacing w:beforeLines="20" w:before="48" w:afterLines="20" w:after="48" w:line="252" w:lineRule="auto"/>
      </w:pPr>
    </w:p>
    <w:tbl>
      <w:tblPr>
        <w:tblStyle w:val="TableGridLight"/>
        <w:tblW w:w="10485" w:type="dxa"/>
        <w:jc w:val="center"/>
        <w:tblLook w:val="04A0" w:firstRow="1" w:lastRow="0" w:firstColumn="1" w:lastColumn="0" w:noHBand="0" w:noVBand="1"/>
      </w:tblPr>
      <w:tblGrid>
        <w:gridCol w:w="652"/>
        <w:gridCol w:w="6201"/>
        <w:gridCol w:w="1818"/>
        <w:gridCol w:w="1814"/>
      </w:tblGrid>
      <w:tr w:rsidR="003D27E0" w:rsidRPr="00446E14" w:rsidDel="00B43548" w14:paraId="2BDEEA96" w14:textId="2A5C562F" w:rsidTr="6460CD10">
        <w:trPr>
          <w:trHeight w:val="192"/>
          <w:jc w:val="center"/>
        </w:trPr>
        <w:tc>
          <w:tcPr>
            <w:tcW w:w="10485" w:type="dxa"/>
            <w:gridSpan w:val="4"/>
          </w:tcPr>
          <w:p w14:paraId="22EE527A" w14:textId="5FB2850E" w:rsidR="003D27E0" w:rsidRPr="00446E14" w:rsidDel="00B43548" w:rsidRDefault="003D27E0" w:rsidP="6460CD10">
            <w:pPr>
              <w:pStyle w:val="ASK"/>
              <w:spacing w:beforeLines="20" w:before="48" w:afterLines="20" w:after="48" w:line="252" w:lineRule="auto"/>
              <w:rPr>
                <w:rFonts w:eastAsia="Times"/>
                <w:b w:val="0"/>
                <w:color w:val="367587"/>
              </w:rPr>
            </w:pPr>
            <w:r w:rsidRPr="00446E14" w:rsidDel="00B43548">
              <w:rPr>
                <w:rStyle w:val="ProgrammingNotesChar"/>
                <w:b/>
                <w:bCs/>
              </w:rPr>
              <w:t xml:space="preserve">ASK IF CODE </w:t>
            </w:r>
            <w:r w:rsidR="58250FE7" w:rsidRPr="00446E14" w:rsidDel="00B43548">
              <w:rPr>
                <w:rStyle w:val="ProgrammingNotesChar"/>
                <w:b/>
                <w:bCs/>
              </w:rPr>
              <w:t>5</w:t>
            </w:r>
            <w:r w:rsidRPr="00446E14" w:rsidDel="00B43548">
              <w:rPr>
                <w:rStyle w:val="ProgrammingNotesChar"/>
                <w:b/>
                <w:bCs/>
              </w:rPr>
              <w:t xml:space="preserve"> IN Q</w:t>
            </w:r>
            <w:r w:rsidR="4EE94E2D" w:rsidRPr="00446E14" w:rsidDel="00B43548">
              <w:rPr>
                <w:rStyle w:val="ProgrammingNotesChar"/>
                <w:b/>
                <w:bCs/>
              </w:rPr>
              <w:t>8</w:t>
            </w:r>
            <w:r w:rsidRPr="00446E14" w:rsidDel="00B43548">
              <w:rPr>
                <w:rStyle w:val="ProgrammingNotesChar"/>
                <w:b/>
                <w:bCs/>
              </w:rPr>
              <w:t xml:space="preserve"> </w:t>
            </w:r>
            <w:r w:rsidRPr="00446E14" w:rsidDel="00B43548">
              <w:rPr>
                <w:rStyle w:val="ProgrammingNotesChar"/>
                <w:b/>
                <w:bCs/>
                <w:color w:val="C00000"/>
              </w:rPr>
              <w:t>– NOT MANDATORY</w:t>
            </w:r>
            <w:r w:rsidR="00333935">
              <w:rPr>
                <w:rStyle w:val="ProgrammingNotesChar"/>
                <w:b/>
                <w:bCs/>
                <w:color w:val="C00000"/>
              </w:rPr>
              <w:t xml:space="preserve"> </w:t>
            </w:r>
            <w:r w:rsidR="01CC90C6" w:rsidRPr="048715B6">
              <w:rPr>
                <w:rStyle w:val="ProgrammingNotesChar"/>
                <w:b/>
                <w:bCs/>
                <w:color w:val="C00000"/>
              </w:rPr>
              <w:t>-</w:t>
            </w:r>
            <w:r w:rsidR="00333935">
              <w:rPr>
                <w:rStyle w:val="ProgrammingNotesChar"/>
                <w:b/>
                <w:bCs/>
                <w:color w:val="C00000"/>
              </w:rPr>
              <w:t xml:space="preserve"> IGCC</w:t>
            </w:r>
            <w:r w:rsidR="3C8B22E8" w:rsidRPr="048715B6">
              <w:rPr>
                <w:rStyle w:val="ProgrammingNotesChar"/>
                <w:b/>
                <w:bCs/>
                <w:color w:val="C00000"/>
              </w:rPr>
              <w:t xml:space="preserve"> ONLY</w:t>
            </w:r>
          </w:p>
        </w:tc>
      </w:tr>
      <w:tr w:rsidR="003D27E0" w:rsidRPr="00446E14" w:rsidDel="00B43548" w14:paraId="08C5F06D" w14:textId="1600D0CE" w:rsidTr="001F2AD2">
        <w:trPr>
          <w:trHeight w:val="365"/>
          <w:jc w:val="center"/>
        </w:trPr>
        <w:tc>
          <w:tcPr>
            <w:tcW w:w="652" w:type="dxa"/>
          </w:tcPr>
          <w:p w14:paraId="21DA5549" w14:textId="362DAD45" w:rsidR="003D27E0" w:rsidRPr="00446E14" w:rsidDel="00B43548" w:rsidRDefault="003D27E0">
            <w:pPr>
              <w:pStyle w:val="QuestionText"/>
              <w:spacing w:beforeLines="20" w:before="48" w:afterLines="20" w:after="48" w:line="252" w:lineRule="auto"/>
            </w:pPr>
            <w:r w:rsidRPr="00446E14" w:rsidDel="00B43548">
              <w:t>Q</w:t>
            </w:r>
            <w:r w:rsidR="714ED813" w:rsidRPr="00446E14" w:rsidDel="00B43548">
              <w:t>8</w:t>
            </w:r>
            <w:r w:rsidRPr="00446E14" w:rsidDel="00B43548">
              <w:t>a.</w:t>
            </w:r>
          </w:p>
        </w:tc>
        <w:tc>
          <w:tcPr>
            <w:tcW w:w="9833" w:type="dxa"/>
            <w:gridSpan w:val="3"/>
          </w:tcPr>
          <w:p w14:paraId="26904C25" w14:textId="5DDA2D18" w:rsidR="003D27E0" w:rsidRPr="00446E14" w:rsidDel="00B43548" w:rsidRDefault="6AE9301D" w:rsidP="6460CD10">
            <w:pPr>
              <w:pStyle w:val="QuestionText"/>
              <w:spacing w:beforeLines="20" w:before="48" w:afterLines="20" w:after="48" w:line="252" w:lineRule="auto"/>
            </w:pPr>
            <w:r w:rsidRPr="00446E14" w:rsidDel="00B43548">
              <w:t xml:space="preserve">[OPTIONAL] </w:t>
            </w:r>
            <w:r w:rsidR="2C42ECAF" w:rsidRPr="00446E14" w:rsidDel="00B43548">
              <w:t>B</w:t>
            </w:r>
            <w:r w:rsidR="003D27E0" w:rsidRPr="00446E14" w:rsidDel="00B43548">
              <w:t>riefly comment as to why you do not have a public, whole of portfolio net zero target?</w:t>
            </w:r>
          </w:p>
        </w:tc>
      </w:tr>
      <w:tr w:rsidR="003D27E0" w:rsidRPr="00446E14" w:rsidDel="00B43548" w14:paraId="6AAB36B6" w14:textId="2F694735" w:rsidTr="001F2AD2">
        <w:trPr>
          <w:trHeight w:val="272"/>
          <w:jc w:val="center"/>
        </w:trPr>
        <w:tc>
          <w:tcPr>
            <w:tcW w:w="652" w:type="dxa"/>
          </w:tcPr>
          <w:p w14:paraId="2CA535EE" w14:textId="38573592" w:rsidR="003D27E0" w:rsidRPr="00446E14" w:rsidDel="00B43548" w:rsidRDefault="003D27E0">
            <w:pPr>
              <w:spacing w:beforeLines="20" w:before="48" w:afterLines="20" w:after="48" w:line="252" w:lineRule="auto"/>
              <w:rPr>
                <w:rFonts w:cs="Arial"/>
              </w:rPr>
            </w:pPr>
          </w:p>
        </w:tc>
        <w:tc>
          <w:tcPr>
            <w:tcW w:w="6201" w:type="dxa"/>
            <w:vAlign w:val="center"/>
          </w:tcPr>
          <w:p w14:paraId="5912A501" w14:textId="44F3DB96" w:rsidR="003D27E0" w:rsidRPr="00446E14" w:rsidDel="00B43548" w:rsidRDefault="003D27E0">
            <w:pPr>
              <w:pStyle w:val="Pleaseselect"/>
              <w:spacing w:beforeLines="20" w:before="48" w:afterLines="20" w:after="48" w:line="252" w:lineRule="auto"/>
            </w:pPr>
            <w:r w:rsidRPr="00446E14" w:rsidDel="00B43548">
              <w:t>Please specify</w:t>
            </w:r>
          </w:p>
        </w:tc>
        <w:tc>
          <w:tcPr>
            <w:tcW w:w="1818" w:type="dxa"/>
            <w:vAlign w:val="center"/>
          </w:tcPr>
          <w:p w14:paraId="3B510462" w14:textId="47BDB7D8" w:rsidR="003D27E0" w:rsidRPr="00446E14" w:rsidDel="00B43548" w:rsidRDefault="003D27E0">
            <w:pPr>
              <w:pStyle w:val="ProgrammingNotes"/>
              <w:spacing w:beforeLines="20" w:before="48" w:afterLines="20" w:after="48" w:line="252" w:lineRule="auto"/>
            </w:pPr>
            <w:r w:rsidRPr="00446E14" w:rsidDel="00B43548">
              <w:t>LONG OPEN</w:t>
            </w:r>
          </w:p>
        </w:tc>
        <w:tc>
          <w:tcPr>
            <w:tcW w:w="1814" w:type="dxa"/>
            <w:vAlign w:val="center"/>
          </w:tcPr>
          <w:p w14:paraId="2E220875" w14:textId="1B9B49C2" w:rsidR="003D27E0" w:rsidRPr="00446E14" w:rsidDel="00B43548" w:rsidRDefault="003D27E0">
            <w:pPr>
              <w:pStyle w:val="ProgrammingNotes"/>
              <w:spacing w:beforeLines="20" w:before="48" w:afterLines="20" w:after="48" w:line="252" w:lineRule="auto"/>
            </w:pPr>
            <w:r w:rsidRPr="00446E14" w:rsidDel="00B43548">
              <w:t>LOR</w:t>
            </w:r>
          </w:p>
        </w:tc>
      </w:tr>
      <w:tr w:rsidR="003D27E0" w:rsidRPr="00446E14" w:rsidDel="00B43548" w14:paraId="0F78FDDE" w14:textId="1F8B7B66" w:rsidTr="001F2AD2">
        <w:trPr>
          <w:trHeight w:val="520"/>
          <w:jc w:val="center"/>
        </w:trPr>
        <w:tc>
          <w:tcPr>
            <w:tcW w:w="652" w:type="dxa"/>
          </w:tcPr>
          <w:p w14:paraId="455EC586" w14:textId="74DD8AC7" w:rsidR="003D27E0" w:rsidRPr="00446E14" w:rsidDel="00B43548" w:rsidRDefault="003D27E0">
            <w:pPr>
              <w:spacing w:beforeLines="20" w:before="48" w:afterLines="20" w:after="48" w:line="252" w:lineRule="auto"/>
              <w:rPr>
                <w:rFonts w:cs="Arial"/>
              </w:rPr>
            </w:pPr>
          </w:p>
        </w:tc>
        <w:tc>
          <w:tcPr>
            <w:tcW w:w="8019" w:type="dxa"/>
            <w:gridSpan w:val="2"/>
          </w:tcPr>
          <w:p w14:paraId="5FCC849D" w14:textId="7221DBEB" w:rsidR="003D27E0" w:rsidRPr="00446E14" w:rsidDel="00B43548" w:rsidRDefault="003D27E0">
            <w:pPr>
              <w:pStyle w:val="Codes"/>
              <w:spacing w:beforeLines="20" w:before="48" w:afterLines="20" w:after="48" w:line="252" w:lineRule="auto"/>
              <w:rPr>
                <w:sz w:val="20"/>
                <w:szCs w:val="20"/>
              </w:rPr>
            </w:pPr>
          </w:p>
        </w:tc>
        <w:tc>
          <w:tcPr>
            <w:tcW w:w="1814" w:type="dxa"/>
          </w:tcPr>
          <w:p w14:paraId="44085A32" w14:textId="17FEA84E" w:rsidR="003D27E0" w:rsidRPr="00446E14" w:rsidDel="00B43548" w:rsidRDefault="003D27E0">
            <w:pPr>
              <w:spacing w:beforeLines="20" w:before="48" w:afterLines="20" w:after="48" w:line="252" w:lineRule="auto"/>
              <w:jc w:val="center"/>
              <w:rPr>
                <w:rFonts w:cs="Arial"/>
              </w:rPr>
            </w:pPr>
          </w:p>
        </w:tc>
      </w:tr>
    </w:tbl>
    <w:p w14:paraId="38D88296" w14:textId="3D92B055" w:rsidR="00D92D27" w:rsidRPr="00446E14" w:rsidRDefault="00D92D27" w:rsidP="00C21B40">
      <w:pPr>
        <w:spacing w:beforeLines="20" w:before="48" w:afterLines="20" w:after="48" w:line="252" w:lineRule="auto"/>
      </w:pPr>
    </w:p>
    <w:p w14:paraId="2D8A012E" w14:textId="08079F18" w:rsidR="000D40CC" w:rsidRPr="00446E14" w:rsidRDefault="000D40CC"/>
    <w:tbl>
      <w:tblPr>
        <w:tblStyle w:val="TableGridLight"/>
        <w:tblW w:w="10486" w:type="dxa"/>
        <w:jc w:val="center"/>
        <w:tblLayout w:type="fixed"/>
        <w:tblLook w:val="0000" w:firstRow="0" w:lastRow="0" w:firstColumn="0" w:lastColumn="0" w:noHBand="0" w:noVBand="0"/>
      </w:tblPr>
      <w:tblGrid>
        <w:gridCol w:w="711"/>
        <w:gridCol w:w="4131"/>
        <w:gridCol w:w="1249"/>
        <w:gridCol w:w="1393"/>
        <w:gridCol w:w="1116"/>
        <w:gridCol w:w="838"/>
        <w:gridCol w:w="209"/>
        <w:gridCol w:w="839"/>
      </w:tblGrid>
      <w:tr w:rsidR="00730138" w:rsidRPr="00446E14" w:rsidDel="00B43548" w14:paraId="151C1AE0" w14:textId="5F776271" w:rsidTr="0C91538C">
        <w:trPr>
          <w:trHeight w:val="272"/>
          <w:jc w:val="center"/>
        </w:trPr>
        <w:tc>
          <w:tcPr>
            <w:tcW w:w="10486" w:type="dxa"/>
            <w:gridSpan w:val="8"/>
          </w:tcPr>
          <w:p w14:paraId="15CDD975" w14:textId="5B2BA405" w:rsidR="00730138" w:rsidRPr="00446E14" w:rsidDel="00B43548" w:rsidRDefault="0066727F" w:rsidP="0066727F">
            <w:pPr>
              <w:pStyle w:val="ASK"/>
              <w:spacing w:beforeLines="20" w:before="48" w:afterLines="20" w:after="48" w:line="252" w:lineRule="auto"/>
              <w:rPr>
                <w:b w:val="0"/>
                <w:color w:val="367587"/>
              </w:rPr>
            </w:pPr>
            <w:r w:rsidRPr="00446E14" w:rsidDel="00B43548">
              <w:rPr>
                <w:rStyle w:val="ProgrammingNotesChar"/>
                <w:b/>
                <w:bCs/>
              </w:rPr>
              <w:t>INVESTORS - MANDATORY</w:t>
            </w:r>
            <w:r w:rsidR="00333935">
              <w:rPr>
                <w:rStyle w:val="ProgrammingNotesChar"/>
                <w:b/>
                <w:bCs/>
              </w:rPr>
              <w:t xml:space="preserve"> </w:t>
            </w:r>
            <w:r w:rsidR="71740A89" w:rsidRPr="048715B6">
              <w:rPr>
                <w:rStyle w:val="ProgrammingNotesChar"/>
                <w:b/>
                <w:bCs/>
              </w:rPr>
              <w:t>-</w:t>
            </w:r>
            <w:r w:rsidR="00333935">
              <w:rPr>
                <w:rStyle w:val="ProgrammingNotesChar"/>
                <w:b/>
                <w:bCs/>
              </w:rPr>
              <w:t xml:space="preserve"> IGCC</w:t>
            </w:r>
            <w:r w:rsidR="518F75BA" w:rsidRPr="048715B6">
              <w:rPr>
                <w:rStyle w:val="ProgrammingNotesChar"/>
                <w:b/>
                <w:bCs/>
              </w:rPr>
              <w:t xml:space="preserve"> ONLY</w:t>
            </w:r>
          </w:p>
        </w:tc>
      </w:tr>
      <w:tr w:rsidR="00730138" w:rsidRPr="00446E14" w:rsidDel="00B43548" w14:paraId="0D6AEAEC" w14:textId="44536E8B" w:rsidTr="0C91538C">
        <w:trPr>
          <w:trHeight w:val="300"/>
          <w:jc w:val="center"/>
        </w:trPr>
        <w:tc>
          <w:tcPr>
            <w:tcW w:w="711" w:type="dxa"/>
          </w:tcPr>
          <w:p w14:paraId="723FADC8" w14:textId="2459C91C" w:rsidR="00730138" w:rsidRPr="00446E14" w:rsidDel="00B43548" w:rsidRDefault="1709370F">
            <w:pPr>
              <w:spacing w:beforeLines="20" w:before="48" w:afterLines="20" w:after="48" w:line="252" w:lineRule="auto"/>
              <w:rPr>
                <w:lang w:val="en-GB"/>
              </w:rPr>
            </w:pPr>
            <w:r w:rsidRPr="545D1E49">
              <w:rPr>
                <w:lang w:val="en-GB"/>
              </w:rPr>
              <w:t>Q</w:t>
            </w:r>
            <w:r w:rsidR="60759AA5" w:rsidRPr="545D1E49">
              <w:rPr>
                <w:lang w:val="en-GB"/>
              </w:rPr>
              <w:t>9</w:t>
            </w:r>
          </w:p>
        </w:tc>
        <w:tc>
          <w:tcPr>
            <w:tcW w:w="9775" w:type="dxa"/>
            <w:gridSpan w:val="7"/>
          </w:tcPr>
          <w:p w14:paraId="1C0089F3" w14:textId="244EEE49" w:rsidR="00730138" w:rsidRPr="00446E14" w:rsidDel="00B43548" w:rsidRDefault="00730138" w:rsidP="00730138">
            <w:pPr>
              <w:spacing w:beforeLines="20" w:before="48" w:afterLines="20" w:after="48" w:line="252" w:lineRule="auto"/>
              <w:rPr>
                <w:lang w:val="en-GB"/>
              </w:rPr>
            </w:pPr>
            <w:r w:rsidRPr="00446E14" w:rsidDel="00B43548">
              <w:rPr>
                <w:lang w:val="en-GB"/>
              </w:rPr>
              <w:t xml:space="preserve">Have you measured the greenhouse gas (GHG) emissions of your portfolio?  </w:t>
            </w:r>
          </w:p>
          <w:p w14:paraId="5BB8E633" w14:textId="03182C5B" w:rsidR="00730138" w:rsidRPr="00446E14" w:rsidDel="00B43548" w:rsidRDefault="00730138" w:rsidP="00730138">
            <w:pPr>
              <w:spacing w:beforeLines="20" w:before="48" w:afterLines="20" w:after="48" w:line="252" w:lineRule="auto"/>
              <w:rPr>
                <w:lang w:val="en-GB"/>
              </w:rPr>
            </w:pPr>
          </w:p>
          <w:p w14:paraId="1B9EB6DF" w14:textId="432ACE43" w:rsidR="00730138" w:rsidRPr="00446E14" w:rsidDel="00B43548" w:rsidRDefault="4473CF78" w:rsidP="6BA3C7E8">
            <w:pPr>
              <w:pStyle w:val="ASK"/>
              <w:spacing w:beforeLines="20" w:before="48" w:afterLines="20" w:after="48" w:line="252" w:lineRule="auto"/>
            </w:pPr>
            <w:r w:rsidRPr="00446E14" w:rsidDel="00B43548">
              <w:rPr>
                <w:rStyle w:val="ProgrammingNotesChar"/>
              </w:rPr>
              <w:t>[SHOW BELOW IF NOT ALL ASSETS SHOWN]</w:t>
            </w:r>
            <w:r w:rsidR="00C423A3" w:rsidRPr="048715B6" w:rsidDel="00B43548">
              <w:rPr>
                <w:rStyle w:val="ProgrammingNotesChar"/>
              </w:rPr>
              <w:t xml:space="preserve"> </w:t>
            </w:r>
          </w:p>
          <w:p w14:paraId="36E51532" w14:textId="0BA45E8E" w:rsidR="00730138" w:rsidRPr="00446E14" w:rsidDel="00B43548" w:rsidRDefault="00730138" w:rsidP="00730138">
            <w:pPr>
              <w:spacing w:beforeLines="20" w:before="48" w:afterLines="20" w:after="48" w:line="252" w:lineRule="auto"/>
              <w:rPr>
                <w:lang w:val="en-GB"/>
              </w:rPr>
            </w:pPr>
          </w:p>
        </w:tc>
      </w:tr>
      <w:tr w:rsidR="00730138" w:rsidRPr="00446E14" w:rsidDel="00B43548" w14:paraId="2CD61485" w14:textId="0A5D9246" w:rsidTr="0C91538C">
        <w:trPr>
          <w:trHeight w:val="272"/>
          <w:jc w:val="center"/>
        </w:trPr>
        <w:tc>
          <w:tcPr>
            <w:tcW w:w="711" w:type="dxa"/>
          </w:tcPr>
          <w:p w14:paraId="59C30559" w14:textId="01A7A329" w:rsidR="00730138" w:rsidRPr="00446E14" w:rsidDel="00B43548" w:rsidRDefault="00730138">
            <w:pPr>
              <w:spacing w:beforeLines="20" w:before="48" w:afterLines="20" w:after="48" w:line="252" w:lineRule="auto"/>
              <w:rPr>
                <w:lang w:val="en-GB"/>
              </w:rPr>
            </w:pPr>
          </w:p>
        </w:tc>
        <w:tc>
          <w:tcPr>
            <w:tcW w:w="4131" w:type="dxa"/>
            <w:vAlign w:val="center"/>
          </w:tcPr>
          <w:p w14:paraId="29B10837" w14:textId="6A443DD2" w:rsidR="00730138" w:rsidRPr="00446E14" w:rsidDel="00B43548" w:rsidRDefault="00730138">
            <w:pPr>
              <w:spacing w:beforeLines="20" w:before="48" w:afterLines="20" w:after="48" w:line="252" w:lineRule="auto"/>
              <w:rPr>
                <w:b/>
                <w:bCs/>
                <w:i/>
                <w:iCs/>
                <w:lang w:val="en-GB"/>
              </w:rPr>
            </w:pPr>
            <w:r w:rsidRPr="048715B6" w:rsidDel="00B43548">
              <w:rPr>
                <w:b/>
                <w:bCs/>
                <w:i/>
                <w:iCs/>
                <w:lang w:val="en-GB"/>
              </w:rPr>
              <w:t>Please select one response per statement</w:t>
            </w:r>
          </w:p>
        </w:tc>
        <w:tc>
          <w:tcPr>
            <w:tcW w:w="4596" w:type="dxa"/>
            <w:gridSpan w:val="4"/>
            <w:vAlign w:val="center"/>
          </w:tcPr>
          <w:p w14:paraId="3D8064E3" w14:textId="2C9AE201" w:rsidR="00730138" w:rsidRPr="00446E14" w:rsidDel="00B43548" w:rsidRDefault="29185269" w:rsidP="00A58355">
            <w:pPr>
              <w:spacing w:beforeLines="20" w:before="48" w:afterLines="20" w:after="48" w:line="252" w:lineRule="auto"/>
              <w:jc w:val="center"/>
              <w:rPr>
                <w:b/>
                <w:bCs/>
                <w:color w:val="367587"/>
                <w:lang w:val="en-GB"/>
              </w:rPr>
            </w:pPr>
            <w:r w:rsidRPr="00446E14" w:rsidDel="00B43548">
              <w:rPr>
                <w:b/>
                <w:bCs/>
                <w:color w:val="367587" w:themeColor="text2"/>
                <w:lang w:val="en-GB"/>
              </w:rPr>
              <w:t xml:space="preserve">DO NOT </w:t>
            </w:r>
            <w:r w:rsidR="1709370F" w:rsidRPr="00446E14" w:rsidDel="00B43548">
              <w:rPr>
                <w:b/>
                <w:bCs/>
                <w:color w:val="367587" w:themeColor="text2"/>
                <w:lang w:val="en-GB"/>
              </w:rPr>
              <w:t>RANDOMISE STATEMENTS</w:t>
            </w:r>
          </w:p>
          <w:p w14:paraId="0794FA81" w14:textId="571287C8" w:rsidR="0066727F" w:rsidRPr="00446E14" w:rsidDel="00B43548" w:rsidRDefault="0066727F">
            <w:pPr>
              <w:spacing w:beforeLines="20" w:before="48" w:afterLines="20" w:after="48" w:line="252" w:lineRule="auto"/>
              <w:jc w:val="center"/>
              <w:rPr>
                <w:b/>
                <w:bCs/>
                <w:i/>
                <w:iCs/>
                <w:color w:val="367587"/>
                <w:lang w:val="en-GB"/>
              </w:rPr>
            </w:pPr>
            <w:r w:rsidRPr="048715B6" w:rsidDel="00B43548">
              <w:rPr>
                <w:b/>
                <w:bCs/>
                <w:color w:val="367587" w:themeColor="text2"/>
                <w:lang w:val="en-GB"/>
              </w:rPr>
              <w:t>SHOW ROWS 1 AND 2 AND SELECTED IN Q7</w:t>
            </w:r>
          </w:p>
        </w:tc>
        <w:tc>
          <w:tcPr>
            <w:tcW w:w="1048" w:type="dxa"/>
            <w:gridSpan w:val="2"/>
            <w:vAlign w:val="center"/>
          </w:tcPr>
          <w:p w14:paraId="795AD624" w14:textId="18B24714" w:rsidR="00730138" w:rsidRPr="00446E14" w:rsidDel="00B43548" w:rsidRDefault="00730138">
            <w:pPr>
              <w:spacing w:beforeLines="20" w:before="48" w:afterLines="20" w:after="48" w:line="252" w:lineRule="auto"/>
              <w:jc w:val="center"/>
              <w:rPr>
                <w:b/>
                <w:bCs/>
                <w:color w:val="367587"/>
                <w:lang w:val="en-GB"/>
              </w:rPr>
            </w:pPr>
            <w:r w:rsidRPr="048715B6" w:rsidDel="00B43548">
              <w:rPr>
                <w:b/>
                <w:bCs/>
                <w:color w:val="367587" w:themeColor="text2"/>
                <w:lang w:val="en-GB"/>
              </w:rPr>
              <w:t>RSR</w:t>
            </w:r>
          </w:p>
        </w:tc>
      </w:tr>
      <w:tr w:rsidR="00730138" w:rsidRPr="00446E14" w:rsidDel="00B43548" w14:paraId="6393020A" w14:textId="1EB8C2BF" w:rsidTr="0C91538C">
        <w:trPr>
          <w:trHeight w:val="272"/>
          <w:jc w:val="center"/>
        </w:trPr>
        <w:tc>
          <w:tcPr>
            <w:tcW w:w="4842" w:type="dxa"/>
            <w:gridSpan w:val="2"/>
          </w:tcPr>
          <w:p w14:paraId="2BDE0C75" w14:textId="42C15043" w:rsidR="00730138" w:rsidRPr="00446E14" w:rsidDel="00B43548" w:rsidRDefault="00730138" w:rsidP="00730138">
            <w:pPr>
              <w:spacing w:beforeLines="20" w:before="48" w:afterLines="20" w:after="48" w:line="252" w:lineRule="auto"/>
              <w:rPr>
                <w:b/>
                <w:bCs/>
              </w:rPr>
            </w:pPr>
          </w:p>
        </w:tc>
        <w:tc>
          <w:tcPr>
            <w:tcW w:w="1249" w:type="dxa"/>
          </w:tcPr>
          <w:p w14:paraId="0090ABB1" w14:textId="2784F7DF" w:rsidR="00730138" w:rsidRPr="00446E14" w:rsidDel="00B43548" w:rsidRDefault="00730138" w:rsidP="00730138">
            <w:pPr>
              <w:pStyle w:val="MatrixHeadings"/>
            </w:pPr>
            <w:r w:rsidRPr="00446E14" w:rsidDel="00B43548">
              <w:t>Yes, measured and public (with third party verification)</w:t>
            </w:r>
          </w:p>
        </w:tc>
        <w:tc>
          <w:tcPr>
            <w:tcW w:w="1393" w:type="dxa"/>
          </w:tcPr>
          <w:p w14:paraId="491747D8" w14:textId="50D88244" w:rsidR="00730138" w:rsidRPr="00446E14" w:rsidDel="00B43548" w:rsidRDefault="00730138" w:rsidP="00730138">
            <w:pPr>
              <w:pStyle w:val="MatrixHeadings"/>
            </w:pPr>
            <w:r w:rsidRPr="00446E14" w:rsidDel="00B43548">
              <w:t>Yes, measured and public (without third party verification)</w:t>
            </w:r>
          </w:p>
        </w:tc>
        <w:tc>
          <w:tcPr>
            <w:tcW w:w="1116" w:type="dxa"/>
          </w:tcPr>
          <w:p w14:paraId="1D2BF932" w14:textId="313034EC" w:rsidR="00730138" w:rsidRPr="00446E14" w:rsidDel="00B43548" w:rsidRDefault="00730138" w:rsidP="00730138">
            <w:pPr>
              <w:pStyle w:val="MatrixHeadings"/>
            </w:pPr>
            <w:r w:rsidRPr="00446E14" w:rsidDel="00B43548">
              <w:t xml:space="preserve">Only measured, not public </w:t>
            </w:r>
          </w:p>
        </w:tc>
        <w:tc>
          <w:tcPr>
            <w:tcW w:w="1047" w:type="dxa"/>
            <w:gridSpan w:val="2"/>
          </w:tcPr>
          <w:p w14:paraId="3B03BC4B" w14:textId="255864B7" w:rsidR="00730138" w:rsidRPr="00446E14" w:rsidDel="00B43548" w:rsidRDefault="00730138" w:rsidP="00730138">
            <w:pPr>
              <w:pStyle w:val="MatrixHeadings"/>
            </w:pPr>
            <w:r w:rsidRPr="00446E14" w:rsidDel="00B43548">
              <w:t>Not measured yet</w:t>
            </w:r>
          </w:p>
        </w:tc>
        <w:tc>
          <w:tcPr>
            <w:tcW w:w="839" w:type="dxa"/>
          </w:tcPr>
          <w:p w14:paraId="195B6DE1" w14:textId="4B1C7B73" w:rsidR="00730138" w:rsidRPr="00446E14" w:rsidDel="00B43548" w:rsidRDefault="00730138" w:rsidP="00730138">
            <w:pPr>
              <w:pStyle w:val="MatrixHeadings"/>
            </w:pPr>
          </w:p>
        </w:tc>
      </w:tr>
      <w:tr w:rsidR="00730138" w:rsidRPr="00446E14" w:rsidDel="00B43548" w14:paraId="76A7CAF3" w14:textId="40B36694" w:rsidTr="0C91538C">
        <w:trPr>
          <w:trHeight w:val="272"/>
          <w:jc w:val="center"/>
        </w:trPr>
        <w:tc>
          <w:tcPr>
            <w:tcW w:w="711" w:type="dxa"/>
          </w:tcPr>
          <w:p w14:paraId="19C22768" w14:textId="61113BA9" w:rsidR="00730138" w:rsidRPr="00446E14" w:rsidDel="00B43548" w:rsidRDefault="00730138" w:rsidP="00730138">
            <w:pPr>
              <w:pStyle w:val="Codes"/>
              <w:spacing w:beforeLines="20" w:before="48" w:afterLines="20" w:after="48" w:line="252" w:lineRule="auto"/>
            </w:pPr>
            <w:r w:rsidRPr="00446E14" w:rsidDel="00B43548">
              <w:t>_1</w:t>
            </w:r>
          </w:p>
        </w:tc>
        <w:tc>
          <w:tcPr>
            <w:tcW w:w="4131" w:type="dxa"/>
          </w:tcPr>
          <w:p w14:paraId="486E783A" w14:textId="19535D78" w:rsidR="00730138" w:rsidRPr="00446E14" w:rsidDel="00B43548" w:rsidRDefault="00730138" w:rsidP="00730138">
            <w:pPr>
              <w:pStyle w:val="Answers"/>
            </w:pPr>
            <w:r w:rsidRPr="00446E14" w:rsidDel="00B43548">
              <w:t>Whole portfolio (across all asset classes)</w:t>
            </w:r>
          </w:p>
        </w:tc>
        <w:tc>
          <w:tcPr>
            <w:tcW w:w="1249" w:type="dxa"/>
            <w:vAlign w:val="center"/>
          </w:tcPr>
          <w:p w14:paraId="510732CB" w14:textId="54B3978E" w:rsidR="00730138" w:rsidRPr="00446E14" w:rsidDel="00B43548" w:rsidRDefault="00730138" w:rsidP="00730138">
            <w:pPr>
              <w:pStyle w:val="Codes"/>
              <w:spacing w:beforeLines="20" w:before="48" w:afterLines="20" w:after="48" w:line="252" w:lineRule="auto"/>
            </w:pPr>
            <w:r w:rsidRPr="00446E14" w:rsidDel="00B43548">
              <w:t>01</w:t>
            </w:r>
          </w:p>
        </w:tc>
        <w:tc>
          <w:tcPr>
            <w:tcW w:w="1393" w:type="dxa"/>
            <w:vAlign w:val="center"/>
          </w:tcPr>
          <w:p w14:paraId="1C347AE7" w14:textId="4897EB40" w:rsidR="00730138" w:rsidRPr="00446E14" w:rsidDel="00B43548" w:rsidRDefault="00730138" w:rsidP="00730138">
            <w:pPr>
              <w:pStyle w:val="Codes"/>
              <w:spacing w:beforeLines="20" w:before="48" w:afterLines="20" w:after="48" w:line="252" w:lineRule="auto"/>
            </w:pPr>
            <w:r w:rsidRPr="00446E14" w:rsidDel="00B43548">
              <w:t>02</w:t>
            </w:r>
          </w:p>
        </w:tc>
        <w:tc>
          <w:tcPr>
            <w:tcW w:w="1116" w:type="dxa"/>
            <w:vAlign w:val="center"/>
          </w:tcPr>
          <w:p w14:paraId="245BABA3" w14:textId="45A6BE4D" w:rsidR="00730138" w:rsidRPr="00446E14" w:rsidDel="00B43548" w:rsidRDefault="00730138" w:rsidP="00730138">
            <w:pPr>
              <w:pStyle w:val="Codes"/>
              <w:spacing w:beforeLines="20" w:before="48" w:afterLines="20" w:after="48" w:line="252" w:lineRule="auto"/>
            </w:pPr>
            <w:r w:rsidRPr="00446E14" w:rsidDel="00B43548">
              <w:t>03</w:t>
            </w:r>
          </w:p>
        </w:tc>
        <w:tc>
          <w:tcPr>
            <w:tcW w:w="1047" w:type="dxa"/>
            <w:gridSpan w:val="2"/>
            <w:vAlign w:val="center"/>
          </w:tcPr>
          <w:p w14:paraId="6BD45D23" w14:textId="1D94E61E" w:rsidR="00730138" w:rsidRPr="00446E14" w:rsidDel="00B43548" w:rsidRDefault="00730138" w:rsidP="00730138">
            <w:pPr>
              <w:pStyle w:val="Codes"/>
              <w:spacing w:beforeLines="20" w:before="48" w:afterLines="20" w:after="48" w:line="252" w:lineRule="auto"/>
            </w:pPr>
            <w:r w:rsidRPr="00446E14" w:rsidDel="00B43548">
              <w:t>04</w:t>
            </w:r>
          </w:p>
        </w:tc>
        <w:tc>
          <w:tcPr>
            <w:tcW w:w="839" w:type="dxa"/>
            <w:vAlign w:val="center"/>
          </w:tcPr>
          <w:p w14:paraId="4D05E826" w14:textId="744CC877" w:rsidR="00730138" w:rsidRPr="00446E14" w:rsidDel="00B43548" w:rsidRDefault="00730138" w:rsidP="00730138">
            <w:pPr>
              <w:pStyle w:val="Codes"/>
              <w:spacing w:beforeLines="20" w:before="48" w:afterLines="20" w:after="48" w:line="252" w:lineRule="auto"/>
            </w:pPr>
          </w:p>
        </w:tc>
      </w:tr>
      <w:tr w:rsidR="048715B6" w14:paraId="7523EA20" w14:textId="77777777" w:rsidTr="0C91538C">
        <w:trPr>
          <w:trHeight w:val="272"/>
          <w:jc w:val="center"/>
        </w:trPr>
        <w:tc>
          <w:tcPr>
            <w:tcW w:w="711" w:type="dxa"/>
          </w:tcPr>
          <w:p w14:paraId="74828BB4" w14:textId="20D75B5C" w:rsidR="048715B6" w:rsidRDefault="00D81F29" w:rsidP="003E4847">
            <w:pPr>
              <w:pStyle w:val="Codes"/>
              <w:spacing w:line="252" w:lineRule="auto"/>
            </w:pPr>
            <w:r>
              <w:t>_2</w:t>
            </w:r>
          </w:p>
        </w:tc>
        <w:tc>
          <w:tcPr>
            <w:tcW w:w="4131" w:type="dxa"/>
          </w:tcPr>
          <w:p w14:paraId="3CB7591E" w14:textId="2E8229F5" w:rsidR="26D65705" w:rsidRDefault="26D65705" w:rsidP="00CE4807">
            <w:pPr>
              <w:pStyle w:val="Answers"/>
            </w:pPr>
            <w:r>
              <w:t>Part of portfolio (i.e. for some asset classes)</w:t>
            </w:r>
          </w:p>
        </w:tc>
        <w:tc>
          <w:tcPr>
            <w:tcW w:w="1249" w:type="dxa"/>
            <w:vAlign w:val="center"/>
          </w:tcPr>
          <w:p w14:paraId="56735976" w14:textId="688C9B17" w:rsidR="26D65705" w:rsidRDefault="26D65705" w:rsidP="00CE4807">
            <w:pPr>
              <w:pStyle w:val="Codes"/>
              <w:spacing w:line="252" w:lineRule="auto"/>
            </w:pPr>
            <w:r>
              <w:t>01</w:t>
            </w:r>
          </w:p>
        </w:tc>
        <w:tc>
          <w:tcPr>
            <w:tcW w:w="1393" w:type="dxa"/>
            <w:vAlign w:val="center"/>
          </w:tcPr>
          <w:p w14:paraId="654629A0" w14:textId="4E741325" w:rsidR="26D65705" w:rsidRDefault="26D65705" w:rsidP="00CE4807">
            <w:pPr>
              <w:pStyle w:val="Codes"/>
              <w:spacing w:line="252" w:lineRule="auto"/>
            </w:pPr>
            <w:r>
              <w:t>02</w:t>
            </w:r>
          </w:p>
        </w:tc>
        <w:tc>
          <w:tcPr>
            <w:tcW w:w="1116" w:type="dxa"/>
            <w:vAlign w:val="center"/>
          </w:tcPr>
          <w:p w14:paraId="02CC54F6" w14:textId="5D6E9830" w:rsidR="26D65705" w:rsidRDefault="26D65705" w:rsidP="00CE4807">
            <w:pPr>
              <w:pStyle w:val="Codes"/>
              <w:spacing w:line="252" w:lineRule="auto"/>
            </w:pPr>
            <w:r>
              <w:t>03</w:t>
            </w:r>
          </w:p>
        </w:tc>
        <w:tc>
          <w:tcPr>
            <w:tcW w:w="1047" w:type="dxa"/>
            <w:gridSpan w:val="2"/>
            <w:vAlign w:val="center"/>
          </w:tcPr>
          <w:p w14:paraId="2FE8A592" w14:textId="19298C57" w:rsidR="26D65705" w:rsidRDefault="26D65705" w:rsidP="00CE4807">
            <w:pPr>
              <w:pStyle w:val="Codes"/>
              <w:spacing w:line="252" w:lineRule="auto"/>
            </w:pPr>
            <w:r>
              <w:t>04</w:t>
            </w:r>
          </w:p>
        </w:tc>
        <w:tc>
          <w:tcPr>
            <w:tcW w:w="839" w:type="dxa"/>
            <w:vAlign w:val="center"/>
          </w:tcPr>
          <w:p w14:paraId="0C4F4488" w14:textId="1ADE45B4" w:rsidR="048715B6" w:rsidRDefault="048715B6" w:rsidP="00CE4807">
            <w:pPr>
              <w:pStyle w:val="Codes"/>
              <w:spacing w:line="252" w:lineRule="auto"/>
            </w:pPr>
          </w:p>
        </w:tc>
      </w:tr>
    </w:tbl>
    <w:p w14:paraId="332B5CAE" w14:textId="0946F0CF" w:rsidR="007E23E0" w:rsidRDefault="007E23E0"/>
    <w:p w14:paraId="0190EE13" w14:textId="77777777" w:rsidR="007E23E0" w:rsidRDefault="007E23E0">
      <w:r>
        <w:br w:type="page"/>
      </w:r>
    </w:p>
    <w:p w14:paraId="3292DD94" w14:textId="3855ADA7" w:rsidR="0066727F" w:rsidRDefault="0066727F" w:rsidP="007E23E0"/>
    <w:tbl>
      <w:tblPr>
        <w:tblStyle w:val="TableGridLight"/>
        <w:tblW w:w="10485" w:type="dxa"/>
        <w:jc w:val="center"/>
        <w:tblLook w:val="04A0" w:firstRow="1" w:lastRow="0" w:firstColumn="1" w:lastColumn="0" w:noHBand="0" w:noVBand="1"/>
      </w:tblPr>
      <w:tblGrid>
        <w:gridCol w:w="652"/>
        <w:gridCol w:w="6201"/>
        <w:gridCol w:w="1818"/>
        <w:gridCol w:w="1814"/>
      </w:tblGrid>
      <w:tr w:rsidR="0082435F" w:rsidRPr="00446E14" w:rsidDel="00B43548" w14:paraId="2B0A7D12" w14:textId="77777777" w:rsidTr="00DC237E">
        <w:trPr>
          <w:trHeight w:val="192"/>
          <w:jc w:val="center"/>
        </w:trPr>
        <w:tc>
          <w:tcPr>
            <w:tcW w:w="10485" w:type="dxa"/>
            <w:gridSpan w:val="4"/>
          </w:tcPr>
          <w:p w14:paraId="13BBE9F1" w14:textId="55851ABE" w:rsidR="0082435F" w:rsidRPr="00446E14" w:rsidDel="00B43548" w:rsidRDefault="00AC2295" w:rsidP="00DC237E">
            <w:pPr>
              <w:pStyle w:val="ASK"/>
              <w:spacing w:beforeLines="20" w:before="48" w:afterLines="20" w:after="48" w:line="252" w:lineRule="auto"/>
              <w:rPr>
                <w:rFonts w:eastAsia="Times"/>
                <w:b w:val="0"/>
                <w:color w:val="367587"/>
              </w:rPr>
            </w:pPr>
            <w:r w:rsidRPr="00446E14" w:rsidDel="00B43548">
              <w:rPr>
                <w:rStyle w:val="ProgrammingNotesChar"/>
                <w:b/>
                <w:bCs/>
              </w:rPr>
              <w:t xml:space="preserve">INVESTORS </w:t>
            </w:r>
            <w:r w:rsidR="0082435F" w:rsidRPr="00446E14" w:rsidDel="00B43548">
              <w:rPr>
                <w:rStyle w:val="ProgrammingNotesChar"/>
                <w:b/>
                <w:bCs/>
                <w:color w:val="C00000"/>
              </w:rPr>
              <w:t>– NOT MANDATORY</w:t>
            </w:r>
            <w:r w:rsidR="0082435F">
              <w:rPr>
                <w:rStyle w:val="ProgrammingNotesChar"/>
                <w:b/>
                <w:bCs/>
                <w:color w:val="C00000"/>
              </w:rPr>
              <w:t xml:space="preserve"> </w:t>
            </w:r>
            <w:r w:rsidR="0082435F" w:rsidRPr="048715B6">
              <w:rPr>
                <w:rStyle w:val="ProgrammingNotesChar"/>
                <w:b/>
                <w:bCs/>
                <w:color w:val="C00000"/>
              </w:rPr>
              <w:t>-</w:t>
            </w:r>
            <w:r w:rsidR="0082435F">
              <w:rPr>
                <w:rStyle w:val="ProgrammingNotesChar"/>
                <w:b/>
                <w:bCs/>
                <w:color w:val="C00000"/>
              </w:rPr>
              <w:t xml:space="preserve"> IGCC</w:t>
            </w:r>
            <w:r w:rsidR="0082435F" w:rsidRPr="048715B6">
              <w:rPr>
                <w:rStyle w:val="ProgrammingNotesChar"/>
                <w:b/>
                <w:bCs/>
                <w:color w:val="C00000"/>
              </w:rPr>
              <w:t xml:space="preserve"> ONLY</w:t>
            </w:r>
          </w:p>
        </w:tc>
      </w:tr>
      <w:tr w:rsidR="0082435F" w:rsidRPr="00446E14" w:rsidDel="00B43548" w14:paraId="2B6174CC" w14:textId="77777777" w:rsidTr="00DC237E">
        <w:trPr>
          <w:trHeight w:val="365"/>
          <w:jc w:val="center"/>
        </w:trPr>
        <w:tc>
          <w:tcPr>
            <w:tcW w:w="652" w:type="dxa"/>
          </w:tcPr>
          <w:p w14:paraId="4C6CF00F" w14:textId="5E2AA929" w:rsidR="0082435F" w:rsidRPr="00446E14" w:rsidDel="00B43548" w:rsidRDefault="0082435F" w:rsidP="00DC237E">
            <w:pPr>
              <w:pStyle w:val="QuestionText"/>
              <w:spacing w:beforeLines="20" w:before="48" w:afterLines="20" w:after="48" w:line="252" w:lineRule="auto"/>
            </w:pPr>
            <w:r w:rsidRPr="00446E14" w:rsidDel="00B43548">
              <w:t>Q</w:t>
            </w:r>
            <w:r>
              <w:t>9</w:t>
            </w:r>
            <w:r w:rsidRPr="00446E14" w:rsidDel="00B43548">
              <w:t>a.</w:t>
            </w:r>
          </w:p>
        </w:tc>
        <w:tc>
          <w:tcPr>
            <w:tcW w:w="9833" w:type="dxa"/>
            <w:gridSpan w:val="3"/>
          </w:tcPr>
          <w:p w14:paraId="0A424519" w14:textId="6E5FD738" w:rsidR="0082435F" w:rsidRPr="00446E14" w:rsidDel="00B43548" w:rsidRDefault="0082435F" w:rsidP="00DC237E">
            <w:pPr>
              <w:pStyle w:val="QuestionText"/>
              <w:spacing w:beforeLines="20" w:before="48" w:afterLines="20" w:after="48" w:line="252" w:lineRule="auto"/>
            </w:pPr>
            <w:r w:rsidRPr="0082435F">
              <w:t>[OPTIONAL] Detail which asset classes you have measured GHG emissions for [OPTIONAL] - IGCC ONLY</w:t>
            </w:r>
          </w:p>
        </w:tc>
      </w:tr>
      <w:tr w:rsidR="0082435F" w:rsidRPr="00446E14" w:rsidDel="00B43548" w14:paraId="26C327C5" w14:textId="77777777" w:rsidTr="00DC237E">
        <w:trPr>
          <w:trHeight w:val="272"/>
          <w:jc w:val="center"/>
        </w:trPr>
        <w:tc>
          <w:tcPr>
            <w:tcW w:w="652" w:type="dxa"/>
          </w:tcPr>
          <w:p w14:paraId="54CA9019" w14:textId="77777777" w:rsidR="0082435F" w:rsidRPr="00446E14" w:rsidDel="00B43548" w:rsidRDefault="0082435F" w:rsidP="00DC237E">
            <w:pPr>
              <w:spacing w:beforeLines="20" w:before="48" w:afterLines="20" w:after="48" w:line="252" w:lineRule="auto"/>
              <w:rPr>
                <w:rFonts w:cs="Arial"/>
              </w:rPr>
            </w:pPr>
          </w:p>
        </w:tc>
        <w:tc>
          <w:tcPr>
            <w:tcW w:w="6201" w:type="dxa"/>
            <w:vAlign w:val="center"/>
          </w:tcPr>
          <w:p w14:paraId="7A06EEB0" w14:textId="77777777" w:rsidR="0082435F" w:rsidRPr="00446E14" w:rsidDel="00B43548" w:rsidRDefault="0082435F" w:rsidP="00DC237E">
            <w:pPr>
              <w:pStyle w:val="Pleaseselect"/>
              <w:spacing w:beforeLines="20" w:before="48" w:afterLines="20" w:after="48" w:line="252" w:lineRule="auto"/>
            </w:pPr>
            <w:r w:rsidRPr="00446E14" w:rsidDel="00B43548">
              <w:t>Please specify</w:t>
            </w:r>
          </w:p>
        </w:tc>
        <w:tc>
          <w:tcPr>
            <w:tcW w:w="1818" w:type="dxa"/>
            <w:vAlign w:val="center"/>
          </w:tcPr>
          <w:p w14:paraId="76FFCD72" w14:textId="77777777" w:rsidR="0082435F" w:rsidRPr="00446E14" w:rsidDel="00B43548" w:rsidRDefault="0082435F" w:rsidP="00DC237E">
            <w:pPr>
              <w:pStyle w:val="ProgrammingNotes"/>
              <w:spacing w:beforeLines="20" w:before="48" w:afterLines="20" w:after="48" w:line="252" w:lineRule="auto"/>
            </w:pPr>
            <w:r w:rsidRPr="00446E14" w:rsidDel="00B43548">
              <w:t>LONG OPEN</w:t>
            </w:r>
          </w:p>
        </w:tc>
        <w:tc>
          <w:tcPr>
            <w:tcW w:w="1814" w:type="dxa"/>
            <w:vAlign w:val="center"/>
          </w:tcPr>
          <w:p w14:paraId="4E7983D3" w14:textId="77777777" w:rsidR="0082435F" w:rsidRPr="00446E14" w:rsidDel="00B43548" w:rsidRDefault="0082435F" w:rsidP="00DC237E">
            <w:pPr>
              <w:pStyle w:val="ProgrammingNotes"/>
              <w:spacing w:beforeLines="20" w:before="48" w:afterLines="20" w:after="48" w:line="252" w:lineRule="auto"/>
            </w:pPr>
            <w:r w:rsidRPr="00446E14" w:rsidDel="00B43548">
              <w:t>LOR</w:t>
            </w:r>
          </w:p>
        </w:tc>
      </w:tr>
      <w:tr w:rsidR="0082435F" w:rsidRPr="00446E14" w:rsidDel="00B43548" w14:paraId="23203A1F" w14:textId="77777777" w:rsidTr="00DC237E">
        <w:trPr>
          <w:trHeight w:val="520"/>
          <w:jc w:val="center"/>
        </w:trPr>
        <w:tc>
          <w:tcPr>
            <w:tcW w:w="652" w:type="dxa"/>
          </w:tcPr>
          <w:p w14:paraId="27D97C8C" w14:textId="77777777" w:rsidR="0082435F" w:rsidRPr="00446E14" w:rsidDel="00B43548" w:rsidRDefault="0082435F" w:rsidP="00DC237E">
            <w:pPr>
              <w:spacing w:beforeLines="20" w:before="48" w:afterLines="20" w:after="48" w:line="252" w:lineRule="auto"/>
              <w:rPr>
                <w:rFonts w:cs="Arial"/>
              </w:rPr>
            </w:pPr>
          </w:p>
        </w:tc>
        <w:tc>
          <w:tcPr>
            <w:tcW w:w="8019" w:type="dxa"/>
            <w:gridSpan w:val="2"/>
          </w:tcPr>
          <w:p w14:paraId="5D8BC160" w14:textId="77777777" w:rsidR="0082435F" w:rsidRPr="00446E14" w:rsidDel="00B43548" w:rsidRDefault="0082435F" w:rsidP="00DC237E">
            <w:pPr>
              <w:pStyle w:val="Codes"/>
              <w:spacing w:beforeLines="20" w:before="48" w:afterLines="20" w:after="48" w:line="252" w:lineRule="auto"/>
              <w:rPr>
                <w:sz w:val="20"/>
                <w:szCs w:val="20"/>
              </w:rPr>
            </w:pPr>
          </w:p>
        </w:tc>
        <w:tc>
          <w:tcPr>
            <w:tcW w:w="1814" w:type="dxa"/>
          </w:tcPr>
          <w:p w14:paraId="55867AC2" w14:textId="77777777" w:rsidR="0082435F" w:rsidRPr="00446E14" w:rsidDel="00B43548" w:rsidRDefault="0082435F" w:rsidP="00DC237E">
            <w:pPr>
              <w:spacing w:beforeLines="20" w:before="48" w:afterLines="20" w:after="48" w:line="252" w:lineRule="auto"/>
              <w:jc w:val="center"/>
              <w:rPr>
                <w:rFonts w:cs="Arial"/>
              </w:rPr>
            </w:pPr>
          </w:p>
        </w:tc>
      </w:tr>
    </w:tbl>
    <w:p w14:paraId="0552D007" w14:textId="77777777" w:rsidR="0082435F" w:rsidRDefault="0082435F" w:rsidP="007E23E0"/>
    <w:p w14:paraId="7A97A7B1" w14:textId="77777777" w:rsidR="0082435F" w:rsidRPr="00446E14" w:rsidRDefault="0082435F" w:rsidP="007E23E0"/>
    <w:tbl>
      <w:tblPr>
        <w:tblStyle w:val="TableGridLight"/>
        <w:tblW w:w="10678" w:type="dxa"/>
        <w:jc w:val="center"/>
        <w:tblLayout w:type="fixed"/>
        <w:tblLook w:val="0000" w:firstRow="0" w:lastRow="0" w:firstColumn="0" w:lastColumn="0" w:noHBand="0" w:noVBand="0"/>
      </w:tblPr>
      <w:tblGrid>
        <w:gridCol w:w="720"/>
        <w:gridCol w:w="4213"/>
        <w:gridCol w:w="1588"/>
        <w:gridCol w:w="1811"/>
        <w:gridCol w:w="1008"/>
        <w:gridCol w:w="346"/>
        <w:gridCol w:w="585"/>
        <w:gridCol w:w="407"/>
      </w:tblGrid>
      <w:tr w:rsidR="0066727F" w:rsidRPr="00446E14" w:rsidDel="00B43548" w14:paraId="786F7ACF" w14:textId="0DE238BC" w:rsidTr="545D1E49">
        <w:trPr>
          <w:trHeight w:val="272"/>
          <w:jc w:val="center"/>
        </w:trPr>
        <w:tc>
          <w:tcPr>
            <w:tcW w:w="10678" w:type="dxa"/>
            <w:gridSpan w:val="8"/>
          </w:tcPr>
          <w:p w14:paraId="01FA3FD5" w14:textId="5A0176E6" w:rsidR="0066727F" w:rsidRPr="00446E14" w:rsidDel="00B43548" w:rsidRDefault="0066727F">
            <w:pPr>
              <w:pStyle w:val="ASK"/>
              <w:spacing w:beforeLines="20" w:before="48" w:afterLines="20" w:after="48" w:line="252" w:lineRule="auto"/>
              <w:rPr>
                <w:b w:val="0"/>
                <w:color w:val="367587"/>
              </w:rPr>
            </w:pPr>
            <w:r w:rsidRPr="00446E14" w:rsidDel="00B43548">
              <w:rPr>
                <w:rStyle w:val="ProgrammingNotesChar"/>
                <w:b/>
                <w:bCs/>
              </w:rPr>
              <w:t>INVESTORS - MANDATORY</w:t>
            </w:r>
            <w:r w:rsidR="00893A31">
              <w:rPr>
                <w:rStyle w:val="ProgrammingNotesChar"/>
                <w:b/>
                <w:bCs/>
              </w:rPr>
              <w:t xml:space="preserve"> - IGCC</w:t>
            </w:r>
            <w:r w:rsidR="525F2536" w:rsidRPr="048715B6">
              <w:rPr>
                <w:rStyle w:val="ProgrammingNotesChar"/>
                <w:b/>
                <w:bCs/>
              </w:rPr>
              <w:t xml:space="preserve"> ONLY</w:t>
            </w:r>
          </w:p>
        </w:tc>
      </w:tr>
      <w:tr w:rsidR="0066727F" w:rsidRPr="00446E14" w:rsidDel="00B43548" w14:paraId="0011EE00" w14:textId="461A727F" w:rsidTr="545D1E49">
        <w:trPr>
          <w:trHeight w:val="272"/>
          <w:jc w:val="center"/>
        </w:trPr>
        <w:tc>
          <w:tcPr>
            <w:tcW w:w="720" w:type="dxa"/>
          </w:tcPr>
          <w:p w14:paraId="67C74C63" w14:textId="2380B45E" w:rsidR="0066727F" w:rsidRPr="00446E14" w:rsidDel="00B43548" w:rsidRDefault="773E8174">
            <w:pPr>
              <w:spacing w:beforeLines="20" w:before="48" w:afterLines="20" w:after="48" w:line="252" w:lineRule="auto"/>
              <w:rPr>
                <w:lang w:val="en-GB"/>
              </w:rPr>
            </w:pPr>
            <w:r w:rsidRPr="545D1E49">
              <w:rPr>
                <w:lang w:val="en-GB"/>
              </w:rPr>
              <w:t>Q</w:t>
            </w:r>
            <w:r w:rsidR="257FA603" w:rsidRPr="545D1E49">
              <w:rPr>
                <w:lang w:val="en-GB"/>
              </w:rPr>
              <w:t>1</w:t>
            </w:r>
            <w:r w:rsidRPr="545D1E49">
              <w:rPr>
                <w:lang w:val="en-GB"/>
              </w:rPr>
              <w:t>0</w:t>
            </w:r>
          </w:p>
        </w:tc>
        <w:tc>
          <w:tcPr>
            <w:tcW w:w="9958" w:type="dxa"/>
            <w:gridSpan w:val="7"/>
          </w:tcPr>
          <w:p w14:paraId="19C97A1C" w14:textId="2A38FC9F" w:rsidR="0066727F" w:rsidRPr="00446E14" w:rsidDel="00B43548" w:rsidRDefault="00DB75F6" w:rsidP="0066727F">
            <w:pPr>
              <w:spacing w:beforeLines="20" w:before="48" w:afterLines="20" w:after="48" w:line="252" w:lineRule="auto"/>
              <w:rPr>
                <w:lang w:val="en-GB"/>
              </w:rPr>
            </w:pPr>
            <w:r>
              <w:rPr>
                <w:lang w:val="en-GB"/>
              </w:rPr>
              <w:t xml:space="preserve">Have you measured </w:t>
            </w:r>
            <w:r w:rsidR="0066727F" w:rsidRPr="00446E14" w:rsidDel="00B43548">
              <w:rPr>
                <w:lang w:val="en-GB"/>
              </w:rPr>
              <w:t xml:space="preserve">Scope 3 emissions? </w:t>
            </w:r>
          </w:p>
          <w:p w14:paraId="615E39F8" w14:textId="003412B5" w:rsidR="0066727F" w:rsidRPr="00446E14" w:rsidDel="00B43548" w:rsidRDefault="0066727F" w:rsidP="0066727F">
            <w:pPr>
              <w:spacing w:beforeLines="20" w:before="48" w:afterLines="20" w:after="48" w:line="252" w:lineRule="auto"/>
              <w:rPr>
                <w:lang w:val="en-GB"/>
              </w:rPr>
            </w:pPr>
          </w:p>
          <w:p w14:paraId="3F24C121" w14:textId="6B982042" w:rsidR="0066727F" w:rsidRPr="00446E14" w:rsidDel="00B43548" w:rsidRDefault="0066727F" w:rsidP="0066727F">
            <w:pPr>
              <w:spacing w:beforeLines="20" w:before="48" w:afterLines="20" w:after="48" w:line="252" w:lineRule="auto"/>
              <w:rPr>
                <w:lang w:val="en-GB"/>
              </w:rPr>
            </w:pPr>
            <w:r w:rsidRPr="00446E14" w:rsidDel="00B43548">
              <w:rPr>
                <w:lang w:val="en-GB"/>
              </w:rPr>
              <w:t>(e.g. The Scope 3 emissions of the companies within the investor’s portfolio – i.e. investors’ ‘Scope 3 of Scope 3’)</w:t>
            </w:r>
          </w:p>
        </w:tc>
      </w:tr>
      <w:tr w:rsidR="0066727F" w:rsidRPr="00446E14" w:rsidDel="00B43548" w14:paraId="25BBD483" w14:textId="6883A5B9" w:rsidTr="545D1E49">
        <w:trPr>
          <w:trHeight w:val="272"/>
          <w:jc w:val="center"/>
        </w:trPr>
        <w:tc>
          <w:tcPr>
            <w:tcW w:w="720" w:type="dxa"/>
          </w:tcPr>
          <w:p w14:paraId="4AE435C3" w14:textId="7FA748FA" w:rsidR="0066727F" w:rsidRPr="00446E14" w:rsidDel="00B43548" w:rsidRDefault="0066727F">
            <w:pPr>
              <w:spacing w:beforeLines="20" w:before="48" w:afterLines="20" w:after="48" w:line="252" w:lineRule="auto"/>
              <w:rPr>
                <w:lang w:val="en-GB"/>
              </w:rPr>
            </w:pPr>
          </w:p>
        </w:tc>
        <w:tc>
          <w:tcPr>
            <w:tcW w:w="4213" w:type="dxa"/>
            <w:vAlign w:val="center"/>
          </w:tcPr>
          <w:p w14:paraId="2FEF69C9" w14:textId="69CC3AAF" w:rsidR="0066727F" w:rsidRPr="00446E14" w:rsidDel="00B43548" w:rsidRDefault="0066727F">
            <w:pPr>
              <w:spacing w:beforeLines="20" w:before="48" w:afterLines="20" w:after="48" w:line="252" w:lineRule="auto"/>
              <w:rPr>
                <w:b/>
                <w:bCs/>
                <w:i/>
                <w:iCs/>
                <w:lang w:val="en-GB"/>
              </w:rPr>
            </w:pPr>
            <w:r w:rsidRPr="048715B6" w:rsidDel="00B43548">
              <w:rPr>
                <w:b/>
                <w:bCs/>
                <w:i/>
                <w:iCs/>
                <w:lang w:val="en-GB"/>
              </w:rPr>
              <w:t>Please select one response per statement</w:t>
            </w:r>
          </w:p>
        </w:tc>
        <w:tc>
          <w:tcPr>
            <w:tcW w:w="4753" w:type="dxa"/>
            <w:gridSpan w:val="4"/>
            <w:vAlign w:val="center"/>
          </w:tcPr>
          <w:p w14:paraId="0EBA135F" w14:textId="3B930F99" w:rsidR="0066727F" w:rsidRPr="00446E14" w:rsidDel="00B43548" w:rsidRDefault="2592F7C0" w:rsidP="00A58355">
            <w:pPr>
              <w:spacing w:beforeLines="20" w:before="48" w:afterLines="20" w:after="48" w:line="252" w:lineRule="auto"/>
              <w:jc w:val="center"/>
              <w:rPr>
                <w:b/>
                <w:bCs/>
                <w:color w:val="367587"/>
                <w:lang w:val="en-GB"/>
              </w:rPr>
            </w:pPr>
            <w:r w:rsidRPr="00446E14" w:rsidDel="00B43548">
              <w:rPr>
                <w:b/>
                <w:bCs/>
                <w:color w:val="367587" w:themeColor="text2"/>
                <w:lang w:val="en-GB"/>
              </w:rPr>
              <w:t xml:space="preserve">DO NOT </w:t>
            </w:r>
            <w:r w:rsidR="0779B122" w:rsidRPr="00446E14" w:rsidDel="00B43548">
              <w:rPr>
                <w:b/>
                <w:bCs/>
                <w:color w:val="367587" w:themeColor="text2"/>
                <w:lang w:val="en-GB"/>
              </w:rPr>
              <w:t>RANDOMISE STATEMENTS</w:t>
            </w:r>
          </w:p>
          <w:p w14:paraId="1385E4B4" w14:textId="50750FCD" w:rsidR="0066727F" w:rsidRPr="00446E14" w:rsidDel="00B43548" w:rsidRDefault="0066727F">
            <w:pPr>
              <w:spacing w:beforeLines="20" w:before="48" w:afterLines="20" w:after="48" w:line="252" w:lineRule="auto"/>
              <w:jc w:val="center"/>
              <w:rPr>
                <w:b/>
                <w:bCs/>
                <w:i/>
                <w:iCs/>
                <w:color w:val="367587"/>
                <w:lang w:val="en-GB"/>
              </w:rPr>
            </w:pPr>
            <w:r w:rsidRPr="048715B6" w:rsidDel="00B43548">
              <w:rPr>
                <w:b/>
                <w:bCs/>
                <w:color w:val="367587" w:themeColor="text2"/>
                <w:lang w:val="en-GB"/>
              </w:rPr>
              <w:t>SHOW ROWS 1 AND 2 AND SELECTED IN Q7</w:t>
            </w:r>
          </w:p>
        </w:tc>
        <w:tc>
          <w:tcPr>
            <w:tcW w:w="992" w:type="dxa"/>
            <w:gridSpan w:val="2"/>
            <w:vAlign w:val="center"/>
          </w:tcPr>
          <w:p w14:paraId="12A381EB" w14:textId="3CF04494" w:rsidR="0066727F" w:rsidRPr="00446E14" w:rsidDel="00B43548" w:rsidRDefault="0066727F">
            <w:pPr>
              <w:spacing w:beforeLines="20" w:before="48" w:afterLines="20" w:after="48" w:line="252" w:lineRule="auto"/>
              <w:jc w:val="center"/>
              <w:rPr>
                <w:b/>
                <w:bCs/>
                <w:color w:val="367587"/>
                <w:lang w:val="en-GB"/>
              </w:rPr>
            </w:pPr>
            <w:r w:rsidRPr="048715B6" w:rsidDel="00B43548">
              <w:rPr>
                <w:b/>
                <w:bCs/>
                <w:color w:val="367587" w:themeColor="text2"/>
                <w:lang w:val="en-GB"/>
              </w:rPr>
              <w:t>RSR</w:t>
            </w:r>
          </w:p>
        </w:tc>
      </w:tr>
      <w:tr w:rsidR="0066727F" w:rsidRPr="00446E14" w:rsidDel="00B43548" w14:paraId="1FDCB15D" w14:textId="002CD8DF" w:rsidTr="545D1E49">
        <w:trPr>
          <w:trHeight w:val="272"/>
          <w:jc w:val="center"/>
        </w:trPr>
        <w:tc>
          <w:tcPr>
            <w:tcW w:w="4933" w:type="dxa"/>
            <w:gridSpan w:val="2"/>
          </w:tcPr>
          <w:p w14:paraId="31D46BA6" w14:textId="1D79A0BF" w:rsidR="0066727F" w:rsidRPr="00446E14" w:rsidDel="00B43548" w:rsidRDefault="0066727F">
            <w:pPr>
              <w:spacing w:beforeLines="20" w:before="48" w:afterLines="20" w:after="48" w:line="252" w:lineRule="auto"/>
              <w:rPr>
                <w:b/>
                <w:bCs/>
              </w:rPr>
            </w:pPr>
          </w:p>
        </w:tc>
        <w:tc>
          <w:tcPr>
            <w:tcW w:w="1588" w:type="dxa"/>
          </w:tcPr>
          <w:p w14:paraId="3D3292C6" w14:textId="6D06826B" w:rsidR="0066727F" w:rsidRPr="00446E14" w:rsidDel="00B43548" w:rsidRDefault="0066727F">
            <w:pPr>
              <w:pStyle w:val="MatrixHeadings"/>
            </w:pPr>
            <w:r w:rsidRPr="00446E14" w:rsidDel="00B43548">
              <w:t>Yes, measured and public (with third party verification)</w:t>
            </w:r>
          </w:p>
        </w:tc>
        <w:tc>
          <w:tcPr>
            <w:tcW w:w="1811" w:type="dxa"/>
          </w:tcPr>
          <w:p w14:paraId="58359D1B" w14:textId="26CC26E6" w:rsidR="0066727F" w:rsidRPr="00446E14" w:rsidDel="00B43548" w:rsidRDefault="0066727F">
            <w:pPr>
              <w:pStyle w:val="MatrixHeadings"/>
            </w:pPr>
            <w:r w:rsidRPr="00446E14" w:rsidDel="00B43548">
              <w:t>Yes, measured and public (without third party verification)</w:t>
            </w:r>
          </w:p>
        </w:tc>
        <w:tc>
          <w:tcPr>
            <w:tcW w:w="1008" w:type="dxa"/>
          </w:tcPr>
          <w:p w14:paraId="1BD8F339" w14:textId="04889278" w:rsidR="0066727F" w:rsidRPr="00446E14" w:rsidDel="00B43548" w:rsidRDefault="0066727F">
            <w:pPr>
              <w:pStyle w:val="MatrixHeadings"/>
            </w:pPr>
            <w:r w:rsidRPr="00446E14" w:rsidDel="00B43548">
              <w:t xml:space="preserve">Only measured, not public </w:t>
            </w:r>
          </w:p>
        </w:tc>
        <w:tc>
          <w:tcPr>
            <w:tcW w:w="931" w:type="dxa"/>
            <w:gridSpan w:val="2"/>
          </w:tcPr>
          <w:p w14:paraId="6CF78016" w14:textId="54A99F68" w:rsidR="0066727F" w:rsidRPr="00446E14" w:rsidDel="00B43548" w:rsidRDefault="0066727F">
            <w:pPr>
              <w:pStyle w:val="MatrixHeadings"/>
            </w:pPr>
            <w:r w:rsidRPr="00446E14" w:rsidDel="00B43548">
              <w:t>No</w:t>
            </w:r>
          </w:p>
        </w:tc>
        <w:tc>
          <w:tcPr>
            <w:tcW w:w="407" w:type="dxa"/>
          </w:tcPr>
          <w:p w14:paraId="6DF9B68A" w14:textId="0A5529AF" w:rsidR="0066727F" w:rsidRPr="00446E14" w:rsidDel="00B43548" w:rsidRDefault="0066727F" w:rsidP="6B9B099E">
            <w:pPr>
              <w:pStyle w:val="MatrixHeadings"/>
            </w:pPr>
          </w:p>
        </w:tc>
      </w:tr>
      <w:tr w:rsidR="0066727F" w:rsidRPr="00446E14" w:rsidDel="00B43548" w14:paraId="349C8D2E" w14:textId="6817E8E6" w:rsidTr="545D1E49">
        <w:trPr>
          <w:trHeight w:val="272"/>
          <w:jc w:val="center"/>
        </w:trPr>
        <w:tc>
          <w:tcPr>
            <w:tcW w:w="720" w:type="dxa"/>
          </w:tcPr>
          <w:p w14:paraId="708CFF8B" w14:textId="3BD3B622" w:rsidR="0066727F" w:rsidRPr="00446E14" w:rsidDel="00B43548" w:rsidRDefault="0066727F">
            <w:pPr>
              <w:pStyle w:val="Codes"/>
              <w:spacing w:beforeLines="20" w:before="48" w:afterLines="20" w:after="48" w:line="252" w:lineRule="auto"/>
            </w:pPr>
            <w:r w:rsidRPr="00446E14" w:rsidDel="00B43548">
              <w:t>_1</w:t>
            </w:r>
          </w:p>
        </w:tc>
        <w:tc>
          <w:tcPr>
            <w:tcW w:w="4213" w:type="dxa"/>
          </w:tcPr>
          <w:p w14:paraId="6C3471A0" w14:textId="2AE37C10" w:rsidR="0066727F" w:rsidRPr="00446E14" w:rsidDel="00B43548" w:rsidRDefault="0066727F">
            <w:pPr>
              <w:pStyle w:val="Answers"/>
            </w:pPr>
            <w:r w:rsidRPr="00446E14" w:rsidDel="00B43548">
              <w:t>Whole portfolio (across all asset classes)</w:t>
            </w:r>
          </w:p>
        </w:tc>
        <w:tc>
          <w:tcPr>
            <w:tcW w:w="1588" w:type="dxa"/>
            <w:vAlign w:val="center"/>
          </w:tcPr>
          <w:p w14:paraId="32F80A53" w14:textId="513B9080" w:rsidR="0066727F" w:rsidRPr="00446E14" w:rsidDel="00B43548" w:rsidRDefault="0066727F">
            <w:pPr>
              <w:pStyle w:val="Codes"/>
              <w:spacing w:beforeLines="20" w:before="48" w:afterLines="20" w:after="48" w:line="252" w:lineRule="auto"/>
            </w:pPr>
            <w:r w:rsidRPr="00446E14" w:rsidDel="00B43548">
              <w:t>01</w:t>
            </w:r>
          </w:p>
        </w:tc>
        <w:tc>
          <w:tcPr>
            <w:tcW w:w="1811" w:type="dxa"/>
            <w:vAlign w:val="center"/>
          </w:tcPr>
          <w:p w14:paraId="70B0EE16" w14:textId="6AB2B43D" w:rsidR="0066727F" w:rsidRPr="00446E14" w:rsidDel="00B43548" w:rsidRDefault="0066727F">
            <w:pPr>
              <w:pStyle w:val="Codes"/>
              <w:spacing w:beforeLines="20" w:before="48" w:afterLines="20" w:after="48" w:line="252" w:lineRule="auto"/>
            </w:pPr>
            <w:r w:rsidRPr="00446E14" w:rsidDel="00B43548">
              <w:t>02</w:t>
            </w:r>
          </w:p>
        </w:tc>
        <w:tc>
          <w:tcPr>
            <w:tcW w:w="1008" w:type="dxa"/>
            <w:vAlign w:val="center"/>
          </w:tcPr>
          <w:p w14:paraId="4EAABD53" w14:textId="3827DDB5" w:rsidR="0066727F" w:rsidRPr="00446E14" w:rsidDel="00B43548" w:rsidRDefault="0066727F">
            <w:pPr>
              <w:pStyle w:val="Codes"/>
              <w:spacing w:beforeLines="20" w:before="48" w:afterLines="20" w:after="48" w:line="252" w:lineRule="auto"/>
            </w:pPr>
            <w:r w:rsidRPr="00446E14" w:rsidDel="00B43548">
              <w:t>03</w:t>
            </w:r>
          </w:p>
        </w:tc>
        <w:tc>
          <w:tcPr>
            <w:tcW w:w="931" w:type="dxa"/>
            <w:gridSpan w:val="2"/>
            <w:vAlign w:val="center"/>
          </w:tcPr>
          <w:p w14:paraId="072DF265" w14:textId="4C8DFB80" w:rsidR="0066727F" w:rsidRPr="00446E14" w:rsidDel="00B43548" w:rsidRDefault="0066727F">
            <w:pPr>
              <w:pStyle w:val="Codes"/>
              <w:spacing w:beforeLines="20" w:before="48" w:afterLines="20" w:after="48" w:line="252" w:lineRule="auto"/>
            </w:pPr>
            <w:r w:rsidRPr="00446E14" w:rsidDel="00B43548">
              <w:t>04</w:t>
            </w:r>
          </w:p>
        </w:tc>
        <w:tc>
          <w:tcPr>
            <w:tcW w:w="407" w:type="dxa"/>
            <w:vAlign w:val="center"/>
          </w:tcPr>
          <w:p w14:paraId="08B8CCFC" w14:textId="7DF62C8C" w:rsidR="0066727F" w:rsidRPr="00446E14" w:rsidDel="00B43548" w:rsidRDefault="0066727F">
            <w:pPr>
              <w:pStyle w:val="Codes"/>
              <w:spacing w:beforeLines="20" w:before="48" w:afterLines="20" w:after="48" w:line="252" w:lineRule="auto"/>
            </w:pPr>
          </w:p>
        </w:tc>
      </w:tr>
      <w:tr w:rsidR="048715B6" w14:paraId="066906B0" w14:textId="77777777" w:rsidTr="545D1E49">
        <w:trPr>
          <w:trHeight w:val="272"/>
          <w:jc w:val="center"/>
        </w:trPr>
        <w:tc>
          <w:tcPr>
            <w:tcW w:w="720" w:type="dxa"/>
          </w:tcPr>
          <w:p w14:paraId="5D9DBCCE" w14:textId="6792FDB5" w:rsidR="3532F04D" w:rsidRDefault="3532F04D" w:rsidP="00CE4807">
            <w:pPr>
              <w:pStyle w:val="Codes"/>
              <w:spacing w:line="252" w:lineRule="auto"/>
            </w:pPr>
            <w:r>
              <w:t>_2</w:t>
            </w:r>
          </w:p>
        </w:tc>
        <w:tc>
          <w:tcPr>
            <w:tcW w:w="4213" w:type="dxa"/>
          </w:tcPr>
          <w:p w14:paraId="22B272FB" w14:textId="4E39A2E3" w:rsidR="3532F04D" w:rsidRDefault="3532F04D" w:rsidP="00CE4807">
            <w:pPr>
              <w:pStyle w:val="Answers"/>
            </w:pPr>
            <w:r>
              <w:t>Part of portfolio (i.e. for some asset classes)</w:t>
            </w:r>
          </w:p>
        </w:tc>
        <w:tc>
          <w:tcPr>
            <w:tcW w:w="1588" w:type="dxa"/>
            <w:vAlign w:val="center"/>
          </w:tcPr>
          <w:p w14:paraId="2F5CF95C" w14:textId="1C449533" w:rsidR="3532F04D" w:rsidRDefault="3532F04D" w:rsidP="00CE4807">
            <w:pPr>
              <w:pStyle w:val="Codes"/>
              <w:spacing w:line="252" w:lineRule="auto"/>
            </w:pPr>
            <w:r>
              <w:t>01</w:t>
            </w:r>
          </w:p>
        </w:tc>
        <w:tc>
          <w:tcPr>
            <w:tcW w:w="1811" w:type="dxa"/>
            <w:vAlign w:val="center"/>
          </w:tcPr>
          <w:p w14:paraId="6B3AC339" w14:textId="24535A58" w:rsidR="3532F04D" w:rsidRDefault="3532F04D" w:rsidP="00CE4807">
            <w:pPr>
              <w:pStyle w:val="Codes"/>
              <w:spacing w:line="252" w:lineRule="auto"/>
            </w:pPr>
            <w:r>
              <w:t>02</w:t>
            </w:r>
          </w:p>
        </w:tc>
        <w:tc>
          <w:tcPr>
            <w:tcW w:w="1008" w:type="dxa"/>
            <w:vAlign w:val="center"/>
          </w:tcPr>
          <w:p w14:paraId="3630D2D7" w14:textId="4FB2E323" w:rsidR="3532F04D" w:rsidRDefault="3532F04D" w:rsidP="00CE4807">
            <w:pPr>
              <w:pStyle w:val="Codes"/>
              <w:spacing w:line="252" w:lineRule="auto"/>
            </w:pPr>
            <w:r>
              <w:t>03</w:t>
            </w:r>
          </w:p>
        </w:tc>
        <w:tc>
          <w:tcPr>
            <w:tcW w:w="931" w:type="dxa"/>
            <w:gridSpan w:val="2"/>
            <w:vAlign w:val="center"/>
          </w:tcPr>
          <w:p w14:paraId="65232A44" w14:textId="1AE3D6F8" w:rsidR="3532F04D" w:rsidRDefault="3532F04D" w:rsidP="00CE4807">
            <w:pPr>
              <w:pStyle w:val="Codes"/>
              <w:spacing w:line="252" w:lineRule="auto"/>
            </w:pPr>
            <w:r>
              <w:t>04</w:t>
            </w:r>
          </w:p>
        </w:tc>
        <w:tc>
          <w:tcPr>
            <w:tcW w:w="407" w:type="dxa"/>
            <w:vAlign w:val="center"/>
          </w:tcPr>
          <w:p w14:paraId="5885EBAA" w14:textId="3775660A" w:rsidR="048715B6" w:rsidRDefault="048715B6" w:rsidP="00CE4807">
            <w:pPr>
              <w:pStyle w:val="Codes"/>
              <w:spacing w:line="252" w:lineRule="auto"/>
            </w:pPr>
          </w:p>
        </w:tc>
      </w:tr>
    </w:tbl>
    <w:p w14:paraId="30160A3B" w14:textId="77777777" w:rsidR="00D819A4" w:rsidRDefault="00D819A4" w:rsidP="00D819A4"/>
    <w:p w14:paraId="4F099453" w14:textId="77777777" w:rsidR="00E75F7C" w:rsidRDefault="00E75F7C" w:rsidP="00D819A4"/>
    <w:tbl>
      <w:tblPr>
        <w:tblStyle w:val="TableGridLight"/>
        <w:tblW w:w="10485" w:type="dxa"/>
        <w:jc w:val="center"/>
        <w:tblLook w:val="04A0" w:firstRow="1" w:lastRow="0" w:firstColumn="1" w:lastColumn="0" w:noHBand="0" w:noVBand="1"/>
      </w:tblPr>
      <w:tblGrid>
        <w:gridCol w:w="712"/>
        <w:gridCol w:w="6160"/>
        <w:gridCol w:w="1809"/>
        <w:gridCol w:w="1804"/>
      </w:tblGrid>
      <w:tr w:rsidR="00D819A4" w:rsidRPr="00446E14" w:rsidDel="00B43548" w14:paraId="26253F28" w14:textId="77777777" w:rsidTr="00DC237E">
        <w:trPr>
          <w:trHeight w:val="192"/>
          <w:jc w:val="center"/>
        </w:trPr>
        <w:tc>
          <w:tcPr>
            <w:tcW w:w="10485" w:type="dxa"/>
            <w:gridSpan w:val="4"/>
          </w:tcPr>
          <w:p w14:paraId="58934E07" w14:textId="77777777" w:rsidR="00D819A4" w:rsidRPr="00446E14" w:rsidDel="00B43548" w:rsidRDefault="00D819A4" w:rsidP="00DC237E">
            <w:pPr>
              <w:pStyle w:val="ASK"/>
              <w:spacing w:beforeLines="20" w:before="48" w:afterLines="20" w:after="48" w:line="252" w:lineRule="auto"/>
              <w:rPr>
                <w:rFonts w:eastAsia="Times"/>
                <w:b w:val="0"/>
                <w:color w:val="367587"/>
              </w:rPr>
            </w:pPr>
            <w:r w:rsidRPr="00446E14" w:rsidDel="00B43548">
              <w:rPr>
                <w:rStyle w:val="ProgrammingNotesChar"/>
                <w:b/>
                <w:bCs/>
              </w:rPr>
              <w:t xml:space="preserve">INVESTORS </w:t>
            </w:r>
            <w:r w:rsidRPr="00446E14" w:rsidDel="00B43548">
              <w:rPr>
                <w:rStyle w:val="ProgrammingNotesChar"/>
                <w:b/>
                <w:bCs/>
                <w:color w:val="C00000"/>
              </w:rPr>
              <w:t>– NOT MANDATORY</w:t>
            </w:r>
            <w:r>
              <w:rPr>
                <w:rStyle w:val="ProgrammingNotesChar"/>
                <w:b/>
                <w:bCs/>
                <w:color w:val="C00000"/>
              </w:rPr>
              <w:t xml:space="preserve"> </w:t>
            </w:r>
            <w:r w:rsidRPr="048715B6">
              <w:rPr>
                <w:rStyle w:val="ProgrammingNotesChar"/>
                <w:b/>
                <w:bCs/>
                <w:color w:val="C00000"/>
              </w:rPr>
              <w:t>-</w:t>
            </w:r>
            <w:r>
              <w:rPr>
                <w:rStyle w:val="ProgrammingNotesChar"/>
                <w:b/>
                <w:bCs/>
                <w:color w:val="C00000"/>
              </w:rPr>
              <w:t xml:space="preserve"> IGCC</w:t>
            </w:r>
            <w:r w:rsidRPr="048715B6">
              <w:rPr>
                <w:rStyle w:val="ProgrammingNotesChar"/>
                <w:b/>
                <w:bCs/>
                <w:color w:val="C00000"/>
              </w:rPr>
              <w:t xml:space="preserve"> ONLY</w:t>
            </w:r>
          </w:p>
        </w:tc>
      </w:tr>
      <w:tr w:rsidR="00D819A4" w:rsidRPr="00446E14" w:rsidDel="00B43548" w14:paraId="02E1912C" w14:textId="77777777" w:rsidTr="00DC237E">
        <w:trPr>
          <w:trHeight w:val="365"/>
          <w:jc w:val="center"/>
        </w:trPr>
        <w:tc>
          <w:tcPr>
            <w:tcW w:w="652" w:type="dxa"/>
          </w:tcPr>
          <w:p w14:paraId="7DF4A87C" w14:textId="43F20652" w:rsidR="00D819A4" w:rsidRPr="00446E14" w:rsidDel="00B43548" w:rsidRDefault="00D819A4" w:rsidP="00DC237E">
            <w:pPr>
              <w:pStyle w:val="QuestionText"/>
              <w:spacing w:beforeLines="20" w:before="48" w:afterLines="20" w:after="48" w:line="252" w:lineRule="auto"/>
            </w:pPr>
            <w:r w:rsidRPr="00446E14" w:rsidDel="00B43548">
              <w:t>Q</w:t>
            </w:r>
            <w:r>
              <w:t>10</w:t>
            </w:r>
            <w:r w:rsidRPr="00446E14" w:rsidDel="00B43548">
              <w:t>a.</w:t>
            </w:r>
          </w:p>
        </w:tc>
        <w:tc>
          <w:tcPr>
            <w:tcW w:w="9833" w:type="dxa"/>
            <w:gridSpan w:val="3"/>
          </w:tcPr>
          <w:p w14:paraId="2DF09DC6" w14:textId="1A3E8AEA" w:rsidR="00D819A4" w:rsidRPr="00446E14" w:rsidDel="00B43548" w:rsidRDefault="00D819A4" w:rsidP="00DC237E">
            <w:pPr>
              <w:pStyle w:val="QuestionText"/>
              <w:spacing w:beforeLines="20" w:before="48" w:afterLines="20" w:after="48" w:line="252" w:lineRule="auto"/>
            </w:pPr>
            <w:r w:rsidRPr="00D819A4">
              <w:t>[OPTIONAL] Which asset classes are proving difficult to measure Scope 3 for?</w:t>
            </w:r>
          </w:p>
        </w:tc>
      </w:tr>
      <w:tr w:rsidR="00D819A4" w:rsidRPr="00446E14" w:rsidDel="00B43548" w14:paraId="072526FA" w14:textId="77777777" w:rsidTr="00DC237E">
        <w:trPr>
          <w:trHeight w:val="272"/>
          <w:jc w:val="center"/>
        </w:trPr>
        <w:tc>
          <w:tcPr>
            <w:tcW w:w="652" w:type="dxa"/>
          </w:tcPr>
          <w:p w14:paraId="228AE91A" w14:textId="77777777" w:rsidR="00D819A4" w:rsidRPr="00446E14" w:rsidDel="00B43548" w:rsidRDefault="00D819A4" w:rsidP="00DC237E">
            <w:pPr>
              <w:spacing w:beforeLines="20" w:before="48" w:afterLines="20" w:after="48" w:line="252" w:lineRule="auto"/>
              <w:rPr>
                <w:rFonts w:cs="Arial"/>
              </w:rPr>
            </w:pPr>
          </w:p>
        </w:tc>
        <w:tc>
          <w:tcPr>
            <w:tcW w:w="6201" w:type="dxa"/>
            <w:vAlign w:val="center"/>
          </w:tcPr>
          <w:p w14:paraId="461D530E" w14:textId="77777777" w:rsidR="00D819A4" w:rsidRPr="00446E14" w:rsidDel="00B43548" w:rsidRDefault="00D819A4" w:rsidP="00DC237E">
            <w:pPr>
              <w:pStyle w:val="Pleaseselect"/>
              <w:spacing w:beforeLines="20" w:before="48" w:afterLines="20" w:after="48" w:line="252" w:lineRule="auto"/>
            </w:pPr>
            <w:r w:rsidRPr="00446E14" w:rsidDel="00B43548">
              <w:t>Please specify</w:t>
            </w:r>
          </w:p>
        </w:tc>
        <w:tc>
          <w:tcPr>
            <w:tcW w:w="1818" w:type="dxa"/>
            <w:vAlign w:val="center"/>
          </w:tcPr>
          <w:p w14:paraId="6E080AF0" w14:textId="77777777" w:rsidR="00D819A4" w:rsidRPr="00446E14" w:rsidDel="00B43548" w:rsidRDefault="00D819A4" w:rsidP="00DC237E">
            <w:pPr>
              <w:pStyle w:val="ProgrammingNotes"/>
              <w:spacing w:beforeLines="20" w:before="48" w:afterLines="20" w:after="48" w:line="252" w:lineRule="auto"/>
            </w:pPr>
            <w:r w:rsidRPr="00446E14" w:rsidDel="00B43548">
              <w:t>LONG OPEN</w:t>
            </w:r>
          </w:p>
        </w:tc>
        <w:tc>
          <w:tcPr>
            <w:tcW w:w="1814" w:type="dxa"/>
            <w:vAlign w:val="center"/>
          </w:tcPr>
          <w:p w14:paraId="459884A2" w14:textId="77777777" w:rsidR="00D819A4" w:rsidRPr="00446E14" w:rsidDel="00B43548" w:rsidRDefault="00D819A4" w:rsidP="00DC237E">
            <w:pPr>
              <w:pStyle w:val="ProgrammingNotes"/>
              <w:spacing w:beforeLines="20" w:before="48" w:afterLines="20" w:after="48" w:line="252" w:lineRule="auto"/>
            </w:pPr>
            <w:r w:rsidRPr="00446E14" w:rsidDel="00B43548">
              <w:t>LOR</w:t>
            </w:r>
          </w:p>
        </w:tc>
      </w:tr>
      <w:tr w:rsidR="00D819A4" w:rsidRPr="00446E14" w:rsidDel="00B43548" w14:paraId="38DAB03D" w14:textId="77777777" w:rsidTr="00DC237E">
        <w:trPr>
          <w:trHeight w:val="520"/>
          <w:jc w:val="center"/>
        </w:trPr>
        <w:tc>
          <w:tcPr>
            <w:tcW w:w="652" w:type="dxa"/>
          </w:tcPr>
          <w:p w14:paraId="3754FC6B" w14:textId="77777777" w:rsidR="00D819A4" w:rsidRPr="00446E14" w:rsidDel="00B43548" w:rsidRDefault="00D819A4" w:rsidP="00DC237E">
            <w:pPr>
              <w:spacing w:beforeLines="20" w:before="48" w:afterLines="20" w:after="48" w:line="252" w:lineRule="auto"/>
              <w:rPr>
                <w:rFonts w:cs="Arial"/>
              </w:rPr>
            </w:pPr>
          </w:p>
        </w:tc>
        <w:tc>
          <w:tcPr>
            <w:tcW w:w="8019" w:type="dxa"/>
            <w:gridSpan w:val="2"/>
          </w:tcPr>
          <w:p w14:paraId="5264662B" w14:textId="77777777" w:rsidR="00D819A4" w:rsidRPr="00446E14" w:rsidDel="00B43548" w:rsidRDefault="00D819A4" w:rsidP="00DC237E">
            <w:pPr>
              <w:pStyle w:val="Codes"/>
              <w:spacing w:beforeLines="20" w:before="48" w:afterLines="20" w:after="48" w:line="252" w:lineRule="auto"/>
              <w:rPr>
                <w:sz w:val="20"/>
                <w:szCs w:val="20"/>
              </w:rPr>
            </w:pPr>
          </w:p>
        </w:tc>
        <w:tc>
          <w:tcPr>
            <w:tcW w:w="1814" w:type="dxa"/>
          </w:tcPr>
          <w:p w14:paraId="70B05C88" w14:textId="77777777" w:rsidR="00D819A4" w:rsidRPr="00446E14" w:rsidDel="00B43548" w:rsidRDefault="00D819A4" w:rsidP="00DC237E">
            <w:pPr>
              <w:spacing w:beforeLines="20" w:before="48" w:afterLines="20" w:after="48" w:line="252" w:lineRule="auto"/>
              <w:jc w:val="center"/>
              <w:rPr>
                <w:rFonts w:cs="Arial"/>
              </w:rPr>
            </w:pPr>
          </w:p>
        </w:tc>
      </w:tr>
    </w:tbl>
    <w:p w14:paraId="38A7DE1D" w14:textId="77777777" w:rsidR="00D819A4" w:rsidRDefault="00D819A4" w:rsidP="00D819A4"/>
    <w:p w14:paraId="71162F5D" w14:textId="3B5F8162" w:rsidR="00E75F7C" w:rsidRDefault="00E75F7C">
      <w:r>
        <w:br w:type="page"/>
      </w:r>
    </w:p>
    <w:tbl>
      <w:tblPr>
        <w:tblStyle w:val="TableGridLight"/>
        <w:tblW w:w="10485" w:type="dxa"/>
        <w:jc w:val="center"/>
        <w:tblLook w:val="04A0" w:firstRow="1" w:lastRow="0" w:firstColumn="1" w:lastColumn="0" w:noHBand="0" w:noVBand="1"/>
      </w:tblPr>
      <w:tblGrid>
        <w:gridCol w:w="834"/>
        <w:gridCol w:w="602"/>
        <w:gridCol w:w="2392"/>
        <w:gridCol w:w="4452"/>
        <w:gridCol w:w="812"/>
        <w:gridCol w:w="1393"/>
      </w:tblGrid>
      <w:tr w:rsidR="0076017B" w:rsidRPr="00446E14" w14:paraId="25E9F2B4" w14:textId="77777777" w:rsidTr="54DAAF52">
        <w:trPr>
          <w:trHeight w:val="272"/>
          <w:jc w:val="center"/>
        </w:trPr>
        <w:tc>
          <w:tcPr>
            <w:tcW w:w="10485" w:type="dxa"/>
            <w:gridSpan w:val="6"/>
          </w:tcPr>
          <w:p w14:paraId="347C76E5" w14:textId="1222A079" w:rsidR="0076017B" w:rsidRPr="00446E14" w:rsidRDefault="0076017B" w:rsidP="0076017B">
            <w:pPr>
              <w:pStyle w:val="ASK"/>
              <w:spacing w:beforeLines="20" w:before="48" w:afterLines="20" w:after="48" w:line="252" w:lineRule="auto"/>
              <w:rPr>
                <w:b w:val="0"/>
                <w:bCs/>
                <w:color w:val="367587"/>
              </w:rPr>
            </w:pPr>
            <w:r w:rsidRPr="00446E14">
              <w:rPr>
                <w:rStyle w:val="ProgrammingNotesChar"/>
                <w:b/>
                <w:bCs/>
              </w:rPr>
              <w:lastRenderedPageBreak/>
              <w:t>INVESTORS - MANDATORY</w:t>
            </w:r>
          </w:p>
        </w:tc>
      </w:tr>
      <w:tr w:rsidR="0076017B" w:rsidRPr="00446E14" w14:paraId="65904C54" w14:textId="77777777" w:rsidTr="54DAAF52">
        <w:trPr>
          <w:trHeight w:val="272"/>
          <w:jc w:val="center"/>
        </w:trPr>
        <w:tc>
          <w:tcPr>
            <w:tcW w:w="834" w:type="dxa"/>
          </w:tcPr>
          <w:p w14:paraId="1B10B01F" w14:textId="14C5570D" w:rsidR="0076017B" w:rsidRPr="00446E14" w:rsidRDefault="753F6730" w:rsidP="0076017B">
            <w:pPr>
              <w:pStyle w:val="QuestionText"/>
              <w:spacing w:beforeLines="20" w:before="48" w:afterLines="20" w:after="48" w:line="252" w:lineRule="auto"/>
            </w:pPr>
            <w:r w:rsidRPr="00446E14">
              <w:t>Q11</w:t>
            </w:r>
          </w:p>
        </w:tc>
        <w:tc>
          <w:tcPr>
            <w:tcW w:w="9651" w:type="dxa"/>
            <w:gridSpan w:val="5"/>
          </w:tcPr>
          <w:p w14:paraId="6A4148BC" w14:textId="537EDBC9" w:rsidR="0076017B" w:rsidRPr="00446E14" w:rsidRDefault="27129008" w:rsidP="0076017B">
            <w:pPr>
              <w:pStyle w:val="QuestionText"/>
              <w:spacing w:beforeLines="20" w:before="48" w:afterLines="20" w:after="48" w:line="252" w:lineRule="auto"/>
            </w:pPr>
            <w:r w:rsidRPr="00446E14">
              <w:t>Which of the following form part of your climate strategy</w:t>
            </w:r>
            <w:r w:rsidR="50AFE0E4" w:rsidRPr="00446E14">
              <w:t xml:space="preserve"> (</w:t>
            </w:r>
            <w:r w:rsidR="00497C2E" w:rsidRPr="00446E14">
              <w:t>i.e.</w:t>
            </w:r>
            <w:r w:rsidR="50AFE0E4" w:rsidRPr="00446E14">
              <w:t xml:space="preserve"> the approach you are taking in the implementation of your </w:t>
            </w:r>
            <w:r w:rsidR="006395FB" w:rsidRPr="00446E14">
              <w:t>organisational climate policy)</w:t>
            </w:r>
            <w:r w:rsidRPr="00446E14">
              <w:t>?</w:t>
            </w:r>
          </w:p>
        </w:tc>
      </w:tr>
      <w:tr w:rsidR="0076017B" w:rsidRPr="00446E14" w14:paraId="5A3D77E9" w14:textId="77777777" w:rsidTr="54DAAF52">
        <w:trPr>
          <w:trHeight w:val="272"/>
          <w:jc w:val="center"/>
        </w:trPr>
        <w:tc>
          <w:tcPr>
            <w:tcW w:w="834" w:type="dxa"/>
          </w:tcPr>
          <w:p w14:paraId="6BCD3244" w14:textId="77777777" w:rsidR="0076017B" w:rsidRPr="00446E14" w:rsidRDefault="0076017B" w:rsidP="0076017B">
            <w:pPr>
              <w:spacing w:beforeLines="20" w:before="48" w:afterLines="20" w:after="48" w:line="252" w:lineRule="auto"/>
              <w:rPr>
                <w:rFonts w:cs="Arial"/>
                <w:szCs w:val="20"/>
              </w:rPr>
            </w:pPr>
          </w:p>
        </w:tc>
        <w:tc>
          <w:tcPr>
            <w:tcW w:w="2994" w:type="dxa"/>
            <w:gridSpan w:val="2"/>
            <w:vAlign w:val="center"/>
          </w:tcPr>
          <w:p w14:paraId="3A0E4F4B" w14:textId="571D8839" w:rsidR="0076017B" w:rsidRPr="00446E14" w:rsidRDefault="1F287B20" w:rsidP="0076017B">
            <w:pPr>
              <w:pStyle w:val="Pleaseselect"/>
              <w:spacing w:beforeLines="20" w:before="48" w:afterLines="20" w:after="48" w:line="252" w:lineRule="auto"/>
            </w:pPr>
            <w:r w:rsidRPr="00446E14">
              <w:t xml:space="preserve">Please select </w:t>
            </w:r>
            <w:r w:rsidR="75FB96F0" w:rsidRPr="00446E14">
              <w:t>ALL</w:t>
            </w:r>
            <w:r w:rsidRPr="00446E14">
              <w:t xml:space="preserve"> that apply</w:t>
            </w:r>
          </w:p>
        </w:tc>
        <w:tc>
          <w:tcPr>
            <w:tcW w:w="4452" w:type="dxa"/>
            <w:vAlign w:val="center"/>
          </w:tcPr>
          <w:p w14:paraId="5204BBFF" w14:textId="681052E1" w:rsidR="0076017B" w:rsidRPr="00446E14" w:rsidRDefault="4D468372" w:rsidP="0076017B">
            <w:pPr>
              <w:pStyle w:val="RandomiseInstruction"/>
              <w:spacing w:beforeLines="20" w:before="48" w:afterLines="20" w:after="48" w:line="252" w:lineRule="auto"/>
              <w:jc w:val="center"/>
            </w:pPr>
            <w:r w:rsidRPr="00446E14">
              <w:t xml:space="preserve">DO NOT </w:t>
            </w:r>
            <w:r w:rsidR="1F287B20" w:rsidRPr="00446E14">
              <w:t>RANDOMISE</w:t>
            </w:r>
          </w:p>
        </w:tc>
        <w:tc>
          <w:tcPr>
            <w:tcW w:w="812" w:type="dxa"/>
            <w:vAlign w:val="center"/>
          </w:tcPr>
          <w:p w14:paraId="1AAD17FB" w14:textId="77777777" w:rsidR="0076017B" w:rsidRPr="00446E14" w:rsidRDefault="0076017B" w:rsidP="0076017B">
            <w:pPr>
              <w:pStyle w:val="ProgrammingNotes"/>
              <w:spacing w:beforeLines="20" w:before="48" w:afterLines="20" w:after="48" w:line="252" w:lineRule="auto"/>
            </w:pPr>
            <w:r w:rsidRPr="00446E14">
              <w:t>MR</w:t>
            </w:r>
          </w:p>
        </w:tc>
        <w:tc>
          <w:tcPr>
            <w:tcW w:w="1393" w:type="dxa"/>
            <w:vAlign w:val="center"/>
          </w:tcPr>
          <w:p w14:paraId="7D7DB2B3" w14:textId="77777777" w:rsidR="0076017B" w:rsidRPr="00446E14" w:rsidRDefault="0076017B" w:rsidP="0076017B">
            <w:pPr>
              <w:pStyle w:val="ProgrammingNotes"/>
              <w:spacing w:beforeLines="20" w:before="48" w:afterLines="20" w:after="48" w:line="252" w:lineRule="auto"/>
            </w:pPr>
          </w:p>
        </w:tc>
      </w:tr>
      <w:tr w:rsidR="0076017B" w:rsidRPr="00446E14" w14:paraId="20EAE47A" w14:textId="77777777" w:rsidTr="54DAAF52">
        <w:trPr>
          <w:trHeight w:val="272"/>
          <w:jc w:val="center"/>
        </w:trPr>
        <w:tc>
          <w:tcPr>
            <w:tcW w:w="834" w:type="dxa"/>
          </w:tcPr>
          <w:p w14:paraId="032DFB4B" w14:textId="77777777" w:rsidR="0076017B" w:rsidRPr="00446E14" w:rsidRDefault="0076017B" w:rsidP="0076017B">
            <w:pPr>
              <w:spacing w:beforeLines="20" w:before="48" w:afterLines="20" w:after="48" w:line="252" w:lineRule="auto"/>
              <w:rPr>
                <w:rFonts w:cs="Arial"/>
                <w:szCs w:val="20"/>
              </w:rPr>
            </w:pPr>
          </w:p>
        </w:tc>
        <w:tc>
          <w:tcPr>
            <w:tcW w:w="602" w:type="dxa"/>
          </w:tcPr>
          <w:p w14:paraId="160E10F7" w14:textId="77777777" w:rsidR="0076017B" w:rsidRPr="00446E14" w:rsidRDefault="0076017B" w:rsidP="0076017B">
            <w:pPr>
              <w:spacing w:beforeLines="20" w:before="48" w:afterLines="20" w:after="48" w:line="252" w:lineRule="auto"/>
              <w:rPr>
                <w:rFonts w:cs="Arial"/>
                <w:b/>
                <w:i/>
                <w:szCs w:val="20"/>
              </w:rPr>
            </w:pPr>
          </w:p>
        </w:tc>
        <w:tc>
          <w:tcPr>
            <w:tcW w:w="6844" w:type="dxa"/>
            <w:gridSpan w:val="2"/>
          </w:tcPr>
          <w:p w14:paraId="34AD875C" w14:textId="70A6CAB1" w:rsidR="0076017B" w:rsidRPr="00446E14" w:rsidRDefault="0076017B" w:rsidP="0076017B">
            <w:pPr>
              <w:pStyle w:val="Answers"/>
            </w:pPr>
            <w:r w:rsidRPr="00446E14">
              <w:t>ESG Integration - Evaluating risks and opportunities posed to investment portfolios from increased carbon emissions.</w:t>
            </w:r>
          </w:p>
        </w:tc>
        <w:tc>
          <w:tcPr>
            <w:tcW w:w="812" w:type="dxa"/>
            <w:vAlign w:val="center"/>
          </w:tcPr>
          <w:p w14:paraId="002EA4AD" w14:textId="77777777" w:rsidR="0076017B" w:rsidRPr="00446E14" w:rsidRDefault="0076017B" w:rsidP="0076017B">
            <w:pPr>
              <w:pStyle w:val="Codes"/>
              <w:spacing w:beforeLines="20" w:before="48" w:afterLines="20" w:after="48" w:line="252" w:lineRule="auto"/>
            </w:pPr>
            <w:r w:rsidRPr="00446E14">
              <w:t>01</w:t>
            </w:r>
          </w:p>
        </w:tc>
        <w:tc>
          <w:tcPr>
            <w:tcW w:w="1393" w:type="dxa"/>
            <w:vAlign w:val="center"/>
          </w:tcPr>
          <w:p w14:paraId="18702291" w14:textId="77777777" w:rsidR="0076017B" w:rsidRPr="00446E14" w:rsidRDefault="0076017B" w:rsidP="0076017B">
            <w:pPr>
              <w:spacing w:beforeLines="20" w:before="48" w:afterLines="20" w:after="48" w:line="252" w:lineRule="auto"/>
              <w:jc w:val="center"/>
              <w:rPr>
                <w:rFonts w:cs="Arial"/>
                <w:szCs w:val="20"/>
              </w:rPr>
            </w:pPr>
          </w:p>
        </w:tc>
      </w:tr>
      <w:tr w:rsidR="0076017B" w:rsidRPr="00446E14" w14:paraId="1CCE3BA2" w14:textId="77777777" w:rsidTr="54DAAF52">
        <w:trPr>
          <w:trHeight w:val="272"/>
          <w:jc w:val="center"/>
        </w:trPr>
        <w:tc>
          <w:tcPr>
            <w:tcW w:w="834" w:type="dxa"/>
          </w:tcPr>
          <w:p w14:paraId="6E4BEF52" w14:textId="77777777" w:rsidR="0076017B" w:rsidRPr="00446E14" w:rsidRDefault="0076017B" w:rsidP="0076017B">
            <w:pPr>
              <w:spacing w:beforeLines="20" w:before="48" w:afterLines="20" w:after="48" w:line="252" w:lineRule="auto"/>
              <w:rPr>
                <w:rFonts w:cs="Arial"/>
                <w:szCs w:val="20"/>
              </w:rPr>
            </w:pPr>
          </w:p>
        </w:tc>
        <w:tc>
          <w:tcPr>
            <w:tcW w:w="602" w:type="dxa"/>
          </w:tcPr>
          <w:p w14:paraId="72290862" w14:textId="77777777" w:rsidR="0076017B" w:rsidRPr="00446E14" w:rsidRDefault="0076017B" w:rsidP="0076017B">
            <w:pPr>
              <w:spacing w:beforeLines="20" w:before="48" w:afterLines="20" w:after="48" w:line="252" w:lineRule="auto"/>
              <w:rPr>
                <w:rFonts w:cs="Arial"/>
                <w:szCs w:val="20"/>
              </w:rPr>
            </w:pPr>
          </w:p>
        </w:tc>
        <w:tc>
          <w:tcPr>
            <w:tcW w:w="6844" w:type="dxa"/>
            <w:gridSpan w:val="2"/>
          </w:tcPr>
          <w:p w14:paraId="2B339183" w14:textId="207C8560" w:rsidR="0076017B" w:rsidRPr="00446E14" w:rsidRDefault="0076017B" w:rsidP="0076017B">
            <w:pPr>
              <w:pStyle w:val="Answers"/>
            </w:pPr>
            <w:r w:rsidRPr="00446E14">
              <w:t>Divestment</w:t>
            </w:r>
          </w:p>
        </w:tc>
        <w:tc>
          <w:tcPr>
            <w:tcW w:w="812" w:type="dxa"/>
            <w:vAlign w:val="center"/>
          </w:tcPr>
          <w:p w14:paraId="74621671" w14:textId="77777777" w:rsidR="0076017B" w:rsidRPr="00446E14" w:rsidRDefault="0076017B" w:rsidP="0076017B">
            <w:pPr>
              <w:pStyle w:val="Codes"/>
              <w:spacing w:beforeLines="20" w:before="48" w:afterLines="20" w:after="48" w:line="252" w:lineRule="auto"/>
            </w:pPr>
            <w:r w:rsidRPr="00446E14">
              <w:t>02</w:t>
            </w:r>
          </w:p>
        </w:tc>
        <w:tc>
          <w:tcPr>
            <w:tcW w:w="1393" w:type="dxa"/>
            <w:vAlign w:val="center"/>
          </w:tcPr>
          <w:p w14:paraId="7203F4AB" w14:textId="77777777" w:rsidR="0076017B" w:rsidRPr="00446E14" w:rsidRDefault="0076017B" w:rsidP="0076017B">
            <w:pPr>
              <w:spacing w:beforeLines="20" w:before="48" w:afterLines="20" w:after="48" w:line="252" w:lineRule="auto"/>
              <w:jc w:val="center"/>
              <w:rPr>
                <w:rFonts w:cs="Arial"/>
                <w:szCs w:val="20"/>
              </w:rPr>
            </w:pPr>
          </w:p>
        </w:tc>
      </w:tr>
      <w:tr w:rsidR="0076017B" w:rsidRPr="00446E14" w14:paraId="39995557" w14:textId="77777777" w:rsidTr="54DAAF52">
        <w:trPr>
          <w:trHeight w:val="272"/>
          <w:jc w:val="center"/>
        </w:trPr>
        <w:tc>
          <w:tcPr>
            <w:tcW w:w="834" w:type="dxa"/>
          </w:tcPr>
          <w:p w14:paraId="2ED284E7" w14:textId="77777777" w:rsidR="0076017B" w:rsidRPr="00446E14" w:rsidRDefault="0076017B" w:rsidP="0076017B">
            <w:pPr>
              <w:spacing w:beforeLines="20" w:before="48" w:afterLines="20" w:after="48" w:line="252" w:lineRule="auto"/>
              <w:rPr>
                <w:rFonts w:cs="Arial"/>
                <w:szCs w:val="20"/>
              </w:rPr>
            </w:pPr>
          </w:p>
        </w:tc>
        <w:tc>
          <w:tcPr>
            <w:tcW w:w="602" w:type="dxa"/>
          </w:tcPr>
          <w:p w14:paraId="5D415D98" w14:textId="77777777" w:rsidR="0076017B" w:rsidRPr="00446E14" w:rsidRDefault="0076017B" w:rsidP="0076017B">
            <w:pPr>
              <w:spacing w:beforeLines="20" w:before="48" w:afterLines="20" w:after="48" w:line="252" w:lineRule="auto"/>
              <w:rPr>
                <w:rFonts w:cs="Arial"/>
                <w:szCs w:val="20"/>
              </w:rPr>
            </w:pPr>
          </w:p>
        </w:tc>
        <w:tc>
          <w:tcPr>
            <w:tcW w:w="6844" w:type="dxa"/>
            <w:gridSpan w:val="2"/>
          </w:tcPr>
          <w:p w14:paraId="2FB07B98" w14:textId="249AD453" w:rsidR="0076017B" w:rsidRPr="00446E14" w:rsidRDefault="0076017B" w:rsidP="0076017B">
            <w:pPr>
              <w:pStyle w:val="Answers"/>
            </w:pPr>
            <w:r w:rsidRPr="00446E14">
              <w:t>Building net zero considerations into client/provider relationships</w:t>
            </w:r>
          </w:p>
        </w:tc>
        <w:tc>
          <w:tcPr>
            <w:tcW w:w="812" w:type="dxa"/>
            <w:vAlign w:val="center"/>
          </w:tcPr>
          <w:p w14:paraId="208234DC" w14:textId="77777777" w:rsidR="0076017B" w:rsidRPr="00446E14" w:rsidRDefault="0076017B" w:rsidP="0076017B">
            <w:pPr>
              <w:pStyle w:val="Codes"/>
              <w:spacing w:beforeLines="20" w:before="48" w:afterLines="20" w:after="48" w:line="252" w:lineRule="auto"/>
            </w:pPr>
            <w:r w:rsidRPr="00446E14">
              <w:t>03</w:t>
            </w:r>
          </w:p>
        </w:tc>
        <w:tc>
          <w:tcPr>
            <w:tcW w:w="1393" w:type="dxa"/>
            <w:vAlign w:val="center"/>
          </w:tcPr>
          <w:p w14:paraId="3E32B011" w14:textId="77777777" w:rsidR="0076017B" w:rsidRPr="00446E14" w:rsidRDefault="0076017B" w:rsidP="0076017B">
            <w:pPr>
              <w:spacing w:beforeLines="20" w:before="48" w:afterLines="20" w:after="48" w:line="252" w:lineRule="auto"/>
              <w:jc w:val="center"/>
              <w:rPr>
                <w:rFonts w:cs="Arial"/>
                <w:szCs w:val="20"/>
              </w:rPr>
            </w:pPr>
          </w:p>
        </w:tc>
      </w:tr>
      <w:tr w:rsidR="0076017B" w:rsidRPr="00446E14" w14:paraId="6E08ED3E" w14:textId="77777777" w:rsidTr="54DAAF52">
        <w:trPr>
          <w:trHeight w:val="272"/>
          <w:jc w:val="center"/>
        </w:trPr>
        <w:tc>
          <w:tcPr>
            <w:tcW w:w="834" w:type="dxa"/>
          </w:tcPr>
          <w:p w14:paraId="4A6BCA4A" w14:textId="77777777" w:rsidR="0076017B" w:rsidRPr="00446E14" w:rsidRDefault="0076017B" w:rsidP="0076017B">
            <w:pPr>
              <w:spacing w:beforeLines="20" w:before="48" w:afterLines="20" w:after="48" w:line="252" w:lineRule="auto"/>
              <w:rPr>
                <w:rFonts w:cs="Arial"/>
                <w:szCs w:val="20"/>
              </w:rPr>
            </w:pPr>
          </w:p>
        </w:tc>
        <w:tc>
          <w:tcPr>
            <w:tcW w:w="602" w:type="dxa"/>
          </w:tcPr>
          <w:p w14:paraId="243C5100" w14:textId="77777777" w:rsidR="0076017B" w:rsidRPr="00446E14" w:rsidRDefault="0076017B" w:rsidP="0076017B">
            <w:pPr>
              <w:spacing w:beforeLines="20" w:before="48" w:afterLines="20" w:after="48" w:line="252" w:lineRule="auto"/>
              <w:rPr>
                <w:rFonts w:cs="Arial"/>
                <w:szCs w:val="20"/>
              </w:rPr>
            </w:pPr>
          </w:p>
        </w:tc>
        <w:tc>
          <w:tcPr>
            <w:tcW w:w="6844" w:type="dxa"/>
            <w:gridSpan w:val="2"/>
          </w:tcPr>
          <w:p w14:paraId="38FC37DB" w14:textId="6B24C843" w:rsidR="0076017B" w:rsidRPr="00446E14" w:rsidRDefault="0076017B" w:rsidP="0076017B">
            <w:pPr>
              <w:pStyle w:val="Answers"/>
            </w:pPr>
            <w:r w:rsidRPr="00446E14">
              <w:t xml:space="preserve">Strategic asset allocation </w:t>
            </w:r>
          </w:p>
        </w:tc>
        <w:tc>
          <w:tcPr>
            <w:tcW w:w="812" w:type="dxa"/>
            <w:vAlign w:val="center"/>
          </w:tcPr>
          <w:p w14:paraId="3EF791A5" w14:textId="77777777" w:rsidR="0076017B" w:rsidRPr="00446E14" w:rsidRDefault="0076017B" w:rsidP="0076017B">
            <w:pPr>
              <w:pStyle w:val="Codes"/>
              <w:spacing w:beforeLines="20" w:before="48" w:afterLines="20" w:after="48" w:line="252" w:lineRule="auto"/>
            </w:pPr>
            <w:r w:rsidRPr="00446E14">
              <w:t>04</w:t>
            </w:r>
          </w:p>
        </w:tc>
        <w:tc>
          <w:tcPr>
            <w:tcW w:w="1393" w:type="dxa"/>
            <w:vAlign w:val="center"/>
          </w:tcPr>
          <w:p w14:paraId="3A9B2C8D" w14:textId="77777777" w:rsidR="0076017B" w:rsidRPr="00446E14" w:rsidRDefault="0076017B" w:rsidP="0076017B">
            <w:pPr>
              <w:spacing w:beforeLines="20" w:before="48" w:afterLines="20" w:after="48" w:line="252" w:lineRule="auto"/>
              <w:jc w:val="center"/>
              <w:rPr>
                <w:rFonts w:cs="Arial"/>
                <w:szCs w:val="20"/>
              </w:rPr>
            </w:pPr>
          </w:p>
        </w:tc>
      </w:tr>
      <w:tr w:rsidR="0076017B" w:rsidRPr="00446E14" w14:paraId="59C2ABF1" w14:textId="77777777" w:rsidTr="54DAAF52">
        <w:trPr>
          <w:trHeight w:val="272"/>
          <w:jc w:val="center"/>
        </w:trPr>
        <w:tc>
          <w:tcPr>
            <w:tcW w:w="834" w:type="dxa"/>
          </w:tcPr>
          <w:p w14:paraId="6782636D" w14:textId="77777777" w:rsidR="0076017B" w:rsidRPr="00446E14" w:rsidRDefault="0076017B" w:rsidP="0076017B">
            <w:pPr>
              <w:spacing w:beforeLines="20" w:before="48" w:afterLines="20" w:after="48" w:line="252" w:lineRule="auto"/>
              <w:rPr>
                <w:rFonts w:cs="Arial"/>
                <w:szCs w:val="20"/>
              </w:rPr>
            </w:pPr>
          </w:p>
        </w:tc>
        <w:tc>
          <w:tcPr>
            <w:tcW w:w="602" w:type="dxa"/>
          </w:tcPr>
          <w:p w14:paraId="102D28D6" w14:textId="77777777" w:rsidR="0076017B" w:rsidRPr="00446E14" w:rsidRDefault="0076017B" w:rsidP="0076017B">
            <w:pPr>
              <w:spacing w:beforeLines="20" w:before="48" w:afterLines="20" w:after="48" w:line="252" w:lineRule="auto"/>
              <w:rPr>
                <w:rFonts w:cs="Arial"/>
                <w:szCs w:val="20"/>
              </w:rPr>
            </w:pPr>
          </w:p>
        </w:tc>
        <w:tc>
          <w:tcPr>
            <w:tcW w:w="6844" w:type="dxa"/>
            <w:gridSpan w:val="2"/>
          </w:tcPr>
          <w:p w14:paraId="2F846439" w14:textId="5DD2ECD3" w:rsidR="0076017B" w:rsidRPr="00446E14" w:rsidRDefault="0076017B" w:rsidP="0076017B">
            <w:pPr>
              <w:pStyle w:val="Answers"/>
            </w:pPr>
            <w:r w:rsidRPr="00446E14">
              <w:t>Thematic investing in climate-related assets</w:t>
            </w:r>
          </w:p>
        </w:tc>
        <w:tc>
          <w:tcPr>
            <w:tcW w:w="812" w:type="dxa"/>
            <w:vAlign w:val="center"/>
          </w:tcPr>
          <w:p w14:paraId="0505A751" w14:textId="77777777" w:rsidR="0076017B" w:rsidRPr="00446E14" w:rsidRDefault="0076017B" w:rsidP="0076017B">
            <w:pPr>
              <w:pStyle w:val="Codes"/>
              <w:spacing w:beforeLines="20" w:before="48" w:afterLines="20" w:after="48" w:line="252" w:lineRule="auto"/>
            </w:pPr>
            <w:r w:rsidRPr="00446E14">
              <w:t>05</w:t>
            </w:r>
          </w:p>
        </w:tc>
        <w:tc>
          <w:tcPr>
            <w:tcW w:w="1393" w:type="dxa"/>
            <w:vAlign w:val="center"/>
          </w:tcPr>
          <w:p w14:paraId="44F08247" w14:textId="3ED3504E" w:rsidR="0076017B" w:rsidRPr="00446E14" w:rsidRDefault="0076017B" w:rsidP="0076017B">
            <w:pPr>
              <w:pStyle w:val="ProgrammingNotes"/>
              <w:spacing w:beforeLines="20" w:before="48" w:afterLines="20" w:after="48" w:line="252" w:lineRule="auto"/>
            </w:pPr>
          </w:p>
        </w:tc>
      </w:tr>
      <w:tr w:rsidR="0076017B" w:rsidRPr="00446E14" w14:paraId="238F7EF9" w14:textId="77777777" w:rsidTr="54DAAF52">
        <w:trPr>
          <w:trHeight w:val="272"/>
          <w:jc w:val="center"/>
        </w:trPr>
        <w:tc>
          <w:tcPr>
            <w:tcW w:w="834" w:type="dxa"/>
          </w:tcPr>
          <w:p w14:paraId="1C4B27B3" w14:textId="77777777" w:rsidR="0076017B" w:rsidRPr="00446E14" w:rsidRDefault="0076017B" w:rsidP="0076017B">
            <w:pPr>
              <w:spacing w:beforeLines="20" w:before="48" w:afterLines="20" w:after="48" w:line="252" w:lineRule="auto"/>
              <w:rPr>
                <w:rFonts w:cs="Arial"/>
                <w:szCs w:val="20"/>
              </w:rPr>
            </w:pPr>
          </w:p>
        </w:tc>
        <w:tc>
          <w:tcPr>
            <w:tcW w:w="602" w:type="dxa"/>
          </w:tcPr>
          <w:p w14:paraId="0A3ECE21" w14:textId="77777777" w:rsidR="0076017B" w:rsidRPr="00446E14" w:rsidRDefault="0076017B" w:rsidP="0076017B">
            <w:pPr>
              <w:spacing w:beforeLines="20" w:before="48" w:afterLines="20" w:after="48" w:line="252" w:lineRule="auto"/>
              <w:rPr>
                <w:rFonts w:cs="Arial"/>
                <w:szCs w:val="20"/>
              </w:rPr>
            </w:pPr>
          </w:p>
        </w:tc>
        <w:tc>
          <w:tcPr>
            <w:tcW w:w="6844" w:type="dxa"/>
            <w:gridSpan w:val="2"/>
          </w:tcPr>
          <w:p w14:paraId="26768222" w14:textId="0D897972" w:rsidR="0076017B" w:rsidRPr="00446E14" w:rsidRDefault="0076017B" w:rsidP="0076017B">
            <w:pPr>
              <w:pStyle w:val="Answers"/>
            </w:pPr>
            <w:r w:rsidRPr="00446E14">
              <w:t xml:space="preserve">Positive/best-in-class screening </w:t>
            </w:r>
          </w:p>
        </w:tc>
        <w:tc>
          <w:tcPr>
            <w:tcW w:w="812" w:type="dxa"/>
            <w:vAlign w:val="center"/>
          </w:tcPr>
          <w:p w14:paraId="2B6B2A65" w14:textId="77777777" w:rsidR="0076017B" w:rsidRPr="00446E14" w:rsidRDefault="0076017B" w:rsidP="0076017B">
            <w:pPr>
              <w:pStyle w:val="Codes"/>
              <w:spacing w:beforeLines="20" w:before="48" w:afterLines="20" w:after="48" w:line="252" w:lineRule="auto"/>
            </w:pPr>
            <w:r w:rsidRPr="00446E14">
              <w:t>06</w:t>
            </w:r>
          </w:p>
        </w:tc>
        <w:tc>
          <w:tcPr>
            <w:tcW w:w="1393" w:type="dxa"/>
            <w:vAlign w:val="center"/>
          </w:tcPr>
          <w:p w14:paraId="49462894" w14:textId="77777777" w:rsidR="0076017B" w:rsidRPr="00446E14" w:rsidRDefault="0076017B" w:rsidP="0076017B">
            <w:pPr>
              <w:pStyle w:val="ProgrammingNotes"/>
              <w:spacing w:beforeLines="20" w:before="48" w:afterLines="20" w:after="48" w:line="252" w:lineRule="auto"/>
            </w:pPr>
          </w:p>
        </w:tc>
      </w:tr>
      <w:tr w:rsidR="0076017B" w:rsidRPr="00446E14" w14:paraId="470C67F5" w14:textId="77777777" w:rsidTr="54DAAF52">
        <w:trPr>
          <w:trHeight w:val="272"/>
          <w:jc w:val="center"/>
        </w:trPr>
        <w:tc>
          <w:tcPr>
            <w:tcW w:w="834" w:type="dxa"/>
          </w:tcPr>
          <w:p w14:paraId="03812F36" w14:textId="77777777" w:rsidR="0076017B" w:rsidRPr="00446E14" w:rsidRDefault="0076017B" w:rsidP="0076017B">
            <w:pPr>
              <w:spacing w:beforeLines="20" w:before="48" w:afterLines="20" w:after="48" w:line="252" w:lineRule="auto"/>
              <w:rPr>
                <w:rFonts w:cs="Arial"/>
                <w:szCs w:val="20"/>
              </w:rPr>
            </w:pPr>
          </w:p>
        </w:tc>
        <w:tc>
          <w:tcPr>
            <w:tcW w:w="602" w:type="dxa"/>
          </w:tcPr>
          <w:p w14:paraId="0DFCCDFD" w14:textId="77777777" w:rsidR="0076017B" w:rsidRPr="00446E14" w:rsidRDefault="0076017B" w:rsidP="0076017B">
            <w:pPr>
              <w:spacing w:beforeLines="20" w:before="48" w:afterLines="20" w:after="48" w:line="252" w:lineRule="auto"/>
              <w:rPr>
                <w:rFonts w:cs="Arial"/>
                <w:szCs w:val="20"/>
              </w:rPr>
            </w:pPr>
          </w:p>
        </w:tc>
        <w:tc>
          <w:tcPr>
            <w:tcW w:w="6844" w:type="dxa"/>
            <w:gridSpan w:val="2"/>
          </w:tcPr>
          <w:p w14:paraId="36770C32" w14:textId="6E04C096" w:rsidR="0076017B" w:rsidRPr="00446E14" w:rsidRDefault="0076017B" w:rsidP="0076017B">
            <w:pPr>
              <w:pStyle w:val="Answers"/>
            </w:pPr>
            <w:r w:rsidRPr="00446E14">
              <w:t>Sector/activity screening or exclusions</w:t>
            </w:r>
          </w:p>
        </w:tc>
        <w:tc>
          <w:tcPr>
            <w:tcW w:w="812" w:type="dxa"/>
            <w:vAlign w:val="center"/>
          </w:tcPr>
          <w:p w14:paraId="101BB73A" w14:textId="04A87173" w:rsidR="0076017B" w:rsidRPr="00446E14" w:rsidRDefault="0076017B" w:rsidP="0076017B">
            <w:pPr>
              <w:pStyle w:val="Codes"/>
              <w:spacing w:beforeLines="20" w:before="48" w:afterLines="20" w:after="48" w:line="252" w:lineRule="auto"/>
            </w:pPr>
            <w:r w:rsidRPr="00446E14">
              <w:t>07</w:t>
            </w:r>
          </w:p>
        </w:tc>
        <w:tc>
          <w:tcPr>
            <w:tcW w:w="1393" w:type="dxa"/>
            <w:vAlign w:val="center"/>
          </w:tcPr>
          <w:p w14:paraId="1250F67A" w14:textId="77777777" w:rsidR="0076017B" w:rsidRPr="00446E14" w:rsidRDefault="0076017B" w:rsidP="0076017B">
            <w:pPr>
              <w:pStyle w:val="ProgrammingNotes"/>
              <w:spacing w:beforeLines="20" w:before="48" w:afterLines="20" w:after="48" w:line="252" w:lineRule="auto"/>
            </w:pPr>
          </w:p>
        </w:tc>
      </w:tr>
      <w:tr w:rsidR="0076017B" w:rsidRPr="00446E14" w14:paraId="2D113C0A" w14:textId="77777777" w:rsidTr="54DAAF52">
        <w:trPr>
          <w:trHeight w:val="272"/>
          <w:jc w:val="center"/>
        </w:trPr>
        <w:tc>
          <w:tcPr>
            <w:tcW w:w="834" w:type="dxa"/>
          </w:tcPr>
          <w:p w14:paraId="5306DBB1" w14:textId="77777777" w:rsidR="0076017B" w:rsidRPr="00446E14" w:rsidRDefault="0076017B" w:rsidP="0076017B">
            <w:pPr>
              <w:spacing w:beforeLines="20" w:before="48" w:afterLines="20" w:after="48" w:line="252" w:lineRule="auto"/>
              <w:rPr>
                <w:rFonts w:cs="Arial"/>
                <w:szCs w:val="20"/>
              </w:rPr>
            </w:pPr>
          </w:p>
        </w:tc>
        <w:tc>
          <w:tcPr>
            <w:tcW w:w="602" w:type="dxa"/>
          </w:tcPr>
          <w:p w14:paraId="4926E8D8" w14:textId="77777777" w:rsidR="0076017B" w:rsidRPr="00446E14" w:rsidRDefault="0076017B" w:rsidP="0076017B">
            <w:pPr>
              <w:spacing w:beforeLines="20" w:before="48" w:afterLines="20" w:after="48" w:line="252" w:lineRule="auto"/>
              <w:rPr>
                <w:rFonts w:cs="Arial"/>
                <w:szCs w:val="20"/>
              </w:rPr>
            </w:pPr>
          </w:p>
        </w:tc>
        <w:tc>
          <w:tcPr>
            <w:tcW w:w="6844" w:type="dxa"/>
            <w:gridSpan w:val="2"/>
          </w:tcPr>
          <w:p w14:paraId="74BF949C" w14:textId="5AC1DD1A" w:rsidR="0076017B" w:rsidRPr="00446E14" w:rsidRDefault="0076017B" w:rsidP="0076017B">
            <w:pPr>
              <w:pStyle w:val="Answers"/>
            </w:pPr>
            <w:r w:rsidRPr="00446E14">
              <w:t>Portfolio tilting</w:t>
            </w:r>
          </w:p>
        </w:tc>
        <w:tc>
          <w:tcPr>
            <w:tcW w:w="812" w:type="dxa"/>
            <w:vAlign w:val="center"/>
          </w:tcPr>
          <w:p w14:paraId="74B52552" w14:textId="61058F74" w:rsidR="0076017B" w:rsidRPr="00446E14" w:rsidRDefault="0076017B" w:rsidP="0076017B">
            <w:pPr>
              <w:pStyle w:val="Codes"/>
              <w:spacing w:beforeLines="20" w:before="48" w:afterLines="20" w:after="48" w:line="252" w:lineRule="auto"/>
            </w:pPr>
            <w:r w:rsidRPr="00446E14">
              <w:t>08</w:t>
            </w:r>
          </w:p>
        </w:tc>
        <w:tc>
          <w:tcPr>
            <w:tcW w:w="1393" w:type="dxa"/>
            <w:vAlign w:val="center"/>
          </w:tcPr>
          <w:p w14:paraId="6465B658" w14:textId="77777777" w:rsidR="0076017B" w:rsidRPr="00446E14" w:rsidRDefault="0076017B" w:rsidP="0076017B">
            <w:pPr>
              <w:pStyle w:val="ProgrammingNotes"/>
              <w:spacing w:beforeLines="20" w:before="48" w:afterLines="20" w:after="48" w:line="252" w:lineRule="auto"/>
            </w:pPr>
          </w:p>
        </w:tc>
      </w:tr>
      <w:tr w:rsidR="0076017B" w:rsidRPr="00446E14" w14:paraId="7C8E9D7F" w14:textId="77777777" w:rsidTr="54DAAF52">
        <w:trPr>
          <w:trHeight w:val="272"/>
          <w:jc w:val="center"/>
        </w:trPr>
        <w:tc>
          <w:tcPr>
            <w:tcW w:w="834" w:type="dxa"/>
          </w:tcPr>
          <w:p w14:paraId="0BF3C231" w14:textId="77777777" w:rsidR="0076017B" w:rsidRPr="00446E14" w:rsidRDefault="0076017B" w:rsidP="0076017B">
            <w:pPr>
              <w:spacing w:beforeLines="20" w:before="48" w:afterLines="20" w:after="48" w:line="252" w:lineRule="auto"/>
              <w:rPr>
                <w:rFonts w:cs="Arial"/>
                <w:szCs w:val="20"/>
              </w:rPr>
            </w:pPr>
          </w:p>
        </w:tc>
        <w:tc>
          <w:tcPr>
            <w:tcW w:w="602" w:type="dxa"/>
          </w:tcPr>
          <w:p w14:paraId="216D8115" w14:textId="77777777" w:rsidR="0076017B" w:rsidRPr="00446E14" w:rsidRDefault="0076017B" w:rsidP="0076017B">
            <w:pPr>
              <w:spacing w:beforeLines="20" w:before="48" w:afterLines="20" w:after="48" w:line="252" w:lineRule="auto"/>
              <w:rPr>
                <w:rFonts w:cs="Arial"/>
                <w:szCs w:val="20"/>
              </w:rPr>
            </w:pPr>
          </w:p>
        </w:tc>
        <w:tc>
          <w:tcPr>
            <w:tcW w:w="6844" w:type="dxa"/>
            <w:gridSpan w:val="2"/>
          </w:tcPr>
          <w:p w14:paraId="00FDCDB6" w14:textId="3B210271" w:rsidR="0076017B" w:rsidRPr="00446E14" w:rsidRDefault="0076017B" w:rsidP="0076017B">
            <w:pPr>
              <w:pStyle w:val="Answers"/>
            </w:pPr>
            <w:r w:rsidRPr="00446E14">
              <w:t xml:space="preserve">Other </w:t>
            </w:r>
            <w:r w:rsidR="00806D11" w:rsidRPr="00446E14">
              <w:t>(</w:t>
            </w:r>
            <w:r w:rsidRPr="00446E14">
              <w:t>please specify</w:t>
            </w:r>
            <w:r w:rsidR="00806D11" w:rsidRPr="00446E14">
              <w:t>)</w:t>
            </w:r>
          </w:p>
        </w:tc>
        <w:tc>
          <w:tcPr>
            <w:tcW w:w="812" w:type="dxa"/>
            <w:vAlign w:val="center"/>
          </w:tcPr>
          <w:p w14:paraId="23C972BF" w14:textId="2462C778" w:rsidR="0076017B" w:rsidRPr="00446E14" w:rsidRDefault="0076017B" w:rsidP="0076017B">
            <w:pPr>
              <w:pStyle w:val="Codes"/>
              <w:spacing w:beforeLines="20" w:before="48" w:afterLines="20" w:after="48" w:line="252" w:lineRule="auto"/>
            </w:pPr>
            <w:r w:rsidRPr="00446E14">
              <w:t>96</w:t>
            </w:r>
          </w:p>
        </w:tc>
        <w:tc>
          <w:tcPr>
            <w:tcW w:w="1393" w:type="dxa"/>
            <w:vAlign w:val="center"/>
          </w:tcPr>
          <w:p w14:paraId="0243C2A3" w14:textId="77777777" w:rsidR="0076017B" w:rsidRPr="00446E14" w:rsidRDefault="0076017B" w:rsidP="0076017B">
            <w:pPr>
              <w:pStyle w:val="ProgrammingNotes"/>
              <w:spacing w:beforeLines="20" w:before="48" w:afterLines="20" w:after="48" w:line="252" w:lineRule="auto"/>
            </w:pPr>
          </w:p>
        </w:tc>
      </w:tr>
      <w:tr w:rsidR="0076017B" w:rsidRPr="00446E14" w14:paraId="439D605C" w14:textId="77777777" w:rsidTr="54DAAF52">
        <w:trPr>
          <w:trHeight w:val="272"/>
          <w:jc w:val="center"/>
        </w:trPr>
        <w:tc>
          <w:tcPr>
            <w:tcW w:w="834" w:type="dxa"/>
          </w:tcPr>
          <w:p w14:paraId="0EB8CB1A" w14:textId="77777777" w:rsidR="0076017B" w:rsidRPr="00446E14" w:rsidRDefault="0076017B" w:rsidP="0076017B">
            <w:pPr>
              <w:spacing w:beforeLines="20" w:before="48" w:afterLines="20" w:after="48" w:line="252" w:lineRule="auto"/>
              <w:rPr>
                <w:rFonts w:cs="Arial"/>
                <w:szCs w:val="20"/>
              </w:rPr>
            </w:pPr>
          </w:p>
        </w:tc>
        <w:tc>
          <w:tcPr>
            <w:tcW w:w="602" w:type="dxa"/>
          </w:tcPr>
          <w:p w14:paraId="62546482" w14:textId="77777777" w:rsidR="0076017B" w:rsidRPr="00446E14" w:rsidRDefault="0076017B" w:rsidP="0076017B">
            <w:pPr>
              <w:spacing w:beforeLines="20" w:before="48" w:afterLines="20" w:after="48" w:line="252" w:lineRule="auto"/>
              <w:rPr>
                <w:rFonts w:cs="Arial"/>
                <w:szCs w:val="20"/>
              </w:rPr>
            </w:pPr>
          </w:p>
        </w:tc>
        <w:tc>
          <w:tcPr>
            <w:tcW w:w="6844" w:type="dxa"/>
            <w:gridSpan w:val="2"/>
          </w:tcPr>
          <w:p w14:paraId="5AA0B4AE" w14:textId="2B12AF37" w:rsidR="0076017B" w:rsidRPr="00446E14" w:rsidRDefault="0076017B" w:rsidP="0076017B">
            <w:pPr>
              <w:pStyle w:val="Answers"/>
            </w:pPr>
            <w:r w:rsidRPr="00446E14">
              <w:t>Not currently implementing any of the above</w:t>
            </w:r>
          </w:p>
        </w:tc>
        <w:tc>
          <w:tcPr>
            <w:tcW w:w="812" w:type="dxa"/>
            <w:vAlign w:val="center"/>
          </w:tcPr>
          <w:p w14:paraId="62404ECD" w14:textId="593478C6" w:rsidR="0076017B" w:rsidRPr="00446E14" w:rsidRDefault="0076017B" w:rsidP="0076017B">
            <w:pPr>
              <w:pStyle w:val="Codes"/>
              <w:spacing w:beforeLines="20" w:before="48" w:afterLines="20" w:after="48" w:line="252" w:lineRule="auto"/>
            </w:pPr>
            <w:r w:rsidRPr="00446E14">
              <w:t>98</w:t>
            </w:r>
          </w:p>
        </w:tc>
        <w:tc>
          <w:tcPr>
            <w:tcW w:w="1393" w:type="dxa"/>
            <w:vAlign w:val="center"/>
          </w:tcPr>
          <w:p w14:paraId="581BF546" w14:textId="77777777" w:rsidR="0076017B" w:rsidRPr="00446E14" w:rsidRDefault="0076017B" w:rsidP="0076017B">
            <w:pPr>
              <w:pStyle w:val="ProgrammingNotes"/>
              <w:spacing w:beforeLines="20" w:before="48" w:afterLines="20" w:after="48" w:line="252" w:lineRule="auto"/>
            </w:pPr>
          </w:p>
        </w:tc>
      </w:tr>
    </w:tbl>
    <w:p w14:paraId="7E61C260" w14:textId="5863AAB2" w:rsidR="72E933FC" w:rsidRDefault="72E933FC" w:rsidP="72E933FC">
      <w:pPr>
        <w:spacing w:beforeLines="20" w:before="48" w:afterLines="20" w:after="48" w:line="252" w:lineRule="auto"/>
      </w:pPr>
    </w:p>
    <w:p w14:paraId="04EA7F7E" w14:textId="77777777" w:rsidR="00AB14CD" w:rsidRPr="00446E14" w:rsidRDefault="00AB14CD" w:rsidP="72E933FC">
      <w:pPr>
        <w:spacing w:beforeLines="20" w:before="48" w:afterLines="20" w:after="48" w:line="252" w:lineRule="auto"/>
      </w:pPr>
    </w:p>
    <w:tbl>
      <w:tblPr>
        <w:tblStyle w:val="TableGridLight"/>
        <w:tblW w:w="10485" w:type="dxa"/>
        <w:jc w:val="center"/>
        <w:tblLook w:val="04A0" w:firstRow="1" w:lastRow="0" w:firstColumn="1" w:lastColumn="0" w:noHBand="0" w:noVBand="1"/>
      </w:tblPr>
      <w:tblGrid>
        <w:gridCol w:w="891"/>
        <w:gridCol w:w="605"/>
        <w:gridCol w:w="2887"/>
        <w:gridCol w:w="2644"/>
        <w:gridCol w:w="536"/>
        <w:gridCol w:w="2922"/>
      </w:tblGrid>
      <w:tr w:rsidR="008037C1" w:rsidRPr="00446E14" w:rsidDel="00B43548" w14:paraId="30C89530" w14:textId="435732DD" w:rsidTr="6460CD10">
        <w:trPr>
          <w:trHeight w:val="272"/>
          <w:jc w:val="center"/>
        </w:trPr>
        <w:tc>
          <w:tcPr>
            <w:tcW w:w="10485" w:type="dxa"/>
            <w:gridSpan w:val="6"/>
          </w:tcPr>
          <w:p w14:paraId="42862F12" w14:textId="3E64A153" w:rsidR="008037C1" w:rsidRPr="00446E14" w:rsidDel="00B43548" w:rsidRDefault="2915188C" w:rsidP="6460CD10">
            <w:pPr>
              <w:pStyle w:val="ASK"/>
              <w:spacing w:beforeLines="20" w:before="48" w:afterLines="20" w:after="48" w:line="252" w:lineRule="auto"/>
              <w:rPr>
                <w:b w:val="0"/>
                <w:color w:val="367587"/>
              </w:rPr>
            </w:pPr>
            <w:r w:rsidRPr="00446E14" w:rsidDel="00B43548">
              <w:t>INVESTORS - MANDATORY</w:t>
            </w:r>
            <w:r w:rsidR="009E59FF">
              <w:t xml:space="preserve"> - IGCC</w:t>
            </w:r>
            <w:r w:rsidR="748E0D84">
              <w:t xml:space="preserve"> ONLY</w:t>
            </w:r>
          </w:p>
        </w:tc>
      </w:tr>
      <w:tr w:rsidR="008037C1" w:rsidRPr="00446E14" w:rsidDel="00B43548" w14:paraId="2F0484EB" w14:textId="7E0DA840" w:rsidTr="6460CD10">
        <w:trPr>
          <w:trHeight w:val="272"/>
          <w:jc w:val="center"/>
        </w:trPr>
        <w:tc>
          <w:tcPr>
            <w:tcW w:w="891" w:type="dxa"/>
          </w:tcPr>
          <w:p w14:paraId="1A102F80" w14:textId="5C92E4AC" w:rsidR="008037C1" w:rsidRPr="00446E14" w:rsidDel="00B43548" w:rsidRDefault="797202C8">
            <w:pPr>
              <w:pStyle w:val="QuestionText"/>
              <w:spacing w:beforeLines="20" w:before="48" w:afterLines="20" w:after="48" w:line="252" w:lineRule="auto"/>
            </w:pPr>
            <w:r w:rsidRPr="00446E14" w:rsidDel="00B43548">
              <w:t>Q12</w:t>
            </w:r>
          </w:p>
        </w:tc>
        <w:tc>
          <w:tcPr>
            <w:tcW w:w="9594" w:type="dxa"/>
            <w:gridSpan w:val="5"/>
          </w:tcPr>
          <w:p w14:paraId="79FB0BE7" w14:textId="74871A6C" w:rsidR="008037C1" w:rsidRPr="00446E14" w:rsidDel="00B43548" w:rsidRDefault="3E65F90A" w:rsidP="6460CD10">
            <w:pPr>
              <w:pStyle w:val="QuestionText"/>
              <w:spacing w:beforeLines="20" w:before="48" w:afterLines="20" w:after="48" w:line="252" w:lineRule="auto"/>
              <w:rPr>
                <w:lang w:val="en-AU"/>
              </w:rPr>
            </w:pPr>
            <w:r w:rsidRPr="00446E14" w:rsidDel="00B43548">
              <w:rPr>
                <w:lang w:val="en-AU"/>
              </w:rPr>
              <w:t>Have you undertaken climate scenario analysis of your portfolio?</w:t>
            </w:r>
          </w:p>
        </w:tc>
      </w:tr>
      <w:tr w:rsidR="008037C1" w:rsidRPr="00446E14" w:rsidDel="00B43548" w14:paraId="0CDC1E63" w14:textId="7C70904C" w:rsidTr="6460CD10">
        <w:trPr>
          <w:trHeight w:val="272"/>
          <w:jc w:val="center"/>
        </w:trPr>
        <w:tc>
          <w:tcPr>
            <w:tcW w:w="891" w:type="dxa"/>
          </w:tcPr>
          <w:p w14:paraId="5B6C09B4" w14:textId="6CFCABBD" w:rsidR="008037C1" w:rsidRPr="00446E14" w:rsidDel="00B43548" w:rsidRDefault="008037C1">
            <w:pPr>
              <w:spacing w:beforeLines="20" w:before="48" w:afterLines="20" w:after="48" w:line="252" w:lineRule="auto"/>
              <w:rPr>
                <w:rFonts w:cs="Arial"/>
              </w:rPr>
            </w:pPr>
          </w:p>
        </w:tc>
        <w:tc>
          <w:tcPr>
            <w:tcW w:w="3492" w:type="dxa"/>
            <w:gridSpan w:val="2"/>
            <w:vAlign w:val="center"/>
          </w:tcPr>
          <w:p w14:paraId="5ABD3287" w14:textId="4A9118F7" w:rsidR="008037C1" w:rsidRPr="00446E14" w:rsidDel="00B43548" w:rsidRDefault="008037C1">
            <w:pPr>
              <w:pStyle w:val="Pleaseselect"/>
              <w:spacing w:beforeLines="20" w:before="48" w:afterLines="20" w:after="48" w:line="252" w:lineRule="auto"/>
            </w:pPr>
            <w:r w:rsidRPr="00446E14" w:rsidDel="00B43548">
              <w:t>Please select one response only</w:t>
            </w:r>
          </w:p>
        </w:tc>
        <w:tc>
          <w:tcPr>
            <w:tcW w:w="2644" w:type="dxa"/>
            <w:vAlign w:val="center"/>
          </w:tcPr>
          <w:p w14:paraId="274853B7" w14:textId="77D6DB02" w:rsidR="008037C1" w:rsidRPr="00446E14" w:rsidDel="00B43548" w:rsidRDefault="008037C1">
            <w:pPr>
              <w:pStyle w:val="RandomiseInstruction"/>
              <w:spacing w:beforeLines="20" w:before="48" w:afterLines="20" w:after="48" w:line="252" w:lineRule="auto"/>
              <w:jc w:val="center"/>
            </w:pPr>
            <w:r w:rsidRPr="00446E14" w:rsidDel="00B43548">
              <w:t>DO NOT RANDOMISE</w:t>
            </w:r>
          </w:p>
        </w:tc>
        <w:tc>
          <w:tcPr>
            <w:tcW w:w="536" w:type="dxa"/>
            <w:vAlign w:val="center"/>
          </w:tcPr>
          <w:p w14:paraId="1CC051D3" w14:textId="01A30E2F" w:rsidR="008037C1" w:rsidRPr="00446E14" w:rsidDel="00B43548" w:rsidRDefault="008037C1">
            <w:pPr>
              <w:pStyle w:val="ProgrammingNotes"/>
              <w:spacing w:beforeLines="20" w:before="48" w:afterLines="20" w:after="48" w:line="252" w:lineRule="auto"/>
            </w:pPr>
            <w:r w:rsidRPr="00446E14" w:rsidDel="00B43548">
              <w:t>SR</w:t>
            </w:r>
          </w:p>
        </w:tc>
        <w:tc>
          <w:tcPr>
            <w:tcW w:w="2922" w:type="dxa"/>
            <w:vAlign w:val="center"/>
          </w:tcPr>
          <w:p w14:paraId="190FC3ED" w14:textId="6763D85F" w:rsidR="008037C1" w:rsidRPr="00446E14" w:rsidDel="00B43548" w:rsidRDefault="008037C1">
            <w:pPr>
              <w:pStyle w:val="ProgrammingNotes"/>
              <w:spacing w:beforeLines="20" w:before="48" w:afterLines="20" w:after="48" w:line="252" w:lineRule="auto"/>
            </w:pPr>
          </w:p>
        </w:tc>
      </w:tr>
      <w:tr w:rsidR="008037C1" w:rsidRPr="00446E14" w:rsidDel="00B43548" w14:paraId="61A14531" w14:textId="39CC368C" w:rsidTr="6460CD10">
        <w:trPr>
          <w:trHeight w:val="272"/>
          <w:jc w:val="center"/>
        </w:trPr>
        <w:tc>
          <w:tcPr>
            <w:tcW w:w="891" w:type="dxa"/>
          </w:tcPr>
          <w:p w14:paraId="738673C9" w14:textId="055CAC79" w:rsidR="008037C1" w:rsidRPr="00446E14" w:rsidDel="00B43548" w:rsidRDefault="008037C1">
            <w:pPr>
              <w:spacing w:beforeLines="20" w:before="48" w:afterLines="20" w:after="48" w:line="252" w:lineRule="auto"/>
              <w:rPr>
                <w:rFonts w:cs="Arial"/>
              </w:rPr>
            </w:pPr>
          </w:p>
        </w:tc>
        <w:tc>
          <w:tcPr>
            <w:tcW w:w="605" w:type="dxa"/>
          </w:tcPr>
          <w:p w14:paraId="0814CC3A" w14:textId="4F5150FC" w:rsidR="008037C1" w:rsidRPr="00446E14" w:rsidDel="00B43548" w:rsidRDefault="008037C1">
            <w:pPr>
              <w:spacing w:beforeLines="20" w:before="48" w:afterLines="20" w:after="48" w:line="252" w:lineRule="auto"/>
              <w:rPr>
                <w:rFonts w:cs="Arial"/>
                <w:b/>
                <w:bCs/>
                <w:i/>
                <w:iCs/>
              </w:rPr>
            </w:pPr>
          </w:p>
        </w:tc>
        <w:tc>
          <w:tcPr>
            <w:tcW w:w="5531" w:type="dxa"/>
            <w:gridSpan w:val="2"/>
          </w:tcPr>
          <w:p w14:paraId="20EB7742" w14:textId="2915A9A1" w:rsidR="008037C1" w:rsidRPr="00446E14" w:rsidDel="00B43548" w:rsidRDefault="797202C8">
            <w:pPr>
              <w:pStyle w:val="Answers"/>
            </w:pPr>
            <w:r w:rsidRPr="00446E14" w:rsidDel="00B43548">
              <w:t>Yes</w:t>
            </w:r>
            <w:r w:rsidR="2F1F0C64" w:rsidRPr="00446E14" w:rsidDel="00B43548">
              <w:t xml:space="preserve"> – whole of portfolio </w:t>
            </w:r>
          </w:p>
        </w:tc>
        <w:tc>
          <w:tcPr>
            <w:tcW w:w="536" w:type="dxa"/>
            <w:vAlign w:val="center"/>
          </w:tcPr>
          <w:p w14:paraId="044ADC92" w14:textId="47C79517" w:rsidR="008037C1" w:rsidRPr="00446E14" w:rsidDel="00B43548" w:rsidRDefault="008037C1">
            <w:pPr>
              <w:pStyle w:val="Codes"/>
              <w:spacing w:beforeLines="20" w:before="48" w:afterLines="20" w:after="48" w:line="252" w:lineRule="auto"/>
            </w:pPr>
            <w:r w:rsidRPr="00446E14" w:rsidDel="00B43548">
              <w:t>01</w:t>
            </w:r>
          </w:p>
        </w:tc>
        <w:tc>
          <w:tcPr>
            <w:tcW w:w="2922" w:type="dxa"/>
            <w:vAlign w:val="center"/>
          </w:tcPr>
          <w:p w14:paraId="46FC8C5A" w14:textId="4EAF6540" w:rsidR="008037C1" w:rsidRPr="00446E14" w:rsidDel="00B43548" w:rsidRDefault="008037C1">
            <w:pPr>
              <w:spacing w:beforeLines="20" w:before="48" w:afterLines="20" w:after="48" w:line="252" w:lineRule="auto"/>
              <w:jc w:val="center"/>
              <w:rPr>
                <w:rFonts w:cs="Arial"/>
              </w:rPr>
            </w:pPr>
          </w:p>
        </w:tc>
      </w:tr>
      <w:tr w:rsidR="00632159" w:rsidRPr="00446E14" w:rsidDel="00B43548" w14:paraId="16566605" w14:textId="4BE7E581" w:rsidTr="6460CD10">
        <w:trPr>
          <w:trHeight w:val="272"/>
          <w:jc w:val="center"/>
        </w:trPr>
        <w:tc>
          <w:tcPr>
            <w:tcW w:w="891" w:type="dxa"/>
          </w:tcPr>
          <w:p w14:paraId="23F89ACD" w14:textId="6A555AB8" w:rsidR="00632159" w:rsidRPr="00446E14" w:rsidDel="00B43548" w:rsidRDefault="00632159" w:rsidP="6B9B099E">
            <w:pPr>
              <w:spacing w:beforeLines="20" w:before="48" w:afterLines="20" w:after="48" w:line="252" w:lineRule="auto"/>
              <w:rPr>
                <w:rFonts w:cs="Arial"/>
              </w:rPr>
            </w:pPr>
          </w:p>
        </w:tc>
        <w:tc>
          <w:tcPr>
            <w:tcW w:w="605" w:type="dxa"/>
          </w:tcPr>
          <w:p w14:paraId="135763CC" w14:textId="67863815" w:rsidR="00632159" w:rsidRPr="00446E14" w:rsidDel="00B43548" w:rsidRDefault="00632159" w:rsidP="6B9B099E">
            <w:pPr>
              <w:spacing w:beforeLines="20" w:before="48" w:afterLines="20" w:after="48" w:line="252" w:lineRule="auto"/>
              <w:rPr>
                <w:rFonts w:cs="Arial"/>
                <w:b/>
                <w:bCs/>
                <w:i/>
                <w:iCs/>
              </w:rPr>
            </w:pPr>
          </w:p>
        </w:tc>
        <w:tc>
          <w:tcPr>
            <w:tcW w:w="5531" w:type="dxa"/>
            <w:gridSpan w:val="2"/>
          </w:tcPr>
          <w:p w14:paraId="1A9C3ADD" w14:textId="5C6E5A2C" w:rsidR="00632159" w:rsidRPr="00446E14" w:rsidDel="00B43548" w:rsidRDefault="36E627AE">
            <w:pPr>
              <w:pStyle w:val="Answers"/>
            </w:pPr>
            <w:r w:rsidRPr="00446E14" w:rsidDel="00B43548">
              <w:t xml:space="preserve">Yes </w:t>
            </w:r>
            <w:r w:rsidR="2F1F0C64" w:rsidRPr="00446E14" w:rsidDel="00B43548">
              <w:t>–</w:t>
            </w:r>
            <w:r w:rsidRPr="00446E14" w:rsidDel="00B43548">
              <w:t xml:space="preserve"> </w:t>
            </w:r>
            <w:r w:rsidR="2F1F0C64" w:rsidRPr="00446E14" w:rsidDel="00B43548">
              <w:t xml:space="preserve">part of portfolio </w:t>
            </w:r>
          </w:p>
        </w:tc>
        <w:tc>
          <w:tcPr>
            <w:tcW w:w="536" w:type="dxa"/>
            <w:vAlign w:val="center"/>
          </w:tcPr>
          <w:p w14:paraId="768AFB23" w14:textId="0507E81B" w:rsidR="00632159" w:rsidRPr="00446E14" w:rsidDel="00B43548" w:rsidRDefault="4295E043">
            <w:pPr>
              <w:pStyle w:val="Codes"/>
              <w:spacing w:beforeLines="20" w:before="48" w:afterLines="20" w:after="48" w:line="252" w:lineRule="auto"/>
            </w:pPr>
            <w:r w:rsidRPr="00446E14" w:rsidDel="00B43548">
              <w:t>02</w:t>
            </w:r>
          </w:p>
        </w:tc>
        <w:tc>
          <w:tcPr>
            <w:tcW w:w="2922" w:type="dxa"/>
            <w:vAlign w:val="center"/>
          </w:tcPr>
          <w:p w14:paraId="4CD15929" w14:textId="1B5FF933" w:rsidR="00632159" w:rsidRPr="00446E14" w:rsidDel="00B43548" w:rsidRDefault="00632159" w:rsidP="6B9B099E">
            <w:pPr>
              <w:spacing w:beforeLines="20" w:before="48" w:afterLines="20" w:after="48" w:line="252" w:lineRule="auto"/>
              <w:jc w:val="center"/>
              <w:rPr>
                <w:rFonts w:cs="Arial"/>
              </w:rPr>
            </w:pPr>
          </w:p>
        </w:tc>
      </w:tr>
      <w:tr w:rsidR="008037C1" w:rsidRPr="00446E14" w:rsidDel="00B43548" w14:paraId="10700A64" w14:textId="7696157E" w:rsidTr="6460CD10">
        <w:trPr>
          <w:trHeight w:val="272"/>
          <w:jc w:val="center"/>
        </w:trPr>
        <w:tc>
          <w:tcPr>
            <w:tcW w:w="891" w:type="dxa"/>
          </w:tcPr>
          <w:p w14:paraId="02E8433E" w14:textId="1A5C66C0" w:rsidR="008037C1" w:rsidRPr="00446E14" w:rsidDel="00B43548" w:rsidRDefault="008037C1">
            <w:pPr>
              <w:spacing w:beforeLines="20" w:before="48" w:afterLines="20" w:after="48" w:line="252" w:lineRule="auto"/>
              <w:rPr>
                <w:rFonts w:cs="Arial"/>
              </w:rPr>
            </w:pPr>
          </w:p>
        </w:tc>
        <w:tc>
          <w:tcPr>
            <w:tcW w:w="605" w:type="dxa"/>
          </w:tcPr>
          <w:p w14:paraId="23685E38" w14:textId="65DE81E7" w:rsidR="008037C1" w:rsidRPr="00446E14" w:rsidDel="00B43548" w:rsidRDefault="008037C1">
            <w:pPr>
              <w:spacing w:beforeLines="20" w:before="48" w:afterLines="20" w:after="48" w:line="252" w:lineRule="auto"/>
              <w:rPr>
                <w:rFonts w:cs="Arial"/>
              </w:rPr>
            </w:pPr>
          </w:p>
        </w:tc>
        <w:tc>
          <w:tcPr>
            <w:tcW w:w="5531" w:type="dxa"/>
            <w:gridSpan w:val="2"/>
          </w:tcPr>
          <w:p w14:paraId="75F342C4" w14:textId="0C212D2E" w:rsidR="008037C1" w:rsidRPr="00446E14" w:rsidDel="00B43548" w:rsidRDefault="47D35606">
            <w:pPr>
              <w:pStyle w:val="Answers"/>
            </w:pPr>
            <w:r w:rsidRPr="00446E14" w:rsidDel="00B43548">
              <w:t>No</w:t>
            </w:r>
          </w:p>
        </w:tc>
        <w:tc>
          <w:tcPr>
            <w:tcW w:w="536" w:type="dxa"/>
            <w:vAlign w:val="center"/>
          </w:tcPr>
          <w:p w14:paraId="1055416E" w14:textId="26BD2F58" w:rsidR="008037C1" w:rsidRPr="00446E14" w:rsidDel="00B43548" w:rsidRDefault="11AAFBC1">
            <w:pPr>
              <w:pStyle w:val="Codes"/>
              <w:spacing w:beforeLines="20" w:before="48" w:afterLines="20" w:after="48" w:line="252" w:lineRule="auto"/>
            </w:pPr>
            <w:r w:rsidRPr="00446E14" w:rsidDel="00B43548">
              <w:t>0</w:t>
            </w:r>
            <w:r w:rsidR="64CB553D" w:rsidRPr="00446E14" w:rsidDel="00B43548">
              <w:t>3</w:t>
            </w:r>
          </w:p>
        </w:tc>
        <w:tc>
          <w:tcPr>
            <w:tcW w:w="2922" w:type="dxa"/>
            <w:vAlign w:val="center"/>
          </w:tcPr>
          <w:p w14:paraId="31BBE5EA" w14:textId="42CE1205" w:rsidR="008037C1" w:rsidRPr="00446E14" w:rsidDel="00B43548" w:rsidRDefault="008037C1">
            <w:pPr>
              <w:spacing w:beforeLines="20" w:before="48" w:afterLines="20" w:after="48" w:line="252" w:lineRule="auto"/>
              <w:jc w:val="center"/>
              <w:rPr>
                <w:rFonts w:cs="Arial"/>
              </w:rPr>
            </w:pPr>
          </w:p>
        </w:tc>
      </w:tr>
    </w:tbl>
    <w:p w14:paraId="30D8ABC1" w14:textId="344C442B" w:rsidR="6B9B099E" w:rsidRPr="00446E14" w:rsidRDefault="6B9B099E" w:rsidP="6B9B099E">
      <w:pPr>
        <w:spacing w:beforeLines="20" w:before="48" w:afterLines="20" w:after="48" w:line="252" w:lineRule="auto"/>
      </w:pPr>
    </w:p>
    <w:p w14:paraId="4D8A95CB" w14:textId="1BEAB6EE" w:rsidR="008037C1" w:rsidRPr="00446E14" w:rsidRDefault="008037C1" w:rsidP="00C21B40">
      <w:pPr>
        <w:spacing w:beforeLines="20" w:before="48" w:afterLines="20" w:after="48" w:line="252" w:lineRule="auto"/>
      </w:pPr>
    </w:p>
    <w:tbl>
      <w:tblPr>
        <w:tblStyle w:val="TableGridLight"/>
        <w:tblW w:w="10485" w:type="dxa"/>
        <w:jc w:val="center"/>
        <w:tblLook w:val="04A0" w:firstRow="1" w:lastRow="0" w:firstColumn="1" w:lastColumn="0" w:noHBand="0" w:noVBand="1"/>
      </w:tblPr>
      <w:tblGrid>
        <w:gridCol w:w="1102"/>
        <w:gridCol w:w="596"/>
        <w:gridCol w:w="2314"/>
        <w:gridCol w:w="3071"/>
        <w:gridCol w:w="533"/>
        <w:gridCol w:w="2869"/>
      </w:tblGrid>
      <w:tr w:rsidR="008037C1" w:rsidRPr="00446E14" w:rsidDel="00B43548" w14:paraId="4145B736" w14:textId="2A31A9B2" w:rsidTr="6460CD10">
        <w:trPr>
          <w:trHeight w:val="272"/>
          <w:jc w:val="center"/>
        </w:trPr>
        <w:tc>
          <w:tcPr>
            <w:tcW w:w="10485" w:type="dxa"/>
            <w:gridSpan w:val="6"/>
          </w:tcPr>
          <w:p w14:paraId="4DA154F9" w14:textId="3AA12C20" w:rsidR="008037C1" w:rsidRPr="00446E14" w:rsidDel="00B43548" w:rsidRDefault="797202C8" w:rsidP="6B9B099E">
            <w:pPr>
              <w:pStyle w:val="ASK"/>
              <w:spacing w:beforeLines="20" w:before="48" w:afterLines="20" w:after="48" w:line="252" w:lineRule="auto"/>
              <w:rPr>
                <w:b w:val="0"/>
                <w:color w:val="367587"/>
              </w:rPr>
            </w:pPr>
            <w:r w:rsidRPr="00446E14" w:rsidDel="00B43548">
              <w:rPr>
                <w:rStyle w:val="ProgrammingNotesChar"/>
                <w:b/>
                <w:bCs/>
              </w:rPr>
              <w:t>ASK IF HAS</w:t>
            </w:r>
            <w:r w:rsidR="5BACBC1B" w:rsidRPr="00446E14" w:rsidDel="00B43548">
              <w:rPr>
                <w:rStyle w:val="ProgrammingNotesChar"/>
                <w:b/>
                <w:bCs/>
              </w:rPr>
              <w:t xml:space="preserve"> SCENARIO ANALYSIS</w:t>
            </w:r>
            <w:r w:rsidRPr="00446E14" w:rsidDel="00B43548">
              <w:rPr>
                <w:rStyle w:val="ProgrammingNotesChar"/>
                <w:b/>
                <w:bCs/>
              </w:rPr>
              <w:t xml:space="preserve"> (CODE 1 </w:t>
            </w:r>
            <w:r w:rsidR="73B219EC" w:rsidRPr="00446E14" w:rsidDel="00B43548">
              <w:rPr>
                <w:rStyle w:val="ProgrammingNotesChar"/>
                <w:b/>
                <w:bCs/>
              </w:rPr>
              <w:t>OR 2</w:t>
            </w:r>
            <w:r w:rsidRPr="00446E14" w:rsidDel="00B43548">
              <w:rPr>
                <w:rStyle w:val="ProgrammingNotesChar"/>
                <w:b/>
                <w:bCs/>
              </w:rPr>
              <w:t xml:space="preserve"> IN Q12) </w:t>
            </w:r>
            <w:r w:rsidR="6193DEB1" w:rsidRPr="00446E14" w:rsidDel="00B43548">
              <w:rPr>
                <w:rStyle w:val="ProgrammingNotesChar"/>
                <w:b/>
                <w:bCs/>
              </w:rPr>
              <w:t>–</w:t>
            </w:r>
            <w:r w:rsidRPr="00446E14" w:rsidDel="00B43548">
              <w:rPr>
                <w:rStyle w:val="ProgrammingNotesChar"/>
                <w:b/>
                <w:bCs/>
              </w:rPr>
              <w:t xml:space="preserve"> MANDATORY</w:t>
            </w:r>
            <w:r w:rsidR="009E59FF">
              <w:rPr>
                <w:rStyle w:val="ProgrammingNotesChar"/>
                <w:b/>
                <w:bCs/>
              </w:rPr>
              <w:t xml:space="preserve"> - IGCC</w:t>
            </w:r>
            <w:r w:rsidR="1AF7F161" w:rsidRPr="048715B6">
              <w:rPr>
                <w:rStyle w:val="ProgrammingNotesChar"/>
                <w:b/>
                <w:bCs/>
              </w:rPr>
              <w:t xml:space="preserve"> ONLY</w:t>
            </w:r>
          </w:p>
        </w:tc>
      </w:tr>
      <w:tr w:rsidR="008037C1" w:rsidRPr="00446E14" w:rsidDel="00B43548" w14:paraId="4DD24B37" w14:textId="281F7E01" w:rsidTr="6460CD10">
        <w:trPr>
          <w:trHeight w:val="272"/>
          <w:jc w:val="center"/>
        </w:trPr>
        <w:tc>
          <w:tcPr>
            <w:tcW w:w="1102" w:type="dxa"/>
          </w:tcPr>
          <w:p w14:paraId="2A927BE5" w14:textId="34F22A44" w:rsidR="008037C1" w:rsidRPr="00446E14" w:rsidDel="00B43548" w:rsidRDefault="2FA71829">
            <w:pPr>
              <w:pStyle w:val="QuestionText"/>
              <w:spacing w:beforeLines="20" w:before="48" w:afterLines="20" w:after="48" w:line="252" w:lineRule="auto"/>
            </w:pPr>
            <w:r w:rsidRPr="00446E14" w:rsidDel="00B43548">
              <w:t>Q12a</w:t>
            </w:r>
          </w:p>
        </w:tc>
        <w:tc>
          <w:tcPr>
            <w:tcW w:w="9383" w:type="dxa"/>
            <w:gridSpan w:val="5"/>
          </w:tcPr>
          <w:p w14:paraId="50A7BB89" w14:textId="66FD8D38" w:rsidR="008037C1" w:rsidRPr="00446E14" w:rsidDel="00B43548" w:rsidRDefault="2915188C" w:rsidP="6460CD10">
            <w:pPr>
              <w:pStyle w:val="QuestionText"/>
              <w:spacing w:beforeLines="20" w:before="48" w:afterLines="20" w:after="48" w:line="252" w:lineRule="auto"/>
            </w:pPr>
            <w:r w:rsidRPr="00446E14" w:rsidDel="00B43548">
              <w:t>Our climate scenario analysis includes the following warming scenarios</w:t>
            </w:r>
            <w:r w:rsidR="75F8BE0F" w:rsidRPr="00446E14" w:rsidDel="00B43548">
              <w:t>:</w:t>
            </w:r>
          </w:p>
        </w:tc>
      </w:tr>
      <w:tr w:rsidR="00680044" w:rsidRPr="00446E14" w:rsidDel="00B43548" w14:paraId="3A147C4E" w14:textId="45E021E3" w:rsidTr="6460CD10">
        <w:trPr>
          <w:trHeight w:val="272"/>
          <w:jc w:val="center"/>
        </w:trPr>
        <w:tc>
          <w:tcPr>
            <w:tcW w:w="1102" w:type="dxa"/>
          </w:tcPr>
          <w:p w14:paraId="179C4BA8" w14:textId="5B31ABFA" w:rsidR="008037C1" w:rsidRPr="00446E14" w:rsidDel="00B43548" w:rsidRDefault="008037C1">
            <w:pPr>
              <w:spacing w:beforeLines="20" w:before="48" w:afterLines="20" w:after="48" w:line="252" w:lineRule="auto"/>
              <w:rPr>
                <w:rFonts w:cs="Arial"/>
              </w:rPr>
            </w:pPr>
          </w:p>
        </w:tc>
        <w:tc>
          <w:tcPr>
            <w:tcW w:w="2910" w:type="dxa"/>
            <w:gridSpan w:val="2"/>
            <w:vAlign w:val="center"/>
          </w:tcPr>
          <w:p w14:paraId="620F3B3B" w14:textId="4B4F9801" w:rsidR="008037C1" w:rsidRPr="00446E14" w:rsidDel="00B43548" w:rsidRDefault="60ECA6B5">
            <w:pPr>
              <w:pStyle w:val="Pleaseselect"/>
              <w:spacing w:beforeLines="20" w:before="48" w:afterLines="20" w:after="48" w:line="252" w:lineRule="auto"/>
            </w:pPr>
            <w:r w:rsidRPr="00446E14" w:rsidDel="00B43548">
              <w:t xml:space="preserve">Please select </w:t>
            </w:r>
            <w:r w:rsidR="75FB96F0" w:rsidRPr="00446E14" w:rsidDel="00B43548">
              <w:t>ALL</w:t>
            </w:r>
            <w:r w:rsidRPr="00446E14" w:rsidDel="00B43548">
              <w:t xml:space="preserve"> that apply</w:t>
            </w:r>
          </w:p>
        </w:tc>
        <w:tc>
          <w:tcPr>
            <w:tcW w:w="3071" w:type="dxa"/>
            <w:vAlign w:val="center"/>
          </w:tcPr>
          <w:p w14:paraId="7D60200B" w14:textId="275EED44" w:rsidR="008037C1" w:rsidRPr="00446E14" w:rsidDel="00B43548" w:rsidRDefault="008037C1">
            <w:pPr>
              <w:pStyle w:val="RandomiseInstruction"/>
              <w:spacing w:beforeLines="20" w:before="48" w:afterLines="20" w:after="48" w:line="252" w:lineRule="auto"/>
              <w:jc w:val="center"/>
            </w:pPr>
            <w:r w:rsidRPr="00446E14" w:rsidDel="00B43548">
              <w:t>DO NOT RANDOMISE</w:t>
            </w:r>
          </w:p>
        </w:tc>
        <w:tc>
          <w:tcPr>
            <w:tcW w:w="533" w:type="dxa"/>
            <w:vAlign w:val="center"/>
          </w:tcPr>
          <w:p w14:paraId="6BBA4F7D" w14:textId="2CA61DE4" w:rsidR="008037C1" w:rsidRPr="00446E14" w:rsidDel="00B43548" w:rsidRDefault="008037C1">
            <w:pPr>
              <w:pStyle w:val="ProgrammingNotes"/>
              <w:spacing w:beforeLines="20" w:before="48" w:afterLines="20" w:after="48" w:line="252" w:lineRule="auto"/>
            </w:pPr>
            <w:r w:rsidRPr="00446E14" w:rsidDel="00B43548">
              <w:t>MR</w:t>
            </w:r>
          </w:p>
        </w:tc>
        <w:tc>
          <w:tcPr>
            <w:tcW w:w="2869" w:type="dxa"/>
            <w:vAlign w:val="center"/>
          </w:tcPr>
          <w:p w14:paraId="6588543C" w14:textId="7BD56DBF" w:rsidR="008037C1" w:rsidRPr="00446E14" w:rsidDel="00B43548" w:rsidRDefault="008037C1">
            <w:pPr>
              <w:pStyle w:val="ProgrammingNotes"/>
              <w:spacing w:beforeLines="20" w:before="48" w:afterLines="20" w:after="48" w:line="252" w:lineRule="auto"/>
            </w:pPr>
          </w:p>
        </w:tc>
      </w:tr>
      <w:tr w:rsidR="00680044" w:rsidRPr="00446E14" w:rsidDel="00B43548" w14:paraId="014AAE83" w14:textId="2F58C6A6" w:rsidTr="6460CD10">
        <w:trPr>
          <w:trHeight w:val="272"/>
          <w:jc w:val="center"/>
        </w:trPr>
        <w:tc>
          <w:tcPr>
            <w:tcW w:w="1102" w:type="dxa"/>
          </w:tcPr>
          <w:p w14:paraId="3EF19580" w14:textId="4280D1B7" w:rsidR="008037C1" w:rsidRPr="00446E14" w:rsidDel="00B43548" w:rsidRDefault="008037C1" w:rsidP="008037C1">
            <w:pPr>
              <w:spacing w:beforeLines="20" w:before="48" w:afterLines="20" w:after="48" w:line="252" w:lineRule="auto"/>
              <w:rPr>
                <w:rFonts w:cs="Arial"/>
              </w:rPr>
            </w:pPr>
          </w:p>
        </w:tc>
        <w:tc>
          <w:tcPr>
            <w:tcW w:w="596" w:type="dxa"/>
          </w:tcPr>
          <w:p w14:paraId="55012F2F" w14:textId="62FA218F" w:rsidR="008037C1" w:rsidRPr="00446E14" w:rsidDel="00B43548" w:rsidRDefault="008037C1" w:rsidP="008037C1">
            <w:pPr>
              <w:spacing w:beforeLines="20" w:before="48" w:afterLines="20" w:after="48" w:line="252" w:lineRule="auto"/>
              <w:rPr>
                <w:rFonts w:cs="Arial"/>
                <w:b/>
                <w:bCs/>
                <w:i/>
                <w:iCs/>
              </w:rPr>
            </w:pPr>
          </w:p>
        </w:tc>
        <w:tc>
          <w:tcPr>
            <w:tcW w:w="5385" w:type="dxa"/>
            <w:gridSpan w:val="2"/>
          </w:tcPr>
          <w:p w14:paraId="297BF631" w14:textId="11285A2C" w:rsidR="008037C1" w:rsidRPr="00446E14" w:rsidDel="00B43548" w:rsidRDefault="008037C1" w:rsidP="008037C1">
            <w:pPr>
              <w:pStyle w:val="Answers"/>
            </w:pPr>
            <w:r w:rsidRPr="00446E14" w:rsidDel="00B43548">
              <w:t>1.5°C</w:t>
            </w:r>
          </w:p>
        </w:tc>
        <w:tc>
          <w:tcPr>
            <w:tcW w:w="533" w:type="dxa"/>
            <w:vAlign w:val="center"/>
          </w:tcPr>
          <w:p w14:paraId="13A080A8" w14:textId="3996D031" w:rsidR="008037C1" w:rsidRPr="00446E14" w:rsidDel="00B43548" w:rsidRDefault="008037C1" w:rsidP="008037C1">
            <w:pPr>
              <w:pStyle w:val="Codes"/>
              <w:spacing w:beforeLines="20" w:before="48" w:afterLines="20" w:after="48" w:line="252" w:lineRule="auto"/>
            </w:pPr>
            <w:r w:rsidRPr="00446E14" w:rsidDel="00B43548">
              <w:t>01</w:t>
            </w:r>
          </w:p>
        </w:tc>
        <w:tc>
          <w:tcPr>
            <w:tcW w:w="2869" w:type="dxa"/>
            <w:vAlign w:val="center"/>
          </w:tcPr>
          <w:p w14:paraId="0F74721E" w14:textId="69BDBF17" w:rsidR="008037C1" w:rsidRPr="00446E14" w:rsidDel="00B43548" w:rsidRDefault="008037C1" w:rsidP="008037C1">
            <w:pPr>
              <w:spacing w:beforeLines="20" w:before="48" w:afterLines="20" w:after="48" w:line="252" w:lineRule="auto"/>
              <w:jc w:val="center"/>
              <w:rPr>
                <w:rFonts w:cs="Arial"/>
              </w:rPr>
            </w:pPr>
          </w:p>
        </w:tc>
      </w:tr>
      <w:tr w:rsidR="00680044" w:rsidRPr="00446E14" w:rsidDel="00B43548" w14:paraId="05C6D52F" w14:textId="52A2C655" w:rsidTr="6460CD10">
        <w:trPr>
          <w:trHeight w:val="272"/>
          <w:jc w:val="center"/>
        </w:trPr>
        <w:tc>
          <w:tcPr>
            <w:tcW w:w="1102" w:type="dxa"/>
          </w:tcPr>
          <w:p w14:paraId="29158140" w14:textId="7BC99A5B" w:rsidR="008037C1" w:rsidRPr="00446E14" w:rsidDel="00B43548" w:rsidRDefault="008037C1" w:rsidP="008037C1">
            <w:pPr>
              <w:spacing w:beforeLines="20" w:before="48" w:afterLines="20" w:after="48" w:line="252" w:lineRule="auto"/>
              <w:rPr>
                <w:rFonts w:cs="Arial"/>
              </w:rPr>
            </w:pPr>
          </w:p>
        </w:tc>
        <w:tc>
          <w:tcPr>
            <w:tcW w:w="596" w:type="dxa"/>
          </w:tcPr>
          <w:p w14:paraId="390C4DCB" w14:textId="00337CEA" w:rsidR="008037C1" w:rsidRPr="00446E14" w:rsidDel="00B43548" w:rsidRDefault="008037C1" w:rsidP="008037C1">
            <w:pPr>
              <w:spacing w:beforeLines="20" w:before="48" w:afterLines="20" w:after="48" w:line="252" w:lineRule="auto"/>
              <w:rPr>
                <w:rFonts w:cs="Arial"/>
              </w:rPr>
            </w:pPr>
          </w:p>
        </w:tc>
        <w:tc>
          <w:tcPr>
            <w:tcW w:w="5385" w:type="dxa"/>
            <w:gridSpan w:val="2"/>
          </w:tcPr>
          <w:p w14:paraId="2811260C" w14:textId="402586C2" w:rsidR="008037C1" w:rsidRPr="00446E14" w:rsidDel="00B43548" w:rsidRDefault="008037C1" w:rsidP="008037C1">
            <w:pPr>
              <w:pStyle w:val="Answers"/>
            </w:pPr>
            <w:r w:rsidRPr="00446E14" w:rsidDel="00B43548">
              <w:t xml:space="preserve">2°C </w:t>
            </w:r>
          </w:p>
        </w:tc>
        <w:tc>
          <w:tcPr>
            <w:tcW w:w="533" w:type="dxa"/>
            <w:vAlign w:val="center"/>
          </w:tcPr>
          <w:p w14:paraId="34ED6C7B" w14:textId="3BEE3C0D" w:rsidR="008037C1" w:rsidRPr="00446E14" w:rsidDel="00B43548" w:rsidRDefault="008037C1" w:rsidP="008037C1">
            <w:pPr>
              <w:pStyle w:val="Codes"/>
              <w:spacing w:beforeLines="20" w:before="48" w:afterLines="20" w:after="48" w:line="252" w:lineRule="auto"/>
            </w:pPr>
            <w:r w:rsidRPr="00446E14" w:rsidDel="00B43548">
              <w:t>02</w:t>
            </w:r>
          </w:p>
        </w:tc>
        <w:tc>
          <w:tcPr>
            <w:tcW w:w="2869" w:type="dxa"/>
            <w:vAlign w:val="center"/>
          </w:tcPr>
          <w:p w14:paraId="13678786" w14:textId="3D82812F" w:rsidR="008037C1" w:rsidRPr="00446E14" w:rsidDel="00B43548" w:rsidRDefault="008037C1" w:rsidP="008037C1">
            <w:pPr>
              <w:spacing w:beforeLines="20" w:before="48" w:afterLines="20" w:after="48" w:line="252" w:lineRule="auto"/>
              <w:jc w:val="center"/>
              <w:rPr>
                <w:rFonts w:cs="Arial"/>
              </w:rPr>
            </w:pPr>
          </w:p>
        </w:tc>
      </w:tr>
      <w:tr w:rsidR="00680044" w:rsidRPr="00446E14" w:rsidDel="00B43548" w14:paraId="56C66B52" w14:textId="17C71EAA" w:rsidTr="6460CD10">
        <w:trPr>
          <w:trHeight w:val="272"/>
          <w:jc w:val="center"/>
        </w:trPr>
        <w:tc>
          <w:tcPr>
            <w:tcW w:w="1102" w:type="dxa"/>
          </w:tcPr>
          <w:p w14:paraId="37ED13B6" w14:textId="499F980D" w:rsidR="008037C1" w:rsidRPr="00446E14" w:rsidDel="00B43548" w:rsidRDefault="008037C1" w:rsidP="008037C1">
            <w:pPr>
              <w:spacing w:beforeLines="20" w:before="48" w:afterLines="20" w:after="48" w:line="252" w:lineRule="auto"/>
              <w:rPr>
                <w:rFonts w:cs="Arial"/>
              </w:rPr>
            </w:pPr>
          </w:p>
        </w:tc>
        <w:tc>
          <w:tcPr>
            <w:tcW w:w="596" w:type="dxa"/>
          </w:tcPr>
          <w:p w14:paraId="1D1A0A55" w14:textId="0A98F727" w:rsidR="008037C1" w:rsidRPr="00446E14" w:rsidDel="00B43548" w:rsidRDefault="008037C1" w:rsidP="008037C1">
            <w:pPr>
              <w:spacing w:beforeLines="20" w:before="48" w:afterLines="20" w:after="48" w:line="252" w:lineRule="auto"/>
              <w:rPr>
                <w:rFonts w:cs="Arial"/>
              </w:rPr>
            </w:pPr>
          </w:p>
        </w:tc>
        <w:tc>
          <w:tcPr>
            <w:tcW w:w="5385" w:type="dxa"/>
            <w:gridSpan w:val="2"/>
          </w:tcPr>
          <w:p w14:paraId="0B0B10DC" w14:textId="3C8B6782" w:rsidR="008037C1" w:rsidRPr="00446E14" w:rsidDel="00B43548" w:rsidRDefault="008037C1" w:rsidP="008037C1">
            <w:pPr>
              <w:pStyle w:val="Answers"/>
            </w:pPr>
            <w:r w:rsidRPr="00446E14" w:rsidDel="00B43548">
              <w:t>2.5°C or above</w:t>
            </w:r>
          </w:p>
        </w:tc>
        <w:tc>
          <w:tcPr>
            <w:tcW w:w="533" w:type="dxa"/>
            <w:vAlign w:val="center"/>
          </w:tcPr>
          <w:p w14:paraId="42928151" w14:textId="0FA06137" w:rsidR="008037C1" w:rsidRPr="00446E14" w:rsidDel="00B43548" w:rsidRDefault="008037C1" w:rsidP="008037C1">
            <w:pPr>
              <w:pStyle w:val="Codes"/>
              <w:spacing w:beforeLines="20" w:before="48" w:afterLines="20" w:after="48" w:line="252" w:lineRule="auto"/>
            </w:pPr>
            <w:r w:rsidRPr="00446E14" w:rsidDel="00B43548">
              <w:t>03</w:t>
            </w:r>
          </w:p>
        </w:tc>
        <w:tc>
          <w:tcPr>
            <w:tcW w:w="2869" w:type="dxa"/>
            <w:vAlign w:val="center"/>
          </w:tcPr>
          <w:p w14:paraId="0977DF83" w14:textId="16BE2611" w:rsidR="008037C1" w:rsidRPr="00446E14" w:rsidDel="00B43548" w:rsidRDefault="008037C1" w:rsidP="008037C1">
            <w:pPr>
              <w:spacing w:beforeLines="20" w:before="48" w:afterLines="20" w:after="48" w:line="252" w:lineRule="auto"/>
              <w:jc w:val="center"/>
              <w:rPr>
                <w:rFonts w:cs="Arial"/>
              </w:rPr>
            </w:pPr>
          </w:p>
        </w:tc>
      </w:tr>
      <w:tr w:rsidR="00680044" w:rsidRPr="00446E14" w:rsidDel="00B43548" w14:paraId="2969599A" w14:textId="682E068E" w:rsidTr="6460CD10">
        <w:trPr>
          <w:trHeight w:val="272"/>
          <w:jc w:val="center"/>
        </w:trPr>
        <w:tc>
          <w:tcPr>
            <w:tcW w:w="1102" w:type="dxa"/>
          </w:tcPr>
          <w:p w14:paraId="1510149D" w14:textId="4CF013FB" w:rsidR="008037C1" w:rsidRPr="00446E14" w:rsidDel="00B43548" w:rsidRDefault="008037C1" w:rsidP="008037C1">
            <w:pPr>
              <w:spacing w:beforeLines="20" w:before="48" w:afterLines="20" w:after="48" w:line="252" w:lineRule="auto"/>
              <w:rPr>
                <w:rFonts w:cs="Arial"/>
              </w:rPr>
            </w:pPr>
          </w:p>
        </w:tc>
        <w:tc>
          <w:tcPr>
            <w:tcW w:w="596" w:type="dxa"/>
          </w:tcPr>
          <w:p w14:paraId="24F38D20" w14:textId="313B752D" w:rsidR="008037C1" w:rsidRPr="00446E14" w:rsidDel="00B43548" w:rsidRDefault="008037C1" w:rsidP="008037C1">
            <w:pPr>
              <w:spacing w:beforeLines="20" w:before="48" w:afterLines="20" w:after="48" w:line="252" w:lineRule="auto"/>
              <w:rPr>
                <w:rFonts w:cs="Arial"/>
              </w:rPr>
            </w:pPr>
          </w:p>
        </w:tc>
        <w:tc>
          <w:tcPr>
            <w:tcW w:w="5385" w:type="dxa"/>
            <w:gridSpan w:val="2"/>
          </w:tcPr>
          <w:p w14:paraId="2E79C00B" w14:textId="31539DCD" w:rsidR="008037C1" w:rsidRPr="00446E14" w:rsidDel="00B43548" w:rsidRDefault="008037C1" w:rsidP="008037C1">
            <w:pPr>
              <w:pStyle w:val="Answers"/>
            </w:pPr>
            <w:r w:rsidRPr="00446E14" w:rsidDel="00B43548">
              <w:t>3°C or above</w:t>
            </w:r>
          </w:p>
        </w:tc>
        <w:tc>
          <w:tcPr>
            <w:tcW w:w="533" w:type="dxa"/>
            <w:vAlign w:val="center"/>
          </w:tcPr>
          <w:p w14:paraId="0FC94169" w14:textId="0884709F" w:rsidR="008037C1" w:rsidRPr="00446E14" w:rsidDel="00B43548" w:rsidRDefault="008037C1" w:rsidP="008037C1">
            <w:pPr>
              <w:pStyle w:val="Codes"/>
              <w:spacing w:beforeLines="20" w:before="48" w:afterLines="20" w:after="48" w:line="252" w:lineRule="auto"/>
            </w:pPr>
            <w:r w:rsidRPr="00446E14" w:rsidDel="00B43548">
              <w:t>04</w:t>
            </w:r>
          </w:p>
        </w:tc>
        <w:tc>
          <w:tcPr>
            <w:tcW w:w="2869" w:type="dxa"/>
            <w:vAlign w:val="center"/>
          </w:tcPr>
          <w:p w14:paraId="36DF23B3" w14:textId="5BE12AA6" w:rsidR="008037C1" w:rsidRPr="00446E14" w:rsidDel="00B43548" w:rsidRDefault="008037C1" w:rsidP="008037C1">
            <w:pPr>
              <w:spacing w:beforeLines="20" w:before="48" w:afterLines="20" w:after="48" w:line="252" w:lineRule="auto"/>
              <w:jc w:val="center"/>
              <w:rPr>
                <w:rFonts w:cs="Arial"/>
              </w:rPr>
            </w:pPr>
          </w:p>
        </w:tc>
      </w:tr>
      <w:tr w:rsidR="00680044" w:rsidRPr="00446E14" w:rsidDel="00B43548" w14:paraId="32C69D87" w14:textId="1E035598" w:rsidTr="6460CD10">
        <w:trPr>
          <w:trHeight w:val="272"/>
          <w:jc w:val="center"/>
        </w:trPr>
        <w:tc>
          <w:tcPr>
            <w:tcW w:w="1102" w:type="dxa"/>
          </w:tcPr>
          <w:p w14:paraId="499F3F0A" w14:textId="48BE7723" w:rsidR="008037C1" w:rsidRPr="00446E14" w:rsidDel="00B43548" w:rsidRDefault="008037C1" w:rsidP="008037C1">
            <w:pPr>
              <w:spacing w:beforeLines="20" w:before="48" w:afterLines="20" w:after="48" w:line="252" w:lineRule="auto"/>
              <w:rPr>
                <w:rFonts w:cs="Arial"/>
              </w:rPr>
            </w:pPr>
          </w:p>
        </w:tc>
        <w:tc>
          <w:tcPr>
            <w:tcW w:w="596" w:type="dxa"/>
          </w:tcPr>
          <w:p w14:paraId="7D423127" w14:textId="4DED55BA" w:rsidR="008037C1" w:rsidRPr="00446E14" w:rsidDel="00B43548" w:rsidRDefault="008037C1" w:rsidP="008037C1">
            <w:pPr>
              <w:spacing w:beforeLines="20" w:before="48" w:afterLines="20" w:after="48" w:line="252" w:lineRule="auto"/>
              <w:rPr>
                <w:rFonts w:cs="Arial"/>
              </w:rPr>
            </w:pPr>
          </w:p>
        </w:tc>
        <w:tc>
          <w:tcPr>
            <w:tcW w:w="5385" w:type="dxa"/>
            <w:gridSpan w:val="2"/>
          </w:tcPr>
          <w:p w14:paraId="6F64B328" w14:textId="56C6FC32" w:rsidR="008037C1" w:rsidRPr="00446E14" w:rsidDel="00B43548" w:rsidRDefault="008037C1" w:rsidP="008037C1">
            <w:pPr>
              <w:pStyle w:val="Answers"/>
            </w:pPr>
            <w:r w:rsidRPr="00446E14" w:rsidDel="00B43548">
              <w:t>Other (please specify)</w:t>
            </w:r>
          </w:p>
        </w:tc>
        <w:tc>
          <w:tcPr>
            <w:tcW w:w="533" w:type="dxa"/>
            <w:vAlign w:val="center"/>
          </w:tcPr>
          <w:p w14:paraId="0539E777" w14:textId="04AC0D55" w:rsidR="008037C1" w:rsidRPr="00446E14" w:rsidDel="00B43548" w:rsidRDefault="008037C1" w:rsidP="008037C1">
            <w:pPr>
              <w:pStyle w:val="Codes"/>
              <w:spacing w:beforeLines="20" w:before="48" w:afterLines="20" w:after="48" w:line="252" w:lineRule="auto"/>
            </w:pPr>
            <w:r w:rsidRPr="00446E14" w:rsidDel="00B43548">
              <w:t>96</w:t>
            </w:r>
          </w:p>
        </w:tc>
        <w:tc>
          <w:tcPr>
            <w:tcW w:w="2869" w:type="dxa"/>
            <w:vAlign w:val="center"/>
          </w:tcPr>
          <w:p w14:paraId="1971834B" w14:textId="57882BC0" w:rsidR="008037C1" w:rsidRPr="00446E14" w:rsidDel="00B43548" w:rsidRDefault="008037C1" w:rsidP="008037C1">
            <w:pPr>
              <w:pStyle w:val="ProgrammingNotes"/>
              <w:spacing w:beforeLines="20" w:before="48" w:afterLines="20" w:after="48" w:line="252" w:lineRule="auto"/>
            </w:pPr>
          </w:p>
        </w:tc>
      </w:tr>
    </w:tbl>
    <w:p w14:paraId="5328EF7B" w14:textId="1E723627" w:rsidR="00E75F7C" w:rsidRDefault="00E75F7C" w:rsidP="00C21B40">
      <w:pPr>
        <w:spacing w:beforeLines="20" w:before="48" w:afterLines="20" w:after="48" w:line="252" w:lineRule="auto"/>
      </w:pPr>
    </w:p>
    <w:p w14:paraId="1E9439C2" w14:textId="77777777" w:rsidR="00E75F7C" w:rsidRDefault="00E75F7C">
      <w:r>
        <w:br w:type="page"/>
      </w:r>
    </w:p>
    <w:tbl>
      <w:tblPr>
        <w:tblStyle w:val="TableGridLight"/>
        <w:tblW w:w="10485" w:type="dxa"/>
        <w:jc w:val="center"/>
        <w:tblLook w:val="04A0" w:firstRow="1" w:lastRow="0" w:firstColumn="1" w:lastColumn="0" w:noHBand="0" w:noVBand="1"/>
      </w:tblPr>
      <w:tblGrid>
        <w:gridCol w:w="1134"/>
        <w:gridCol w:w="597"/>
        <w:gridCol w:w="2314"/>
        <w:gridCol w:w="4314"/>
        <w:gridCol w:w="708"/>
        <w:gridCol w:w="1418"/>
      </w:tblGrid>
      <w:tr w:rsidR="008037C1" w:rsidRPr="00446E14" w:rsidDel="00B43548" w14:paraId="35928BE8" w14:textId="62AB8BC0" w:rsidTr="41E2FE77">
        <w:trPr>
          <w:trHeight w:val="272"/>
          <w:jc w:val="center"/>
        </w:trPr>
        <w:tc>
          <w:tcPr>
            <w:tcW w:w="10485" w:type="dxa"/>
            <w:gridSpan w:val="6"/>
          </w:tcPr>
          <w:p w14:paraId="5C18917F" w14:textId="4317C396" w:rsidR="008037C1" w:rsidRPr="00446E14" w:rsidDel="00B43548" w:rsidRDefault="25BCFFA3" w:rsidP="6B9B099E">
            <w:pPr>
              <w:pStyle w:val="ASK"/>
              <w:spacing w:beforeLines="20" w:before="48" w:afterLines="20" w:after="48" w:line="252" w:lineRule="auto"/>
              <w:rPr>
                <w:b w:val="0"/>
                <w:color w:val="367587"/>
              </w:rPr>
            </w:pPr>
            <w:r w:rsidRPr="00446E14" w:rsidDel="00B43548">
              <w:rPr>
                <w:rStyle w:val="ProgrammingNotesChar"/>
                <w:b/>
                <w:bCs/>
              </w:rPr>
              <w:lastRenderedPageBreak/>
              <w:t xml:space="preserve">ASK IF HAS </w:t>
            </w:r>
            <w:r w:rsidR="2CE68297" w:rsidRPr="00446E14" w:rsidDel="00B43548">
              <w:rPr>
                <w:rStyle w:val="ProgrammingNotesChar"/>
                <w:b/>
                <w:bCs/>
              </w:rPr>
              <w:t>SCENARIO ANALYSIS</w:t>
            </w:r>
            <w:r w:rsidRPr="00446E14" w:rsidDel="00B43548">
              <w:rPr>
                <w:rStyle w:val="ProgrammingNotesChar"/>
                <w:b/>
                <w:bCs/>
              </w:rPr>
              <w:t xml:space="preserve"> (CODE 1 </w:t>
            </w:r>
            <w:r w:rsidR="4458F023" w:rsidRPr="00446E14" w:rsidDel="00B43548">
              <w:rPr>
                <w:rStyle w:val="ProgrammingNotesChar"/>
                <w:b/>
                <w:bCs/>
              </w:rPr>
              <w:t>OR 2</w:t>
            </w:r>
            <w:r w:rsidRPr="00446E14" w:rsidDel="00B43548">
              <w:rPr>
                <w:rStyle w:val="ProgrammingNotesChar"/>
                <w:b/>
                <w:bCs/>
              </w:rPr>
              <w:t xml:space="preserve"> IN Q12) - MANDATORY</w:t>
            </w:r>
            <w:r w:rsidR="009E59FF">
              <w:rPr>
                <w:rStyle w:val="ProgrammingNotesChar"/>
                <w:b/>
                <w:bCs/>
              </w:rPr>
              <w:t xml:space="preserve"> - </w:t>
            </w:r>
            <w:r w:rsidR="0067755A">
              <w:rPr>
                <w:rStyle w:val="ProgrammingNotesChar"/>
                <w:b/>
                <w:bCs/>
              </w:rPr>
              <w:t>IGCC</w:t>
            </w:r>
            <w:r w:rsidR="2F3D5757" w:rsidRPr="048715B6">
              <w:rPr>
                <w:rStyle w:val="ProgrammingNotesChar"/>
                <w:b/>
                <w:bCs/>
              </w:rPr>
              <w:t xml:space="preserve"> ONLY</w:t>
            </w:r>
          </w:p>
        </w:tc>
      </w:tr>
      <w:tr w:rsidR="008037C1" w:rsidRPr="00446E14" w:rsidDel="00B43548" w14:paraId="6A927E2B" w14:textId="54432F60" w:rsidTr="41E2FE77">
        <w:trPr>
          <w:trHeight w:val="272"/>
          <w:jc w:val="center"/>
        </w:trPr>
        <w:tc>
          <w:tcPr>
            <w:tcW w:w="1134" w:type="dxa"/>
          </w:tcPr>
          <w:p w14:paraId="520E03CB" w14:textId="7E52E8AC" w:rsidR="008037C1" w:rsidRPr="00446E14" w:rsidDel="00B43548" w:rsidRDefault="2FA71829">
            <w:pPr>
              <w:pStyle w:val="QuestionText"/>
              <w:spacing w:beforeLines="20" w:before="48" w:afterLines="20" w:after="48" w:line="252" w:lineRule="auto"/>
            </w:pPr>
            <w:r w:rsidRPr="00446E14" w:rsidDel="00B43548">
              <w:t>Q12b</w:t>
            </w:r>
          </w:p>
        </w:tc>
        <w:tc>
          <w:tcPr>
            <w:tcW w:w="9351" w:type="dxa"/>
            <w:gridSpan w:val="5"/>
          </w:tcPr>
          <w:p w14:paraId="7EB46BA4" w14:textId="3765B7A6" w:rsidR="008037C1" w:rsidRPr="00446E14" w:rsidDel="00B43548" w:rsidRDefault="2915188C" w:rsidP="6460CD10">
            <w:pPr>
              <w:pStyle w:val="QuestionText"/>
              <w:spacing w:beforeLines="20" w:before="48" w:afterLines="20" w:after="48" w:line="252" w:lineRule="auto"/>
            </w:pPr>
            <w:r w:rsidRPr="00446E14" w:rsidDel="00B43548">
              <w:t>For what purposes are you using scenario analysis?</w:t>
            </w:r>
          </w:p>
        </w:tc>
      </w:tr>
      <w:tr w:rsidR="008037C1" w:rsidRPr="00446E14" w:rsidDel="00B43548" w14:paraId="7003183C" w14:textId="571537EB" w:rsidTr="41E2FE77">
        <w:trPr>
          <w:trHeight w:val="272"/>
          <w:jc w:val="center"/>
        </w:trPr>
        <w:tc>
          <w:tcPr>
            <w:tcW w:w="1134" w:type="dxa"/>
          </w:tcPr>
          <w:p w14:paraId="10FF20C0" w14:textId="307D4813" w:rsidR="008037C1" w:rsidRPr="00446E14" w:rsidDel="00B43548" w:rsidRDefault="008037C1">
            <w:pPr>
              <w:spacing w:beforeLines="20" w:before="48" w:afterLines="20" w:after="48" w:line="252" w:lineRule="auto"/>
              <w:rPr>
                <w:rFonts w:cs="Arial"/>
              </w:rPr>
            </w:pPr>
          </w:p>
        </w:tc>
        <w:tc>
          <w:tcPr>
            <w:tcW w:w="2911" w:type="dxa"/>
            <w:gridSpan w:val="2"/>
            <w:vAlign w:val="center"/>
          </w:tcPr>
          <w:p w14:paraId="26981329" w14:textId="77FF3476" w:rsidR="008037C1" w:rsidRPr="00446E14" w:rsidDel="00B43548" w:rsidRDefault="60ECA6B5">
            <w:pPr>
              <w:pStyle w:val="Pleaseselect"/>
              <w:spacing w:beforeLines="20" w:before="48" w:afterLines="20" w:after="48" w:line="252" w:lineRule="auto"/>
            </w:pPr>
            <w:r w:rsidRPr="00446E14" w:rsidDel="00B43548">
              <w:t xml:space="preserve">Please select </w:t>
            </w:r>
            <w:r w:rsidR="75FB96F0" w:rsidRPr="00446E14" w:rsidDel="00B43548">
              <w:t>ALL</w:t>
            </w:r>
            <w:r w:rsidRPr="00446E14" w:rsidDel="00B43548">
              <w:t xml:space="preserve"> that apply</w:t>
            </w:r>
          </w:p>
        </w:tc>
        <w:tc>
          <w:tcPr>
            <w:tcW w:w="4314" w:type="dxa"/>
            <w:vAlign w:val="center"/>
          </w:tcPr>
          <w:p w14:paraId="3323C238" w14:textId="42124A43" w:rsidR="008037C1" w:rsidRPr="00446E14" w:rsidDel="00B43548" w:rsidRDefault="071F7FC1">
            <w:pPr>
              <w:pStyle w:val="RandomiseInstruction"/>
              <w:spacing w:beforeLines="20" w:before="48" w:afterLines="20" w:after="48" w:line="252" w:lineRule="auto"/>
              <w:jc w:val="center"/>
            </w:pPr>
            <w:r w:rsidRPr="00446E14" w:rsidDel="00B43548">
              <w:t xml:space="preserve">DO NOT </w:t>
            </w:r>
            <w:r w:rsidR="60ECA6B5" w:rsidRPr="00446E14" w:rsidDel="00B43548">
              <w:t>RANDOMISE</w:t>
            </w:r>
          </w:p>
        </w:tc>
        <w:tc>
          <w:tcPr>
            <w:tcW w:w="708" w:type="dxa"/>
            <w:vAlign w:val="center"/>
          </w:tcPr>
          <w:p w14:paraId="7DDEAC44" w14:textId="6E323047" w:rsidR="008037C1" w:rsidRPr="00446E14" w:rsidDel="00B43548" w:rsidRDefault="008037C1">
            <w:pPr>
              <w:pStyle w:val="ProgrammingNotes"/>
              <w:spacing w:beforeLines="20" w:before="48" w:afterLines="20" w:after="48" w:line="252" w:lineRule="auto"/>
            </w:pPr>
            <w:r w:rsidRPr="00446E14" w:rsidDel="00B43548">
              <w:t>MR</w:t>
            </w:r>
          </w:p>
        </w:tc>
        <w:tc>
          <w:tcPr>
            <w:tcW w:w="1418" w:type="dxa"/>
            <w:vAlign w:val="center"/>
          </w:tcPr>
          <w:p w14:paraId="6283A94F" w14:textId="16730F0E" w:rsidR="008037C1" w:rsidRPr="00446E14" w:rsidDel="00B43548" w:rsidRDefault="008037C1">
            <w:pPr>
              <w:pStyle w:val="ProgrammingNotes"/>
              <w:spacing w:beforeLines="20" w:before="48" w:afterLines="20" w:after="48" w:line="252" w:lineRule="auto"/>
            </w:pPr>
          </w:p>
        </w:tc>
      </w:tr>
      <w:tr w:rsidR="008037C1" w:rsidRPr="00446E14" w:rsidDel="00B43548" w14:paraId="227EF706" w14:textId="776215D0" w:rsidTr="41E2FE77">
        <w:trPr>
          <w:trHeight w:val="272"/>
          <w:jc w:val="center"/>
        </w:trPr>
        <w:tc>
          <w:tcPr>
            <w:tcW w:w="1134" w:type="dxa"/>
          </w:tcPr>
          <w:p w14:paraId="41C59C26" w14:textId="640F162C" w:rsidR="008037C1" w:rsidRPr="00446E14" w:rsidDel="00B43548" w:rsidRDefault="008037C1" w:rsidP="008037C1">
            <w:pPr>
              <w:spacing w:beforeLines="20" w:before="48" w:afterLines="20" w:after="48" w:line="252" w:lineRule="auto"/>
              <w:rPr>
                <w:rFonts w:cs="Arial"/>
              </w:rPr>
            </w:pPr>
          </w:p>
        </w:tc>
        <w:tc>
          <w:tcPr>
            <w:tcW w:w="597" w:type="dxa"/>
          </w:tcPr>
          <w:p w14:paraId="55043C70" w14:textId="31D29417" w:rsidR="008037C1" w:rsidRPr="00446E14" w:rsidDel="00B43548" w:rsidRDefault="008037C1" w:rsidP="008037C1">
            <w:pPr>
              <w:spacing w:beforeLines="20" w:before="48" w:afterLines="20" w:after="48" w:line="252" w:lineRule="auto"/>
              <w:rPr>
                <w:rFonts w:cs="Arial"/>
                <w:b/>
                <w:bCs/>
                <w:i/>
                <w:iCs/>
              </w:rPr>
            </w:pPr>
          </w:p>
        </w:tc>
        <w:tc>
          <w:tcPr>
            <w:tcW w:w="6628" w:type="dxa"/>
            <w:gridSpan w:val="2"/>
          </w:tcPr>
          <w:p w14:paraId="1E8F7E57" w14:textId="5B2A539F" w:rsidR="008037C1" w:rsidRPr="00446E14" w:rsidDel="00B43548" w:rsidRDefault="008037C1" w:rsidP="008037C1">
            <w:pPr>
              <w:pStyle w:val="Answers"/>
              <w:spacing w:beforeLines="20" w:before="48" w:afterLines="20" w:after="48" w:line="252" w:lineRule="auto"/>
            </w:pPr>
            <w:r w:rsidRPr="00446E14" w:rsidDel="00B43548">
              <w:t>To assess the resilience of our portfolio to transition risks</w:t>
            </w:r>
          </w:p>
        </w:tc>
        <w:tc>
          <w:tcPr>
            <w:tcW w:w="708" w:type="dxa"/>
            <w:vAlign w:val="center"/>
          </w:tcPr>
          <w:p w14:paraId="01EE876E" w14:textId="2C198D6D" w:rsidR="008037C1" w:rsidRPr="00446E14" w:rsidDel="00B43548" w:rsidRDefault="008037C1" w:rsidP="008037C1">
            <w:pPr>
              <w:pStyle w:val="Codes"/>
              <w:spacing w:beforeLines="20" w:before="48" w:afterLines="20" w:after="48" w:line="252" w:lineRule="auto"/>
            </w:pPr>
            <w:r w:rsidRPr="00446E14" w:rsidDel="00B43548">
              <w:t>01</w:t>
            </w:r>
          </w:p>
        </w:tc>
        <w:tc>
          <w:tcPr>
            <w:tcW w:w="1418" w:type="dxa"/>
            <w:vAlign w:val="center"/>
          </w:tcPr>
          <w:p w14:paraId="36CE46CD" w14:textId="6B5357F4" w:rsidR="008037C1" w:rsidRPr="00446E14" w:rsidDel="00B43548" w:rsidRDefault="008037C1" w:rsidP="008037C1">
            <w:pPr>
              <w:spacing w:beforeLines="20" w:before="48" w:afterLines="20" w:after="48" w:line="252" w:lineRule="auto"/>
              <w:jc w:val="center"/>
              <w:rPr>
                <w:rFonts w:cs="Arial"/>
              </w:rPr>
            </w:pPr>
          </w:p>
        </w:tc>
      </w:tr>
      <w:tr w:rsidR="008037C1" w:rsidRPr="00446E14" w:rsidDel="00B43548" w14:paraId="58A0392E" w14:textId="09531BCA" w:rsidTr="41E2FE77">
        <w:trPr>
          <w:trHeight w:val="272"/>
          <w:jc w:val="center"/>
        </w:trPr>
        <w:tc>
          <w:tcPr>
            <w:tcW w:w="1134" w:type="dxa"/>
          </w:tcPr>
          <w:p w14:paraId="7BD775C5" w14:textId="08EBB53E" w:rsidR="008037C1" w:rsidRPr="00446E14" w:rsidDel="00B43548" w:rsidRDefault="008037C1" w:rsidP="008037C1">
            <w:pPr>
              <w:spacing w:beforeLines="20" w:before="48" w:afterLines="20" w:after="48" w:line="252" w:lineRule="auto"/>
              <w:rPr>
                <w:rFonts w:cs="Arial"/>
              </w:rPr>
            </w:pPr>
          </w:p>
        </w:tc>
        <w:tc>
          <w:tcPr>
            <w:tcW w:w="597" w:type="dxa"/>
          </w:tcPr>
          <w:p w14:paraId="13CE098B" w14:textId="5594B58F" w:rsidR="008037C1" w:rsidRPr="00446E14" w:rsidDel="00B43548" w:rsidRDefault="008037C1" w:rsidP="008037C1">
            <w:pPr>
              <w:spacing w:beforeLines="20" w:before="48" w:afterLines="20" w:after="48" w:line="252" w:lineRule="auto"/>
              <w:rPr>
                <w:rFonts w:cs="Arial"/>
              </w:rPr>
            </w:pPr>
          </w:p>
        </w:tc>
        <w:tc>
          <w:tcPr>
            <w:tcW w:w="6628" w:type="dxa"/>
            <w:gridSpan w:val="2"/>
          </w:tcPr>
          <w:p w14:paraId="6250E074" w14:textId="12F965A7" w:rsidR="008037C1" w:rsidRPr="00446E14" w:rsidDel="00B43548" w:rsidRDefault="008037C1" w:rsidP="008037C1">
            <w:pPr>
              <w:pStyle w:val="Answers"/>
              <w:spacing w:beforeLines="20" w:before="48" w:afterLines="20" w:after="48" w:line="252" w:lineRule="auto"/>
            </w:pPr>
            <w:r w:rsidRPr="00446E14" w:rsidDel="00B43548">
              <w:t>To assess the resilience of our portfolio to physical climate risks</w:t>
            </w:r>
          </w:p>
        </w:tc>
        <w:tc>
          <w:tcPr>
            <w:tcW w:w="708" w:type="dxa"/>
            <w:vAlign w:val="center"/>
          </w:tcPr>
          <w:p w14:paraId="53BF9C81" w14:textId="74733D34" w:rsidR="008037C1" w:rsidRPr="00446E14" w:rsidDel="00B43548" w:rsidRDefault="008037C1" w:rsidP="008037C1">
            <w:pPr>
              <w:pStyle w:val="Codes"/>
              <w:spacing w:beforeLines="20" w:before="48" w:afterLines="20" w:after="48" w:line="252" w:lineRule="auto"/>
            </w:pPr>
            <w:r w:rsidRPr="00446E14" w:rsidDel="00B43548">
              <w:t>02</w:t>
            </w:r>
          </w:p>
        </w:tc>
        <w:tc>
          <w:tcPr>
            <w:tcW w:w="1418" w:type="dxa"/>
            <w:vAlign w:val="center"/>
          </w:tcPr>
          <w:p w14:paraId="78E3DCF2" w14:textId="03FFD9CC" w:rsidR="008037C1" w:rsidRPr="00446E14" w:rsidDel="00B43548" w:rsidRDefault="008037C1" w:rsidP="008037C1">
            <w:pPr>
              <w:spacing w:beforeLines="20" w:before="48" w:afterLines="20" w:after="48" w:line="252" w:lineRule="auto"/>
              <w:jc w:val="center"/>
              <w:rPr>
                <w:rFonts w:cs="Arial"/>
              </w:rPr>
            </w:pPr>
          </w:p>
        </w:tc>
      </w:tr>
      <w:tr w:rsidR="008037C1" w:rsidRPr="00446E14" w:rsidDel="00B43548" w14:paraId="0EF4EDF1" w14:textId="57B16986" w:rsidTr="41E2FE77">
        <w:trPr>
          <w:trHeight w:val="272"/>
          <w:jc w:val="center"/>
        </w:trPr>
        <w:tc>
          <w:tcPr>
            <w:tcW w:w="1134" w:type="dxa"/>
          </w:tcPr>
          <w:p w14:paraId="15BE90ED" w14:textId="545DBC18" w:rsidR="008037C1" w:rsidRPr="00446E14" w:rsidDel="00B43548" w:rsidRDefault="008037C1" w:rsidP="008037C1">
            <w:pPr>
              <w:spacing w:beforeLines="20" w:before="48" w:afterLines="20" w:after="48" w:line="252" w:lineRule="auto"/>
              <w:rPr>
                <w:rFonts w:cs="Arial"/>
              </w:rPr>
            </w:pPr>
          </w:p>
        </w:tc>
        <w:tc>
          <w:tcPr>
            <w:tcW w:w="597" w:type="dxa"/>
          </w:tcPr>
          <w:p w14:paraId="4ACA8733" w14:textId="2B05C8E6" w:rsidR="008037C1" w:rsidRPr="00446E14" w:rsidDel="00B43548" w:rsidRDefault="008037C1" w:rsidP="008037C1">
            <w:pPr>
              <w:spacing w:beforeLines="20" w:before="48" w:afterLines="20" w:after="48" w:line="252" w:lineRule="auto"/>
              <w:rPr>
                <w:rFonts w:cs="Arial"/>
              </w:rPr>
            </w:pPr>
          </w:p>
        </w:tc>
        <w:tc>
          <w:tcPr>
            <w:tcW w:w="6628" w:type="dxa"/>
            <w:gridSpan w:val="2"/>
          </w:tcPr>
          <w:p w14:paraId="56B184B8" w14:textId="44ACD310" w:rsidR="008037C1" w:rsidRPr="00446E14" w:rsidDel="00B43548" w:rsidRDefault="008037C1" w:rsidP="008037C1">
            <w:pPr>
              <w:pStyle w:val="Answers"/>
              <w:spacing w:beforeLines="20" w:before="48" w:afterLines="20" w:after="48" w:line="252" w:lineRule="auto"/>
            </w:pPr>
            <w:r w:rsidRPr="00446E14" w:rsidDel="00B43548">
              <w:t>To identify climate-related investment opportunities</w:t>
            </w:r>
          </w:p>
        </w:tc>
        <w:tc>
          <w:tcPr>
            <w:tcW w:w="708" w:type="dxa"/>
            <w:vAlign w:val="center"/>
          </w:tcPr>
          <w:p w14:paraId="733D74D6" w14:textId="23C4835E" w:rsidR="008037C1" w:rsidRPr="00446E14" w:rsidDel="00B43548" w:rsidRDefault="008037C1" w:rsidP="008037C1">
            <w:pPr>
              <w:pStyle w:val="Codes"/>
              <w:spacing w:beforeLines="20" w:before="48" w:afterLines="20" w:after="48" w:line="252" w:lineRule="auto"/>
            </w:pPr>
            <w:r w:rsidRPr="00446E14" w:rsidDel="00B43548">
              <w:t>03</w:t>
            </w:r>
          </w:p>
        </w:tc>
        <w:tc>
          <w:tcPr>
            <w:tcW w:w="1418" w:type="dxa"/>
            <w:vAlign w:val="center"/>
          </w:tcPr>
          <w:p w14:paraId="17B82876" w14:textId="44F0747B" w:rsidR="008037C1" w:rsidRPr="00446E14" w:rsidDel="00B43548" w:rsidRDefault="008037C1" w:rsidP="008037C1">
            <w:pPr>
              <w:spacing w:beforeLines="20" w:before="48" w:afterLines="20" w:after="48" w:line="252" w:lineRule="auto"/>
              <w:jc w:val="center"/>
              <w:rPr>
                <w:rFonts w:cs="Arial"/>
              </w:rPr>
            </w:pPr>
          </w:p>
        </w:tc>
      </w:tr>
      <w:tr w:rsidR="008037C1" w:rsidRPr="00446E14" w:rsidDel="00B43548" w14:paraId="13C17242" w14:textId="4AD00091" w:rsidTr="41E2FE77">
        <w:trPr>
          <w:trHeight w:val="272"/>
          <w:jc w:val="center"/>
        </w:trPr>
        <w:tc>
          <w:tcPr>
            <w:tcW w:w="1134" w:type="dxa"/>
          </w:tcPr>
          <w:p w14:paraId="6558FD6E" w14:textId="4C2A2786" w:rsidR="008037C1" w:rsidRPr="00446E14" w:rsidDel="00B43548" w:rsidRDefault="008037C1" w:rsidP="008037C1">
            <w:pPr>
              <w:spacing w:beforeLines="20" w:before="48" w:afterLines="20" w:after="48" w:line="252" w:lineRule="auto"/>
              <w:rPr>
                <w:rFonts w:cs="Arial"/>
              </w:rPr>
            </w:pPr>
          </w:p>
        </w:tc>
        <w:tc>
          <w:tcPr>
            <w:tcW w:w="597" w:type="dxa"/>
          </w:tcPr>
          <w:p w14:paraId="21FF5EB9" w14:textId="083B2476" w:rsidR="008037C1" w:rsidRPr="00446E14" w:rsidDel="00B43548" w:rsidRDefault="008037C1" w:rsidP="008037C1">
            <w:pPr>
              <w:spacing w:beforeLines="20" w:before="48" w:afterLines="20" w:after="48" w:line="252" w:lineRule="auto"/>
              <w:rPr>
                <w:rFonts w:cs="Arial"/>
              </w:rPr>
            </w:pPr>
          </w:p>
        </w:tc>
        <w:tc>
          <w:tcPr>
            <w:tcW w:w="6628" w:type="dxa"/>
            <w:gridSpan w:val="2"/>
          </w:tcPr>
          <w:p w14:paraId="5CE1990D" w14:textId="75762B55" w:rsidR="008037C1" w:rsidRPr="00446E14" w:rsidDel="00B43548" w:rsidRDefault="008037C1" w:rsidP="008037C1">
            <w:pPr>
              <w:pStyle w:val="Answers"/>
              <w:spacing w:beforeLines="20" w:before="48" w:afterLines="20" w:after="48" w:line="252" w:lineRule="auto"/>
            </w:pPr>
            <w:r w:rsidRPr="00446E14" w:rsidDel="00B43548">
              <w:t>To assess the resilience of specific asset/s to climate risk</w:t>
            </w:r>
          </w:p>
        </w:tc>
        <w:tc>
          <w:tcPr>
            <w:tcW w:w="708" w:type="dxa"/>
            <w:vAlign w:val="center"/>
          </w:tcPr>
          <w:p w14:paraId="55B96A41" w14:textId="52B37B4D" w:rsidR="008037C1" w:rsidRPr="00446E14" w:rsidDel="00B43548" w:rsidRDefault="008037C1" w:rsidP="008037C1">
            <w:pPr>
              <w:pStyle w:val="Codes"/>
              <w:spacing w:beforeLines="20" w:before="48" w:afterLines="20" w:after="48" w:line="252" w:lineRule="auto"/>
            </w:pPr>
            <w:r w:rsidRPr="00446E14" w:rsidDel="00B43548">
              <w:t>04</w:t>
            </w:r>
          </w:p>
        </w:tc>
        <w:tc>
          <w:tcPr>
            <w:tcW w:w="1418" w:type="dxa"/>
            <w:vAlign w:val="center"/>
          </w:tcPr>
          <w:p w14:paraId="452E13FC" w14:textId="4A8E2937" w:rsidR="008037C1" w:rsidRPr="00446E14" w:rsidDel="00B43548" w:rsidRDefault="008037C1" w:rsidP="008037C1">
            <w:pPr>
              <w:spacing w:beforeLines="20" w:before="48" w:afterLines="20" w:after="48" w:line="252" w:lineRule="auto"/>
              <w:jc w:val="center"/>
              <w:rPr>
                <w:rFonts w:cs="Arial"/>
              </w:rPr>
            </w:pPr>
          </w:p>
        </w:tc>
      </w:tr>
      <w:tr w:rsidR="008037C1" w:rsidRPr="00446E14" w:rsidDel="00B43548" w14:paraId="2A6710BD" w14:textId="0D50D664" w:rsidTr="41E2FE77">
        <w:trPr>
          <w:trHeight w:val="272"/>
          <w:jc w:val="center"/>
        </w:trPr>
        <w:tc>
          <w:tcPr>
            <w:tcW w:w="1134" w:type="dxa"/>
          </w:tcPr>
          <w:p w14:paraId="7F48FAEE" w14:textId="28B28F7F" w:rsidR="008037C1" w:rsidRPr="00446E14" w:rsidDel="00B43548" w:rsidRDefault="008037C1" w:rsidP="008037C1">
            <w:pPr>
              <w:spacing w:beforeLines="20" w:before="48" w:afterLines="20" w:after="48" w:line="252" w:lineRule="auto"/>
              <w:rPr>
                <w:rFonts w:cs="Arial"/>
              </w:rPr>
            </w:pPr>
          </w:p>
        </w:tc>
        <w:tc>
          <w:tcPr>
            <w:tcW w:w="597" w:type="dxa"/>
          </w:tcPr>
          <w:p w14:paraId="2DCF7C11" w14:textId="6537C64A" w:rsidR="008037C1" w:rsidRPr="00446E14" w:rsidDel="00B43548" w:rsidRDefault="008037C1" w:rsidP="008037C1">
            <w:pPr>
              <w:spacing w:beforeLines="20" w:before="48" w:afterLines="20" w:after="48" w:line="252" w:lineRule="auto"/>
              <w:rPr>
                <w:rFonts w:cs="Arial"/>
              </w:rPr>
            </w:pPr>
          </w:p>
        </w:tc>
        <w:tc>
          <w:tcPr>
            <w:tcW w:w="6628" w:type="dxa"/>
            <w:gridSpan w:val="2"/>
          </w:tcPr>
          <w:p w14:paraId="0BD7588B" w14:textId="61844497" w:rsidR="008037C1" w:rsidRPr="00446E14" w:rsidDel="00B43548" w:rsidRDefault="008037C1" w:rsidP="008037C1">
            <w:pPr>
              <w:pStyle w:val="Answers"/>
              <w:spacing w:beforeLines="20" w:before="48" w:afterLines="20" w:after="48" w:line="252" w:lineRule="auto"/>
            </w:pPr>
            <w:r w:rsidRPr="00446E14" w:rsidDel="00B43548">
              <w:t xml:space="preserve">To assess the credibility of investee transition and/or adaptation plans </w:t>
            </w:r>
          </w:p>
        </w:tc>
        <w:tc>
          <w:tcPr>
            <w:tcW w:w="708" w:type="dxa"/>
            <w:vAlign w:val="center"/>
          </w:tcPr>
          <w:p w14:paraId="5F6C8118" w14:textId="32B4E07A" w:rsidR="008037C1" w:rsidRPr="00446E14" w:rsidDel="00B43548" w:rsidRDefault="008037C1" w:rsidP="008037C1">
            <w:pPr>
              <w:pStyle w:val="Codes"/>
              <w:spacing w:beforeLines="20" w:before="48" w:afterLines="20" w:after="48" w:line="252" w:lineRule="auto"/>
            </w:pPr>
            <w:r w:rsidRPr="00446E14" w:rsidDel="00B43548">
              <w:t>05</w:t>
            </w:r>
          </w:p>
        </w:tc>
        <w:tc>
          <w:tcPr>
            <w:tcW w:w="1418" w:type="dxa"/>
            <w:vAlign w:val="center"/>
          </w:tcPr>
          <w:p w14:paraId="60A16330" w14:textId="60147EC9" w:rsidR="008037C1" w:rsidRPr="00446E14" w:rsidDel="00B43548" w:rsidRDefault="008037C1" w:rsidP="008037C1">
            <w:pPr>
              <w:pStyle w:val="ProgrammingNotes"/>
              <w:spacing w:beforeLines="20" w:before="48" w:afterLines="20" w:after="48" w:line="252" w:lineRule="auto"/>
            </w:pPr>
          </w:p>
        </w:tc>
      </w:tr>
      <w:tr w:rsidR="008037C1" w:rsidRPr="00446E14" w:rsidDel="00B43548" w14:paraId="0F43CEFE" w14:textId="6AFFB387" w:rsidTr="41E2FE77">
        <w:trPr>
          <w:trHeight w:val="272"/>
          <w:jc w:val="center"/>
        </w:trPr>
        <w:tc>
          <w:tcPr>
            <w:tcW w:w="1134" w:type="dxa"/>
          </w:tcPr>
          <w:p w14:paraId="4EF9F681" w14:textId="713D66FC" w:rsidR="008037C1" w:rsidRPr="00446E14" w:rsidDel="00B43548" w:rsidRDefault="008037C1" w:rsidP="008037C1">
            <w:pPr>
              <w:spacing w:beforeLines="20" w:before="48" w:afterLines="20" w:after="48" w:line="252" w:lineRule="auto"/>
              <w:rPr>
                <w:rFonts w:cs="Arial"/>
              </w:rPr>
            </w:pPr>
          </w:p>
        </w:tc>
        <w:tc>
          <w:tcPr>
            <w:tcW w:w="597" w:type="dxa"/>
          </w:tcPr>
          <w:p w14:paraId="66729684" w14:textId="5BA4B546" w:rsidR="008037C1" w:rsidRPr="00446E14" w:rsidDel="00B43548" w:rsidRDefault="008037C1" w:rsidP="008037C1">
            <w:pPr>
              <w:spacing w:beforeLines="20" w:before="48" w:afterLines="20" w:after="48" w:line="252" w:lineRule="auto"/>
              <w:rPr>
                <w:rFonts w:cs="Arial"/>
              </w:rPr>
            </w:pPr>
          </w:p>
        </w:tc>
        <w:tc>
          <w:tcPr>
            <w:tcW w:w="6628" w:type="dxa"/>
            <w:gridSpan w:val="2"/>
          </w:tcPr>
          <w:p w14:paraId="5505361F" w14:textId="4E82B130" w:rsidR="008037C1" w:rsidRPr="00446E14" w:rsidDel="00B43548" w:rsidRDefault="008037C1" w:rsidP="008037C1">
            <w:pPr>
              <w:pStyle w:val="Answers"/>
              <w:spacing w:beforeLines="20" w:before="48" w:afterLines="20" w:after="48" w:line="252" w:lineRule="auto"/>
            </w:pPr>
            <w:r w:rsidRPr="00446E14" w:rsidDel="00B43548">
              <w:t>To meet our regulatory obligations</w:t>
            </w:r>
            <w:r w:rsidR="00AC3F7D" w:rsidRPr="00446E14" w:rsidDel="00B43548">
              <w:t xml:space="preserve"> </w:t>
            </w:r>
          </w:p>
        </w:tc>
        <w:tc>
          <w:tcPr>
            <w:tcW w:w="708" w:type="dxa"/>
            <w:vAlign w:val="center"/>
          </w:tcPr>
          <w:p w14:paraId="43FA19E1" w14:textId="1E50AAAE" w:rsidR="008037C1" w:rsidRPr="00446E14" w:rsidDel="00B43548" w:rsidRDefault="008037C1" w:rsidP="008037C1">
            <w:pPr>
              <w:pStyle w:val="Codes"/>
              <w:spacing w:beforeLines="20" w:before="48" w:afterLines="20" w:after="48" w:line="252" w:lineRule="auto"/>
            </w:pPr>
            <w:r w:rsidRPr="00446E14" w:rsidDel="00B43548">
              <w:t>06</w:t>
            </w:r>
          </w:p>
        </w:tc>
        <w:tc>
          <w:tcPr>
            <w:tcW w:w="1418" w:type="dxa"/>
            <w:vAlign w:val="center"/>
          </w:tcPr>
          <w:p w14:paraId="6CBFA5AD" w14:textId="17B08C36" w:rsidR="008037C1" w:rsidRPr="00446E14" w:rsidDel="00B43548" w:rsidRDefault="008037C1" w:rsidP="008037C1">
            <w:pPr>
              <w:pStyle w:val="ProgrammingNotes"/>
              <w:spacing w:beforeLines="20" w:before="48" w:afterLines="20" w:after="48" w:line="252" w:lineRule="auto"/>
            </w:pPr>
          </w:p>
        </w:tc>
      </w:tr>
      <w:tr w:rsidR="0071756C" w:rsidRPr="00446E14" w:rsidDel="00B43548" w14:paraId="6D3D3A07" w14:textId="01CA5FDE" w:rsidTr="41E2FE77">
        <w:trPr>
          <w:trHeight w:val="272"/>
          <w:jc w:val="center"/>
        </w:trPr>
        <w:tc>
          <w:tcPr>
            <w:tcW w:w="1134" w:type="dxa"/>
          </w:tcPr>
          <w:p w14:paraId="4A77DF9D" w14:textId="6E973FEC" w:rsidR="0071756C" w:rsidRPr="00446E14" w:rsidDel="00B43548" w:rsidRDefault="0071756C" w:rsidP="008037C1">
            <w:pPr>
              <w:spacing w:beforeLines="20" w:before="48" w:afterLines="20" w:after="48" w:line="252" w:lineRule="auto"/>
              <w:rPr>
                <w:rFonts w:cs="Arial"/>
              </w:rPr>
            </w:pPr>
          </w:p>
        </w:tc>
        <w:tc>
          <w:tcPr>
            <w:tcW w:w="597" w:type="dxa"/>
          </w:tcPr>
          <w:p w14:paraId="73CA696B" w14:textId="3B7C2091" w:rsidR="0071756C" w:rsidRPr="00446E14" w:rsidDel="00B43548" w:rsidRDefault="0071756C" w:rsidP="008037C1">
            <w:pPr>
              <w:spacing w:beforeLines="20" w:before="48" w:afterLines="20" w:after="48" w:line="252" w:lineRule="auto"/>
              <w:rPr>
                <w:rFonts w:cs="Arial"/>
              </w:rPr>
            </w:pPr>
          </w:p>
        </w:tc>
        <w:tc>
          <w:tcPr>
            <w:tcW w:w="6628" w:type="dxa"/>
            <w:gridSpan w:val="2"/>
          </w:tcPr>
          <w:p w14:paraId="373B107A" w14:textId="5294E86A" w:rsidR="0071756C" w:rsidRPr="00446E14" w:rsidDel="00B43548" w:rsidRDefault="0071756C" w:rsidP="008037C1">
            <w:pPr>
              <w:pStyle w:val="Answers"/>
              <w:spacing w:beforeLines="20" w:before="48" w:afterLines="20" w:after="48" w:line="252" w:lineRule="auto"/>
            </w:pPr>
            <w:r w:rsidDel="00B43548">
              <w:t>To inform policy advocacy</w:t>
            </w:r>
          </w:p>
        </w:tc>
        <w:tc>
          <w:tcPr>
            <w:tcW w:w="708" w:type="dxa"/>
            <w:vAlign w:val="center"/>
          </w:tcPr>
          <w:p w14:paraId="6FF3F3A8" w14:textId="18C6C36F" w:rsidR="0071756C" w:rsidRPr="00446E14" w:rsidDel="00B43548" w:rsidRDefault="0071756C" w:rsidP="008037C1">
            <w:pPr>
              <w:pStyle w:val="Codes"/>
              <w:spacing w:beforeLines="20" w:before="48" w:afterLines="20" w:after="48" w:line="252" w:lineRule="auto"/>
            </w:pPr>
            <w:r w:rsidDel="00B43548">
              <w:t>07</w:t>
            </w:r>
          </w:p>
        </w:tc>
        <w:tc>
          <w:tcPr>
            <w:tcW w:w="1418" w:type="dxa"/>
            <w:vAlign w:val="center"/>
          </w:tcPr>
          <w:p w14:paraId="7CD75DFA" w14:textId="1C4442FB" w:rsidR="0071756C" w:rsidRPr="00446E14" w:rsidDel="00B43548" w:rsidRDefault="0071756C" w:rsidP="008037C1">
            <w:pPr>
              <w:pStyle w:val="ProgrammingNotes"/>
              <w:spacing w:beforeLines="20" w:before="48" w:afterLines="20" w:after="48" w:line="252" w:lineRule="auto"/>
            </w:pPr>
          </w:p>
        </w:tc>
      </w:tr>
      <w:tr w:rsidR="41E2FE77" w:rsidRPr="00446E14" w:rsidDel="00B43548" w14:paraId="6C13683E" w14:textId="50687565" w:rsidTr="41E2FE77">
        <w:trPr>
          <w:trHeight w:val="300"/>
          <w:jc w:val="center"/>
        </w:trPr>
        <w:tc>
          <w:tcPr>
            <w:tcW w:w="1134" w:type="dxa"/>
          </w:tcPr>
          <w:p w14:paraId="3062BBCA" w14:textId="4BCC8277" w:rsidR="41E2FE77" w:rsidRPr="00446E14" w:rsidDel="00B43548" w:rsidRDefault="41E2FE77" w:rsidP="41E2FE77">
            <w:pPr>
              <w:spacing w:line="252" w:lineRule="auto"/>
              <w:rPr>
                <w:rFonts w:cs="Arial"/>
              </w:rPr>
            </w:pPr>
          </w:p>
        </w:tc>
        <w:tc>
          <w:tcPr>
            <w:tcW w:w="597" w:type="dxa"/>
          </w:tcPr>
          <w:p w14:paraId="7BD260F5" w14:textId="7FB5FF9F" w:rsidR="41E2FE77" w:rsidRPr="00446E14" w:rsidDel="00B43548" w:rsidRDefault="41E2FE77" w:rsidP="41E2FE77">
            <w:pPr>
              <w:spacing w:line="252" w:lineRule="auto"/>
              <w:rPr>
                <w:rFonts w:cs="Arial"/>
              </w:rPr>
            </w:pPr>
          </w:p>
        </w:tc>
        <w:tc>
          <w:tcPr>
            <w:tcW w:w="6628" w:type="dxa"/>
            <w:gridSpan w:val="2"/>
          </w:tcPr>
          <w:p w14:paraId="50697216" w14:textId="77994482" w:rsidR="056D7EE8" w:rsidRPr="00446E14" w:rsidDel="00B43548" w:rsidRDefault="056D7EE8" w:rsidP="00556963">
            <w:pPr>
              <w:pStyle w:val="Answers"/>
            </w:pPr>
            <w:r w:rsidRPr="00446E14" w:rsidDel="00B43548">
              <w:t xml:space="preserve">To communicate </w:t>
            </w:r>
            <w:r w:rsidR="0B2E8040" w:rsidRPr="00446E14" w:rsidDel="00B43548">
              <w:t xml:space="preserve">with stakeholders on the </w:t>
            </w:r>
            <w:r w:rsidRPr="00446E14" w:rsidDel="00B43548">
              <w:t xml:space="preserve">costs/impacts of different climate warming scenarios and/or </w:t>
            </w:r>
            <w:r w:rsidR="0010739B" w:rsidRPr="00446E14" w:rsidDel="00B43548">
              <w:t xml:space="preserve">the </w:t>
            </w:r>
            <w:r w:rsidRPr="00446E14" w:rsidDel="00B43548">
              <w:t>benefits of a net zero transition</w:t>
            </w:r>
          </w:p>
        </w:tc>
        <w:tc>
          <w:tcPr>
            <w:tcW w:w="708" w:type="dxa"/>
            <w:vAlign w:val="center"/>
          </w:tcPr>
          <w:p w14:paraId="07CCAAF0" w14:textId="108B99BF" w:rsidR="41E2FE77" w:rsidRPr="00446E14" w:rsidDel="00B43548" w:rsidRDefault="003958C4" w:rsidP="00556963">
            <w:pPr>
              <w:pStyle w:val="Codes"/>
              <w:spacing w:line="252" w:lineRule="auto"/>
            </w:pPr>
            <w:r w:rsidRPr="00446E14" w:rsidDel="00B43548">
              <w:t>08</w:t>
            </w:r>
          </w:p>
        </w:tc>
        <w:tc>
          <w:tcPr>
            <w:tcW w:w="1418" w:type="dxa"/>
            <w:vAlign w:val="center"/>
          </w:tcPr>
          <w:p w14:paraId="2C9F578F" w14:textId="5695EB15" w:rsidR="41E2FE77" w:rsidRPr="00446E14" w:rsidDel="00B43548" w:rsidRDefault="41E2FE77" w:rsidP="00556963">
            <w:pPr>
              <w:pStyle w:val="ProgrammingNotes"/>
              <w:spacing w:line="252" w:lineRule="auto"/>
            </w:pPr>
          </w:p>
        </w:tc>
      </w:tr>
      <w:tr w:rsidR="41E2FE77" w:rsidRPr="00446E14" w:rsidDel="00B43548" w14:paraId="690BCDDA" w14:textId="135920B4" w:rsidTr="41E2FE77">
        <w:trPr>
          <w:trHeight w:val="300"/>
          <w:jc w:val="center"/>
        </w:trPr>
        <w:tc>
          <w:tcPr>
            <w:tcW w:w="1134" w:type="dxa"/>
          </w:tcPr>
          <w:p w14:paraId="4EBA599D" w14:textId="526C8BB1" w:rsidR="41E2FE77" w:rsidRPr="00446E14" w:rsidDel="00B43548" w:rsidRDefault="41E2FE77" w:rsidP="41E2FE77">
            <w:pPr>
              <w:spacing w:line="252" w:lineRule="auto"/>
              <w:rPr>
                <w:rFonts w:cs="Arial"/>
              </w:rPr>
            </w:pPr>
          </w:p>
        </w:tc>
        <w:tc>
          <w:tcPr>
            <w:tcW w:w="597" w:type="dxa"/>
          </w:tcPr>
          <w:p w14:paraId="06561042" w14:textId="2937E3A3" w:rsidR="41E2FE77" w:rsidRPr="00446E14" w:rsidDel="00B43548" w:rsidRDefault="41E2FE77" w:rsidP="41E2FE77">
            <w:pPr>
              <w:spacing w:line="252" w:lineRule="auto"/>
              <w:rPr>
                <w:rFonts w:cs="Arial"/>
              </w:rPr>
            </w:pPr>
          </w:p>
        </w:tc>
        <w:tc>
          <w:tcPr>
            <w:tcW w:w="6628" w:type="dxa"/>
            <w:gridSpan w:val="2"/>
          </w:tcPr>
          <w:p w14:paraId="68A525FF" w14:textId="5F218E97" w:rsidR="056D7EE8" w:rsidRPr="00446E14" w:rsidDel="00B43548" w:rsidRDefault="3378A6BC" w:rsidP="00556963">
            <w:pPr>
              <w:pStyle w:val="Answers"/>
              <w:rPr>
                <w:rFonts w:ascii="Segoe UI" w:eastAsia="Segoe UI" w:hAnsi="Segoe UI" w:cs="Segoe UI"/>
                <w:sz w:val="18"/>
                <w:szCs w:val="18"/>
              </w:rPr>
            </w:pPr>
            <w:r w:rsidRPr="00446E14" w:rsidDel="00B43548">
              <w:rPr>
                <w:rFonts w:ascii="Segoe UI" w:eastAsia="Segoe UI" w:hAnsi="Segoe UI" w:cs="Segoe UI"/>
                <w:sz w:val="18"/>
                <w:szCs w:val="18"/>
              </w:rPr>
              <w:t>To i</w:t>
            </w:r>
            <w:r w:rsidR="056D7EE8" w:rsidRPr="00446E14" w:rsidDel="00B43548">
              <w:rPr>
                <w:rFonts w:ascii="Segoe UI" w:eastAsia="Segoe UI" w:hAnsi="Segoe UI" w:cs="Segoe UI"/>
                <w:sz w:val="18"/>
                <w:szCs w:val="18"/>
              </w:rPr>
              <w:t xml:space="preserve">nform investment </w:t>
            </w:r>
            <w:r w:rsidR="34CC77A8" w:rsidRPr="00446E14" w:rsidDel="00B43548">
              <w:rPr>
                <w:rFonts w:ascii="Segoe UI" w:eastAsia="Segoe UI" w:hAnsi="Segoe UI" w:cs="Segoe UI"/>
                <w:sz w:val="18"/>
                <w:szCs w:val="18"/>
              </w:rPr>
              <w:t>governance approaches</w:t>
            </w:r>
            <w:r w:rsidR="00A22A20" w:rsidRPr="00446E14" w:rsidDel="00B43548">
              <w:rPr>
                <w:rFonts w:ascii="Segoe UI" w:eastAsia="Segoe UI" w:hAnsi="Segoe UI" w:cs="Segoe UI"/>
                <w:sz w:val="18"/>
                <w:szCs w:val="18"/>
              </w:rPr>
              <w:t>,</w:t>
            </w:r>
            <w:r w:rsidR="34CC77A8" w:rsidRPr="00446E14" w:rsidDel="00B43548">
              <w:rPr>
                <w:rFonts w:ascii="Segoe UI" w:eastAsia="Segoe UI" w:hAnsi="Segoe UI" w:cs="Segoe UI"/>
                <w:sz w:val="18"/>
                <w:szCs w:val="18"/>
              </w:rPr>
              <w:t xml:space="preserve"> including investment </w:t>
            </w:r>
            <w:r w:rsidR="77152A43" w:rsidRPr="00446E14" w:rsidDel="00B43548">
              <w:rPr>
                <w:rFonts w:ascii="Segoe UI" w:eastAsia="Segoe UI" w:hAnsi="Segoe UI" w:cs="Segoe UI"/>
                <w:sz w:val="18"/>
                <w:szCs w:val="18"/>
              </w:rPr>
              <w:t>beliefs</w:t>
            </w:r>
            <w:r w:rsidR="37D16932" w:rsidRPr="00446E14" w:rsidDel="00B43548">
              <w:rPr>
                <w:rFonts w:ascii="Segoe UI" w:eastAsia="Segoe UI" w:hAnsi="Segoe UI" w:cs="Segoe UI"/>
                <w:sz w:val="18"/>
                <w:szCs w:val="18"/>
              </w:rPr>
              <w:t xml:space="preserve"> and </w:t>
            </w:r>
            <w:r w:rsidR="00A22A20" w:rsidRPr="00446E14" w:rsidDel="00B43548">
              <w:rPr>
                <w:rFonts w:ascii="Segoe UI" w:eastAsia="Segoe UI" w:hAnsi="Segoe UI" w:cs="Segoe UI"/>
                <w:sz w:val="18"/>
                <w:szCs w:val="18"/>
              </w:rPr>
              <w:t>portfolio construction approach e.g.</w:t>
            </w:r>
            <w:r w:rsidR="542D635B" w:rsidRPr="00446E14" w:rsidDel="00B43548">
              <w:rPr>
                <w:rFonts w:ascii="Segoe UI" w:eastAsia="Segoe UI" w:hAnsi="Segoe UI" w:cs="Segoe UI"/>
                <w:sz w:val="18"/>
                <w:szCs w:val="18"/>
              </w:rPr>
              <w:t xml:space="preserve"> </w:t>
            </w:r>
            <w:r w:rsidR="056D7EE8" w:rsidRPr="00446E14" w:rsidDel="00B43548">
              <w:rPr>
                <w:rFonts w:ascii="Segoe UI" w:eastAsia="Segoe UI" w:hAnsi="Segoe UI" w:cs="Segoe UI"/>
                <w:sz w:val="18"/>
                <w:szCs w:val="18"/>
              </w:rPr>
              <w:t>strategic asset allocation</w:t>
            </w:r>
          </w:p>
        </w:tc>
        <w:tc>
          <w:tcPr>
            <w:tcW w:w="708" w:type="dxa"/>
            <w:vAlign w:val="center"/>
          </w:tcPr>
          <w:p w14:paraId="0DED2793" w14:textId="246C4D4E" w:rsidR="41E2FE77" w:rsidRPr="00446E14" w:rsidDel="00B43548" w:rsidRDefault="003958C4" w:rsidP="00556963">
            <w:pPr>
              <w:pStyle w:val="Codes"/>
              <w:spacing w:line="252" w:lineRule="auto"/>
            </w:pPr>
            <w:r w:rsidRPr="00446E14" w:rsidDel="00B43548">
              <w:t>09</w:t>
            </w:r>
          </w:p>
        </w:tc>
        <w:tc>
          <w:tcPr>
            <w:tcW w:w="1418" w:type="dxa"/>
            <w:vAlign w:val="center"/>
          </w:tcPr>
          <w:p w14:paraId="0BAB69D2" w14:textId="69DE61C1" w:rsidR="41E2FE77" w:rsidRPr="00446E14" w:rsidDel="00B43548" w:rsidRDefault="41E2FE77" w:rsidP="00556963">
            <w:pPr>
              <w:pStyle w:val="ProgrammingNotes"/>
              <w:spacing w:line="252" w:lineRule="auto"/>
            </w:pPr>
          </w:p>
        </w:tc>
      </w:tr>
      <w:tr w:rsidR="008037C1" w:rsidRPr="00446E14" w:rsidDel="00B43548" w14:paraId="676F7F1A" w14:textId="41ADBE8E" w:rsidTr="41E2FE77">
        <w:trPr>
          <w:trHeight w:val="272"/>
          <w:jc w:val="center"/>
        </w:trPr>
        <w:tc>
          <w:tcPr>
            <w:tcW w:w="1134" w:type="dxa"/>
          </w:tcPr>
          <w:p w14:paraId="2955DB63" w14:textId="5D4848F8" w:rsidR="008037C1" w:rsidRPr="00446E14" w:rsidDel="00B43548" w:rsidRDefault="008037C1" w:rsidP="008037C1">
            <w:pPr>
              <w:spacing w:beforeLines="20" w:before="48" w:afterLines="20" w:after="48" w:line="252" w:lineRule="auto"/>
              <w:rPr>
                <w:rFonts w:cs="Arial"/>
              </w:rPr>
            </w:pPr>
          </w:p>
        </w:tc>
        <w:tc>
          <w:tcPr>
            <w:tcW w:w="597" w:type="dxa"/>
          </w:tcPr>
          <w:p w14:paraId="5DCE40AD" w14:textId="3924390C" w:rsidR="008037C1" w:rsidRPr="00446E14" w:rsidDel="00B43548" w:rsidRDefault="008037C1" w:rsidP="008037C1">
            <w:pPr>
              <w:spacing w:beforeLines="20" w:before="48" w:afterLines="20" w:after="48" w:line="252" w:lineRule="auto"/>
              <w:rPr>
                <w:rFonts w:cs="Arial"/>
              </w:rPr>
            </w:pPr>
          </w:p>
        </w:tc>
        <w:tc>
          <w:tcPr>
            <w:tcW w:w="6628" w:type="dxa"/>
            <w:gridSpan w:val="2"/>
          </w:tcPr>
          <w:p w14:paraId="4C941346" w14:textId="615CA2C0" w:rsidR="008037C1" w:rsidRPr="00446E14" w:rsidDel="00B43548" w:rsidRDefault="008037C1" w:rsidP="008037C1">
            <w:pPr>
              <w:pStyle w:val="Answers"/>
              <w:spacing w:beforeLines="20" w:before="48" w:afterLines="20" w:after="48" w:line="252" w:lineRule="auto"/>
            </w:pPr>
            <w:r w:rsidRPr="00446E14" w:rsidDel="00B43548">
              <w:t>Other (please specify)</w:t>
            </w:r>
          </w:p>
        </w:tc>
        <w:tc>
          <w:tcPr>
            <w:tcW w:w="708" w:type="dxa"/>
            <w:vAlign w:val="center"/>
          </w:tcPr>
          <w:p w14:paraId="67B449E1" w14:textId="5D75E1E4" w:rsidR="008037C1" w:rsidRPr="00446E14" w:rsidDel="00B43548" w:rsidRDefault="008037C1" w:rsidP="008037C1">
            <w:pPr>
              <w:pStyle w:val="Codes"/>
              <w:spacing w:beforeLines="20" w:before="48" w:afterLines="20" w:after="48" w:line="252" w:lineRule="auto"/>
            </w:pPr>
            <w:r w:rsidRPr="00446E14" w:rsidDel="00B43548">
              <w:t>96</w:t>
            </w:r>
          </w:p>
        </w:tc>
        <w:tc>
          <w:tcPr>
            <w:tcW w:w="1418" w:type="dxa"/>
            <w:vAlign w:val="center"/>
          </w:tcPr>
          <w:p w14:paraId="0A833AB2" w14:textId="0E67DD9E" w:rsidR="008037C1" w:rsidRPr="00446E14" w:rsidDel="00B43548" w:rsidRDefault="008037C1" w:rsidP="008037C1">
            <w:pPr>
              <w:pStyle w:val="ProgrammingNotes"/>
              <w:spacing w:beforeLines="20" w:before="48" w:afterLines="20" w:after="48" w:line="252" w:lineRule="auto"/>
            </w:pPr>
          </w:p>
        </w:tc>
      </w:tr>
    </w:tbl>
    <w:p w14:paraId="1D19C3BB" w14:textId="77777777" w:rsidR="00806D11" w:rsidRPr="00446E14" w:rsidRDefault="00806D11" w:rsidP="72E933FC">
      <w:pPr>
        <w:spacing w:beforeLines="20" w:before="48" w:afterLines="20" w:after="48" w:line="252" w:lineRule="auto"/>
      </w:pPr>
    </w:p>
    <w:p w14:paraId="42F643A8" w14:textId="24AE0E6B" w:rsidR="72E933FC" w:rsidRPr="00446E14" w:rsidRDefault="72E933FC" w:rsidP="72E933FC">
      <w:pPr>
        <w:spacing w:beforeLines="20" w:before="48" w:afterLines="20" w:after="48" w:line="252" w:lineRule="auto"/>
      </w:pPr>
    </w:p>
    <w:tbl>
      <w:tblPr>
        <w:tblStyle w:val="TableGridLight"/>
        <w:tblW w:w="10485" w:type="dxa"/>
        <w:jc w:val="center"/>
        <w:tblLook w:val="04A0" w:firstRow="1" w:lastRow="0" w:firstColumn="1" w:lastColumn="0" w:noHBand="0" w:noVBand="1"/>
      </w:tblPr>
      <w:tblGrid>
        <w:gridCol w:w="1114"/>
        <w:gridCol w:w="603"/>
        <w:gridCol w:w="2809"/>
        <w:gridCol w:w="3833"/>
        <w:gridCol w:w="708"/>
        <w:gridCol w:w="1418"/>
      </w:tblGrid>
      <w:tr w:rsidR="003065D2" w:rsidRPr="00446E14" w:rsidDel="00B43548" w14:paraId="095836B4" w14:textId="3D1C67D7" w:rsidTr="6460CD10">
        <w:trPr>
          <w:trHeight w:val="272"/>
          <w:jc w:val="center"/>
        </w:trPr>
        <w:tc>
          <w:tcPr>
            <w:tcW w:w="10485" w:type="dxa"/>
            <w:gridSpan w:val="6"/>
          </w:tcPr>
          <w:p w14:paraId="2D329A5A" w14:textId="399FA141" w:rsidR="003065D2" w:rsidRPr="00446E14" w:rsidDel="00B43548" w:rsidRDefault="12A26EB4" w:rsidP="6B9B099E">
            <w:pPr>
              <w:pStyle w:val="ASK"/>
              <w:spacing w:beforeLines="20" w:before="48" w:afterLines="20" w:after="48" w:line="252" w:lineRule="auto"/>
              <w:rPr>
                <w:b w:val="0"/>
                <w:color w:val="367587"/>
              </w:rPr>
            </w:pPr>
            <w:r w:rsidRPr="00446E14" w:rsidDel="00B43548">
              <w:rPr>
                <w:rStyle w:val="ProgrammingNotesChar"/>
                <w:b/>
                <w:bCs/>
              </w:rPr>
              <w:t xml:space="preserve">ASK IF HAS </w:t>
            </w:r>
            <w:r w:rsidR="2CE68297" w:rsidRPr="00446E14" w:rsidDel="00B43548">
              <w:rPr>
                <w:rStyle w:val="ProgrammingNotesChar"/>
                <w:b/>
                <w:bCs/>
              </w:rPr>
              <w:t>SCENARIO ANALYSIS</w:t>
            </w:r>
            <w:r w:rsidRPr="00446E14" w:rsidDel="00B43548">
              <w:rPr>
                <w:rStyle w:val="ProgrammingNotesChar"/>
                <w:b/>
                <w:bCs/>
              </w:rPr>
              <w:t xml:space="preserve"> (CODE 1 </w:t>
            </w:r>
            <w:r w:rsidR="6CF360D8" w:rsidRPr="00446E14" w:rsidDel="00B43548">
              <w:rPr>
                <w:rStyle w:val="ProgrammingNotesChar"/>
                <w:b/>
                <w:bCs/>
              </w:rPr>
              <w:t xml:space="preserve">OR 2 </w:t>
            </w:r>
            <w:r w:rsidRPr="00446E14" w:rsidDel="00B43548">
              <w:rPr>
                <w:rStyle w:val="ProgrammingNotesChar"/>
                <w:b/>
                <w:bCs/>
              </w:rPr>
              <w:t>IN Q12) - MANDATORY</w:t>
            </w:r>
            <w:r w:rsidR="0067755A">
              <w:rPr>
                <w:rStyle w:val="ProgrammingNotesChar"/>
                <w:b/>
                <w:bCs/>
              </w:rPr>
              <w:t xml:space="preserve"> - IGCC</w:t>
            </w:r>
            <w:r w:rsidR="4BF10215" w:rsidRPr="048715B6">
              <w:rPr>
                <w:rStyle w:val="ProgrammingNotesChar"/>
                <w:b/>
                <w:bCs/>
              </w:rPr>
              <w:t xml:space="preserve"> ONLY</w:t>
            </w:r>
          </w:p>
        </w:tc>
      </w:tr>
      <w:tr w:rsidR="003065D2" w:rsidRPr="00446E14" w:rsidDel="00B43548" w14:paraId="218A1E05" w14:textId="0503B347" w:rsidTr="6460CD10">
        <w:trPr>
          <w:trHeight w:val="272"/>
          <w:jc w:val="center"/>
        </w:trPr>
        <w:tc>
          <w:tcPr>
            <w:tcW w:w="1114" w:type="dxa"/>
          </w:tcPr>
          <w:p w14:paraId="18376039" w14:textId="790C0EF6" w:rsidR="003065D2" w:rsidRPr="00446E14" w:rsidDel="00B43548" w:rsidRDefault="2FA71829">
            <w:pPr>
              <w:pStyle w:val="QuestionText"/>
              <w:spacing w:beforeLines="20" w:before="48" w:afterLines="20" w:after="48" w:line="252" w:lineRule="auto"/>
            </w:pPr>
            <w:r w:rsidRPr="00446E14" w:rsidDel="00B43548">
              <w:t>Q12c</w:t>
            </w:r>
          </w:p>
        </w:tc>
        <w:tc>
          <w:tcPr>
            <w:tcW w:w="9371" w:type="dxa"/>
            <w:gridSpan w:val="5"/>
          </w:tcPr>
          <w:p w14:paraId="1F733377" w14:textId="4317D99A" w:rsidR="003065D2" w:rsidRPr="00446E14" w:rsidDel="00B43548" w:rsidRDefault="6BF4E479" w:rsidP="6460CD10">
            <w:pPr>
              <w:pStyle w:val="QuestionText"/>
              <w:spacing w:beforeLines="20" w:before="48" w:afterLines="20" w:after="48" w:line="252" w:lineRule="auto"/>
            </w:pPr>
            <w:r w:rsidRPr="00446E14" w:rsidDel="00B43548">
              <w:t>Do you publish information about your scenario analysis and results?</w:t>
            </w:r>
          </w:p>
        </w:tc>
      </w:tr>
      <w:tr w:rsidR="001830BE" w:rsidRPr="00446E14" w:rsidDel="00B43548" w14:paraId="5895FE6C" w14:textId="0DBA42ED" w:rsidTr="6460CD10">
        <w:trPr>
          <w:trHeight w:val="272"/>
          <w:jc w:val="center"/>
        </w:trPr>
        <w:tc>
          <w:tcPr>
            <w:tcW w:w="1114" w:type="dxa"/>
          </w:tcPr>
          <w:p w14:paraId="4AAE6BB9" w14:textId="7A016575" w:rsidR="003065D2" w:rsidRPr="00446E14" w:rsidDel="00B43548" w:rsidRDefault="003065D2">
            <w:pPr>
              <w:spacing w:beforeLines="20" w:before="48" w:afterLines="20" w:after="48" w:line="252" w:lineRule="auto"/>
              <w:rPr>
                <w:rFonts w:cs="Arial"/>
              </w:rPr>
            </w:pPr>
          </w:p>
        </w:tc>
        <w:tc>
          <w:tcPr>
            <w:tcW w:w="3412" w:type="dxa"/>
            <w:gridSpan w:val="2"/>
            <w:vAlign w:val="center"/>
          </w:tcPr>
          <w:p w14:paraId="2067841B" w14:textId="2C6337B4" w:rsidR="003065D2" w:rsidRPr="00446E14" w:rsidDel="00B43548" w:rsidRDefault="003065D2">
            <w:pPr>
              <w:pStyle w:val="Pleaseselect"/>
              <w:spacing w:beforeLines="20" w:before="48" w:afterLines="20" w:after="48" w:line="252" w:lineRule="auto"/>
            </w:pPr>
            <w:r w:rsidRPr="00446E14" w:rsidDel="00B43548">
              <w:t>Please select one response only</w:t>
            </w:r>
          </w:p>
        </w:tc>
        <w:tc>
          <w:tcPr>
            <w:tcW w:w="3833" w:type="dxa"/>
            <w:vAlign w:val="center"/>
          </w:tcPr>
          <w:p w14:paraId="3E43C8DD" w14:textId="045D9F3D" w:rsidR="003065D2" w:rsidRPr="00446E14" w:rsidDel="00B43548" w:rsidRDefault="003065D2">
            <w:pPr>
              <w:pStyle w:val="RandomiseInstruction"/>
              <w:spacing w:beforeLines="20" w:before="48" w:afterLines="20" w:after="48" w:line="252" w:lineRule="auto"/>
              <w:jc w:val="center"/>
            </w:pPr>
            <w:r w:rsidRPr="00446E14" w:rsidDel="00B43548">
              <w:t>DO NOT RANDOMISE</w:t>
            </w:r>
          </w:p>
        </w:tc>
        <w:tc>
          <w:tcPr>
            <w:tcW w:w="708" w:type="dxa"/>
            <w:vAlign w:val="center"/>
          </w:tcPr>
          <w:p w14:paraId="497DA3F2" w14:textId="5D72EA6B" w:rsidR="003065D2" w:rsidRPr="00446E14" w:rsidDel="00B43548" w:rsidRDefault="003065D2">
            <w:pPr>
              <w:pStyle w:val="ProgrammingNotes"/>
              <w:spacing w:beforeLines="20" w:before="48" w:afterLines="20" w:after="48" w:line="252" w:lineRule="auto"/>
            </w:pPr>
            <w:r w:rsidRPr="00446E14" w:rsidDel="00B43548">
              <w:t>SR</w:t>
            </w:r>
          </w:p>
        </w:tc>
        <w:tc>
          <w:tcPr>
            <w:tcW w:w="1418" w:type="dxa"/>
            <w:vAlign w:val="center"/>
          </w:tcPr>
          <w:p w14:paraId="740756B3" w14:textId="1C97FC64" w:rsidR="003065D2" w:rsidRPr="00446E14" w:rsidDel="00B43548" w:rsidRDefault="003065D2">
            <w:pPr>
              <w:pStyle w:val="ProgrammingNotes"/>
              <w:spacing w:beforeLines="20" w:before="48" w:afterLines="20" w:after="48" w:line="252" w:lineRule="auto"/>
            </w:pPr>
          </w:p>
        </w:tc>
      </w:tr>
      <w:tr w:rsidR="001830BE" w:rsidRPr="00446E14" w:rsidDel="00B43548" w14:paraId="0AC9403E" w14:textId="79B777C5" w:rsidTr="6460CD10">
        <w:trPr>
          <w:trHeight w:val="272"/>
          <w:jc w:val="center"/>
        </w:trPr>
        <w:tc>
          <w:tcPr>
            <w:tcW w:w="1114" w:type="dxa"/>
          </w:tcPr>
          <w:p w14:paraId="0D4E5692" w14:textId="3DA63339" w:rsidR="003065D2" w:rsidRPr="00446E14" w:rsidDel="00B43548" w:rsidRDefault="003065D2">
            <w:pPr>
              <w:spacing w:beforeLines="20" w:before="48" w:afterLines="20" w:after="48" w:line="252" w:lineRule="auto"/>
              <w:rPr>
                <w:rFonts w:cs="Arial"/>
              </w:rPr>
            </w:pPr>
          </w:p>
        </w:tc>
        <w:tc>
          <w:tcPr>
            <w:tcW w:w="603" w:type="dxa"/>
          </w:tcPr>
          <w:p w14:paraId="115BD0A5" w14:textId="2C07E33B" w:rsidR="003065D2" w:rsidRPr="00446E14" w:rsidDel="00B43548" w:rsidRDefault="003065D2">
            <w:pPr>
              <w:spacing w:beforeLines="20" w:before="48" w:afterLines="20" w:after="48" w:line="252" w:lineRule="auto"/>
              <w:rPr>
                <w:rFonts w:cs="Arial"/>
                <w:b/>
                <w:bCs/>
                <w:i/>
                <w:iCs/>
              </w:rPr>
            </w:pPr>
          </w:p>
        </w:tc>
        <w:tc>
          <w:tcPr>
            <w:tcW w:w="6642" w:type="dxa"/>
            <w:gridSpan w:val="2"/>
          </w:tcPr>
          <w:p w14:paraId="0A6006DD" w14:textId="69DEEFEE" w:rsidR="003065D2" w:rsidRPr="00446E14" w:rsidDel="00B43548" w:rsidRDefault="003065D2">
            <w:pPr>
              <w:pStyle w:val="Answers"/>
            </w:pPr>
            <w:r w:rsidRPr="00446E14" w:rsidDel="00B43548">
              <w:t>Yes</w:t>
            </w:r>
          </w:p>
        </w:tc>
        <w:tc>
          <w:tcPr>
            <w:tcW w:w="708" w:type="dxa"/>
            <w:vAlign w:val="center"/>
          </w:tcPr>
          <w:p w14:paraId="20F3F340" w14:textId="3A538E09" w:rsidR="003065D2" w:rsidRPr="00446E14" w:rsidDel="00B43548" w:rsidRDefault="003065D2">
            <w:pPr>
              <w:pStyle w:val="Codes"/>
              <w:spacing w:beforeLines="20" w:before="48" w:afterLines="20" w:after="48" w:line="252" w:lineRule="auto"/>
            </w:pPr>
            <w:r w:rsidRPr="00446E14" w:rsidDel="00B43548">
              <w:t>01</w:t>
            </w:r>
          </w:p>
        </w:tc>
        <w:tc>
          <w:tcPr>
            <w:tcW w:w="1418" w:type="dxa"/>
            <w:vAlign w:val="center"/>
          </w:tcPr>
          <w:p w14:paraId="49C7A31C" w14:textId="327CD300" w:rsidR="003065D2" w:rsidRPr="00446E14" w:rsidDel="00B43548" w:rsidRDefault="003065D2">
            <w:pPr>
              <w:spacing w:beforeLines="20" w:before="48" w:afterLines="20" w:after="48" w:line="252" w:lineRule="auto"/>
              <w:jc w:val="center"/>
              <w:rPr>
                <w:rFonts w:cs="Arial"/>
              </w:rPr>
            </w:pPr>
          </w:p>
        </w:tc>
      </w:tr>
      <w:tr w:rsidR="001830BE" w:rsidRPr="00446E14" w:rsidDel="00B43548" w14:paraId="2DEEB61F" w14:textId="1A135642" w:rsidTr="6460CD10">
        <w:trPr>
          <w:trHeight w:val="272"/>
          <w:jc w:val="center"/>
        </w:trPr>
        <w:tc>
          <w:tcPr>
            <w:tcW w:w="1114" w:type="dxa"/>
          </w:tcPr>
          <w:p w14:paraId="65B2408B" w14:textId="0E7AB96E" w:rsidR="003065D2" w:rsidRPr="00446E14" w:rsidDel="00B43548" w:rsidRDefault="003065D2">
            <w:pPr>
              <w:spacing w:beforeLines="20" w:before="48" w:afterLines="20" w:after="48" w:line="252" w:lineRule="auto"/>
              <w:rPr>
                <w:rFonts w:cs="Arial"/>
              </w:rPr>
            </w:pPr>
          </w:p>
        </w:tc>
        <w:tc>
          <w:tcPr>
            <w:tcW w:w="603" w:type="dxa"/>
          </w:tcPr>
          <w:p w14:paraId="02631347" w14:textId="152863FD" w:rsidR="003065D2" w:rsidRPr="00446E14" w:rsidDel="00B43548" w:rsidRDefault="003065D2">
            <w:pPr>
              <w:spacing w:beforeLines="20" w:before="48" w:afterLines="20" w:after="48" w:line="252" w:lineRule="auto"/>
              <w:rPr>
                <w:rFonts w:cs="Arial"/>
              </w:rPr>
            </w:pPr>
          </w:p>
        </w:tc>
        <w:tc>
          <w:tcPr>
            <w:tcW w:w="6642" w:type="dxa"/>
            <w:gridSpan w:val="2"/>
          </w:tcPr>
          <w:p w14:paraId="2DE74B28" w14:textId="4E9B9D77" w:rsidR="003065D2" w:rsidRPr="00446E14" w:rsidDel="00B43548" w:rsidRDefault="003065D2">
            <w:pPr>
              <w:pStyle w:val="Answers"/>
            </w:pPr>
            <w:r w:rsidRPr="00446E14" w:rsidDel="00B43548">
              <w:t>No</w:t>
            </w:r>
          </w:p>
        </w:tc>
        <w:tc>
          <w:tcPr>
            <w:tcW w:w="708" w:type="dxa"/>
            <w:vAlign w:val="center"/>
          </w:tcPr>
          <w:p w14:paraId="1D3B1880" w14:textId="44F251EC" w:rsidR="003065D2" w:rsidRPr="00446E14" w:rsidDel="00B43548" w:rsidRDefault="003065D2">
            <w:pPr>
              <w:pStyle w:val="Codes"/>
              <w:spacing w:beforeLines="20" w:before="48" w:afterLines="20" w:after="48" w:line="252" w:lineRule="auto"/>
            </w:pPr>
            <w:r w:rsidRPr="00446E14" w:rsidDel="00B43548">
              <w:t>02</w:t>
            </w:r>
          </w:p>
        </w:tc>
        <w:tc>
          <w:tcPr>
            <w:tcW w:w="1418" w:type="dxa"/>
            <w:vAlign w:val="center"/>
          </w:tcPr>
          <w:p w14:paraId="7F279E3E" w14:textId="1F3D9F41" w:rsidR="003065D2" w:rsidRPr="00446E14" w:rsidDel="00B43548" w:rsidRDefault="003065D2">
            <w:pPr>
              <w:spacing w:beforeLines="20" w:before="48" w:afterLines="20" w:after="48" w:line="252" w:lineRule="auto"/>
              <w:jc w:val="center"/>
              <w:rPr>
                <w:rFonts w:cs="Arial"/>
              </w:rPr>
            </w:pPr>
          </w:p>
        </w:tc>
      </w:tr>
    </w:tbl>
    <w:p w14:paraId="2431FA5A" w14:textId="6D80ADCE" w:rsidR="00D30F28" w:rsidRDefault="00D30F28" w:rsidP="6B9B099E">
      <w:pPr>
        <w:spacing w:beforeLines="20" w:before="48" w:afterLines="20" w:after="48" w:line="252" w:lineRule="auto"/>
      </w:pPr>
    </w:p>
    <w:p w14:paraId="7C98AA2C" w14:textId="77777777" w:rsidR="00D30F28" w:rsidRDefault="00D30F28">
      <w:r>
        <w:br w:type="page"/>
      </w:r>
    </w:p>
    <w:tbl>
      <w:tblPr>
        <w:tblStyle w:val="TableGridLight"/>
        <w:tblW w:w="10485" w:type="dxa"/>
        <w:jc w:val="center"/>
        <w:tblLook w:val="04A0" w:firstRow="1" w:lastRow="0" w:firstColumn="1" w:lastColumn="0" w:noHBand="0" w:noVBand="1"/>
      </w:tblPr>
      <w:tblGrid>
        <w:gridCol w:w="685"/>
        <w:gridCol w:w="606"/>
        <w:gridCol w:w="2445"/>
        <w:gridCol w:w="4623"/>
        <w:gridCol w:w="708"/>
        <w:gridCol w:w="1418"/>
      </w:tblGrid>
      <w:tr w:rsidR="003065D2" w:rsidRPr="00446E14" w14:paraId="139185C3" w14:textId="77777777" w:rsidTr="6460CD10">
        <w:trPr>
          <w:trHeight w:val="272"/>
          <w:jc w:val="center"/>
        </w:trPr>
        <w:tc>
          <w:tcPr>
            <w:tcW w:w="10485" w:type="dxa"/>
            <w:gridSpan w:val="6"/>
          </w:tcPr>
          <w:p w14:paraId="1B75DC4F" w14:textId="0E27E822" w:rsidR="003065D2" w:rsidRPr="00446E14" w:rsidRDefault="003065D2">
            <w:pPr>
              <w:pStyle w:val="ASK"/>
              <w:spacing w:beforeLines="20" w:before="48" w:afterLines="20" w:after="48" w:line="252" w:lineRule="auto"/>
              <w:rPr>
                <w:b w:val="0"/>
                <w:bCs/>
                <w:color w:val="367587"/>
              </w:rPr>
            </w:pPr>
            <w:r w:rsidRPr="00446E14">
              <w:rPr>
                <w:color w:val="367587"/>
              </w:rPr>
              <w:lastRenderedPageBreak/>
              <w:t>INVESTORS - MANDATORY</w:t>
            </w:r>
          </w:p>
        </w:tc>
      </w:tr>
      <w:tr w:rsidR="003065D2" w:rsidRPr="00446E14" w14:paraId="0D6FDCA8" w14:textId="77777777" w:rsidTr="6460CD10">
        <w:trPr>
          <w:trHeight w:val="272"/>
          <w:jc w:val="center"/>
        </w:trPr>
        <w:tc>
          <w:tcPr>
            <w:tcW w:w="685" w:type="dxa"/>
          </w:tcPr>
          <w:p w14:paraId="50C5531E" w14:textId="2F287E2D" w:rsidR="003065D2" w:rsidRPr="00446E14" w:rsidRDefault="2FCFB639">
            <w:pPr>
              <w:pStyle w:val="QuestionText"/>
              <w:spacing w:beforeLines="20" w:before="48" w:afterLines="20" w:after="48" w:line="252" w:lineRule="auto"/>
            </w:pPr>
            <w:r w:rsidRPr="00446E14">
              <w:t>Q1</w:t>
            </w:r>
            <w:r w:rsidR="2FA71829" w:rsidRPr="00446E14">
              <w:t>3</w:t>
            </w:r>
          </w:p>
        </w:tc>
        <w:tc>
          <w:tcPr>
            <w:tcW w:w="9800" w:type="dxa"/>
            <w:gridSpan w:val="5"/>
          </w:tcPr>
          <w:p w14:paraId="26312484" w14:textId="224C9DF2" w:rsidR="003065D2" w:rsidRPr="00446E14" w:rsidRDefault="5928FDD7" w:rsidP="6460CD10">
            <w:pPr>
              <w:pStyle w:val="QuestionText"/>
              <w:spacing w:beforeLines="20" w:before="48" w:afterLines="20" w:after="48" w:line="252" w:lineRule="auto"/>
            </w:pPr>
            <w:r w:rsidRPr="00446E14">
              <w:t xml:space="preserve">Please identify the methodology(ies) that most closely </w:t>
            </w:r>
            <w:r w:rsidR="1620A0FC" w:rsidRPr="00446E14">
              <w:t xml:space="preserve">compliments </w:t>
            </w:r>
            <w:r w:rsidRPr="00446E14">
              <w:t xml:space="preserve">your approach </w:t>
            </w:r>
            <w:r w:rsidR="2FAF47F9" w:rsidRPr="00446E14">
              <w:t>to</w:t>
            </w:r>
            <w:r w:rsidRPr="00446E14">
              <w:t xml:space="preserve"> net zero alignment and target setting.</w:t>
            </w:r>
          </w:p>
          <w:p w14:paraId="2EEDD14A" w14:textId="77777777" w:rsidR="003065D2" w:rsidRPr="00446E14" w:rsidRDefault="003065D2">
            <w:pPr>
              <w:pStyle w:val="QuestionText"/>
              <w:spacing w:beforeLines="20" w:before="48" w:afterLines="20" w:after="48" w:line="252" w:lineRule="auto"/>
            </w:pPr>
          </w:p>
          <w:p w14:paraId="3D129877" w14:textId="50EAF3E1" w:rsidR="003065D2" w:rsidRPr="00446E14" w:rsidRDefault="003065D2">
            <w:pPr>
              <w:pStyle w:val="QuestionText"/>
              <w:spacing w:beforeLines="20" w:before="48" w:afterLines="20" w:after="48" w:line="252" w:lineRule="auto"/>
              <w:rPr>
                <w:i/>
                <w:iCs/>
              </w:rPr>
            </w:pPr>
            <w:r w:rsidRPr="00446E14">
              <w:rPr>
                <w:i/>
                <w:iCs/>
              </w:rPr>
              <w:t>If your organisation uses a proprietary methodology, please provide a sentence / link describing the approach.</w:t>
            </w:r>
          </w:p>
        </w:tc>
      </w:tr>
      <w:tr w:rsidR="003065D2" w:rsidRPr="00446E14" w14:paraId="7794E388" w14:textId="77777777" w:rsidTr="6460CD10">
        <w:trPr>
          <w:trHeight w:val="272"/>
          <w:jc w:val="center"/>
        </w:trPr>
        <w:tc>
          <w:tcPr>
            <w:tcW w:w="685" w:type="dxa"/>
          </w:tcPr>
          <w:p w14:paraId="1770E131" w14:textId="77777777" w:rsidR="003065D2" w:rsidRPr="00446E14" w:rsidRDefault="003065D2">
            <w:pPr>
              <w:spacing w:beforeLines="20" w:before="48" w:afterLines="20" w:after="48" w:line="252" w:lineRule="auto"/>
              <w:rPr>
                <w:rFonts w:cs="Arial"/>
                <w:szCs w:val="20"/>
              </w:rPr>
            </w:pPr>
          </w:p>
        </w:tc>
        <w:tc>
          <w:tcPr>
            <w:tcW w:w="3051" w:type="dxa"/>
            <w:gridSpan w:val="2"/>
            <w:vAlign w:val="center"/>
          </w:tcPr>
          <w:p w14:paraId="607BC534" w14:textId="6C9F5F62" w:rsidR="003065D2" w:rsidRPr="00446E14" w:rsidRDefault="221DB98C">
            <w:pPr>
              <w:pStyle w:val="Pleaseselect"/>
              <w:spacing w:beforeLines="20" w:before="48" w:afterLines="20" w:after="48" w:line="252" w:lineRule="auto"/>
            </w:pPr>
            <w:r w:rsidRPr="00446E14">
              <w:t xml:space="preserve">Please select </w:t>
            </w:r>
            <w:r w:rsidR="75FB96F0" w:rsidRPr="00446E14">
              <w:t>ALL</w:t>
            </w:r>
            <w:r w:rsidRPr="00446E14">
              <w:t xml:space="preserve"> that apply</w:t>
            </w:r>
          </w:p>
        </w:tc>
        <w:tc>
          <w:tcPr>
            <w:tcW w:w="4623" w:type="dxa"/>
            <w:vAlign w:val="center"/>
          </w:tcPr>
          <w:p w14:paraId="074942C5" w14:textId="7605A614" w:rsidR="003065D2" w:rsidRPr="00446E14" w:rsidRDefault="520A8D7F">
            <w:pPr>
              <w:pStyle w:val="RandomiseInstruction"/>
              <w:spacing w:beforeLines="20" w:before="48" w:afterLines="20" w:after="48" w:line="252" w:lineRule="auto"/>
              <w:jc w:val="center"/>
            </w:pPr>
            <w:r w:rsidRPr="00446E14">
              <w:t xml:space="preserve">DO NOT </w:t>
            </w:r>
            <w:r w:rsidR="221DB98C" w:rsidRPr="00446E14">
              <w:t>RANDOMISE</w:t>
            </w:r>
          </w:p>
        </w:tc>
        <w:tc>
          <w:tcPr>
            <w:tcW w:w="708" w:type="dxa"/>
            <w:vAlign w:val="center"/>
          </w:tcPr>
          <w:p w14:paraId="2093421B" w14:textId="77777777" w:rsidR="003065D2" w:rsidRPr="00446E14" w:rsidRDefault="003065D2">
            <w:pPr>
              <w:pStyle w:val="ProgrammingNotes"/>
              <w:spacing w:beforeLines="20" w:before="48" w:afterLines="20" w:after="48" w:line="252" w:lineRule="auto"/>
            </w:pPr>
            <w:r w:rsidRPr="00446E14">
              <w:t>MR</w:t>
            </w:r>
          </w:p>
        </w:tc>
        <w:tc>
          <w:tcPr>
            <w:tcW w:w="1418" w:type="dxa"/>
            <w:vAlign w:val="center"/>
          </w:tcPr>
          <w:p w14:paraId="4C5BC4AC" w14:textId="77777777" w:rsidR="003065D2" w:rsidRPr="00446E14" w:rsidRDefault="003065D2">
            <w:pPr>
              <w:pStyle w:val="ProgrammingNotes"/>
              <w:spacing w:beforeLines="20" w:before="48" w:afterLines="20" w:after="48" w:line="252" w:lineRule="auto"/>
            </w:pPr>
          </w:p>
        </w:tc>
      </w:tr>
      <w:tr w:rsidR="003065D2" w:rsidRPr="00446E14" w14:paraId="59164AF2" w14:textId="77777777" w:rsidTr="6460CD10">
        <w:trPr>
          <w:trHeight w:val="272"/>
          <w:jc w:val="center"/>
        </w:trPr>
        <w:tc>
          <w:tcPr>
            <w:tcW w:w="685" w:type="dxa"/>
          </w:tcPr>
          <w:p w14:paraId="25E9CB93" w14:textId="77777777" w:rsidR="003065D2" w:rsidRPr="00446E14" w:rsidRDefault="003065D2" w:rsidP="003065D2">
            <w:pPr>
              <w:spacing w:beforeLines="20" w:before="48" w:afterLines="20" w:after="48" w:line="252" w:lineRule="auto"/>
              <w:rPr>
                <w:rFonts w:cs="Arial"/>
                <w:szCs w:val="20"/>
              </w:rPr>
            </w:pPr>
          </w:p>
        </w:tc>
        <w:tc>
          <w:tcPr>
            <w:tcW w:w="606" w:type="dxa"/>
          </w:tcPr>
          <w:p w14:paraId="153380ED" w14:textId="77777777" w:rsidR="003065D2" w:rsidRPr="00446E14" w:rsidRDefault="003065D2" w:rsidP="003065D2">
            <w:pPr>
              <w:spacing w:beforeLines="20" w:before="48" w:afterLines="20" w:after="48" w:line="252" w:lineRule="auto"/>
              <w:rPr>
                <w:rFonts w:cs="Arial"/>
                <w:b/>
                <w:i/>
                <w:szCs w:val="20"/>
              </w:rPr>
            </w:pPr>
          </w:p>
        </w:tc>
        <w:tc>
          <w:tcPr>
            <w:tcW w:w="7068" w:type="dxa"/>
            <w:gridSpan w:val="2"/>
          </w:tcPr>
          <w:p w14:paraId="73E5B240" w14:textId="7B7EA98E" w:rsidR="003065D2" w:rsidRPr="00446E14" w:rsidRDefault="003065D2" w:rsidP="003065D2">
            <w:pPr>
              <w:pStyle w:val="Answers"/>
            </w:pPr>
            <w:hyperlink r:id="rId11">
              <w:r w:rsidRPr="00446E14">
                <w:rPr>
                  <w:rStyle w:val="Hyperlink"/>
                  <w:color w:val="367587" w:themeColor="text2"/>
                </w:rPr>
                <w:t>Net Zero Investment Framework</w:t>
              </w:r>
            </w:hyperlink>
            <w:r w:rsidRPr="00446E14">
              <w:t xml:space="preserve"> (NZIF) </w:t>
            </w:r>
          </w:p>
        </w:tc>
        <w:tc>
          <w:tcPr>
            <w:tcW w:w="708" w:type="dxa"/>
            <w:vAlign w:val="center"/>
          </w:tcPr>
          <w:p w14:paraId="4DF43D41" w14:textId="77777777" w:rsidR="003065D2" w:rsidRPr="00446E14" w:rsidRDefault="003065D2" w:rsidP="003065D2">
            <w:pPr>
              <w:pStyle w:val="Codes"/>
              <w:spacing w:beforeLines="20" w:before="48" w:afterLines="20" w:after="48" w:line="252" w:lineRule="auto"/>
            </w:pPr>
            <w:r w:rsidRPr="00446E14">
              <w:t>01</w:t>
            </w:r>
          </w:p>
        </w:tc>
        <w:tc>
          <w:tcPr>
            <w:tcW w:w="1418" w:type="dxa"/>
            <w:vAlign w:val="center"/>
          </w:tcPr>
          <w:p w14:paraId="2DDED822" w14:textId="77777777" w:rsidR="003065D2" w:rsidRPr="00446E14" w:rsidRDefault="003065D2" w:rsidP="003065D2">
            <w:pPr>
              <w:spacing w:beforeLines="20" w:before="48" w:afterLines="20" w:after="48" w:line="252" w:lineRule="auto"/>
              <w:jc w:val="center"/>
              <w:rPr>
                <w:rFonts w:cs="Arial"/>
                <w:szCs w:val="20"/>
              </w:rPr>
            </w:pPr>
          </w:p>
        </w:tc>
      </w:tr>
      <w:tr w:rsidR="003065D2" w:rsidRPr="00446E14" w14:paraId="4FF3369F" w14:textId="77777777" w:rsidTr="6460CD10">
        <w:trPr>
          <w:trHeight w:val="272"/>
          <w:jc w:val="center"/>
        </w:trPr>
        <w:tc>
          <w:tcPr>
            <w:tcW w:w="685" w:type="dxa"/>
          </w:tcPr>
          <w:p w14:paraId="47460167" w14:textId="77777777" w:rsidR="003065D2" w:rsidRPr="00446E14" w:rsidRDefault="003065D2" w:rsidP="003065D2">
            <w:pPr>
              <w:spacing w:beforeLines="20" w:before="48" w:afterLines="20" w:after="48" w:line="252" w:lineRule="auto"/>
              <w:rPr>
                <w:rFonts w:cs="Arial"/>
                <w:szCs w:val="20"/>
              </w:rPr>
            </w:pPr>
          </w:p>
        </w:tc>
        <w:tc>
          <w:tcPr>
            <w:tcW w:w="606" w:type="dxa"/>
          </w:tcPr>
          <w:p w14:paraId="63B09DF0" w14:textId="77777777" w:rsidR="003065D2" w:rsidRPr="00446E14" w:rsidRDefault="003065D2" w:rsidP="003065D2">
            <w:pPr>
              <w:spacing w:beforeLines="20" w:before="48" w:afterLines="20" w:after="48" w:line="252" w:lineRule="auto"/>
              <w:rPr>
                <w:rFonts w:cs="Arial"/>
                <w:szCs w:val="20"/>
              </w:rPr>
            </w:pPr>
          </w:p>
        </w:tc>
        <w:tc>
          <w:tcPr>
            <w:tcW w:w="7068" w:type="dxa"/>
            <w:gridSpan w:val="2"/>
          </w:tcPr>
          <w:p w14:paraId="09A7F202" w14:textId="0850F3D2" w:rsidR="003065D2" w:rsidRPr="00446E14" w:rsidRDefault="003065D2" w:rsidP="003065D2">
            <w:pPr>
              <w:pStyle w:val="Answers"/>
            </w:pPr>
            <w:r w:rsidRPr="00446E14">
              <w:t>Science Based Targets for Financial Institutions (SBTi-FI)</w:t>
            </w:r>
          </w:p>
        </w:tc>
        <w:tc>
          <w:tcPr>
            <w:tcW w:w="708" w:type="dxa"/>
            <w:vAlign w:val="center"/>
          </w:tcPr>
          <w:p w14:paraId="0AFBE6D6" w14:textId="77777777" w:rsidR="003065D2" w:rsidRPr="00446E14" w:rsidRDefault="003065D2" w:rsidP="003065D2">
            <w:pPr>
              <w:pStyle w:val="Codes"/>
              <w:spacing w:beforeLines="20" w:before="48" w:afterLines="20" w:after="48" w:line="252" w:lineRule="auto"/>
            </w:pPr>
            <w:r w:rsidRPr="00446E14">
              <w:t>02</w:t>
            </w:r>
          </w:p>
        </w:tc>
        <w:tc>
          <w:tcPr>
            <w:tcW w:w="1418" w:type="dxa"/>
            <w:vAlign w:val="center"/>
          </w:tcPr>
          <w:p w14:paraId="7CD34461" w14:textId="77777777" w:rsidR="003065D2" w:rsidRPr="00446E14" w:rsidRDefault="003065D2" w:rsidP="003065D2">
            <w:pPr>
              <w:spacing w:beforeLines="20" w:before="48" w:afterLines="20" w:after="48" w:line="252" w:lineRule="auto"/>
              <w:jc w:val="center"/>
              <w:rPr>
                <w:rFonts w:cs="Arial"/>
                <w:szCs w:val="20"/>
              </w:rPr>
            </w:pPr>
          </w:p>
        </w:tc>
      </w:tr>
      <w:tr w:rsidR="003065D2" w:rsidRPr="00446E14" w14:paraId="53D48A39" w14:textId="77777777" w:rsidTr="6460CD10">
        <w:trPr>
          <w:trHeight w:val="272"/>
          <w:jc w:val="center"/>
        </w:trPr>
        <w:tc>
          <w:tcPr>
            <w:tcW w:w="685" w:type="dxa"/>
          </w:tcPr>
          <w:p w14:paraId="4083557E" w14:textId="77777777" w:rsidR="003065D2" w:rsidRPr="00446E14" w:rsidRDefault="003065D2" w:rsidP="003065D2">
            <w:pPr>
              <w:spacing w:beforeLines="20" w:before="48" w:afterLines="20" w:after="48" w:line="252" w:lineRule="auto"/>
              <w:rPr>
                <w:rFonts w:cs="Arial"/>
                <w:szCs w:val="20"/>
              </w:rPr>
            </w:pPr>
          </w:p>
        </w:tc>
        <w:tc>
          <w:tcPr>
            <w:tcW w:w="606" w:type="dxa"/>
          </w:tcPr>
          <w:p w14:paraId="0973938D" w14:textId="77777777" w:rsidR="003065D2" w:rsidRPr="00446E14" w:rsidRDefault="003065D2" w:rsidP="003065D2">
            <w:pPr>
              <w:spacing w:beforeLines="20" w:before="48" w:afterLines="20" w:after="48" w:line="252" w:lineRule="auto"/>
              <w:rPr>
                <w:rFonts w:cs="Arial"/>
                <w:szCs w:val="20"/>
              </w:rPr>
            </w:pPr>
          </w:p>
        </w:tc>
        <w:tc>
          <w:tcPr>
            <w:tcW w:w="7068" w:type="dxa"/>
            <w:gridSpan w:val="2"/>
          </w:tcPr>
          <w:p w14:paraId="31F0345B" w14:textId="1E125775" w:rsidR="003065D2" w:rsidRPr="00446E14" w:rsidRDefault="003065D2" w:rsidP="003065D2">
            <w:pPr>
              <w:pStyle w:val="Answers"/>
            </w:pPr>
            <w:hyperlink r:id="rId12">
              <w:r w:rsidRPr="00446E14">
                <w:t>UN Net Zero Asset Owners Alliance</w:t>
              </w:r>
            </w:hyperlink>
            <w:r w:rsidRPr="00446E14">
              <w:t xml:space="preserve"> Target Setting Protocol (TSP)</w:t>
            </w:r>
          </w:p>
        </w:tc>
        <w:tc>
          <w:tcPr>
            <w:tcW w:w="708" w:type="dxa"/>
            <w:vAlign w:val="center"/>
          </w:tcPr>
          <w:p w14:paraId="6715605F" w14:textId="77777777" w:rsidR="003065D2" w:rsidRPr="00446E14" w:rsidRDefault="003065D2" w:rsidP="003065D2">
            <w:pPr>
              <w:pStyle w:val="Codes"/>
              <w:spacing w:beforeLines="20" w:before="48" w:afterLines="20" w:after="48" w:line="252" w:lineRule="auto"/>
            </w:pPr>
            <w:r w:rsidRPr="00446E14">
              <w:t>03</w:t>
            </w:r>
          </w:p>
        </w:tc>
        <w:tc>
          <w:tcPr>
            <w:tcW w:w="1418" w:type="dxa"/>
            <w:vAlign w:val="center"/>
          </w:tcPr>
          <w:p w14:paraId="3A1F0A22" w14:textId="77777777" w:rsidR="003065D2" w:rsidRPr="00446E14" w:rsidRDefault="003065D2" w:rsidP="003065D2">
            <w:pPr>
              <w:spacing w:beforeLines="20" w:before="48" w:afterLines="20" w:after="48" w:line="252" w:lineRule="auto"/>
              <w:jc w:val="center"/>
              <w:rPr>
                <w:rFonts w:cs="Arial"/>
                <w:szCs w:val="20"/>
              </w:rPr>
            </w:pPr>
          </w:p>
        </w:tc>
      </w:tr>
      <w:tr w:rsidR="003065D2" w:rsidRPr="00446E14" w14:paraId="2BAA7C7D" w14:textId="77777777" w:rsidTr="6460CD10">
        <w:trPr>
          <w:trHeight w:val="272"/>
          <w:jc w:val="center"/>
        </w:trPr>
        <w:tc>
          <w:tcPr>
            <w:tcW w:w="685" w:type="dxa"/>
          </w:tcPr>
          <w:p w14:paraId="1BC79EAD" w14:textId="77777777" w:rsidR="003065D2" w:rsidRPr="00446E14" w:rsidRDefault="003065D2" w:rsidP="003065D2">
            <w:pPr>
              <w:spacing w:beforeLines="20" w:before="48" w:afterLines="20" w:after="48" w:line="252" w:lineRule="auto"/>
              <w:rPr>
                <w:rFonts w:cs="Arial"/>
                <w:szCs w:val="20"/>
              </w:rPr>
            </w:pPr>
          </w:p>
        </w:tc>
        <w:tc>
          <w:tcPr>
            <w:tcW w:w="606" w:type="dxa"/>
          </w:tcPr>
          <w:p w14:paraId="541F10E3" w14:textId="77777777" w:rsidR="003065D2" w:rsidRPr="00446E14" w:rsidRDefault="003065D2" w:rsidP="003065D2">
            <w:pPr>
              <w:spacing w:beforeLines="20" w:before="48" w:afterLines="20" w:after="48" w:line="252" w:lineRule="auto"/>
              <w:rPr>
                <w:rFonts w:cs="Arial"/>
                <w:szCs w:val="20"/>
              </w:rPr>
            </w:pPr>
          </w:p>
        </w:tc>
        <w:tc>
          <w:tcPr>
            <w:tcW w:w="7068" w:type="dxa"/>
            <w:gridSpan w:val="2"/>
          </w:tcPr>
          <w:p w14:paraId="46D7BD97" w14:textId="521559EE" w:rsidR="003065D2" w:rsidRPr="00446E14" w:rsidRDefault="003065D2" w:rsidP="003065D2">
            <w:pPr>
              <w:pStyle w:val="Answers"/>
            </w:pPr>
            <w:r w:rsidRPr="00446E14">
              <w:t>Bespoke methodologies for asset classes (for example ASCOR, Carbon Risk Real Estate Monitor (CREEM) etc</w:t>
            </w:r>
            <w:r w:rsidR="0A761856" w:rsidRPr="00446E14">
              <w:t>.)</w:t>
            </w:r>
          </w:p>
        </w:tc>
        <w:tc>
          <w:tcPr>
            <w:tcW w:w="708" w:type="dxa"/>
            <w:vAlign w:val="center"/>
          </w:tcPr>
          <w:p w14:paraId="5D911DA0" w14:textId="77777777" w:rsidR="003065D2" w:rsidRPr="00446E14" w:rsidRDefault="003065D2" w:rsidP="003065D2">
            <w:pPr>
              <w:pStyle w:val="Codes"/>
              <w:spacing w:beforeLines="20" w:before="48" w:afterLines="20" w:after="48" w:line="252" w:lineRule="auto"/>
            </w:pPr>
            <w:r w:rsidRPr="00446E14">
              <w:t>04</w:t>
            </w:r>
          </w:p>
        </w:tc>
        <w:tc>
          <w:tcPr>
            <w:tcW w:w="1418" w:type="dxa"/>
            <w:vAlign w:val="center"/>
          </w:tcPr>
          <w:p w14:paraId="232A5FD0" w14:textId="77777777" w:rsidR="003065D2" w:rsidRPr="00446E14" w:rsidRDefault="003065D2" w:rsidP="003065D2">
            <w:pPr>
              <w:spacing w:beforeLines="20" w:before="48" w:afterLines="20" w:after="48" w:line="252" w:lineRule="auto"/>
              <w:jc w:val="center"/>
              <w:rPr>
                <w:rFonts w:cs="Arial"/>
                <w:szCs w:val="20"/>
              </w:rPr>
            </w:pPr>
          </w:p>
        </w:tc>
      </w:tr>
      <w:tr w:rsidR="003065D2" w:rsidRPr="00446E14" w14:paraId="7DEDB1BE" w14:textId="77777777" w:rsidTr="6460CD10">
        <w:trPr>
          <w:trHeight w:val="272"/>
          <w:jc w:val="center"/>
        </w:trPr>
        <w:tc>
          <w:tcPr>
            <w:tcW w:w="685" w:type="dxa"/>
          </w:tcPr>
          <w:p w14:paraId="46769DA7" w14:textId="77777777" w:rsidR="003065D2" w:rsidRPr="00446E14" w:rsidRDefault="003065D2" w:rsidP="003065D2">
            <w:pPr>
              <w:spacing w:beforeLines="20" w:before="48" w:afterLines="20" w:after="48" w:line="252" w:lineRule="auto"/>
              <w:rPr>
                <w:rFonts w:cs="Arial"/>
                <w:szCs w:val="20"/>
              </w:rPr>
            </w:pPr>
          </w:p>
        </w:tc>
        <w:tc>
          <w:tcPr>
            <w:tcW w:w="606" w:type="dxa"/>
          </w:tcPr>
          <w:p w14:paraId="4F8AEC21" w14:textId="77777777" w:rsidR="003065D2" w:rsidRPr="00446E14" w:rsidRDefault="003065D2" w:rsidP="003065D2">
            <w:pPr>
              <w:spacing w:beforeLines="20" w:before="48" w:afterLines="20" w:after="48" w:line="252" w:lineRule="auto"/>
              <w:rPr>
                <w:rFonts w:cs="Arial"/>
                <w:szCs w:val="20"/>
              </w:rPr>
            </w:pPr>
          </w:p>
        </w:tc>
        <w:tc>
          <w:tcPr>
            <w:tcW w:w="7068" w:type="dxa"/>
            <w:gridSpan w:val="2"/>
          </w:tcPr>
          <w:p w14:paraId="1F918D60" w14:textId="4CAC6222" w:rsidR="003065D2" w:rsidRPr="00446E14" w:rsidRDefault="003065D2" w:rsidP="003065D2">
            <w:pPr>
              <w:pStyle w:val="Answers"/>
            </w:pPr>
            <w:r w:rsidRPr="00446E14">
              <w:t>Implied Temperature Rise (or equivalent)</w:t>
            </w:r>
          </w:p>
        </w:tc>
        <w:tc>
          <w:tcPr>
            <w:tcW w:w="708" w:type="dxa"/>
            <w:vAlign w:val="center"/>
          </w:tcPr>
          <w:p w14:paraId="2DE9581E" w14:textId="77777777" w:rsidR="003065D2" w:rsidRPr="00446E14" w:rsidRDefault="003065D2" w:rsidP="003065D2">
            <w:pPr>
              <w:pStyle w:val="Codes"/>
              <w:spacing w:beforeLines="20" w:before="48" w:afterLines="20" w:after="48" w:line="252" w:lineRule="auto"/>
            </w:pPr>
            <w:r w:rsidRPr="00446E14">
              <w:t>05</w:t>
            </w:r>
          </w:p>
        </w:tc>
        <w:tc>
          <w:tcPr>
            <w:tcW w:w="1418" w:type="dxa"/>
            <w:vAlign w:val="center"/>
          </w:tcPr>
          <w:p w14:paraId="6BE6523C" w14:textId="77777777" w:rsidR="003065D2" w:rsidRPr="00446E14" w:rsidRDefault="003065D2" w:rsidP="003065D2">
            <w:pPr>
              <w:pStyle w:val="ProgrammingNotes"/>
              <w:spacing w:beforeLines="20" w:before="48" w:afterLines="20" w:after="48" w:line="252" w:lineRule="auto"/>
            </w:pPr>
          </w:p>
        </w:tc>
      </w:tr>
      <w:tr w:rsidR="003065D2" w:rsidRPr="00446E14" w14:paraId="5EE8DF6C" w14:textId="77777777" w:rsidTr="6460CD10">
        <w:trPr>
          <w:trHeight w:val="272"/>
          <w:jc w:val="center"/>
        </w:trPr>
        <w:tc>
          <w:tcPr>
            <w:tcW w:w="685" w:type="dxa"/>
          </w:tcPr>
          <w:p w14:paraId="22C8C03C" w14:textId="77777777" w:rsidR="003065D2" w:rsidRPr="00446E14" w:rsidRDefault="003065D2" w:rsidP="003065D2">
            <w:pPr>
              <w:spacing w:beforeLines="20" w:before="48" w:afterLines="20" w:after="48" w:line="252" w:lineRule="auto"/>
              <w:rPr>
                <w:rFonts w:cs="Arial"/>
                <w:szCs w:val="20"/>
              </w:rPr>
            </w:pPr>
          </w:p>
        </w:tc>
        <w:tc>
          <w:tcPr>
            <w:tcW w:w="606" w:type="dxa"/>
          </w:tcPr>
          <w:p w14:paraId="0A837B2B" w14:textId="77777777" w:rsidR="003065D2" w:rsidRPr="00446E14" w:rsidRDefault="003065D2" w:rsidP="003065D2">
            <w:pPr>
              <w:spacing w:beforeLines="20" w:before="48" w:afterLines="20" w:after="48" w:line="252" w:lineRule="auto"/>
              <w:rPr>
                <w:rFonts w:cs="Arial"/>
                <w:szCs w:val="20"/>
              </w:rPr>
            </w:pPr>
          </w:p>
        </w:tc>
        <w:tc>
          <w:tcPr>
            <w:tcW w:w="7068" w:type="dxa"/>
            <w:gridSpan w:val="2"/>
          </w:tcPr>
          <w:p w14:paraId="7118CB07" w14:textId="3279CB7B" w:rsidR="003065D2" w:rsidRPr="00446E14" w:rsidRDefault="003065D2" w:rsidP="003065D2">
            <w:pPr>
              <w:pStyle w:val="Answers"/>
            </w:pPr>
            <w:r w:rsidRPr="00446E14">
              <w:t>National/Regional Taxonomy (e.g. EU Taxonomy, ASEAN Taxonomy)</w:t>
            </w:r>
          </w:p>
        </w:tc>
        <w:tc>
          <w:tcPr>
            <w:tcW w:w="708" w:type="dxa"/>
            <w:vAlign w:val="center"/>
          </w:tcPr>
          <w:p w14:paraId="5F31C467" w14:textId="77777777" w:rsidR="003065D2" w:rsidRPr="00446E14" w:rsidRDefault="003065D2" w:rsidP="003065D2">
            <w:pPr>
              <w:pStyle w:val="Codes"/>
              <w:spacing w:beforeLines="20" w:before="48" w:afterLines="20" w:after="48" w:line="252" w:lineRule="auto"/>
            </w:pPr>
            <w:r w:rsidRPr="00446E14">
              <w:t>06</w:t>
            </w:r>
          </w:p>
        </w:tc>
        <w:tc>
          <w:tcPr>
            <w:tcW w:w="1418" w:type="dxa"/>
            <w:vAlign w:val="center"/>
          </w:tcPr>
          <w:p w14:paraId="13487CCF" w14:textId="77777777" w:rsidR="003065D2" w:rsidRPr="00446E14" w:rsidRDefault="003065D2" w:rsidP="003065D2">
            <w:pPr>
              <w:pStyle w:val="ProgrammingNotes"/>
              <w:spacing w:beforeLines="20" w:before="48" w:afterLines="20" w:after="48" w:line="252" w:lineRule="auto"/>
            </w:pPr>
          </w:p>
        </w:tc>
      </w:tr>
      <w:tr w:rsidR="003065D2" w:rsidRPr="00446E14" w14:paraId="3E2BC448" w14:textId="77777777" w:rsidTr="6460CD10">
        <w:trPr>
          <w:trHeight w:val="272"/>
          <w:jc w:val="center"/>
        </w:trPr>
        <w:tc>
          <w:tcPr>
            <w:tcW w:w="685" w:type="dxa"/>
          </w:tcPr>
          <w:p w14:paraId="26D0245A" w14:textId="77777777" w:rsidR="003065D2" w:rsidRPr="00446E14" w:rsidRDefault="003065D2" w:rsidP="003065D2">
            <w:pPr>
              <w:spacing w:beforeLines="20" w:before="48" w:afterLines="20" w:after="48" w:line="252" w:lineRule="auto"/>
              <w:rPr>
                <w:rFonts w:cs="Arial"/>
                <w:szCs w:val="20"/>
              </w:rPr>
            </w:pPr>
          </w:p>
        </w:tc>
        <w:tc>
          <w:tcPr>
            <w:tcW w:w="606" w:type="dxa"/>
          </w:tcPr>
          <w:p w14:paraId="1A0F5CAD" w14:textId="77777777" w:rsidR="003065D2" w:rsidRPr="00446E14" w:rsidRDefault="003065D2" w:rsidP="003065D2">
            <w:pPr>
              <w:spacing w:beforeLines="20" w:before="48" w:afterLines="20" w:after="48" w:line="252" w:lineRule="auto"/>
              <w:rPr>
                <w:rFonts w:cs="Arial"/>
                <w:szCs w:val="20"/>
              </w:rPr>
            </w:pPr>
          </w:p>
        </w:tc>
        <w:tc>
          <w:tcPr>
            <w:tcW w:w="7068" w:type="dxa"/>
            <w:gridSpan w:val="2"/>
          </w:tcPr>
          <w:p w14:paraId="5A63135E" w14:textId="18353951" w:rsidR="003065D2" w:rsidRPr="00446E14" w:rsidRDefault="003065D2" w:rsidP="003065D2">
            <w:pPr>
              <w:pStyle w:val="Answers"/>
            </w:pPr>
            <w:r w:rsidRPr="00446E14">
              <w:t xml:space="preserve">Internal framework or own proprietary methodology </w:t>
            </w:r>
          </w:p>
        </w:tc>
        <w:tc>
          <w:tcPr>
            <w:tcW w:w="708" w:type="dxa"/>
            <w:vAlign w:val="center"/>
          </w:tcPr>
          <w:p w14:paraId="25EAD1AB" w14:textId="77777777" w:rsidR="003065D2" w:rsidRPr="00446E14" w:rsidRDefault="003065D2" w:rsidP="003065D2">
            <w:pPr>
              <w:pStyle w:val="Codes"/>
              <w:spacing w:beforeLines="20" w:before="48" w:afterLines="20" w:after="48" w:line="252" w:lineRule="auto"/>
            </w:pPr>
            <w:r w:rsidRPr="00446E14">
              <w:t>07</w:t>
            </w:r>
          </w:p>
        </w:tc>
        <w:tc>
          <w:tcPr>
            <w:tcW w:w="1418" w:type="dxa"/>
            <w:vAlign w:val="center"/>
          </w:tcPr>
          <w:p w14:paraId="3C7A62C4" w14:textId="77777777" w:rsidR="003065D2" w:rsidRPr="00446E14" w:rsidRDefault="003065D2" w:rsidP="003065D2">
            <w:pPr>
              <w:pStyle w:val="ProgrammingNotes"/>
              <w:spacing w:beforeLines="20" w:before="48" w:afterLines="20" w:after="48" w:line="252" w:lineRule="auto"/>
            </w:pPr>
          </w:p>
        </w:tc>
      </w:tr>
      <w:tr w:rsidR="003065D2" w:rsidRPr="00446E14" w14:paraId="22CBFC43" w14:textId="77777777" w:rsidTr="6460CD10">
        <w:trPr>
          <w:trHeight w:val="272"/>
          <w:jc w:val="center"/>
        </w:trPr>
        <w:tc>
          <w:tcPr>
            <w:tcW w:w="685" w:type="dxa"/>
          </w:tcPr>
          <w:p w14:paraId="241C9AA2" w14:textId="77777777" w:rsidR="003065D2" w:rsidRPr="00446E14" w:rsidRDefault="003065D2" w:rsidP="003065D2">
            <w:pPr>
              <w:spacing w:beforeLines="20" w:before="48" w:afterLines="20" w:after="48" w:line="252" w:lineRule="auto"/>
              <w:rPr>
                <w:rFonts w:cs="Arial"/>
                <w:szCs w:val="20"/>
              </w:rPr>
            </w:pPr>
          </w:p>
        </w:tc>
        <w:tc>
          <w:tcPr>
            <w:tcW w:w="606" w:type="dxa"/>
          </w:tcPr>
          <w:p w14:paraId="7864FF6E" w14:textId="77777777" w:rsidR="003065D2" w:rsidRPr="00446E14" w:rsidRDefault="003065D2" w:rsidP="003065D2">
            <w:pPr>
              <w:spacing w:beforeLines="20" w:before="48" w:afterLines="20" w:after="48" w:line="252" w:lineRule="auto"/>
              <w:rPr>
                <w:rFonts w:cs="Arial"/>
                <w:szCs w:val="20"/>
              </w:rPr>
            </w:pPr>
          </w:p>
        </w:tc>
        <w:tc>
          <w:tcPr>
            <w:tcW w:w="7068" w:type="dxa"/>
            <w:gridSpan w:val="2"/>
          </w:tcPr>
          <w:p w14:paraId="55A82335" w14:textId="4CE492DF" w:rsidR="003065D2" w:rsidRPr="00446E14" w:rsidRDefault="003065D2" w:rsidP="003065D2">
            <w:pPr>
              <w:pStyle w:val="Answers"/>
            </w:pPr>
            <w:r w:rsidRPr="00446E14">
              <w:t>Third party ESG data service providers or indices categorisations (please specify)</w:t>
            </w:r>
          </w:p>
        </w:tc>
        <w:tc>
          <w:tcPr>
            <w:tcW w:w="708" w:type="dxa"/>
            <w:vAlign w:val="center"/>
          </w:tcPr>
          <w:p w14:paraId="2E5B9906" w14:textId="1EAFB011" w:rsidR="003065D2" w:rsidRPr="00446E14" w:rsidRDefault="003065D2" w:rsidP="003065D2">
            <w:pPr>
              <w:pStyle w:val="Codes"/>
              <w:spacing w:beforeLines="20" w:before="48" w:afterLines="20" w:after="48" w:line="252" w:lineRule="auto"/>
            </w:pPr>
            <w:r w:rsidRPr="00446E14">
              <w:t>08</w:t>
            </w:r>
          </w:p>
        </w:tc>
        <w:tc>
          <w:tcPr>
            <w:tcW w:w="1418" w:type="dxa"/>
            <w:vAlign w:val="center"/>
          </w:tcPr>
          <w:p w14:paraId="0B0A3CD2" w14:textId="77777777" w:rsidR="003065D2" w:rsidRPr="00446E14" w:rsidRDefault="003065D2" w:rsidP="003065D2">
            <w:pPr>
              <w:pStyle w:val="ProgrammingNotes"/>
              <w:spacing w:beforeLines="20" w:before="48" w:afterLines="20" w:after="48" w:line="252" w:lineRule="auto"/>
            </w:pPr>
          </w:p>
        </w:tc>
      </w:tr>
      <w:tr w:rsidR="003065D2" w:rsidRPr="00446E14" w14:paraId="0B52B5E5" w14:textId="77777777" w:rsidTr="6460CD10">
        <w:trPr>
          <w:trHeight w:val="272"/>
          <w:jc w:val="center"/>
        </w:trPr>
        <w:tc>
          <w:tcPr>
            <w:tcW w:w="685" w:type="dxa"/>
          </w:tcPr>
          <w:p w14:paraId="3015D825" w14:textId="77777777" w:rsidR="003065D2" w:rsidRPr="00446E14" w:rsidRDefault="003065D2">
            <w:pPr>
              <w:spacing w:beforeLines="20" w:before="48" w:afterLines="20" w:after="48" w:line="252" w:lineRule="auto"/>
              <w:rPr>
                <w:rFonts w:cs="Arial"/>
                <w:szCs w:val="20"/>
              </w:rPr>
            </w:pPr>
          </w:p>
        </w:tc>
        <w:tc>
          <w:tcPr>
            <w:tcW w:w="606" w:type="dxa"/>
          </w:tcPr>
          <w:p w14:paraId="5111E30D" w14:textId="77777777" w:rsidR="003065D2" w:rsidRPr="00446E14" w:rsidRDefault="003065D2">
            <w:pPr>
              <w:spacing w:beforeLines="20" w:before="48" w:afterLines="20" w:after="48" w:line="252" w:lineRule="auto"/>
              <w:rPr>
                <w:rFonts w:cs="Arial"/>
                <w:szCs w:val="20"/>
              </w:rPr>
            </w:pPr>
          </w:p>
        </w:tc>
        <w:tc>
          <w:tcPr>
            <w:tcW w:w="7068" w:type="dxa"/>
            <w:gridSpan w:val="2"/>
          </w:tcPr>
          <w:p w14:paraId="36403ADF" w14:textId="77777777" w:rsidR="003065D2" w:rsidRPr="00446E14" w:rsidRDefault="003065D2">
            <w:pPr>
              <w:pStyle w:val="Answers"/>
              <w:spacing w:beforeLines="20" w:before="48" w:afterLines="20" w:after="48" w:line="252" w:lineRule="auto"/>
            </w:pPr>
            <w:r w:rsidRPr="00446E14">
              <w:t>Other (please specify)</w:t>
            </w:r>
          </w:p>
        </w:tc>
        <w:tc>
          <w:tcPr>
            <w:tcW w:w="708" w:type="dxa"/>
            <w:vAlign w:val="center"/>
          </w:tcPr>
          <w:p w14:paraId="591F4BFC" w14:textId="77777777" w:rsidR="003065D2" w:rsidRPr="00446E14" w:rsidRDefault="003065D2">
            <w:pPr>
              <w:pStyle w:val="Codes"/>
              <w:spacing w:beforeLines="20" w:before="48" w:afterLines="20" w:after="48" w:line="252" w:lineRule="auto"/>
            </w:pPr>
            <w:r w:rsidRPr="00446E14">
              <w:t>96</w:t>
            </w:r>
          </w:p>
        </w:tc>
        <w:tc>
          <w:tcPr>
            <w:tcW w:w="1418" w:type="dxa"/>
            <w:vAlign w:val="center"/>
          </w:tcPr>
          <w:p w14:paraId="20B2ED9F" w14:textId="77777777" w:rsidR="003065D2" w:rsidRPr="00446E14" w:rsidRDefault="003065D2">
            <w:pPr>
              <w:pStyle w:val="ProgrammingNotes"/>
              <w:spacing w:beforeLines="20" w:before="48" w:afterLines="20" w:after="48" w:line="252" w:lineRule="auto"/>
            </w:pPr>
          </w:p>
        </w:tc>
      </w:tr>
    </w:tbl>
    <w:p w14:paraId="5618FE61" w14:textId="56F9949E" w:rsidR="00491FB1" w:rsidRDefault="00491FB1" w:rsidP="00C21B40">
      <w:pPr>
        <w:spacing w:beforeLines="20" w:before="48" w:afterLines="20" w:after="48" w:line="252" w:lineRule="auto"/>
      </w:pPr>
    </w:p>
    <w:p w14:paraId="3C3CCD8D" w14:textId="77777777" w:rsidR="005875F3" w:rsidRPr="00446E14" w:rsidRDefault="005875F3" w:rsidP="00C21B40">
      <w:pPr>
        <w:spacing w:beforeLines="20" w:before="48" w:afterLines="20" w:after="48" w:line="252" w:lineRule="auto"/>
      </w:pPr>
    </w:p>
    <w:tbl>
      <w:tblPr>
        <w:tblStyle w:val="TableGridLight"/>
        <w:tblW w:w="10633" w:type="dxa"/>
        <w:jc w:val="center"/>
        <w:tblLayout w:type="fixed"/>
        <w:tblLook w:val="0000" w:firstRow="0" w:lastRow="0" w:firstColumn="0" w:lastColumn="0" w:noHBand="0" w:noVBand="0"/>
      </w:tblPr>
      <w:tblGrid>
        <w:gridCol w:w="720"/>
        <w:gridCol w:w="2394"/>
        <w:gridCol w:w="1253"/>
        <w:gridCol w:w="596"/>
        <w:gridCol w:w="657"/>
        <w:gridCol w:w="1253"/>
        <w:gridCol w:w="1253"/>
        <w:gridCol w:w="1253"/>
        <w:gridCol w:w="262"/>
        <w:gridCol w:w="992"/>
      </w:tblGrid>
      <w:tr w:rsidR="003065D2" w:rsidRPr="00446E14" w:rsidDel="00B43548" w14:paraId="6F2F4D76" w14:textId="2A5ED765" w:rsidTr="41E2FE77">
        <w:trPr>
          <w:trHeight w:val="272"/>
          <w:jc w:val="center"/>
        </w:trPr>
        <w:tc>
          <w:tcPr>
            <w:tcW w:w="10633" w:type="dxa"/>
            <w:gridSpan w:val="10"/>
          </w:tcPr>
          <w:p w14:paraId="38D56FD0" w14:textId="7E59916B" w:rsidR="003065D2" w:rsidRPr="00446E14" w:rsidDel="00B43548" w:rsidRDefault="003065D2">
            <w:pPr>
              <w:pStyle w:val="ASK"/>
              <w:spacing w:beforeLines="20" w:before="48" w:afterLines="20" w:after="48" w:line="252" w:lineRule="auto"/>
              <w:rPr>
                <w:b w:val="0"/>
                <w:color w:val="367587"/>
              </w:rPr>
            </w:pPr>
            <w:r w:rsidRPr="00446E14" w:rsidDel="00B43548">
              <w:rPr>
                <w:rStyle w:val="ProgrammingNotesChar"/>
                <w:b/>
                <w:bCs/>
              </w:rPr>
              <w:t>INVESTORS - MANDATORY</w:t>
            </w:r>
            <w:r w:rsidR="003E549D">
              <w:rPr>
                <w:rStyle w:val="ProgrammingNotesChar"/>
                <w:b/>
                <w:bCs/>
              </w:rPr>
              <w:t xml:space="preserve"> - IGCC </w:t>
            </w:r>
            <w:r w:rsidR="721AFBC8" w:rsidRPr="048715B6">
              <w:rPr>
                <w:rStyle w:val="ProgrammingNotesChar"/>
                <w:b/>
                <w:bCs/>
              </w:rPr>
              <w:t>ONLY</w:t>
            </w:r>
          </w:p>
        </w:tc>
      </w:tr>
      <w:tr w:rsidR="003065D2" w:rsidRPr="00446E14" w:rsidDel="00B43548" w14:paraId="03CC4806" w14:textId="6A2016D2" w:rsidTr="41E2FE77">
        <w:trPr>
          <w:trHeight w:val="272"/>
          <w:jc w:val="center"/>
        </w:trPr>
        <w:tc>
          <w:tcPr>
            <w:tcW w:w="720" w:type="dxa"/>
          </w:tcPr>
          <w:p w14:paraId="04BB8BFA" w14:textId="3A11710D" w:rsidR="003065D2" w:rsidRPr="00446E14" w:rsidDel="00B43548" w:rsidRDefault="2FCFB639">
            <w:pPr>
              <w:spacing w:beforeLines="20" w:before="48" w:afterLines="20" w:after="48" w:line="252" w:lineRule="auto"/>
              <w:rPr>
                <w:lang w:val="en-GB"/>
              </w:rPr>
            </w:pPr>
            <w:r w:rsidRPr="00446E14" w:rsidDel="00B43548">
              <w:rPr>
                <w:lang w:val="en-GB"/>
              </w:rPr>
              <w:t>Q1</w:t>
            </w:r>
            <w:r w:rsidR="2FA71829" w:rsidRPr="00446E14" w:rsidDel="00B43548">
              <w:rPr>
                <w:lang w:val="en-GB"/>
              </w:rPr>
              <w:t>4</w:t>
            </w:r>
          </w:p>
        </w:tc>
        <w:tc>
          <w:tcPr>
            <w:tcW w:w="9913" w:type="dxa"/>
            <w:gridSpan w:val="9"/>
          </w:tcPr>
          <w:p w14:paraId="469DC711" w14:textId="6DD6D620" w:rsidR="555620A3" w:rsidRDefault="555620A3" w:rsidP="048715B6">
            <w:pPr>
              <w:pStyle w:val="QuestionText"/>
            </w:pPr>
            <w:r>
              <w:t xml:space="preserve">What type of interim targets (for example 2030/2035) have you set and </w:t>
            </w:r>
            <w:r w:rsidR="654BF9F0" w:rsidRPr="048715B6">
              <w:t>do they cover your whole portfolio or part of your portfolio?</w:t>
            </w:r>
          </w:p>
          <w:p w14:paraId="4C2EA9A1" w14:textId="760EF5EB" w:rsidR="003065D2" w:rsidRPr="00446E14" w:rsidDel="00B43548" w:rsidRDefault="003065D2">
            <w:pPr>
              <w:spacing w:beforeLines="20" w:before="48" w:afterLines="20" w:after="48" w:line="252" w:lineRule="auto"/>
              <w:rPr>
                <w:lang w:val="en-GB"/>
              </w:rPr>
            </w:pPr>
          </w:p>
          <w:p w14:paraId="133217EB" w14:textId="65A4460C" w:rsidR="003065D2" w:rsidRPr="00446E14" w:rsidDel="00B43548" w:rsidRDefault="4B3DACFE">
            <w:pPr>
              <w:spacing w:beforeLines="20" w:before="48" w:afterLines="20" w:after="48" w:line="252" w:lineRule="auto"/>
              <w:rPr>
                <w:lang w:val="en-GB"/>
              </w:rPr>
            </w:pPr>
            <w:r w:rsidRPr="048715B6">
              <w:rPr>
                <w:rStyle w:val="QuestionTextChar"/>
              </w:rPr>
              <w:t>The below targets are found in the</w:t>
            </w:r>
            <w:r w:rsidRPr="048715B6">
              <w:rPr>
                <w:color w:val="367587" w:themeColor="text2"/>
                <w:lang w:val="en-GB"/>
              </w:rPr>
              <w:t xml:space="preserve"> </w:t>
            </w:r>
            <w:hyperlink r:id="rId13">
              <w:r w:rsidRPr="048715B6">
                <w:rPr>
                  <w:rStyle w:val="Hyperlink"/>
                  <w:color w:val="367587" w:themeColor="text2"/>
                  <w:lang w:val="en-GB"/>
                </w:rPr>
                <w:t>Net Zero Investment Framework (NZIF)</w:t>
              </w:r>
            </w:hyperlink>
          </w:p>
        </w:tc>
      </w:tr>
      <w:tr w:rsidR="003065D2" w:rsidRPr="00446E14" w:rsidDel="00B43548" w14:paraId="18E358CF" w14:textId="751A3364" w:rsidTr="41E2FE77">
        <w:trPr>
          <w:trHeight w:val="272"/>
          <w:jc w:val="center"/>
        </w:trPr>
        <w:tc>
          <w:tcPr>
            <w:tcW w:w="720" w:type="dxa"/>
          </w:tcPr>
          <w:p w14:paraId="4EF3C3C1" w14:textId="6C1855AC" w:rsidR="003065D2" w:rsidRPr="00446E14" w:rsidDel="00B43548" w:rsidRDefault="003065D2">
            <w:pPr>
              <w:spacing w:beforeLines="20" w:before="48" w:afterLines="20" w:after="48" w:line="252" w:lineRule="auto"/>
              <w:rPr>
                <w:lang w:val="en-GB"/>
              </w:rPr>
            </w:pPr>
          </w:p>
        </w:tc>
        <w:tc>
          <w:tcPr>
            <w:tcW w:w="4243" w:type="dxa"/>
            <w:gridSpan w:val="3"/>
            <w:vAlign w:val="center"/>
          </w:tcPr>
          <w:p w14:paraId="78A99814" w14:textId="0934E121" w:rsidR="003065D2" w:rsidRPr="00446E14" w:rsidDel="00B43548" w:rsidRDefault="221DB98C" w:rsidP="54DAAF52">
            <w:pPr>
              <w:spacing w:beforeLines="20" w:before="48" w:afterLines="20" w:after="48" w:line="252" w:lineRule="auto"/>
              <w:rPr>
                <w:b/>
                <w:bCs/>
                <w:i/>
                <w:iCs/>
                <w:lang w:val="en-GB"/>
              </w:rPr>
            </w:pPr>
            <w:r w:rsidRPr="00446E14" w:rsidDel="00B43548">
              <w:rPr>
                <w:b/>
                <w:bCs/>
                <w:i/>
                <w:iCs/>
                <w:lang w:val="en-GB"/>
              </w:rPr>
              <w:t xml:space="preserve">Please select </w:t>
            </w:r>
            <w:r w:rsidR="75FB96F0" w:rsidRPr="00446E14" w:rsidDel="00B43548">
              <w:rPr>
                <w:b/>
                <w:bCs/>
                <w:i/>
                <w:iCs/>
                <w:lang w:val="en-GB"/>
              </w:rPr>
              <w:t>ALL</w:t>
            </w:r>
            <w:r w:rsidR="2115DBA4" w:rsidRPr="00446E14" w:rsidDel="00B43548">
              <w:rPr>
                <w:b/>
                <w:bCs/>
                <w:i/>
                <w:iCs/>
                <w:lang w:val="en-GB"/>
              </w:rPr>
              <w:t xml:space="preserve"> that apply</w:t>
            </w:r>
          </w:p>
        </w:tc>
        <w:tc>
          <w:tcPr>
            <w:tcW w:w="4678" w:type="dxa"/>
            <w:gridSpan w:val="5"/>
            <w:vAlign w:val="center"/>
          </w:tcPr>
          <w:p w14:paraId="1D3C36B9" w14:textId="249D9884" w:rsidR="003065D2" w:rsidRPr="00446E14" w:rsidDel="00B43548" w:rsidRDefault="7B2D4640" w:rsidP="54DAAF52">
            <w:pPr>
              <w:spacing w:beforeLines="20" w:before="48" w:afterLines="20" w:after="48" w:line="252" w:lineRule="auto"/>
              <w:jc w:val="center"/>
              <w:rPr>
                <w:b/>
                <w:bCs/>
                <w:color w:val="367587"/>
                <w:lang w:val="en-GB"/>
              </w:rPr>
            </w:pPr>
            <w:r w:rsidRPr="00446E14" w:rsidDel="00B43548">
              <w:rPr>
                <w:b/>
                <w:bCs/>
                <w:color w:val="367587" w:themeColor="text2"/>
                <w:lang w:val="en-GB"/>
              </w:rPr>
              <w:t xml:space="preserve">DO NOT </w:t>
            </w:r>
            <w:r w:rsidR="221DB98C" w:rsidRPr="00446E14" w:rsidDel="00B43548">
              <w:rPr>
                <w:b/>
                <w:bCs/>
                <w:color w:val="367587" w:themeColor="text2"/>
                <w:lang w:val="en-GB"/>
              </w:rPr>
              <w:t>RANDOMISE STATEMENTS</w:t>
            </w:r>
          </w:p>
          <w:p w14:paraId="2A0C09A3" w14:textId="4984F01B" w:rsidR="003065D2" w:rsidRPr="00446E14" w:rsidDel="00B43548" w:rsidRDefault="003065D2">
            <w:pPr>
              <w:spacing w:beforeLines="20" w:before="48" w:afterLines="20" w:after="48" w:line="252" w:lineRule="auto"/>
              <w:jc w:val="center"/>
              <w:rPr>
                <w:b/>
                <w:bCs/>
                <w:i/>
                <w:iCs/>
                <w:color w:val="367587"/>
                <w:lang w:val="en-GB"/>
              </w:rPr>
            </w:pPr>
            <w:r w:rsidRPr="048715B6" w:rsidDel="00B43548">
              <w:rPr>
                <w:b/>
                <w:bCs/>
                <w:color w:val="367587" w:themeColor="text2"/>
                <w:lang w:val="en-GB"/>
              </w:rPr>
              <w:t>SHOW ROWS 1 AND SELECTED IN Q7</w:t>
            </w:r>
          </w:p>
        </w:tc>
        <w:tc>
          <w:tcPr>
            <w:tcW w:w="992" w:type="dxa"/>
            <w:vAlign w:val="center"/>
          </w:tcPr>
          <w:p w14:paraId="2ADA6F0F" w14:textId="24B5FF91" w:rsidR="003065D2" w:rsidRPr="00446E14" w:rsidDel="00B43548" w:rsidRDefault="003065D2">
            <w:pPr>
              <w:spacing w:beforeLines="20" w:before="48" w:afterLines="20" w:after="48" w:line="252" w:lineRule="auto"/>
              <w:jc w:val="center"/>
              <w:rPr>
                <w:b/>
                <w:bCs/>
                <w:color w:val="367587"/>
                <w:lang w:val="en-GB"/>
              </w:rPr>
            </w:pPr>
            <w:r w:rsidRPr="048715B6" w:rsidDel="00B43548">
              <w:rPr>
                <w:b/>
                <w:bCs/>
                <w:color w:val="367587" w:themeColor="text2"/>
                <w:lang w:val="en-GB"/>
              </w:rPr>
              <w:t>R</w:t>
            </w:r>
            <w:r w:rsidR="00491FB1" w:rsidRPr="048715B6" w:rsidDel="00B43548">
              <w:rPr>
                <w:b/>
                <w:bCs/>
                <w:color w:val="367587" w:themeColor="text2"/>
                <w:lang w:val="en-GB"/>
              </w:rPr>
              <w:t>M</w:t>
            </w:r>
            <w:r w:rsidRPr="048715B6" w:rsidDel="00B43548">
              <w:rPr>
                <w:b/>
                <w:bCs/>
                <w:color w:val="367587" w:themeColor="text2"/>
                <w:lang w:val="en-GB"/>
              </w:rPr>
              <w:t>R</w:t>
            </w:r>
          </w:p>
        </w:tc>
      </w:tr>
      <w:tr w:rsidR="00FF0834" w:rsidRPr="00446E14" w:rsidDel="00B43548" w14:paraId="56174578" w14:textId="0DFECC24" w:rsidTr="00FF0834">
        <w:trPr>
          <w:trHeight w:val="272"/>
          <w:jc w:val="center"/>
        </w:trPr>
        <w:tc>
          <w:tcPr>
            <w:tcW w:w="3114" w:type="dxa"/>
            <w:gridSpan w:val="2"/>
          </w:tcPr>
          <w:p w14:paraId="64D2C62D" w14:textId="09327BBE" w:rsidR="00FF0834" w:rsidRPr="00446E14" w:rsidDel="00B43548" w:rsidRDefault="00FF0834" w:rsidP="003065D2">
            <w:pPr>
              <w:spacing w:beforeLines="20" w:before="48" w:afterLines="20" w:after="48" w:line="252" w:lineRule="auto"/>
              <w:rPr>
                <w:b/>
                <w:bCs/>
              </w:rPr>
            </w:pPr>
          </w:p>
        </w:tc>
        <w:tc>
          <w:tcPr>
            <w:tcW w:w="1253" w:type="dxa"/>
          </w:tcPr>
          <w:p w14:paraId="0509A968" w14:textId="577915E5" w:rsidR="00FF0834" w:rsidRPr="00446E14" w:rsidDel="00B43548" w:rsidRDefault="00FF0834" w:rsidP="003065D2">
            <w:pPr>
              <w:pStyle w:val="MatrixHeadings"/>
            </w:pPr>
            <w:r w:rsidRPr="00446E14" w:rsidDel="00B43548">
              <w:t>Decarbonisation Target</w:t>
            </w:r>
          </w:p>
        </w:tc>
        <w:tc>
          <w:tcPr>
            <w:tcW w:w="1253" w:type="dxa"/>
            <w:gridSpan w:val="2"/>
          </w:tcPr>
          <w:p w14:paraId="5EB4B453" w14:textId="3C77FA4C" w:rsidR="00FF0834" w:rsidRPr="00446E14" w:rsidDel="00B43548" w:rsidRDefault="00FF0834" w:rsidP="003065D2">
            <w:pPr>
              <w:pStyle w:val="MatrixHeadings"/>
            </w:pPr>
            <w:r w:rsidRPr="00446E14" w:rsidDel="00B43548">
              <w:t>Climate Solutions Target</w:t>
            </w:r>
          </w:p>
        </w:tc>
        <w:tc>
          <w:tcPr>
            <w:tcW w:w="1253" w:type="dxa"/>
          </w:tcPr>
          <w:p w14:paraId="5576C12C" w14:textId="20D933C7" w:rsidR="00FF0834" w:rsidRPr="00446E14" w:rsidDel="00B43548" w:rsidRDefault="00FF0834" w:rsidP="003065D2">
            <w:pPr>
              <w:pStyle w:val="MatrixHeadings"/>
            </w:pPr>
            <w:r w:rsidRPr="00446E14" w:rsidDel="00B43548">
              <w:t>Asset Alignment Target</w:t>
            </w:r>
          </w:p>
        </w:tc>
        <w:tc>
          <w:tcPr>
            <w:tcW w:w="1253" w:type="dxa"/>
          </w:tcPr>
          <w:p w14:paraId="47DD99D6" w14:textId="7E3114B7" w:rsidR="00FF0834" w:rsidRPr="00446E14" w:rsidDel="00B43548" w:rsidRDefault="00FF0834" w:rsidP="003065D2">
            <w:pPr>
              <w:pStyle w:val="MatrixHeadings"/>
            </w:pPr>
            <w:r w:rsidRPr="00446E14" w:rsidDel="00B43548">
              <w:t>Engagement Target</w:t>
            </w:r>
          </w:p>
        </w:tc>
        <w:tc>
          <w:tcPr>
            <w:tcW w:w="1253" w:type="dxa"/>
          </w:tcPr>
          <w:p w14:paraId="52909BEF" w14:textId="33145360" w:rsidR="00FF0834" w:rsidRPr="00446E14" w:rsidDel="00B43548" w:rsidRDefault="00FF0834" w:rsidP="003065D2">
            <w:pPr>
              <w:pStyle w:val="MatrixHeadings"/>
            </w:pPr>
            <w:r w:rsidRPr="00446E14" w:rsidDel="00B43548">
              <w:t>Other Target type(s)</w:t>
            </w:r>
          </w:p>
        </w:tc>
        <w:tc>
          <w:tcPr>
            <w:tcW w:w="1254" w:type="dxa"/>
            <w:gridSpan w:val="2"/>
          </w:tcPr>
          <w:p w14:paraId="1B639351" w14:textId="090E8B33" w:rsidR="00FF0834" w:rsidRPr="00446E14" w:rsidDel="00B43548" w:rsidRDefault="00FF0834" w:rsidP="6B9B099E">
            <w:pPr>
              <w:pStyle w:val="MatrixHeadings"/>
            </w:pPr>
            <w:r w:rsidRPr="00446E14" w:rsidDel="00B43548">
              <w:t>No interim target set</w:t>
            </w:r>
          </w:p>
        </w:tc>
      </w:tr>
      <w:tr w:rsidR="00FF0834" w:rsidRPr="00446E14" w:rsidDel="00B43548" w14:paraId="49DF0406" w14:textId="389FD756" w:rsidTr="00FF0834">
        <w:trPr>
          <w:trHeight w:val="272"/>
          <w:jc w:val="center"/>
        </w:trPr>
        <w:tc>
          <w:tcPr>
            <w:tcW w:w="720" w:type="dxa"/>
          </w:tcPr>
          <w:p w14:paraId="55D0EB87" w14:textId="70841F83" w:rsidR="00FF0834" w:rsidRPr="00446E14" w:rsidDel="00B43548" w:rsidRDefault="00FF0834">
            <w:pPr>
              <w:pStyle w:val="Codes"/>
              <w:spacing w:beforeLines="20" w:before="48" w:afterLines="20" w:after="48" w:line="252" w:lineRule="auto"/>
            </w:pPr>
            <w:r w:rsidRPr="00446E14" w:rsidDel="00B43548">
              <w:t>_1</w:t>
            </w:r>
          </w:p>
        </w:tc>
        <w:tc>
          <w:tcPr>
            <w:tcW w:w="2394" w:type="dxa"/>
          </w:tcPr>
          <w:p w14:paraId="4AE87934" w14:textId="4D695803" w:rsidR="00FF0834" w:rsidRPr="00446E14" w:rsidDel="00B43548" w:rsidRDefault="00FF0834">
            <w:pPr>
              <w:pStyle w:val="Answers"/>
            </w:pPr>
            <w:r w:rsidRPr="00446E14" w:rsidDel="00B43548">
              <w:t>Whole portfolio (across all asset classes)</w:t>
            </w:r>
          </w:p>
        </w:tc>
        <w:tc>
          <w:tcPr>
            <w:tcW w:w="1253" w:type="dxa"/>
            <w:vAlign w:val="center"/>
          </w:tcPr>
          <w:p w14:paraId="537E8D97" w14:textId="1F9BFD62" w:rsidR="00FF0834" w:rsidRPr="00446E14" w:rsidDel="00B43548" w:rsidRDefault="00FF0834">
            <w:pPr>
              <w:pStyle w:val="Codes"/>
              <w:spacing w:beforeLines="20" w:before="48" w:afterLines="20" w:after="48" w:line="252" w:lineRule="auto"/>
            </w:pPr>
            <w:r w:rsidRPr="00446E14" w:rsidDel="00B43548">
              <w:t>01</w:t>
            </w:r>
          </w:p>
        </w:tc>
        <w:tc>
          <w:tcPr>
            <w:tcW w:w="1253" w:type="dxa"/>
            <w:gridSpan w:val="2"/>
            <w:vAlign w:val="center"/>
          </w:tcPr>
          <w:p w14:paraId="390AC18F" w14:textId="4555F1A6" w:rsidR="00FF0834" w:rsidRPr="00446E14" w:rsidDel="00B43548" w:rsidRDefault="00FF0834">
            <w:pPr>
              <w:pStyle w:val="Codes"/>
              <w:spacing w:beforeLines="20" w:before="48" w:afterLines="20" w:after="48" w:line="252" w:lineRule="auto"/>
            </w:pPr>
            <w:r w:rsidRPr="00446E14" w:rsidDel="00B43548">
              <w:t>02</w:t>
            </w:r>
          </w:p>
        </w:tc>
        <w:tc>
          <w:tcPr>
            <w:tcW w:w="1253" w:type="dxa"/>
            <w:vAlign w:val="center"/>
          </w:tcPr>
          <w:p w14:paraId="6CB04D69" w14:textId="45A472C6" w:rsidR="00FF0834" w:rsidRPr="00446E14" w:rsidDel="00B43548" w:rsidRDefault="00FF0834">
            <w:pPr>
              <w:pStyle w:val="Codes"/>
              <w:spacing w:beforeLines="20" w:before="48" w:afterLines="20" w:after="48" w:line="252" w:lineRule="auto"/>
            </w:pPr>
            <w:r w:rsidRPr="00446E14" w:rsidDel="00B43548">
              <w:t>03</w:t>
            </w:r>
          </w:p>
        </w:tc>
        <w:tc>
          <w:tcPr>
            <w:tcW w:w="1253" w:type="dxa"/>
            <w:vAlign w:val="center"/>
          </w:tcPr>
          <w:p w14:paraId="42969368" w14:textId="6F2638C7" w:rsidR="00FF0834" w:rsidRPr="00446E14" w:rsidDel="00B43548" w:rsidRDefault="00FF0834">
            <w:pPr>
              <w:pStyle w:val="Codes"/>
              <w:spacing w:beforeLines="20" w:before="48" w:afterLines="20" w:after="48" w:line="252" w:lineRule="auto"/>
            </w:pPr>
            <w:r w:rsidRPr="00446E14" w:rsidDel="00B43548">
              <w:t>04</w:t>
            </w:r>
          </w:p>
        </w:tc>
        <w:tc>
          <w:tcPr>
            <w:tcW w:w="1253" w:type="dxa"/>
            <w:vAlign w:val="center"/>
          </w:tcPr>
          <w:p w14:paraId="7DE5E158" w14:textId="16401DD3" w:rsidR="00FF0834" w:rsidRPr="00446E14" w:rsidDel="00B43548" w:rsidRDefault="00FF0834">
            <w:pPr>
              <w:pStyle w:val="Codes"/>
              <w:spacing w:beforeLines="20" w:before="48" w:afterLines="20" w:after="48" w:line="252" w:lineRule="auto"/>
            </w:pPr>
            <w:r w:rsidRPr="00446E14" w:rsidDel="00B43548">
              <w:t>05</w:t>
            </w:r>
          </w:p>
        </w:tc>
        <w:tc>
          <w:tcPr>
            <w:tcW w:w="1254" w:type="dxa"/>
            <w:gridSpan w:val="2"/>
            <w:vAlign w:val="center"/>
          </w:tcPr>
          <w:p w14:paraId="25A1C3BE" w14:textId="0078E2C2" w:rsidR="00FF0834" w:rsidRPr="00446E14" w:rsidDel="00B43548" w:rsidRDefault="00FF0834">
            <w:pPr>
              <w:pStyle w:val="Codes"/>
              <w:spacing w:beforeLines="20" w:before="48" w:afterLines="20" w:after="48" w:line="252" w:lineRule="auto"/>
            </w:pPr>
            <w:r w:rsidRPr="00446E14" w:rsidDel="00B43548">
              <w:t>06</w:t>
            </w:r>
          </w:p>
        </w:tc>
      </w:tr>
      <w:tr w:rsidR="00297004" w14:paraId="019C2FBB" w14:textId="77777777" w:rsidTr="048715B6">
        <w:trPr>
          <w:trHeight w:val="272"/>
          <w:jc w:val="center"/>
        </w:trPr>
        <w:tc>
          <w:tcPr>
            <w:tcW w:w="720" w:type="dxa"/>
          </w:tcPr>
          <w:p w14:paraId="63C9E17A" w14:textId="6E646559" w:rsidR="00297004" w:rsidRDefault="00297004" w:rsidP="00297004">
            <w:pPr>
              <w:pStyle w:val="Codes"/>
              <w:spacing w:line="252" w:lineRule="auto"/>
            </w:pPr>
            <w:r>
              <w:t>_2</w:t>
            </w:r>
          </w:p>
        </w:tc>
        <w:tc>
          <w:tcPr>
            <w:tcW w:w="2394" w:type="dxa"/>
          </w:tcPr>
          <w:p w14:paraId="0AFB84D2" w14:textId="787C0A96" w:rsidR="00297004" w:rsidRDefault="00297004" w:rsidP="00297004">
            <w:pPr>
              <w:pStyle w:val="Answers"/>
            </w:pPr>
            <w:r>
              <w:t xml:space="preserve">Part of portfolio (i.e for some asset classes) </w:t>
            </w:r>
          </w:p>
        </w:tc>
        <w:tc>
          <w:tcPr>
            <w:tcW w:w="1253" w:type="dxa"/>
            <w:vAlign w:val="center"/>
          </w:tcPr>
          <w:p w14:paraId="009450FE" w14:textId="5C3FF3DA" w:rsidR="00297004" w:rsidRDefault="00297004" w:rsidP="00297004">
            <w:pPr>
              <w:pStyle w:val="Codes"/>
              <w:spacing w:line="252" w:lineRule="auto"/>
            </w:pPr>
            <w:r w:rsidRPr="00446E14" w:rsidDel="00B43548">
              <w:t>01</w:t>
            </w:r>
          </w:p>
        </w:tc>
        <w:tc>
          <w:tcPr>
            <w:tcW w:w="1253" w:type="dxa"/>
            <w:gridSpan w:val="2"/>
            <w:vAlign w:val="center"/>
          </w:tcPr>
          <w:p w14:paraId="63A917E8" w14:textId="1C7ACEF6" w:rsidR="00297004" w:rsidRDefault="00297004" w:rsidP="00297004">
            <w:pPr>
              <w:pStyle w:val="Codes"/>
              <w:spacing w:line="252" w:lineRule="auto"/>
            </w:pPr>
            <w:r w:rsidRPr="00446E14" w:rsidDel="00B43548">
              <w:t>02</w:t>
            </w:r>
          </w:p>
        </w:tc>
        <w:tc>
          <w:tcPr>
            <w:tcW w:w="1253" w:type="dxa"/>
            <w:vAlign w:val="center"/>
          </w:tcPr>
          <w:p w14:paraId="065CF59A" w14:textId="2E6261E6" w:rsidR="00297004" w:rsidRDefault="00297004" w:rsidP="00297004">
            <w:pPr>
              <w:pStyle w:val="Codes"/>
              <w:spacing w:line="252" w:lineRule="auto"/>
            </w:pPr>
            <w:r w:rsidRPr="00446E14" w:rsidDel="00B43548">
              <w:t>03</w:t>
            </w:r>
          </w:p>
        </w:tc>
        <w:tc>
          <w:tcPr>
            <w:tcW w:w="1253" w:type="dxa"/>
            <w:vAlign w:val="center"/>
          </w:tcPr>
          <w:p w14:paraId="7B7DE417" w14:textId="0F5286AE" w:rsidR="00297004" w:rsidRDefault="00297004" w:rsidP="00297004">
            <w:pPr>
              <w:pStyle w:val="Codes"/>
              <w:spacing w:line="252" w:lineRule="auto"/>
            </w:pPr>
            <w:r w:rsidRPr="00446E14" w:rsidDel="00B43548">
              <w:t>04</w:t>
            </w:r>
          </w:p>
        </w:tc>
        <w:tc>
          <w:tcPr>
            <w:tcW w:w="1253" w:type="dxa"/>
            <w:vAlign w:val="center"/>
          </w:tcPr>
          <w:p w14:paraId="533DCE0C" w14:textId="6C0577AE" w:rsidR="00297004" w:rsidRDefault="00297004" w:rsidP="00297004">
            <w:pPr>
              <w:pStyle w:val="Codes"/>
              <w:spacing w:line="252" w:lineRule="auto"/>
            </w:pPr>
            <w:r w:rsidRPr="00446E14" w:rsidDel="00B43548">
              <w:t>05</w:t>
            </w:r>
          </w:p>
        </w:tc>
        <w:tc>
          <w:tcPr>
            <w:tcW w:w="1254" w:type="dxa"/>
            <w:gridSpan w:val="2"/>
            <w:vAlign w:val="center"/>
          </w:tcPr>
          <w:p w14:paraId="0BF1CD57" w14:textId="28CD5070" w:rsidR="00297004" w:rsidRDefault="00297004" w:rsidP="00297004">
            <w:pPr>
              <w:pStyle w:val="Codes"/>
              <w:spacing w:line="252" w:lineRule="auto"/>
            </w:pPr>
            <w:r w:rsidRPr="00446E14" w:rsidDel="00B43548">
              <w:t>06</w:t>
            </w:r>
          </w:p>
        </w:tc>
      </w:tr>
    </w:tbl>
    <w:p w14:paraId="60415E5A" w14:textId="77777777" w:rsidR="003065D2" w:rsidRPr="00446E14" w:rsidRDefault="003065D2" w:rsidP="00C21B40">
      <w:pPr>
        <w:spacing w:beforeLines="20" w:before="48" w:afterLines="20" w:after="48" w:line="252" w:lineRule="auto"/>
      </w:pPr>
    </w:p>
    <w:p w14:paraId="18A61725" w14:textId="52B87F27" w:rsidR="72E933FC" w:rsidRPr="00446E14" w:rsidRDefault="72E933FC" w:rsidP="72E933FC">
      <w:pPr>
        <w:spacing w:beforeLines="20" w:before="48" w:afterLines="20" w:after="48" w:line="252" w:lineRule="auto"/>
      </w:pPr>
    </w:p>
    <w:tbl>
      <w:tblPr>
        <w:tblStyle w:val="TableGridLight"/>
        <w:tblW w:w="10485" w:type="dxa"/>
        <w:jc w:val="center"/>
        <w:tblLook w:val="04A0" w:firstRow="1" w:lastRow="0" w:firstColumn="1" w:lastColumn="0" w:noHBand="0" w:noVBand="1"/>
      </w:tblPr>
      <w:tblGrid>
        <w:gridCol w:w="1118"/>
        <w:gridCol w:w="603"/>
        <w:gridCol w:w="2808"/>
        <w:gridCol w:w="2601"/>
        <w:gridCol w:w="531"/>
        <w:gridCol w:w="2824"/>
      </w:tblGrid>
      <w:tr w:rsidR="00491FB1" w:rsidRPr="00446E14" w:rsidDel="00B43548" w14:paraId="6FED1FAB" w14:textId="5050B7FD" w:rsidTr="545D1E49">
        <w:trPr>
          <w:trHeight w:val="272"/>
          <w:jc w:val="center"/>
        </w:trPr>
        <w:tc>
          <w:tcPr>
            <w:tcW w:w="10485" w:type="dxa"/>
            <w:gridSpan w:val="6"/>
          </w:tcPr>
          <w:p w14:paraId="18EDA55A" w14:textId="55A1F147" w:rsidR="00491FB1" w:rsidRPr="00446E14" w:rsidDel="00B43548" w:rsidRDefault="00491FB1">
            <w:pPr>
              <w:pStyle w:val="ASK"/>
              <w:spacing w:beforeLines="20" w:before="48" w:afterLines="20" w:after="48" w:line="252" w:lineRule="auto"/>
              <w:rPr>
                <w:b w:val="0"/>
                <w:color w:val="367587"/>
              </w:rPr>
            </w:pPr>
            <w:r w:rsidRPr="00446E14" w:rsidDel="00B43548">
              <w:rPr>
                <w:rStyle w:val="ProgrammingNotesChar"/>
                <w:b/>
                <w:bCs/>
              </w:rPr>
              <w:t>INVESTORS –</w:t>
            </w:r>
            <w:r w:rsidRPr="00446E14" w:rsidDel="00B43548">
              <w:rPr>
                <w:rStyle w:val="ProgrammingNotesChar"/>
                <w:b/>
                <w:bCs/>
                <w:color w:val="C00000"/>
              </w:rPr>
              <w:t>MANDATORY</w:t>
            </w:r>
            <w:r w:rsidR="00806D11" w:rsidRPr="00446E14" w:rsidDel="00B43548">
              <w:rPr>
                <w:rStyle w:val="ProgrammingNotesChar"/>
                <w:b/>
                <w:bCs/>
                <w:color w:val="C00000"/>
              </w:rPr>
              <w:t xml:space="preserve"> </w:t>
            </w:r>
            <w:r w:rsidR="003C6294">
              <w:rPr>
                <w:rStyle w:val="ProgrammingNotesChar"/>
                <w:b/>
                <w:bCs/>
              </w:rPr>
              <w:t xml:space="preserve">- IGCC </w:t>
            </w:r>
            <w:r w:rsidR="7AA28A41" w:rsidRPr="048715B6">
              <w:rPr>
                <w:rStyle w:val="ProgrammingNotesChar"/>
                <w:b/>
                <w:bCs/>
              </w:rPr>
              <w:t>ONLY</w:t>
            </w:r>
          </w:p>
        </w:tc>
      </w:tr>
      <w:tr w:rsidR="00491FB1" w:rsidRPr="00446E14" w:rsidDel="00B43548" w14:paraId="6D0CBD38" w14:textId="515FAE18" w:rsidTr="545D1E49">
        <w:trPr>
          <w:trHeight w:val="272"/>
          <w:jc w:val="center"/>
        </w:trPr>
        <w:tc>
          <w:tcPr>
            <w:tcW w:w="1118" w:type="dxa"/>
          </w:tcPr>
          <w:p w14:paraId="76E4E93D" w14:textId="37EF9BED" w:rsidR="00491FB1" w:rsidRPr="00446E14" w:rsidDel="00B43548" w:rsidRDefault="2D535275">
            <w:pPr>
              <w:pStyle w:val="QuestionText"/>
              <w:spacing w:beforeLines="20" w:before="48" w:afterLines="20" w:after="48" w:line="252" w:lineRule="auto"/>
            </w:pPr>
            <w:r>
              <w:t>Q14a</w:t>
            </w:r>
          </w:p>
        </w:tc>
        <w:tc>
          <w:tcPr>
            <w:tcW w:w="9367" w:type="dxa"/>
            <w:gridSpan w:val="5"/>
          </w:tcPr>
          <w:p w14:paraId="46D4CEC2" w14:textId="201499DE" w:rsidR="00491FB1" w:rsidRPr="00446E14" w:rsidDel="00B43548" w:rsidRDefault="3E65F90A" w:rsidP="6460CD10">
            <w:pPr>
              <w:pStyle w:val="QuestionText"/>
              <w:spacing w:beforeLines="20" w:before="48" w:afterLines="20" w:after="48" w:line="252" w:lineRule="auto"/>
            </w:pPr>
            <w:r w:rsidRPr="00446E14" w:rsidDel="00B43548">
              <w:t>Are your interim targets public?</w:t>
            </w:r>
          </w:p>
        </w:tc>
      </w:tr>
      <w:tr w:rsidR="001830BE" w:rsidRPr="00446E14" w:rsidDel="00B43548" w14:paraId="0BC77665" w14:textId="4FB8AE7B" w:rsidTr="545D1E49">
        <w:trPr>
          <w:trHeight w:val="272"/>
          <w:jc w:val="center"/>
        </w:trPr>
        <w:tc>
          <w:tcPr>
            <w:tcW w:w="1118" w:type="dxa"/>
          </w:tcPr>
          <w:p w14:paraId="1CC3F7E5" w14:textId="5EA69D64" w:rsidR="00491FB1" w:rsidRPr="00446E14" w:rsidDel="00B43548" w:rsidRDefault="00491FB1">
            <w:pPr>
              <w:spacing w:beforeLines="20" w:before="48" w:afterLines="20" w:after="48" w:line="252" w:lineRule="auto"/>
              <w:rPr>
                <w:rFonts w:cs="Arial"/>
              </w:rPr>
            </w:pPr>
          </w:p>
        </w:tc>
        <w:tc>
          <w:tcPr>
            <w:tcW w:w="3411" w:type="dxa"/>
            <w:gridSpan w:val="2"/>
            <w:vAlign w:val="center"/>
          </w:tcPr>
          <w:p w14:paraId="2509CB0F" w14:textId="0FD5D672" w:rsidR="00491FB1" w:rsidRPr="00446E14" w:rsidDel="00B43548" w:rsidRDefault="00491FB1">
            <w:pPr>
              <w:pStyle w:val="Pleaseselect"/>
              <w:spacing w:beforeLines="20" w:before="48" w:afterLines="20" w:after="48" w:line="252" w:lineRule="auto"/>
            </w:pPr>
            <w:r w:rsidRPr="00446E14" w:rsidDel="00B43548">
              <w:t>Please select one response only</w:t>
            </w:r>
          </w:p>
        </w:tc>
        <w:tc>
          <w:tcPr>
            <w:tcW w:w="2601" w:type="dxa"/>
            <w:vAlign w:val="center"/>
          </w:tcPr>
          <w:p w14:paraId="03BFC124" w14:textId="59F81A76" w:rsidR="00491FB1" w:rsidRPr="00446E14" w:rsidDel="00B43548" w:rsidRDefault="00491FB1">
            <w:pPr>
              <w:pStyle w:val="RandomiseInstruction"/>
              <w:spacing w:beforeLines="20" w:before="48" w:afterLines="20" w:after="48" w:line="252" w:lineRule="auto"/>
              <w:jc w:val="center"/>
            </w:pPr>
            <w:r w:rsidRPr="00446E14" w:rsidDel="00B43548">
              <w:t>DO NOT RANDOMISE</w:t>
            </w:r>
          </w:p>
        </w:tc>
        <w:tc>
          <w:tcPr>
            <w:tcW w:w="531" w:type="dxa"/>
            <w:vAlign w:val="center"/>
          </w:tcPr>
          <w:p w14:paraId="6E612884" w14:textId="3644D732" w:rsidR="00491FB1" w:rsidRPr="00446E14" w:rsidDel="00B43548" w:rsidRDefault="00491FB1">
            <w:pPr>
              <w:pStyle w:val="ProgrammingNotes"/>
              <w:spacing w:beforeLines="20" w:before="48" w:afterLines="20" w:after="48" w:line="252" w:lineRule="auto"/>
            </w:pPr>
            <w:r w:rsidRPr="00446E14" w:rsidDel="00B43548">
              <w:t>SR</w:t>
            </w:r>
          </w:p>
        </w:tc>
        <w:tc>
          <w:tcPr>
            <w:tcW w:w="2824" w:type="dxa"/>
            <w:vAlign w:val="center"/>
          </w:tcPr>
          <w:p w14:paraId="205C30C3" w14:textId="0A007C99" w:rsidR="00491FB1" w:rsidRPr="00446E14" w:rsidDel="00B43548" w:rsidRDefault="00491FB1">
            <w:pPr>
              <w:pStyle w:val="ProgrammingNotes"/>
              <w:spacing w:beforeLines="20" w:before="48" w:afterLines="20" w:after="48" w:line="252" w:lineRule="auto"/>
            </w:pPr>
          </w:p>
        </w:tc>
      </w:tr>
      <w:tr w:rsidR="001830BE" w:rsidRPr="00446E14" w:rsidDel="00B43548" w14:paraId="22E3621D" w14:textId="2D505105" w:rsidTr="545D1E49">
        <w:trPr>
          <w:trHeight w:val="272"/>
          <w:jc w:val="center"/>
        </w:trPr>
        <w:tc>
          <w:tcPr>
            <w:tcW w:w="1118" w:type="dxa"/>
          </w:tcPr>
          <w:p w14:paraId="7E15B417" w14:textId="7B0A87A9" w:rsidR="00491FB1" w:rsidRPr="00446E14" w:rsidDel="00B43548" w:rsidRDefault="00491FB1">
            <w:pPr>
              <w:spacing w:beforeLines="20" w:before="48" w:afterLines="20" w:after="48" w:line="252" w:lineRule="auto"/>
              <w:rPr>
                <w:rFonts w:cs="Arial"/>
              </w:rPr>
            </w:pPr>
          </w:p>
        </w:tc>
        <w:tc>
          <w:tcPr>
            <w:tcW w:w="603" w:type="dxa"/>
          </w:tcPr>
          <w:p w14:paraId="21AAC76D" w14:textId="5E035C92" w:rsidR="00491FB1" w:rsidRPr="00446E14" w:rsidDel="00B43548" w:rsidRDefault="00491FB1">
            <w:pPr>
              <w:spacing w:beforeLines="20" w:before="48" w:afterLines="20" w:after="48" w:line="252" w:lineRule="auto"/>
              <w:rPr>
                <w:rFonts w:cs="Arial"/>
                <w:b/>
                <w:bCs/>
                <w:i/>
                <w:iCs/>
              </w:rPr>
            </w:pPr>
          </w:p>
        </w:tc>
        <w:tc>
          <w:tcPr>
            <w:tcW w:w="5409" w:type="dxa"/>
            <w:gridSpan w:val="2"/>
          </w:tcPr>
          <w:p w14:paraId="2FB157D2" w14:textId="30A9E7E4" w:rsidR="00491FB1" w:rsidRPr="00446E14" w:rsidDel="00B43548" w:rsidRDefault="6C8C79C5">
            <w:pPr>
              <w:pStyle w:val="Answers"/>
            </w:pPr>
            <w:r>
              <w:t>Y</w:t>
            </w:r>
            <w:r w:rsidR="1F53D792">
              <w:t>es</w:t>
            </w:r>
          </w:p>
        </w:tc>
        <w:tc>
          <w:tcPr>
            <w:tcW w:w="531" w:type="dxa"/>
            <w:vAlign w:val="center"/>
          </w:tcPr>
          <w:p w14:paraId="4182E81C" w14:textId="00CD61A6" w:rsidR="00491FB1" w:rsidRPr="00446E14" w:rsidDel="00B43548" w:rsidRDefault="00491FB1">
            <w:pPr>
              <w:pStyle w:val="Codes"/>
              <w:spacing w:beforeLines="20" w:before="48" w:afterLines="20" w:after="48" w:line="252" w:lineRule="auto"/>
            </w:pPr>
            <w:r w:rsidRPr="00446E14" w:rsidDel="00B43548">
              <w:t>01</w:t>
            </w:r>
          </w:p>
        </w:tc>
        <w:tc>
          <w:tcPr>
            <w:tcW w:w="2824" w:type="dxa"/>
            <w:vAlign w:val="center"/>
          </w:tcPr>
          <w:p w14:paraId="560F4553" w14:textId="6227D62C" w:rsidR="00491FB1" w:rsidRPr="00446E14" w:rsidDel="00B43548" w:rsidRDefault="00491FB1">
            <w:pPr>
              <w:spacing w:beforeLines="20" w:before="48" w:afterLines="20" w:after="48" w:line="252" w:lineRule="auto"/>
              <w:jc w:val="center"/>
              <w:rPr>
                <w:rFonts w:cs="Arial"/>
              </w:rPr>
            </w:pPr>
          </w:p>
        </w:tc>
      </w:tr>
      <w:tr w:rsidR="001830BE" w:rsidRPr="00446E14" w:rsidDel="00B43548" w14:paraId="289E99BA" w14:textId="7EFD6E76" w:rsidTr="545D1E49">
        <w:trPr>
          <w:trHeight w:val="272"/>
          <w:jc w:val="center"/>
        </w:trPr>
        <w:tc>
          <w:tcPr>
            <w:tcW w:w="1118" w:type="dxa"/>
          </w:tcPr>
          <w:p w14:paraId="0837A7AA" w14:textId="7D40F57E" w:rsidR="00491FB1" w:rsidRPr="00446E14" w:rsidDel="00B43548" w:rsidRDefault="00491FB1">
            <w:pPr>
              <w:spacing w:beforeLines="20" w:before="48" w:afterLines="20" w:after="48" w:line="252" w:lineRule="auto"/>
              <w:rPr>
                <w:rFonts w:cs="Arial"/>
              </w:rPr>
            </w:pPr>
          </w:p>
        </w:tc>
        <w:tc>
          <w:tcPr>
            <w:tcW w:w="603" w:type="dxa"/>
          </w:tcPr>
          <w:p w14:paraId="5A27CFEA" w14:textId="4016EA52" w:rsidR="00491FB1" w:rsidRPr="00446E14" w:rsidDel="00B43548" w:rsidRDefault="00491FB1">
            <w:pPr>
              <w:spacing w:beforeLines="20" w:before="48" w:afterLines="20" w:after="48" w:line="252" w:lineRule="auto"/>
              <w:rPr>
                <w:rFonts w:cs="Arial"/>
              </w:rPr>
            </w:pPr>
          </w:p>
        </w:tc>
        <w:tc>
          <w:tcPr>
            <w:tcW w:w="5409" w:type="dxa"/>
            <w:gridSpan w:val="2"/>
          </w:tcPr>
          <w:p w14:paraId="446035D3" w14:textId="6D25FE84" w:rsidR="00491FB1" w:rsidRPr="00446E14" w:rsidDel="00B43548" w:rsidRDefault="6C8C79C5">
            <w:pPr>
              <w:pStyle w:val="Answers"/>
            </w:pPr>
            <w:r>
              <w:t>N</w:t>
            </w:r>
            <w:r w:rsidR="1F53D792">
              <w:t>o</w:t>
            </w:r>
          </w:p>
        </w:tc>
        <w:tc>
          <w:tcPr>
            <w:tcW w:w="531" w:type="dxa"/>
            <w:vAlign w:val="center"/>
          </w:tcPr>
          <w:p w14:paraId="39FDB61F" w14:textId="0174F53E" w:rsidR="00491FB1" w:rsidRPr="00446E14" w:rsidDel="00B43548" w:rsidRDefault="00491FB1">
            <w:pPr>
              <w:pStyle w:val="Codes"/>
              <w:spacing w:beforeLines="20" w:before="48" w:afterLines="20" w:after="48" w:line="252" w:lineRule="auto"/>
            </w:pPr>
            <w:r w:rsidRPr="00446E14" w:rsidDel="00B43548">
              <w:t>02</w:t>
            </w:r>
          </w:p>
        </w:tc>
        <w:tc>
          <w:tcPr>
            <w:tcW w:w="2824" w:type="dxa"/>
            <w:vAlign w:val="center"/>
          </w:tcPr>
          <w:p w14:paraId="55408E44" w14:textId="7EF10298" w:rsidR="00491FB1" w:rsidRPr="00446E14" w:rsidDel="00B43548" w:rsidRDefault="00491FB1">
            <w:pPr>
              <w:spacing w:beforeLines="20" w:before="48" w:afterLines="20" w:after="48" w:line="252" w:lineRule="auto"/>
              <w:jc w:val="center"/>
              <w:rPr>
                <w:rFonts w:cs="Arial"/>
              </w:rPr>
            </w:pPr>
          </w:p>
        </w:tc>
      </w:tr>
      <w:tr w:rsidR="00491FB1" w:rsidRPr="00446E14" w:rsidDel="00B43548" w14:paraId="54880CA2" w14:textId="51EED4AE" w:rsidTr="545D1E49">
        <w:trPr>
          <w:trHeight w:val="272"/>
          <w:jc w:val="center"/>
        </w:trPr>
        <w:tc>
          <w:tcPr>
            <w:tcW w:w="1118" w:type="dxa"/>
          </w:tcPr>
          <w:p w14:paraId="1CC9DA7C" w14:textId="5B83AA2A" w:rsidR="00491FB1" w:rsidRPr="00446E14" w:rsidDel="00B43548" w:rsidRDefault="00491FB1">
            <w:pPr>
              <w:spacing w:beforeLines="20" w:before="48" w:afterLines="20" w:after="48" w:line="252" w:lineRule="auto"/>
              <w:rPr>
                <w:rFonts w:cs="Arial"/>
              </w:rPr>
            </w:pPr>
          </w:p>
        </w:tc>
        <w:tc>
          <w:tcPr>
            <w:tcW w:w="603" w:type="dxa"/>
          </w:tcPr>
          <w:p w14:paraId="06CF91C1" w14:textId="6523EC7D" w:rsidR="00491FB1" w:rsidRPr="00446E14" w:rsidDel="00B43548" w:rsidRDefault="00491FB1">
            <w:pPr>
              <w:spacing w:beforeLines="20" w:before="48" w:afterLines="20" w:after="48" w:line="252" w:lineRule="auto"/>
              <w:rPr>
                <w:rFonts w:cs="Arial"/>
              </w:rPr>
            </w:pPr>
          </w:p>
        </w:tc>
        <w:tc>
          <w:tcPr>
            <w:tcW w:w="5409" w:type="dxa"/>
            <w:gridSpan w:val="2"/>
          </w:tcPr>
          <w:p w14:paraId="64175042" w14:textId="49A0205A" w:rsidR="00491FB1" w:rsidRPr="00446E14" w:rsidDel="00B43548" w:rsidRDefault="007B3A6D">
            <w:pPr>
              <w:pStyle w:val="Answers"/>
            </w:pPr>
            <w:r>
              <w:t>NA</w:t>
            </w:r>
          </w:p>
        </w:tc>
        <w:tc>
          <w:tcPr>
            <w:tcW w:w="531" w:type="dxa"/>
            <w:vAlign w:val="center"/>
          </w:tcPr>
          <w:p w14:paraId="6D6EE830" w14:textId="497B9BAD" w:rsidR="00491FB1" w:rsidRPr="00446E14" w:rsidDel="00B43548" w:rsidRDefault="00491FB1">
            <w:pPr>
              <w:pStyle w:val="Codes"/>
              <w:spacing w:beforeLines="20" w:before="48" w:afterLines="20" w:after="48" w:line="252" w:lineRule="auto"/>
            </w:pPr>
            <w:r w:rsidRPr="00446E14" w:rsidDel="00B43548">
              <w:t>03</w:t>
            </w:r>
          </w:p>
        </w:tc>
        <w:tc>
          <w:tcPr>
            <w:tcW w:w="2824" w:type="dxa"/>
            <w:vAlign w:val="center"/>
          </w:tcPr>
          <w:p w14:paraId="52CE6F13" w14:textId="2610147D" w:rsidR="00491FB1" w:rsidRPr="00446E14" w:rsidDel="00B43548" w:rsidRDefault="00491FB1">
            <w:pPr>
              <w:spacing w:beforeLines="20" w:before="48" w:afterLines="20" w:after="48" w:line="252" w:lineRule="auto"/>
              <w:jc w:val="center"/>
              <w:rPr>
                <w:rFonts w:cs="Arial"/>
              </w:rPr>
            </w:pPr>
          </w:p>
        </w:tc>
      </w:tr>
    </w:tbl>
    <w:p w14:paraId="6C3F9A88" w14:textId="04F68792" w:rsidR="003C0B32" w:rsidRPr="00446E14" w:rsidRDefault="003C0B32" w:rsidP="00C21B40">
      <w:pPr>
        <w:spacing w:beforeLines="20" w:before="48" w:afterLines="20" w:after="48" w:line="252" w:lineRule="auto"/>
      </w:pPr>
    </w:p>
    <w:p w14:paraId="479213DA" w14:textId="03A67E42" w:rsidR="005875F3" w:rsidRDefault="005875F3">
      <w:r>
        <w:br w:type="page"/>
      </w:r>
    </w:p>
    <w:tbl>
      <w:tblPr>
        <w:tblStyle w:val="TableGridLight"/>
        <w:tblW w:w="10485" w:type="dxa"/>
        <w:jc w:val="center"/>
        <w:tblLook w:val="04A0" w:firstRow="1" w:lastRow="0" w:firstColumn="1" w:lastColumn="0" w:noHBand="0" w:noVBand="1"/>
      </w:tblPr>
      <w:tblGrid>
        <w:gridCol w:w="883"/>
        <w:gridCol w:w="602"/>
        <w:gridCol w:w="2394"/>
        <w:gridCol w:w="5225"/>
        <w:gridCol w:w="560"/>
        <w:gridCol w:w="821"/>
      </w:tblGrid>
      <w:tr w:rsidR="003C0B32" w:rsidRPr="00446E14" w14:paraId="1F2EBFED" w14:textId="77777777" w:rsidTr="545D1E49">
        <w:trPr>
          <w:trHeight w:val="272"/>
          <w:jc w:val="center"/>
        </w:trPr>
        <w:tc>
          <w:tcPr>
            <w:tcW w:w="10485" w:type="dxa"/>
            <w:gridSpan w:val="6"/>
          </w:tcPr>
          <w:p w14:paraId="70559B2B" w14:textId="5A249479" w:rsidR="003C0B32" w:rsidRPr="00446E14" w:rsidRDefault="002D2205">
            <w:pPr>
              <w:pStyle w:val="ASK"/>
              <w:spacing w:beforeLines="20" w:before="48" w:afterLines="20" w:after="48" w:line="252" w:lineRule="auto"/>
              <w:rPr>
                <w:b w:val="0"/>
                <w:bCs/>
                <w:color w:val="367587"/>
              </w:rPr>
            </w:pPr>
            <w:r w:rsidRPr="00446E14">
              <w:rPr>
                <w:rStyle w:val="ProgrammingNotesChar"/>
                <w:b/>
                <w:bCs/>
              </w:rPr>
              <w:lastRenderedPageBreak/>
              <w:t>INVESTORS – MANDATORY</w:t>
            </w:r>
          </w:p>
        </w:tc>
      </w:tr>
      <w:tr w:rsidR="003C0B32" w:rsidRPr="00446E14" w14:paraId="11577F2F" w14:textId="77777777" w:rsidTr="545D1E49">
        <w:trPr>
          <w:trHeight w:val="272"/>
          <w:jc w:val="center"/>
        </w:trPr>
        <w:tc>
          <w:tcPr>
            <w:tcW w:w="883" w:type="dxa"/>
          </w:tcPr>
          <w:p w14:paraId="5F85B1F3" w14:textId="2601A584" w:rsidR="003C0B32" w:rsidRPr="00446E14" w:rsidRDefault="2D535275">
            <w:pPr>
              <w:pStyle w:val="QuestionText"/>
              <w:spacing w:beforeLines="20" w:before="48" w:afterLines="20" w:after="48" w:line="252" w:lineRule="auto"/>
            </w:pPr>
            <w:r>
              <w:t>Q1</w:t>
            </w:r>
            <w:r w:rsidR="50525C8E">
              <w:t>5</w:t>
            </w:r>
          </w:p>
        </w:tc>
        <w:tc>
          <w:tcPr>
            <w:tcW w:w="9602" w:type="dxa"/>
            <w:gridSpan w:val="5"/>
          </w:tcPr>
          <w:p w14:paraId="2708A2BA" w14:textId="09EE1889" w:rsidR="003C0B32" w:rsidRPr="00446E14" w:rsidRDefault="327D3955" w:rsidP="6460CD10">
            <w:pPr>
              <w:pStyle w:val="QuestionText"/>
              <w:spacing w:beforeLines="20" w:before="48" w:afterLines="20" w:after="48" w:line="252" w:lineRule="auto"/>
            </w:pPr>
            <w:r w:rsidRPr="00446E14">
              <w:t>Which of the following are included in your organisational approach on fossil fuels?</w:t>
            </w:r>
          </w:p>
        </w:tc>
      </w:tr>
      <w:tr w:rsidR="003C0B32" w:rsidRPr="00446E14" w14:paraId="76D013CB" w14:textId="77777777" w:rsidTr="545D1E49">
        <w:trPr>
          <w:trHeight w:val="272"/>
          <w:jc w:val="center"/>
        </w:trPr>
        <w:tc>
          <w:tcPr>
            <w:tcW w:w="883" w:type="dxa"/>
          </w:tcPr>
          <w:p w14:paraId="64B6D7BC" w14:textId="77777777" w:rsidR="003C0B32" w:rsidRPr="00446E14" w:rsidRDefault="003C0B32">
            <w:pPr>
              <w:spacing w:beforeLines="20" w:before="48" w:afterLines="20" w:after="48" w:line="252" w:lineRule="auto"/>
              <w:rPr>
                <w:rFonts w:cs="Arial"/>
                <w:szCs w:val="20"/>
              </w:rPr>
            </w:pPr>
          </w:p>
        </w:tc>
        <w:tc>
          <w:tcPr>
            <w:tcW w:w="2996" w:type="dxa"/>
            <w:gridSpan w:val="2"/>
            <w:vAlign w:val="center"/>
          </w:tcPr>
          <w:p w14:paraId="557F20D6" w14:textId="0412A956" w:rsidR="003C0B32" w:rsidRPr="00446E14" w:rsidRDefault="003C0B32">
            <w:pPr>
              <w:pStyle w:val="Pleaseselect"/>
              <w:spacing w:beforeLines="20" w:before="48" w:afterLines="20" w:after="48" w:line="252" w:lineRule="auto"/>
            </w:pPr>
            <w:r w:rsidRPr="00446E14">
              <w:t xml:space="preserve">Please select </w:t>
            </w:r>
            <w:r w:rsidR="002128E6" w:rsidRPr="00446E14">
              <w:t xml:space="preserve">ALL </w:t>
            </w:r>
            <w:r w:rsidRPr="00446E14">
              <w:t>that apply</w:t>
            </w:r>
          </w:p>
        </w:tc>
        <w:tc>
          <w:tcPr>
            <w:tcW w:w="5225" w:type="dxa"/>
            <w:vAlign w:val="center"/>
          </w:tcPr>
          <w:p w14:paraId="091B8DE8" w14:textId="446D9FA1" w:rsidR="003C0B32" w:rsidRPr="00446E14" w:rsidRDefault="2355028C">
            <w:pPr>
              <w:pStyle w:val="RandomiseInstruction"/>
              <w:spacing w:beforeLines="20" w:before="48" w:afterLines="20" w:after="48" w:line="252" w:lineRule="auto"/>
              <w:jc w:val="center"/>
            </w:pPr>
            <w:r w:rsidRPr="00446E14">
              <w:t xml:space="preserve">DO NOT </w:t>
            </w:r>
            <w:r w:rsidR="003C0B32" w:rsidRPr="00446E14">
              <w:t>RANDOMISE</w:t>
            </w:r>
          </w:p>
        </w:tc>
        <w:tc>
          <w:tcPr>
            <w:tcW w:w="560" w:type="dxa"/>
            <w:vAlign w:val="center"/>
          </w:tcPr>
          <w:p w14:paraId="011FC0CC" w14:textId="77777777" w:rsidR="003C0B32" w:rsidRPr="00446E14" w:rsidRDefault="003C0B32">
            <w:pPr>
              <w:pStyle w:val="ProgrammingNotes"/>
              <w:spacing w:beforeLines="20" w:before="48" w:afterLines="20" w:after="48" w:line="252" w:lineRule="auto"/>
            </w:pPr>
            <w:r w:rsidRPr="00446E14">
              <w:t>MR</w:t>
            </w:r>
          </w:p>
        </w:tc>
        <w:tc>
          <w:tcPr>
            <w:tcW w:w="821" w:type="dxa"/>
            <w:vAlign w:val="center"/>
          </w:tcPr>
          <w:p w14:paraId="3A33F879" w14:textId="77777777" w:rsidR="003C0B32" w:rsidRPr="00446E14" w:rsidRDefault="003C0B32">
            <w:pPr>
              <w:pStyle w:val="ProgrammingNotes"/>
              <w:spacing w:beforeLines="20" w:before="48" w:afterLines="20" w:after="48" w:line="252" w:lineRule="auto"/>
            </w:pPr>
          </w:p>
        </w:tc>
      </w:tr>
      <w:tr w:rsidR="003C0B32" w:rsidRPr="00446E14" w14:paraId="7CAEB067" w14:textId="77777777" w:rsidTr="545D1E49">
        <w:trPr>
          <w:trHeight w:val="272"/>
          <w:jc w:val="center"/>
        </w:trPr>
        <w:tc>
          <w:tcPr>
            <w:tcW w:w="883" w:type="dxa"/>
          </w:tcPr>
          <w:p w14:paraId="2794563F" w14:textId="77777777" w:rsidR="003C0B32" w:rsidRPr="00446E14" w:rsidRDefault="003C0B32" w:rsidP="003C0B32">
            <w:pPr>
              <w:spacing w:beforeLines="20" w:before="48" w:afterLines="20" w:after="48" w:line="252" w:lineRule="auto"/>
              <w:rPr>
                <w:rFonts w:cs="Arial"/>
                <w:szCs w:val="20"/>
              </w:rPr>
            </w:pPr>
          </w:p>
        </w:tc>
        <w:tc>
          <w:tcPr>
            <w:tcW w:w="602" w:type="dxa"/>
          </w:tcPr>
          <w:p w14:paraId="00BD8057" w14:textId="77777777" w:rsidR="003C0B32" w:rsidRPr="00446E14" w:rsidRDefault="003C0B32" w:rsidP="003C0B32">
            <w:pPr>
              <w:spacing w:beforeLines="20" w:before="48" w:afterLines="20" w:after="48" w:line="252" w:lineRule="auto"/>
              <w:rPr>
                <w:rFonts w:cs="Arial"/>
                <w:b/>
                <w:i/>
                <w:szCs w:val="20"/>
              </w:rPr>
            </w:pPr>
          </w:p>
        </w:tc>
        <w:tc>
          <w:tcPr>
            <w:tcW w:w="7619" w:type="dxa"/>
            <w:gridSpan w:val="2"/>
          </w:tcPr>
          <w:p w14:paraId="00F127BB" w14:textId="68290D80" w:rsidR="003C0B32" w:rsidRPr="00446E14" w:rsidRDefault="3C17D593" w:rsidP="0020366C">
            <w:pPr>
              <w:pStyle w:val="Answers"/>
            </w:pPr>
            <w:r w:rsidRPr="00446E14">
              <w:t>Exclusions/ screens (All AUM) – We apply exclusions/negative screens on fossil fuels across all AUM</w:t>
            </w:r>
          </w:p>
        </w:tc>
        <w:tc>
          <w:tcPr>
            <w:tcW w:w="560" w:type="dxa"/>
            <w:vAlign w:val="center"/>
          </w:tcPr>
          <w:p w14:paraId="3E8DE529" w14:textId="77777777" w:rsidR="003C0B32" w:rsidRPr="00446E14" w:rsidRDefault="003C0B32" w:rsidP="003C0B32">
            <w:pPr>
              <w:pStyle w:val="Codes"/>
              <w:spacing w:beforeLines="20" w:before="48" w:afterLines="20" w:after="48" w:line="252" w:lineRule="auto"/>
            </w:pPr>
            <w:r w:rsidRPr="00446E14">
              <w:t>01</w:t>
            </w:r>
          </w:p>
        </w:tc>
        <w:tc>
          <w:tcPr>
            <w:tcW w:w="821" w:type="dxa"/>
            <w:vAlign w:val="center"/>
          </w:tcPr>
          <w:p w14:paraId="649D2C05" w14:textId="77777777" w:rsidR="003C0B32" w:rsidRPr="00446E14" w:rsidRDefault="003C0B32" w:rsidP="003C0B32">
            <w:pPr>
              <w:spacing w:beforeLines="20" w:before="48" w:afterLines="20" w:after="48" w:line="252" w:lineRule="auto"/>
              <w:jc w:val="center"/>
              <w:rPr>
                <w:rFonts w:cs="Arial"/>
                <w:szCs w:val="20"/>
              </w:rPr>
            </w:pPr>
          </w:p>
        </w:tc>
      </w:tr>
      <w:tr w:rsidR="003C0B32" w:rsidRPr="00446E14" w14:paraId="7D53D407" w14:textId="77777777" w:rsidTr="545D1E49">
        <w:trPr>
          <w:trHeight w:val="272"/>
          <w:jc w:val="center"/>
        </w:trPr>
        <w:tc>
          <w:tcPr>
            <w:tcW w:w="883" w:type="dxa"/>
          </w:tcPr>
          <w:p w14:paraId="54B25188" w14:textId="77777777" w:rsidR="003C0B32" w:rsidRPr="00446E14" w:rsidRDefault="003C0B32" w:rsidP="003C0B32">
            <w:pPr>
              <w:spacing w:beforeLines="20" w:before="48" w:afterLines="20" w:after="48" w:line="252" w:lineRule="auto"/>
              <w:rPr>
                <w:rFonts w:cs="Arial"/>
                <w:szCs w:val="20"/>
              </w:rPr>
            </w:pPr>
          </w:p>
        </w:tc>
        <w:tc>
          <w:tcPr>
            <w:tcW w:w="602" w:type="dxa"/>
          </w:tcPr>
          <w:p w14:paraId="57EEC0D2" w14:textId="77777777" w:rsidR="003C0B32" w:rsidRPr="00446E14" w:rsidRDefault="003C0B32" w:rsidP="003C0B32">
            <w:pPr>
              <w:spacing w:beforeLines="20" w:before="48" w:afterLines="20" w:after="48" w:line="252" w:lineRule="auto"/>
              <w:rPr>
                <w:rFonts w:cs="Arial"/>
                <w:szCs w:val="20"/>
              </w:rPr>
            </w:pPr>
          </w:p>
        </w:tc>
        <w:tc>
          <w:tcPr>
            <w:tcW w:w="7619" w:type="dxa"/>
            <w:gridSpan w:val="2"/>
          </w:tcPr>
          <w:p w14:paraId="7D682023" w14:textId="72EA017E" w:rsidR="003C0B32" w:rsidRPr="00446E14" w:rsidRDefault="3C17D593" w:rsidP="0020366C">
            <w:pPr>
              <w:pStyle w:val="Answers"/>
            </w:pPr>
            <w:r w:rsidRPr="00446E14">
              <w:t>Exclusions/ screens (Part AUM) - We apply exclusions/negative screens on fossil fuels across some AUM</w:t>
            </w:r>
          </w:p>
        </w:tc>
        <w:tc>
          <w:tcPr>
            <w:tcW w:w="560" w:type="dxa"/>
            <w:vAlign w:val="center"/>
          </w:tcPr>
          <w:p w14:paraId="1EA5D57B" w14:textId="77777777" w:rsidR="003C0B32" w:rsidRPr="00446E14" w:rsidRDefault="003C0B32" w:rsidP="003C0B32">
            <w:pPr>
              <w:pStyle w:val="Codes"/>
              <w:spacing w:beforeLines="20" w:before="48" w:afterLines="20" w:after="48" w:line="252" w:lineRule="auto"/>
            </w:pPr>
            <w:r w:rsidRPr="00446E14">
              <w:t>02</w:t>
            </w:r>
          </w:p>
        </w:tc>
        <w:tc>
          <w:tcPr>
            <w:tcW w:w="821" w:type="dxa"/>
            <w:vAlign w:val="center"/>
          </w:tcPr>
          <w:p w14:paraId="5AFB7F69" w14:textId="77777777" w:rsidR="003C0B32" w:rsidRPr="00446E14" w:rsidRDefault="003C0B32" w:rsidP="003C0B32">
            <w:pPr>
              <w:spacing w:beforeLines="20" w:before="48" w:afterLines="20" w:after="48" w:line="252" w:lineRule="auto"/>
              <w:jc w:val="center"/>
              <w:rPr>
                <w:rFonts w:cs="Arial"/>
                <w:szCs w:val="20"/>
              </w:rPr>
            </w:pPr>
          </w:p>
        </w:tc>
      </w:tr>
      <w:tr w:rsidR="003C0B32" w:rsidRPr="00446E14" w14:paraId="4DA97BC4" w14:textId="77777777" w:rsidTr="545D1E49">
        <w:trPr>
          <w:trHeight w:val="272"/>
          <w:jc w:val="center"/>
        </w:trPr>
        <w:tc>
          <w:tcPr>
            <w:tcW w:w="883" w:type="dxa"/>
          </w:tcPr>
          <w:p w14:paraId="13FA1E89" w14:textId="77777777" w:rsidR="003C0B32" w:rsidRPr="00446E14" w:rsidRDefault="003C0B32" w:rsidP="003C0B32">
            <w:pPr>
              <w:spacing w:beforeLines="20" w:before="48" w:afterLines="20" w:after="48" w:line="252" w:lineRule="auto"/>
              <w:rPr>
                <w:rFonts w:cs="Arial"/>
                <w:szCs w:val="20"/>
              </w:rPr>
            </w:pPr>
          </w:p>
        </w:tc>
        <w:tc>
          <w:tcPr>
            <w:tcW w:w="602" w:type="dxa"/>
          </w:tcPr>
          <w:p w14:paraId="7D722956" w14:textId="77777777" w:rsidR="003C0B32" w:rsidRPr="00446E14" w:rsidRDefault="003C0B32" w:rsidP="003C0B32">
            <w:pPr>
              <w:spacing w:beforeLines="20" w:before="48" w:afterLines="20" w:after="48" w:line="252" w:lineRule="auto"/>
              <w:rPr>
                <w:rFonts w:cs="Arial"/>
                <w:szCs w:val="20"/>
              </w:rPr>
            </w:pPr>
          </w:p>
        </w:tc>
        <w:tc>
          <w:tcPr>
            <w:tcW w:w="7619" w:type="dxa"/>
            <w:gridSpan w:val="2"/>
          </w:tcPr>
          <w:p w14:paraId="1FA8B198" w14:textId="59B3F237" w:rsidR="003C0B32" w:rsidRPr="00446E14" w:rsidRDefault="003C0B32" w:rsidP="0020366C">
            <w:pPr>
              <w:pStyle w:val="Answers"/>
            </w:pPr>
            <w:r w:rsidRPr="00446E14">
              <w:t>Managed Phase-out - We have committed to support investees’ phase down or out of fossil fuel activities</w:t>
            </w:r>
          </w:p>
        </w:tc>
        <w:tc>
          <w:tcPr>
            <w:tcW w:w="560" w:type="dxa"/>
            <w:vAlign w:val="center"/>
          </w:tcPr>
          <w:p w14:paraId="25B1D6AF" w14:textId="77777777" w:rsidR="003C0B32" w:rsidRPr="00446E14" w:rsidRDefault="003C0B32" w:rsidP="003C0B32">
            <w:pPr>
              <w:pStyle w:val="Codes"/>
              <w:spacing w:beforeLines="20" w:before="48" w:afterLines="20" w:after="48" w:line="252" w:lineRule="auto"/>
            </w:pPr>
            <w:r w:rsidRPr="00446E14">
              <w:t>03</w:t>
            </w:r>
          </w:p>
        </w:tc>
        <w:tc>
          <w:tcPr>
            <w:tcW w:w="821" w:type="dxa"/>
            <w:vAlign w:val="center"/>
          </w:tcPr>
          <w:p w14:paraId="3285AF79" w14:textId="77777777" w:rsidR="003C0B32" w:rsidRPr="00446E14" w:rsidRDefault="003C0B32" w:rsidP="003C0B32">
            <w:pPr>
              <w:spacing w:beforeLines="20" w:before="48" w:afterLines="20" w:after="48" w:line="252" w:lineRule="auto"/>
              <w:jc w:val="center"/>
              <w:rPr>
                <w:rFonts w:cs="Arial"/>
                <w:szCs w:val="20"/>
              </w:rPr>
            </w:pPr>
          </w:p>
        </w:tc>
      </w:tr>
      <w:tr w:rsidR="003C0B32" w:rsidRPr="00446E14" w14:paraId="2A196324" w14:textId="77777777" w:rsidTr="545D1E49">
        <w:trPr>
          <w:trHeight w:val="272"/>
          <w:jc w:val="center"/>
        </w:trPr>
        <w:tc>
          <w:tcPr>
            <w:tcW w:w="883" w:type="dxa"/>
          </w:tcPr>
          <w:p w14:paraId="79FDDAA0" w14:textId="77777777" w:rsidR="003C0B32" w:rsidRPr="00446E14" w:rsidRDefault="003C0B32" w:rsidP="003C0B32">
            <w:pPr>
              <w:spacing w:beforeLines="20" w:before="48" w:afterLines="20" w:after="48" w:line="252" w:lineRule="auto"/>
              <w:rPr>
                <w:rFonts w:cs="Arial"/>
                <w:szCs w:val="20"/>
              </w:rPr>
            </w:pPr>
          </w:p>
        </w:tc>
        <w:tc>
          <w:tcPr>
            <w:tcW w:w="602" w:type="dxa"/>
          </w:tcPr>
          <w:p w14:paraId="1AB936D2" w14:textId="77777777" w:rsidR="003C0B32" w:rsidRPr="00446E14" w:rsidRDefault="003C0B32" w:rsidP="003C0B32">
            <w:pPr>
              <w:spacing w:beforeLines="20" w:before="48" w:afterLines="20" w:after="48" w:line="252" w:lineRule="auto"/>
              <w:rPr>
                <w:rFonts w:cs="Arial"/>
                <w:szCs w:val="20"/>
              </w:rPr>
            </w:pPr>
          </w:p>
        </w:tc>
        <w:tc>
          <w:tcPr>
            <w:tcW w:w="7619" w:type="dxa"/>
            <w:gridSpan w:val="2"/>
          </w:tcPr>
          <w:p w14:paraId="4E78D228" w14:textId="68F9298C" w:rsidR="003C0B32" w:rsidRPr="00446E14" w:rsidRDefault="003C0B32" w:rsidP="0020366C">
            <w:pPr>
              <w:pStyle w:val="Answers"/>
            </w:pPr>
            <w:r w:rsidRPr="00446E14">
              <w:t>Stewardship – Our corporate engagement supports a transition away from fossil fuel production/use based on credible and science-based transition plans and aligned capital allocation</w:t>
            </w:r>
          </w:p>
        </w:tc>
        <w:tc>
          <w:tcPr>
            <w:tcW w:w="560" w:type="dxa"/>
            <w:vAlign w:val="center"/>
          </w:tcPr>
          <w:p w14:paraId="0C232765" w14:textId="77777777" w:rsidR="003C0B32" w:rsidRPr="00446E14" w:rsidRDefault="003C0B32" w:rsidP="003C0B32">
            <w:pPr>
              <w:pStyle w:val="Codes"/>
              <w:spacing w:beforeLines="20" w:before="48" w:afterLines="20" w:after="48" w:line="252" w:lineRule="auto"/>
            </w:pPr>
            <w:r w:rsidRPr="00446E14">
              <w:t>04</w:t>
            </w:r>
          </w:p>
        </w:tc>
        <w:tc>
          <w:tcPr>
            <w:tcW w:w="821" w:type="dxa"/>
            <w:vAlign w:val="center"/>
          </w:tcPr>
          <w:p w14:paraId="3BAAFF85" w14:textId="77777777" w:rsidR="003C0B32" w:rsidRPr="00446E14" w:rsidRDefault="003C0B32" w:rsidP="003C0B32">
            <w:pPr>
              <w:spacing w:beforeLines="20" w:before="48" w:afterLines="20" w:after="48" w:line="252" w:lineRule="auto"/>
              <w:jc w:val="center"/>
              <w:rPr>
                <w:rFonts w:cs="Arial"/>
                <w:szCs w:val="20"/>
              </w:rPr>
            </w:pPr>
          </w:p>
        </w:tc>
      </w:tr>
      <w:tr w:rsidR="003C0B32" w:rsidRPr="00446E14" w14:paraId="097AAEA1" w14:textId="77777777" w:rsidTr="545D1E49">
        <w:trPr>
          <w:trHeight w:val="272"/>
          <w:jc w:val="center"/>
        </w:trPr>
        <w:tc>
          <w:tcPr>
            <w:tcW w:w="883" w:type="dxa"/>
          </w:tcPr>
          <w:p w14:paraId="2AFD1D0B" w14:textId="77777777" w:rsidR="003C0B32" w:rsidRPr="00446E14" w:rsidRDefault="003C0B32" w:rsidP="003C0B32">
            <w:pPr>
              <w:spacing w:beforeLines="20" w:before="48" w:afterLines="20" w:after="48" w:line="252" w:lineRule="auto"/>
              <w:rPr>
                <w:rFonts w:cs="Arial"/>
                <w:szCs w:val="20"/>
              </w:rPr>
            </w:pPr>
          </w:p>
        </w:tc>
        <w:tc>
          <w:tcPr>
            <w:tcW w:w="602" w:type="dxa"/>
          </w:tcPr>
          <w:p w14:paraId="4B4FF4FB" w14:textId="77777777" w:rsidR="003C0B32" w:rsidRPr="00446E14" w:rsidRDefault="003C0B32" w:rsidP="003C0B32">
            <w:pPr>
              <w:spacing w:beforeLines="20" w:before="48" w:afterLines="20" w:after="48" w:line="252" w:lineRule="auto"/>
              <w:rPr>
                <w:rFonts w:cs="Arial"/>
                <w:szCs w:val="20"/>
              </w:rPr>
            </w:pPr>
          </w:p>
        </w:tc>
        <w:tc>
          <w:tcPr>
            <w:tcW w:w="7619" w:type="dxa"/>
            <w:gridSpan w:val="2"/>
          </w:tcPr>
          <w:p w14:paraId="55760DAF" w14:textId="729910A5" w:rsidR="003C0B32" w:rsidRPr="00446E14" w:rsidRDefault="003C0B32" w:rsidP="0020366C">
            <w:pPr>
              <w:pStyle w:val="Answers"/>
            </w:pPr>
            <w:r w:rsidRPr="00446E14">
              <w:t>Escalation strategy – Our engagement on fossil fuels incorporates a time-bound escalation strategy</w:t>
            </w:r>
          </w:p>
        </w:tc>
        <w:tc>
          <w:tcPr>
            <w:tcW w:w="560" w:type="dxa"/>
            <w:vAlign w:val="center"/>
          </w:tcPr>
          <w:p w14:paraId="2CF7DDDF" w14:textId="77777777" w:rsidR="003C0B32" w:rsidRPr="00446E14" w:rsidRDefault="003C0B32" w:rsidP="003C0B32">
            <w:pPr>
              <w:pStyle w:val="Codes"/>
              <w:spacing w:beforeLines="20" w:before="48" w:afterLines="20" w:after="48" w:line="252" w:lineRule="auto"/>
            </w:pPr>
            <w:r w:rsidRPr="00446E14">
              <w:t>05</w:t>
            </w:r>
          </w:p>
        </w:tc>
        <w:tc>
          <w:tcPr>
            <w:tcW w:w="821" w:type="dxa"/>
            <w:vAlign w:val="center"/>
          </w:tcPr>
          <w:p w14:paraId="3C07920C" w14:textId="48054037" w:rsidR="003C0B32" w:rsidRPr="00446E14" w:rsidRDefault="003C0B32" w:rsidP="003C0B32">
            <w:pPr>
              <w:pStyle w:val="ProgrammingNotes"/>
              <w:spacing w:beforeLines="20" w:before="48" w:afterLines="20" w:after="48" w:line="252" w:lineRule="auto"/>
            </w:pPr>
          </w:p>
        </w:tc>
      </w:tr>
      <w:tr w:rsidR="003C0B32" w:rsidRPr="00446E14" w14:paraId="5DC2E9FB" w14:textId="77777777" w:rsidTr="545D1E49">
        <w:trPr>
          <w:trHeight w:val="272"/>
          <w:jc w:val="center"/>
        </w:trPr>
        <w:tc>
          <w:tcPr>
            <w:tcW w:w="883" w:type="dxa"/>
          </w:tcPr>
          <w:p w14:paraId="428A08EA" w14:textId="77777777" w:rsidR="003C0B32" w:rsidRPr="00446E14" w:rsidRDefault="003C0B32" w:rsidP="003C0B32">
            <w:pPr>
              <w:spacing w:beforeLines="20" w:before="48" w:afterLines="20" w:after="48" w:line="252" w:lineRule="auto"/>
              <w:rPr>
                <w:rFonts w:cs="Arial"/>
                <w:szCs w:val="20"/>
              </w:rPr>
            </w:pPr>
          </w:p>
        </w:tc>
        <w:tc>
          <w:tcPr>
            <w:tcW w:w="602" w:type="dxa"/>
          </w:tcPr>
          <w:p w14:paraId="4484DC37" w14:textId="77777777" w:rsidR="003C0B32" w:rsidRPr="00446E14" w:rsidRDefault="003C0B32" w:rsidP="003C0B32">
            <w:pPr>
              <w:spacing w:beforeLines="20" w:before="48" w:afterLines="20" w:after="48" w:line="252" w:lineRule="auto"/>
              <w:rPr>
                <w:rFonts w:cs="Arial"/>
                <w:szCs w:val="20"/>
              </w:rPr>
            </w:pPr>
          </w:p>
        </w:tc>
        <w:tc>
          <w:tcPr>
            <w:tcW w:w="7619" w:type="dxa"/>
            <w:gridSpan w:val="2"/>
          </w:tcPr>
          <w:p w14:paraId="3800F057" w14:textId="7952A25D" w:rsidR="003C0B32" w:rsidRPr="00446E14" w:rsidRDefault="003C0B32" w:rsidP="0020366C">
            <w:pPr>
              <w:pStyle w:val="Answers"/>
            </w:pPr>
            <w:r w:rsidRPr="00446E14">
              <w:t>Just Transition – Our engagement with fossil fuel companies includes advocating for a just transition for affected workers and communities</w:t>
            </w:r>
          </w:p>
        </w:tc>
        <w:tc>
          <w:tcPr>
            <w:tcW w:w="560" w:type="dxa"/>
            <w:vAlign w:val="center"/>
          </w:tcPr>
          <w:p w14:paraId="17110297" w14:textId="77777777" w:rsidR="003C0B32" w:rsidRPr="00446E14" w:rsidRDefault="003C0B32" w:rsidP="003C0B32">
            <w:pPr>
              <w:pStyle w:val="Codes"/>
              <w:spacing w:beforeLines="20" w:before="48" w:afterLines="20" w:after="48" w:line="252" w:lineRule="auto"/>
            </w:pPr>
            <w:r w:rsidRPr="00446E14">
              <w:t>06</w:t>
            </w:r>
          </w:p>
        </w:tc>
        <w:tc>
          <w:tcPr>
            <w:tcW w:w="821" w:type="dxa"/>
            <w:vAlign w:val="center"/>
          </w:tcPr>
          <w:p w14:paraId="029D0B30" w14:textId="77777777" w:rsidR="003C0B32" w:rsidRPr="00446E14" w:rsidRDefault="003C0B32" w:rsidP="003C0B32">
            <w:pPr>
              <w:pStyle w:val="ProgrammingNotes"/>
              <w:spacing w:beforeLines="20" w:before="48" w:afterLines="20" w:after="48" w:line="252" w:lineRule="auto"/>
            </w:pPr>
          </w:p>
        </w:tc>
      </w:tr>
      <w:tr w:rsidR="003C0B32" w:rsidRPr="00446E14" w14:paraId="536ECFAF" w14:textId="77777777" w:rsidTr="545D1E49">
        <w:trPr>
          <w:trHeight w:val="272"/>
          <w:jc w:val="center"/>
        </w:trPr>
        <w:tc>
          <w:tcPr>
            <w:tcW w:w="883" w:type="dxa"/>
          </w:tcPr>
          <w:p w14:paraId="7CB59788" w14:textId="77777777" w:rsidR="003C0B32" w:rsidRPr="00446E14" w:rsidRDefault="003C0B32" w:rsidP="003C0B32">
            <w:pPr>
              <w:spacing w:beforeLines="20" w:before="48" w:afterLines="20" w:after="48" w:line="252" w:lineRule="auto"/>
              <w:rPr>
                <w:rFonts w:cs="Arial"/>
                <w:szCs w:val="20"/>
              </w:rPr>
            </w:pPr>
          </w:p>
        </w:tc>
        <w:tc>
          <w:tcPr>
            <w:tcW w:w="602" w:type="dxa"/>
          </w:tcPr>
          <w:p w14:paraId="5D8346DF" w14:textId="77777777" w:rsidR="003C0B32" w:rsidRPr="00446E14" w:rsidRDefault="003C0B32" w:rsidP="003C0B32">
            <w:pPr>
              <w:spacing w:beforeLines="20" w:before="48" w:afterLines="20" w:after="48" w:line="252" w:lineRule="auto"/>
              <w:rPr>
                <w:rFonts w:cs="Arial"/>
                <w:szCs w:val="20"/>
              </w:rPr>
            </w:pPr>
          </w:p>
        </w:tc>
        <w:tc>
          <w:tcPr>
            <w:tcW w:w="7619" w:type="dxa"/>
            <w:gridSpan w:val="2"/>
          </w:tcPr>
          <w:p w14:paraId="2FCA9FC5" w14:textId="0D4ABF95" w:rsidR="003C0B32" w:rsidRPr="00446E14" w:rsidRDefault="534FB71F" w:rsidP="0020366C">
            <w:pPr>
              <w:pStyle w:val="Answers"/>
            </w:pPr>
            <w:r w:rsidRPr="00446E14">
              <w:t xml:space="preserve">Other (please specify) </w:t>
            </w:r>
          </w:p>
          <w:p w14:paraId="1042CCA1" w14:textId="1DF2A0E6" w:rsidR="003C0B32" w:rsidRPr="00446E14" w:rsidRDefault="003C0B32" w:rsidP="0020366C">
            <w:pPr>
              <w:pStyle w:val="Answers"/>
            </w:pPr>
          </w:p>
        </w:tc>
        <w:tc>
          <w:tcPr>
            <w:tcW w:w="560" w:type="dxa"/>
            <w:vAlign w:val="center"/>
          </w:tcPr>
          <w:p w14:paraId="6DB0FA60" w14:textId="30EACBA6" w:rsidR="003C0B32" w:rsidRPr="00446E14" w:rsidRDefault="3ED445BD" w:rsidP="003C0B32">
            <w:pPr>
              <w:pStyle w:val="Codes"/>
              <w:spacing w:beforeLines="20" w:before="48" w:afterLines="20" w:after="48" w:line="252" w:lineRule="auto"/>
            </w:pPr>
            <w:r w:rsidRPr="00446E14">
              <w:t>96</w:t>
            </w:r>
          </w:p>
        </w:tc>
        <w:tc>
          <w:tcPr>
            <w:tcW w:w="821" w:type="dxa"/>
            <w:vAlign w:val="center"/>
          </w:tcPr>
          <w:p w14:paraId="3982366D" w14:textId="77777777" w:rsidR="003C0B32" w:rsidRPr="00446E14" w:rsidRDefault="003C0B32" w:rsidP="003C0B32">
            <w:pPr>
              <w:pStyle w:val="ProgrammingNotes"/>
              <w:spacing w:beforeLines="20" w:before="48" w:afterLines="20" w:after="48" w:line="252" w:lineRule="auto"/>
            </w:pPr>
          </w:p>
        </w:tc>
      </w:tr>
      <w:tr w:rsidR="003C0B32" w:rsidRPr="00446E14" w14:paraId="720E7CE3" w14:textId="77777777" w:rsidTr="545D1E49">
        <w:trPr>
          <w:trHeight w:val="272"/>
          <w:jc w:val="center"/>
        </w:trPr>
        <w:tc>
          <w:tcPr>
            <w:tcW w:w="883" w:type="dxa"/>
          </w:tcPr>
          <w:p w14:paraId="19972F36" w14:textId="77777777" w:rsidR="003C0B32" w:rsidRPr="00446E14" w:rsidRDefault="003C0B32" w:rsidP="003C0B32">
            <w:pPr>
              <w:spacing w:beforeLines="20" w:before="48" w:afterLines="20" w:after="48" w:line="252" w:lineRule="auto"/>
              <w:rPr>
                <w:rFonts w:cs="Arial"/>
                <w:szCs w:val="20"/>
              </w:rPr>
            </w:pPr>
          </w:p>
        </w:tc>
        <w:tc>
          <w:tcPr>
            <w:tcW w:w="602" w:type="dxa"/>
          </w:tcPr>
          <w:p w14:paraId="57FAD9BF" w14:textId="77777777" w:rsidR="003C0B32" w:rsidRPr="00446E14" w:rsidRDefault="003C0B32" w:rsidP="003C0B32">
            <w:pPr>
              <w:spacing w:beforeLines="20" w:before="48" w:afterLines="20" w:after="48" w:line="252" w:lineRule="auto"/>
              <w:rPr>
                <w:rFonts w:cs="Arial"/>
                <w:szCs w:val="20"/>
              </w:rPr>
            </w:pPr>
          </w:p>
        </w:tc>
        <w:tc>
          <w:tcPr>
            <w:tcW w:w="7619" w:type="dxa"/>
            <w:gridSpan w:val="2"/>
          </w:tcPr>
          <w:p w14:paraId="2390A5C4" w14:textId="27416651" w:rsidR="003C0B32" w:rsidRPr="00446E14" w:rsidRDefault="5BB2FDE0" w:rsidP="0020366C">
            <w:pPr>
              <w:pStyle w:val="Answers"/>
            </w:pPr>
            <w:r w:rsidRPr="00446E14">
              <w:t>None – We don’t take a particular approach to fossil fuels</w:t>
            </w:r>
          </w:p>
          <w:p w14:paraId="4D8057E4" w14:textId="383E3B5C" w:rsidR="003C0B32" w:rsidRPr="00446E14" w:rsidRDefault="003C0B32" w:rsidP="0020366C">
            <w:pPr>
              <w:pStyle w:val="Answers"/>
            </w:pPr>
          </w:p>
        </w:tc>
        <w:tc>
          <w:tcPr>
            <w:tcW w:w="560" w:type="dxa"/>
            <w:vAlign w:val="center"/>
          </w:tcPr>
          <w:p w14:paraId="4FB8A80F" w14:textId="77777777" w:rsidR="003C0B32" w:rsidRPr="00446E14" w:rsidRDefault="003C0B32" w:rsidP="003C0B32">
            <w:pPr>
              <w:pStyle w:val="Codes"/>
              <w:spacing w:beforeLines="20" w:before="48" w:afterLines="20" w:after="48" w:line="252" w:lineRule="auto"/>
            </w:pPr>
            <w:r w:rsidRPr="00446E14">
              <w:t>98</w:t>
            </w:r>
          </w:p>
        </w:tc>
        <w:tc>
          <w:tcPr>
            <w:tcW w:w="821" w:type="dxa"/>
            <w:vAlign w:val="center"/>
          </w:tcPr>
          <w:p w14:paraId="7A14264E" w14:textId="77777777" w:rsidR="003C0B32" w:rsidRPr="00446E14" w:rsidRDefault="003C0B32" w:rsidP="003C0B32">
            <w:pPr>
              <w:pStyle w:val="ProgrammingNotes"/>
              <w:spacing w:beforeLines="20" w:before="48" w:afterLines="20" w:after="48" w:line="252" w:lineRule="auto"/>
            </w:pPr>
          </w:p>
        </w:tc>
      </w:tr>
    </w:tbl>
    <w:p w14:paraId="0C2B68CC" w14:textId="77777777" w:rsidR="00806D11" w:rsidRPr="00446E14" w:rsidRDefault="00806D11" w:rsidP="00C21B40">
      <w:pPr>
        <w:spacing w:beforeLines="20" w:before="48" w:afterLines="20" w:after="48" w:line="252" w:lineRule="auto"/>
      </w:pPr>
    </w:p>
    <w:p w14:paraId="6C6A6D5D" w14:textId="49120DCE" w:rsidR="72E933FC" w:rsidRPr="00446E14" w:rsidRDefault="72E933FC" w:rsidP="72E933FC">
      <w:pPr>
        <w:spacing w:beforeLines="20" w:before="48" w:afterLines="20" w:after="48" w:line="252" w:lineRule="auto"/>
      </w:pPr>
    </w:p>
    <w:tbl>
      <w:tblPr>
        <w:tblStyle w:val="TableGridLight"/>
        <w:tblW w:w="10485" w:type="dxa"/>
        <w:jc w:val="center"/>
        <w:tblLook w:val="04A0" w:firstRow="1" w:lastRow="0" w:firstColumn="1" w:lastColumn="0" w:noHBand="0" w:noVBand="1"/>
      </w:tblPr>
      <w:tblGrid>
        <w:gridCol w:w="1093"/>
        <w:gridCol w:w="597"/>
        <w:gridCol w:w="2332"/>
        <w:gridCol w:w="5104"/>
        <w:gridCol w:w="556"/>
        <w:gridCol w:w="803"/>
      </w:tblGrid>
      <w:tr w:rsidR="0020366C" w:rsidRPr="00446E14" w14:paraId="10EEA3B9" w14:textId="77777777" w:rsidTr="545D1E49">
        <w:trPr>
          <w:trHeight w:val="272"/>
          <w:jc w:val="center"/>
        </w:trPr>
        <w:tc>
          <w:tcPr>
            <w:tcW w:w="10485" w:type="dxa"/>
            <w:gridSpan w:val="6"/>
          </w:tcPr>
          <w:p w14:paraId="01EA348D" w14:textId="6FFFDF60" w:rsidR="0020366C" w:rsidRPr="00446E14" w:rsidRDefault="002D2205">
            <w:pPr>
              <w:pStyle w:val="ASK"/>
              <w:spacing w:beforeLines="20" w:before="48" w:afterLines="20" w:after="48" w:line="252" w:lineRule="auto"/>
              <w:rPr>
                <w:b w:val="0"/>
                <w:bCs/>
                <w:color w:val="367587"/>
              </w:rPr>
            </w:pPr>
            <w:r w:rsidRPr="00446E14">
              <w:rPr>
                <w:rStyle w:val="ProgrammingNotesChar"/>
                <w:b/>
                <w:bCs/>
              </w:rPr>
              <w:t xml:space="preserve">INVESTORS – </w:t>
            </w:r>
            <w:r w:rsidRPr="00446E14">
              <w:rPr>
                <w:rStyle w:val="ProgrammingNotesChar"/>
                <w:b/>
                <w:bCs/>
                <w:color w:val="C00000"/>
              </w:rPr>
              <w:t>NOT MANDATORY</w:t>
            </w:r>
          </w:p>
        </w:tc>
      </w:tr>
      <w:tr w:rsidR="0020366C" w:rsidRPr="00446E14" w14:paraId="32A66E9F" w14:textId="77777777" w:rsidTr="545D1E49">
        <w:trPr>
          <w:trHeight w:val="272"/>
          <w:jc w:val="center"/>
        </w:trPr>
        <w:tc>
          <w:tcPr>
            <w:tcW w:w="1093" w:type="dxa"/>
          </w:tcPr>
          <w:p w14:paraId="2E0BA0EA" w14:textId="76E025A8" w:rsidR="0020366C" w:rsidRPr="00446E14" w:rsidRDefault="0AFC4E1F">
            <w:pPr>
              <w:pStyle w:val="QuestionText"/>
              <w:spacing w:beforeLines="20" w:before="48" w:afterLines="20" w:after="48" w:line="252" w:lineRule="auto"/>
            </w:pPr>
            <w:r>
              <w:t>Q1</w:t>
            </w:r>
            <w:r w:rsidR="55F751F4">
              <w:t>5</w:t>
            </w:r>
            <w:r>
              <w:t>a</w:t>
            </w:r>
          </w:p>
        </w:tc>
        <w:tc>
          <w:tcPr>
            <w:tcW w:w="9392" w:type="dxa"/>
            <w:gridSpan w:val="5"/>
          </w:tcPr>
          <w:p w14:paraId="0F28FE0A" w14:textId="6E0D86CA" w:rsidR="0020366C" w:rsidRPr="00446E14" w:rsidRDefault="6723540A" w:rsidP="6460CD10">
            <w:pPr>
              <w:pStyle w:val="QuestionText"/>
            </w:pPr>
            <w:r w:rsidRPr="00446E14">
              <w:t>Which fossil fuels are included in your exclusions/negative screens</w:t>
            </w:r>
            <w:r w:rsidR="398A3ECD" w:rsidRPr="00446E14">
              <w:t xml:space="preserve"> </w:t>
            </w:r>
            <w:r w:rsidRPr="00446E14">
              <w:t xml:space="preserve">(including where a revenue or other threshold </w:t>
            </w:r>
            <w:r w:rsidR="3E65F90A" w:rsidRPr="00446E14">
              <w:t xml:space="preserve">is </w:t>
            </w:r>
            <w:r w:rsidRPr="00446E14">
              <w:t>used)?</w:t>
            </w:r>
          </w:p>
        </w:tc>
      </w:tr>
      <w:tr w:rsidR="0020366C" w:rsidRPr="00446E14" w14:paraId="4CAE865B" w14:textId="77777777" w:rsidTr="545D1E49">
        <w:trPr>
          <w:trHeight w:val="272"/>
          <w:jc w:val="center"/>
        </w:trPr>
        <w:tc>
          <w:tcPr>
            <w:tcW w:w="1093" w:type="dxa"/>
          </w:tcPr>
          <w:p w14:paraId="35EE8AF3" w14:textId="77777777" w:rsidR="0020366C" w:rsidRPr="00446E14" w:rsidRDefault="0020366C">
            <w:pPr>
              <w:spacing w:beforeLines="20" w:before="48" w:afterLines="20" w:after="48" w:line="252" w:lineRule="auto"/>
              <w:rPr>
                <w:rFonts w:cs="Arial"/>
                <w:szCs w:val="20"/>
              </w:rPr>
            </w:pPr>
          </w:p>
        </w:tc>
        <w:tc>
          <w:tcPr>
            <w:tcW w:w="2929" w:type="dxa"/>
            <w:gridSpan w:val="2"/>
            <w:vAlign w:val="center"/>
          </w:tcPr>
          <w:p w14:paraId="1B55672B" w14:textId="676E759D" w:rsidR="0020366C" w:rsidRPr="00446E14" w:rsidRDefault="0020366C">
            <w:pPr>
              <w:pStyle w:val="Pleaseselect"/>
              <w:spacing w:beforeLines="20" w:before="48" w:afterLines="20" w:after="48" w:line="252" w:lineRule="auto"/>
            </w:pPr>
            <w:r w:rsidRPr="00446E14">
              <w:t xml:space="preserve">Please select </w:t>
            </w:r>
            <w:r w:rsidR="59F4E245" w:rsidRPr="00446E14">
              <w:t>ALL</w:t>
            </w:r>
            <w:r w:rsidRPr="00446E14">
              <w:t xml:space="preserve"> that apply</w:t>
            </w:r>
          </w:p>
        </w:tc>
        <w:tc>
          <w:tcPr>
            <w:tcW w:w="5104" w:type="dxa"/>
            <w:vAlign w:val="center"/>
          </w:tcPr>
          <w:p w14:paraId="36639CC3" w14:textId="7D685039" w:rsidR="0020366C" w:rsidRPr="00446E14" w:rsidRDefault="589DEF2C">
            <w:pPr>
              <w:pStyle w:val="RandomiseInstruction"/>
              <w:spacing w:beforeLines="20" w:before="48" w:afterLines="20" w:after="48" w:line="252" w:lineRule="auto"/>
              <w:jc w:val="center"/>
            </w:pPr>
            <w:r w:rsidRPr="00446E14">
              <w:t xml:space="preserve">DO NOT </w:t>
            </w:r>
            <w:r w:rsidR="0020366C" w:rsidRPr="00446E14">
              <w:t>RANDOMISE</w:t>
            </w:r>
          </w:p>
        </w:tc>
        <w:tc>
          <w:tcPr>
            <w:tcW w:w="556" w:type="dxa"/>
            <w:vAlign w:val="center"/>
          </w:tcPr>
          <w:p w14:paraId="2681AAE6" w14:textId="77777777" w:rsidR="0020366C" w:rsidRPr="00446E14" w:rsidRDefault="0020366C">
            <w:pPr>
              <w:pStyle w:val="ProgrammingNotes"/>
              <w:spacing w:beforeLines="20" w:before="48" w:afterLines="20" w:after="48" w:line="252" w:lineRule="auto"/>
            </w:pPr>
            <w:r w:rsidRPr="00446E14">
              <w:t>MR</w:t>
            </w:r>
          </w:p>
        </w:tc>
        <w:tc>
          <w:tcPr>
            <w:tcW w:w="803" w:type="dxa"/>
            <w:vAlign w:val="center"/>
          </w:tcPr>
          <w:p w14:paraId="57860D06" w14:textId="77777777" w:rsidR="0020366C" w:rsidRPr="00446E14" w:rsidRDefault="0020366C">
            <w:pPr>
              <w:pStyle w:val="ProgrammingNotes"/>
              <w:spacing w:beforeLines="20" w:before="48" w:afterLines="20" w:after="48" w:line="252" w:lineRule="auto"/>
            </w:pPr>
          </w:p>
        </w:tc>
      </w:tr>
      <w:tr w:rsidR="0020366C" w:rsidRPr="00446E14" w14:paraId="37C45902" w14:textId="77777777" w:rsidTr="545D1E49">
        <w:trPr>
          <w:trHeight w:val="272"/>
          <w:jc w:val="center"/>
        </w:trPr>
        <w:tc>
          <w:tcPr>
            <w:tcW w:w="1093" w:type="dxa"/>
          </w:tcPr>
          <w:p w14:paraId="5E652F77" w14:textId="77777777" w:rsidR="0020366C" w:rsidRPr="00446E14" w:rsidRDefault="0020366C" w:rsidP="0020366C">
            <w:pPr>
              <w:spacing w:beforeLines="20" w:before="48" w:afterLines="20" w:after="48" w:line="252" w:lineRule="auto"/>
              <w:rPr>
                <w:rFonts w:cs="Arial"/>
                <w:szCs w:val="20"/>
              </w:rPr>
            </w:pPr>
          </w:p>
        </w:tc>
        <w:tc>
          <w:tcPr>
            <w:tcW w:w="597" w:type="dxa"/>
          </w:tcPr>
          <w:p w14:paraId="6ADAE356" w14:textId="77777777" w:rsidR="0020366C" w:rsidRPr="00446E14" w:rsidRDefault="0020366C" w:rsidP="0020366C">
            <w:pPr>
              <w:spacing w:beforeLines="20" w:before="48" w:afterLines="20" w:after="48" w:line="252" w:lineRule="auto"/>
              <w:rPr>
                <w:rFonts w:cs="Arial"/>
                <w:b/>
                <w:i/>
                <w:szCs w:val="20"/>
              </w:rPr>
            </w:pPr>
          </w:p>
        </w:tc>
        <w:tc>
          <w:tcPr>
            <w:tcW w:w="7436" w:type="dxa"/>
            <w:gridSpan w:val="2"/>
          </w:tcPr>
          <w:p w14:paraId="6A5044CA" w14:textId="7D1274BF" w:rsidR="0020366C" w:rsidRPr="00446E14" w:rsidRDefault="16598421" w:rsidP="0020366C">
            <w:pPr>
              <w:pStyle w:val="Answers"/>
            </w:pPr>
            <w:r w:rsidRPr="00446E14">
              <w:rPr>
                <w:rStyle w:val="normaltextrun"/>
              </w:rPr>
              <w:t xml:space="preserve">Tar </w:t>
            </w:r>
            <w:r w:rsidR="5BACBC1B" w:rsidRPr="00446E14">
              <w:rPr>
                <w:rStyle w:val="normaltextrun"/>
              </w:rPr>
              <w:t>s</w:t>
            </w:r>
            <w:r w:rsidRPr="00446E14">
              <w:rPr>
                <w:rStyle w:val="normaltextrun"/>
              </w:rPr>
              <w:t>ands</w:t>
            </w:r>
            <w:r w:rsidRPr="00446E14">
              <w:rPr>
                <w:rStyle w:val="eop"/>
              </w:rPr>
              <w:t> </w:t>
            </w:r>
          </w:p>
        </w:tc>
        <w:tc>
          <w:tcPr>
            <w:tcW w:w="556" w:type="dxa"/>
            <w:vAlign w:val="center"/>
          </w:tcPr>
          <w:p w14:paraId="246BDE9D" w14:textId="77777777" w:rsidR="0020366C" w:rsidRPr="00446E14" w:rsidRDefault="0020366C" w:rsidP="0020366C">
            <w:pPr>
              <w:pStyle w:val="Codes"/>
              <w:spacing w:beforeLines="20" w:before="48" w:afterLines="20" w:after="48" w:line="252" w:lineRule="auto"/>
            </w:pPr>
            <w:r w:rsidRPr="00446E14">
              <w:t>01</w:t>
            </w:r>
          </w:p>
        </w:tc>
        <w:tc>
          <w:tcPr>
            <w:tcW w:w="803" w:type="dxa"/>
            <w:vAlign w:val="center"/>
          </w:tcPr>
          <w:p w14:paraId="5947EFB8" w14:textId="77777777" w:rsidR="0020366C" w:rsidRPr="00446E14" w:rsidRDefault="0020366C" w:rsidP="0020366C">
            <w:pPr>
              <w:spacing w:beforeLines="20" w:before="48" w:afterLines="20" w:after="48" w:line="252" w:lineRule="auto"/>
              <w:jc w:val="center"/>
              <w:rPr>
                <w:rFonts w:cs="Arial"/>
                <w:szCs w:val="20"/>
              </w:rPr>
            </w:pPr>
          </w:p>
        </w:tc>
      </w:tr>
      <w:tr w:rsidR="0020366C" w:rsidRPr="00446E14" w14:paraId="4DB33FCA" w14:textId="77777777" w:rsidTr="545D1E49">
        <w:trPr>
          <w:trHeight w:val="272"/>
          <w:jc w:val="center"/>
        </w:trPr>
        <w:tc>
          <w:tcPr>
            <w:tcW w:w="1093" w:type="dxa"/>
          </w:tcPr>
          <w:p w14:paraId="0297828A" w14:textId="77777777" w:rsidR="0020366C" w:rsidRPr="00446E14" w:rsidRDefault="0020366C" w:rsidP="0020366C">
            <w:pPr>
              <w:spacing w:beforeLines="20" w:before="48" w:afterLines="20" w:after="48" w:line="252" w:lineRule="auto"/>
              <w:rPr>
                <w:rFonts w:cs="Arial"/>
                <w:szCs w:val="20"/>
              </w:rPr>
            </w:pPr>
          </w:p>
        </w:tc>
        <w:tc>
          <w:tcPr>
            <w:tcW w:w="597" w:type="dxa"/>
          </w:tcPr>
          <w:p w14:paraId="09778F53" w14:textId="77777777" w:rsidR="0020366C" w:rsidRPr="00446E14" w:rsidRDefault="0020366C" w:rsidP="0020366C">
            <w:pPr>
              <w:spacing w:beforeLines="20" w:before="48" w:afterLines="20" w:after="48" w:line="252" w:lineRule="auto"/>
              <w:rPr>
                <w:rFonts w:cs="Arial"/>
                <w:szCs w:val="20"/>
              </w:rPr>
            </w:pPr>
          </w:p>
        </w:tc>
        <w:tc>
          <w:tcPr>
            <w:tcW w:w="7436" w:type="dxa"/>
            <w:gridSpan w:val="2"/>
          </w:tcPr>
          <w:p w14:paraId="4AC2168E" w14:textId="28C29C60" w:rsidR="0020366C" w:rsidRPr="00446E14" w:rsidRDefault="0020366C" w:rsidP="0020366C">
            <w:pPr>
              <w:pStyle w:val="Answers"/>
            </w:pPr>
            <w:r w:rsidRPr="00446E14">
              <w:rPr>
                <w:rStyle w:val="normaltextrun"/>
              </w:rPr>
              <w:t>Thermal coal</w:t>
            </w:r>
            <w:r w:rsidRPr="00446E14">
              <w:rPr>
                <w:rStyle w:val="eop"/>
              </w:rPr>
              <w:t> </w:t>
            </w:r>
          </w:p>
        </w:tc>
        <w:tc>
          <w:tcPr>
            <w:tcW w:w="556" w:type="dxa"/>
            <w:vAlign w:val="center"/>
          </w:tcPr>
          <w:p w14:paraId="12E82749" w14:textId="77777777" w:rsidR="0020366C" w:rsidRPr="00446E14" w:rsidRDefault="0020366C" w:rsidP="0020366C">
            <w:pPr>
              <w:pStyle w:val="Codes"/>
              <w:spacing w:beforeLines="20" w:before="48" w:afterLines="20" w:after="48" w:line="252" w:lineRule="auto"/>
            </w:pPr>
            <w:r w:rsidRPr="00446E14">
              <w:t>02</w:t>
            </w:r>
          </w:p>
        </w:tc>
        <w:tc>
          <w:tcPr>
            <w:tcW w:w="803" w:type="dxa"/>
            <w:vAlign w:val="center"/>
          </w:tcPr>
          <w:p w14:paraId="6F37E0AD" w14:textId="77777777" w:rsidR="0020366C" w:rsidRPr="00446E14" w:rsidRDefault="0020366C" w:rsidP="0020366C">
            <w:pPr>
              <w:spacing w:beforeLines="20" w:before="48" w:afterLines="20" w:after="48" w:line="252" w:lineRule="auto"/>
              <w:jc w:val="center"/>
              <w:rPr>
                <w:rFonts w:cs="Arial"/>
                <w:szCs w:val="20"/>
              </w:rPr>
            </w:pPr>
          </w:p>
        </w:tc>
      </w:tr>
      <w:tr w:rsidR="0020366C" w:rsidRPr="00446E14" w14:paraId="52BD6965" w14:textId="77777777" w:rsidTr="545D1E49">
        <w:trPr>
          <w:trHeight w:val="272"/>
          <w:jc w:val="center"/>
        </w:trPr>
        <w:tc>
          <w:tcPr>
            <w:tcW w:w="1093" w:type="dxa"/>
          </w:tcPr>
          <w:p w14:paraId="70A2F46F" w14:textId="77777777" w:rsidR="0020366C" w:rsidRPr="00446E14" w:rsidRDefault="0020366C" w:rsidP="0020366C">
            <w:pPr>
              <w:spacing w:beforeLines="20" w:before="48" w:afterLines="20" w:after="48" w:line="252" w:lineRule="auto"/>
              <w:rPr>
                <w:rFonts w:cs="Arial"/>
                <w:szCs w:val="20"/>
              </w:rPr>
            </w:pPr>
          </w:p>
        </w:tc>
        <w:tc>
          <w:tcPr>
            <w:tcW w:w="597" w:type="dxa"/>
          </w:tcPr>
          <w:p w14:paraId="36882E2D" w14:textId="77777777" w:rsidR="0020366C" w:rsidRPr="00446E14" w:rsidRDefault="0020366C" w:rsidP="0020366C">
            <w:pPr>
              <w:spacing w:beforeLines="20" w:before="48" w:afterLines="20" w:after="48" w:line="252" w:lineRule="auto"/>
              <w:rPr>
                <w:rFonts w:cs="Arial"/>
                <w:szCs w:val="20"/>
              </w:rPr>
            </w:pPr>
          </w:p>
        </w:tc>
        <w:tc>
          <w:tcPr>
            <w:tcW w:w="7436" w:type="dxa"/>
            <w:gridSpan w:val="2"/>
          </w:tcPr>
          <w:p w14:paraId="216044E6" w14:textId="0FB15462" w:rsidR="0020366C" w:rsidRPr="00446E14" w:rsidRDefault="0020366C" w:rsidP="0020366C">
            <w:pPr>
              <w:pStyle w:val="Answers"/>
            </w:pPr>
            <w:r w:rsidRPr="00446E14">
              <w:rPr>
                <w:rStyle w:val="normaltextrun"/>
              </w:rPr>
              <w:t>Power generation using thermal coal</w:t>
            </w:r>
            <w:r w:rsidRPr="00446E14">
              <w:rPr>
                <w:rStyle w:val="eop"/>
              </w:rPr>
              <w:t> </w:t>
            </w:r>
          </w:p>
        </w:tc>
        <w:tc>
          <w:tcPr>
            <w:tcW w:w="556" w:type="dxa"/>
            <w:vAlign w:val="center"/>
          </w:tcPr>
          <w:p w14:paraId="053FE926" w14:textId="77777777" w:rsidR="0020366C" w:rsidRPr="00446E14" w:rsidRDefault="0020366C" w:rsidP="0020366C">
            <w:pPr>
              <w:pStyle w:val="Codes"/>
              <w:spacing w:beforeLines="20" w:before="48" w:afterLines="20" w:after="48" w:line="252" w:lineRule="auto"/>
            </w:pPr>
            <w:r w:rsidRPr="00446E14">
              <w:t>03</w:t>
            </w:r>
          </w:p>
        </w:tc>
        <w:tc>
          <w:tcPr>
            <w:tcW w:w="803" w:type="dxa"/>
            <w:vAlign w:val="center"/>
          </w:tcPr>
          <w:p w14:paraId="7FE0161E" w14:textId="77777777" w:rsidR="0020366C" w:rsidRPr="00446E14" w:rsidRDefault="0020366C" w:rsidP="0020366C">
            <w:pPr>
              <w:spacing w:beforeLines="20" w:before="48" w:afterLines="20" w:after="48" w:line="252" w:lineRule="auto"/>
              <w:jc w:val="center"/>
              <w:rPr>
                <w:rFonts w:cs="Arial"/>
                <w:szCs w:val="20"/>
              </w:rPr>
            </w:pPr>
          </w:p>
        </w:tc>
      </w:tr>
      <w:tr w:rsidR="0020366C" w:rsidRPr="00446E14" w14:paraId="46A6A5EA" w14:textId="77777777" w:rsidTr="545D1E49">
        <w:trPr>
          <w:trHeight w:val="272"/>
          <w:jc w:val="center"/>
        </w:trPr>
        <w:tc>
          <w:tcPr>
            <w:tcW w:w="1093" w:type="dxa"/>
          </w:tcPr>
          <w:p w14:paraId="36FBCFC3" w14:textId="77777777" w:rsidR="0020366C" w:rsidRPr="00446E14" w:rsidRDefault="0020366C" w:rsidP="0020366C">
            <w:pPr>
              <w:spacing w:beforeLines="20" w:before="48" w:afterLines="20" w:after="48" w:line="252" w:lineRule="auto"/>
              <w:rPr>
                <w:rFonts w:cs="Arial"/>
                <w:szCs w:val="20"/>
              </w:rPr>
            </w:pPr>
          </w:p>
        </w:tc>
        <w:tc>
          <w:tcPr>
            <w:tcW w:w="597" w:type="dxa"/>
          </w:tcPr>
          <w:p w14:paraId="755E4D05" w14:textId="77777777" w:rsidR="0020366C" w:rsidRPr="00446E14" w:rsidRDefault="0020366C" w:rsidP="0020366C">
            <w:pPr>
              <w:spacing w:beforeLines="20" w:before="48" w:afterLines="20" w:after="48" w:line="252" w:lineRule="auto"/>
              <w:rPr>
                <w:rFonts w:cs="Arial"/>
                <w:szCs w:val="20"/>
              </w:rPr>
            </w:pPr>
          </w:p>
        </w:tc>
        <w:tc>
          <w:tcPr>
            <w:tcW w:w="7436" w:type="dxa"/>
            <w:gridSpan w:val="2"/>
          </w:tcPr>
          <w:p w14:paraId="3DBDA936" w14:textId="3B5C0ACA" w:rsidR="0020366C" w:rsidRPr="00446E14" w:rsidRDefault="0020366C" w:rsidP="0020366C">
            <w:pPr>
              <w:pStyle w:val="Answers"/>
            </w:pPr>
            <w:r w:rsidRPr="00446E14">
              <w:rPr>
                <w:rStyle w:val="normaltextrun"/>
              </w:rPr>
              <w:t>Metallurgical coal</w:t>
            </w:r>
            <w:r w:rsidRPr="00446E14">
              <w:rPr>
                <w:rStyle w:val="eop"/>
              </w:rPr>
              <w:t> </w:t>
            </w:r>
          </w:p>
        </w:tc>
        <w:tc>
          <w:tcPr>
            <w:tcW w:w="556" w:type="dxa"/>
            <w:vAlign w:val="center"/>
          </w:tcPr>
          <w:p w14:paraId="7FC72FAF" w14:textId="0D69A3CA" w:rsidR="6B9B099E" w:rsidRPr="00446E14" w:rsidRDefault="00806D11" w:rsidP="6B9B099E">
            <w:pPr>
              <w:pStyle w:val="Codes"/>
              <w:spacing w:beforeLines="20" w:before="48" w:afterLines="20" w:after="48" w:line="252" w:lineRule="auto"/>
            </w:pPr>
            <w:r w:rsidRPr="00446E14">
              <w:t>04</w:t>
            </w:r>
          </w:p>
        </w:tc>
        <w:tc>
          <w:tcPr>
            <w:tcW w:w="803" w:type="dxa"/>
            <w:vAlign w:val="center"/>
          </w:tcPr>
          <w:p w14:paraId="21153BDF" w14:textId="77777777" w:rsidR="0020366C" w:rsidRPr="00446E14" w:rsidRDefault="0020366C" w:rsidP="0020366C">
            <w:pPr>
              <w:pStyle w:val="ProgrammingNotes"/>
              <w:spacing w:beforeLines="20" w:before="48" w:afterLines="20" w:after="48" w:line="252" w:lineRule="auto"/>
            </w:pPr>
          </w:p>
        </w:tc>
      </w:tr>
      <w:tr w:rsidR="0020366C" w:rsidRPr="00446E14" w14:paraId="7DDB2F3D" w14:textId="77777777" w:rsidTr="545D1E49">
        <w:trPr>
          <w:trHeight w:val="272"/>
          <w:jc w:val="center"/>
        </w:trPr>
        <w:tc>
          <w:tcPr>
            <w:tcW w:w="1093" w:type="dxa"/>
          </w:tcPr>
          <w:p w14:paraId="0237DBED" w14:textId="77777777" w:rsidR="0020366C" w:rsidRPr="00446E14" w:rsidRDefault="0020366C" w:rsidP="0020366C">
            <w:pPr>
              <w:spacing w:beforeLines="20" w:before="48" w:afterLines="20" w:after="48" w:line="252" w:lineRule="auto"/>
              <w:rPr>
                <w:rFonts w:cs="Arial"/>
                <w:szCs w:val="20"/>
              </w:rPr>
            </w:pPr>
          </w:p>
        </w:tc>
        <w:tc>
          <w:tcPr>
            <w:tcW w:w="597" w:type="dxa"/>
          </w:tcPr>
          <w:p w14:paraId="33FCC560" w14:textId="77777777" w:rsidR="0020366C" w:rsidRPr="00446E14" w:rsidRDefault="0020366C" w:rsidP="0020366C">
            <w:pPr>
              <w:spacing w:beforeLines="20" w:before="48" w:afterLines="20" w:after="48" w:line="252" w:lineRule="auto"/>
              <w:rPr>
                <w:rFonts w:cs="Arial"/>
                <w:szCs w:val="20"/>
              </w:rPr>
            </w:pPr>
          </w:p>
        </w:tc>
        <w:tc>
          <w:tcPr>
            <w:tcW w:w="7436" w:type="dxa"/>
            <w:gridSpan w:val="2"/>
          </w:tcPr>
          <w:p w14:paraId="032CC926" w14:textId="64F6D9C4" w:rsidR="0020366C" w:rsidRPr="00446E14" w:rsidRDefault="0020366C" w:rsidP="0020366C">
            <w:pPr>
              <w:pStyle w:val="Answers"/>
            </w:pPr>
            <w:r w:rsidRPr="00446E14">
              <w:rPr>
                <w:rStyle w:val="normaltextrun"/>
              </w:rPr>
              <w:t>Unconventional oil &amp; gas (e.g. fracking)</w:t>
            </w:r>
            <w:r w:rsidRPr="00446E14">
              <w:rPr>
                <w:rStyle w:val="eop"/>
              </w:rPr>
              <w:t> </w:t>
            </w:r>
          </w:p>
        </w:tc>
        <w:tc>
          <w:tcPr>
            <w:tcW w:w="556" w:type="dxa"/>
            <w:vAlign w:val="center"/>
          </w:tcPr>
          <w:p w14:paraId="69AFCE98" w14:textId="7ADC73DE" w:rsidR="6B9B099E" w:rsidRPr="00446E14" w:rsidRDefault="00806D11" w:rsidP="6B9B099E">
            <w:pPr>
              <w:pStyle w:val="Codes"/>
              <w:spacing w:beforeLines="20" w:before="48" w:afterLines="20" w:after="48" w:line="252" w:lineRule="auto"/>
            </w:pPr>
            <w:r w:rsidRPr="00446E14">
              <w:t>05</w:t>
            </w:r>
          </w:p>
        </w:tc>
        <w:tc>
          <w:tcPr>
            <w:tcW w:w="803" w:type="dxa"/>
            <w:vAlign w:val="center"/>
          </w:tcPr>
          <w:p w14:paraId="33166987" w14:textId="77777777" w:rsidR="0020366C" w:rsidRPr="00446E14" w:rsidRDefault="0020366C" w:rsidP="0020366C">
            <w:pPr>
              <w:pStyle w:val="ProgrammingNotes"/>
              <w:spacing w:beforeLines="20" w:before="48" w:afterLines="20" w:after="48" w:line="252" w:lineRule="auto"/>
            </w:pPr>
          </w:p>
        </w:tc>
      </w:tr>
      <w:tr w:rsidR="0020366C" w:rsidRPr="00446E14" w14:paraId="56B78D2A" w14:textId="77777777" w:rsidTr="545D1E49">
        <w:trPr>
          <w:trHeight w:val="272"/>
          <w:jc w:val="center"/>
        </w:trPr>
        <w:tc>
          <w:tcPr>
            <w:tcW w:w="1093" w:type="dxa"/>
          </w:tcPr>
          <w:p w14:paraId="5CB03723" w14:textId="77777777" w:rsidR="0020366C" w:rsidRPr="00446E14" w:rsidRDefault="0020366C" w:rsidP="0020366C">
            <w:pPr>
              <w:spacing w:beforeLines="20" w:before="48" w:afterLines="20" w:after="48" w:line="252" w:lineRule="auto"/>
              <w:rPr>
                <w:rFonts w:cs="Arial"/>
                <w:szCs w:val="20"/>
              </w:rPr>
            </w:pPr>
          </w:p>
        </w:tc>
        <w:tc>
          <w:tcPr>
            <w:tcW w:w="597" w:type="dxa"/>
          </w:tcPr>
          <w:p w14:paraId="6F401CD8" w14:textId="77777777" w:rsidR="0020366C" w:rsidRPr="00446E14" w:rsidRDefault="0020366C" w:rsidP="0020366C">
            <w:pPr>
              <w:spacing w:beforeLines="20" w:before="48" w:afterLines="20" w:after="48" w:line="252" w:lineRule="auto"/>
              <w:rPr>
                <w:rFonts w:cs="Arial"/>
                <w:szCs w:val="20"/>
              </w:rPr>
            </w:pPr>
          </w:p>
        </w:tc>
        <w:tc>
          <w:tcPr>
            <w:tcW w:w="7436" w:type="dxa"/>
            <w:gridSpan w:val="2"/>
          </w:tcPr>
          <w:p w14:paraId="099F703A" w14:textId="2AA9991B" w:rsidR="0020366C" w:rsidRPr="00446E14" w:rsidRDefault="0020366C" w:rsidP="0020366C">
            <w:pPr>
              <w:pStyle w:val="Answers"/>
            </w:pPr>
            <w:r w:rsidRPr="00446E14">
              <w:rPr>
                <w:rStyle w:val="normaltextrun"/>
              </w:rPr>
              <w:t>Oil</w:t>
            </w:r>
            <w:r w:rsidRPr="00446E14">
              <w:rPr>
                <w:rStyle w:val="eop"/>
              </w:rPr>
              <w:t> </w:t>
            </w:r>
          </w:p>
        </w:tc>
        <w:tc>
          <w:tcPr>
            <w:tcW w:w="556" w:type="dxa"/>
            <w:vAlign w:val="center"/>
          </w:tcPr>
          <w:p w14:paraId="2C0E022D" w14:textId="5FEEA679" w:rsidR="6B9B099E" w:rsidRPr="00446E14" w:rsidRDefault="00806D11" w:rsidP="6B9B099E">
            <w:pPr>
              <w:pStyle w:val="Codes"/>
              <w:spacing w:beforeLines="20" w:before="48" w:afterLines="20" w:after="48" w:line="252" w:lineRule="auto"/>
            </w:pPr>
            <w:r w:rsidRPr="00446E14">
              <w:t>06</w:t>
            </w:r>
          </w:p>
        </w:tc>
        <w:tc>
          <w:tcPr>
            <w:tcW w:w="803" w:type="dxa"/>
            <w:vAlign w:val="center"/>
          </w:tcPr>
          <w:p w14:paraId="70BB2641" w14:textId="77777777" w:rsidR="0020366C" w:rsidRPr="00446E14" w:rsidRDefault="0020366C" w:rsidP="0020366C">
            <w:pPr>
              <w:pStyle w:val="ProgrammingNotes"/>
              <w:spacing w:beforeLines="20" w:before="48" w:afterLines="20" w:after="48" w:line="252" w:lineRule="auto"/>
            </w:pPr>
          </w:p>
        </w:tc>
      </w:tr>
      <w:tr w:rsidR="0020366C" w:rsidRPr="00446E14" w14:paraId="33C977B4" w14:textId="77777777" w:rsidTr="545D1E49">
        <w:trPr>
          <w:trHeight w:val="272"/>
          <w:jc w:val="center"/>
        </w:trPr>
        <w:tc>
          <w:tcPr>
            <w:tcW w:w="1093" w:type="dxa"/>
          </w:tcPr>
          <w:p w14:paraId="286E2C6B" w14:textId="77777777" w:rsidR="0020366C" w:rsidRPr="00446E14" w:rsidRDefault="0020366C" w:rsidP="0020366C">
            <w:pPr>
              <w:spacing w:beforeLines="20" w:before="48" w:afterLines="20" w:after="48" w:line="252" w:lineRule="auto"/>
              <w:rPr>
                <w:rFonts w:cs="Arial"/>
                <w:szCs w:val="20"/>
              </w:rPr>
            </w:pPr>
          </w:p>
        </w:tc>
        <w:tc>
          <w:tcPr>
            <w:tcW w:w="597" w:type="dxa"/>
          </w:tcPr>
          <w:p w14:paraId="25AADE30" w14:textId="77777777" w:rsidR="0020366C" w:rsidRPr="00446E14" w:rsidRDefault="0020366C" w:rsidP="0020366C">
            <w:pPr>
              <w:spacing w:beforeLines="20" w:before="48" w:afterLines="20" w:after="48" w:line="252" w:lineRule="auto"/>
              <w:rPr>
                <w:rFonts w:cs="Arial"/>
                <w:szCs w:val="20"/>
              </w:rPr>
            </w:pPr>
          </w:p>
        </w:tc>
        <w:tc>
          <w:tcPr>
            <w:tcW w:w="7436" w:type="dxa"/>
            <w:gridSpan w:val="2"/>
          </w:tcPr>
          <w:p w14:paraId="271A9EB2" w14:textId="47637733" w:rsidR="0020366C" w:rsidRPr="00446E14" w:rsidRDefault="0020366C" w:rsidP="0020366C">
            <w:pPr>
              <w:pStyle w:val="Answers"/>
            </w:pPr>
            <w:r w:rsidRPr="00446E14">
              <w:rPr>
                <w:rStyle w:val="normaltextrun"/>
              </w:rPr>
              <w:t>Gas</w:t>
            </w:r>
            <w:r w:rsidRPr="00446E14">
              <w:rPr>
                <w:rStyle w:val="eop"/>
              </w:rPr>
              <w:t> </w:t>
            </w:r>
          </w:p>
        </w:tc>
        <w:tc>
          <w:tcPr>
            <w:tcW w:w="556" w:type="dxa"/>
            <w:vAlign w:val="center"/>
          </w:tcPr>
          <w:p w14:paraId="55D7943A" w14:textId="5195DA59" w:rsidR="6B9B099E" w:rsidRPr="00446E14" w:rsidRDefault="00806D11" w:rsidP="6B9B099E">
            <w:pPr>
              <w:pStyle w:val="Codes"/>
              <w:spacing w:beforeLines="20" w:before="48" w:afterLines="20" w:after="48" w:line="252" w:lineRule="auto"/>
            </w:pPr>
            <w:r w:rsidRPr="00446E14">
              <w:t>07</w:t>
            </w:r>
          </w:p>
        </w:tc>
        <w:tc>
          <w:tcPr>
            <w:tcW w:w="803" w:type="dxa"/>
            <w:vAlign w:val="center"/>
          </w:tcPr>
          <w:p w14:paraId="116D93BD" w14:textId="77777777" w:rsidR="0020366C" w:rsidRPr="00446E14" w:rsidRDefault="0020366C" w:rsidP="0020366C">
            <w:pPr>
              <w:pStyle w:val="ProgrammingNotes"/>
              <w:spacing w:beforeLines="20" w:before="48" w:afterLines="20" w:after="48" w:line="252" w:lineRule="auto"/>
            </w:pPr>
          </w:p>
        </w:tc>
      </w:tr>
      <w:tr w:rsidR="0020366C" w:rsidRPr="00446E14" w14:paraId="71DFBE87" w14:textId="77777777" w:rsidTr="545D1E49">
        <w:trPr>
          <w:trHeight w:val="272"/>
          <w:jc w:val="center"/>
        </w:trPr>
        <w:tc>
          <w:tcPr>
            <w:tcW w:w="1093" w:type="dxa"/>
          </w:tcPr>
          <w:p w14:paraId="05EDBB6C" w14:textId="77777777" w:rsidR="0020366C" w:rsidRPr="00446E14" w:rsidRDefault="0020366C" w:rsidP="0020366C">
            <w:pPr>
              <w:spacing w:beforeLines="20" w:before="48" w:afterLines="20" w:after="48" w:line="252" w:lineRule="auto"/>
              <w:rPr>
                <w:rFonts w:cs="Arial"/>
                <w:szCs w:val="20"/>
              </w:rPr>
            </w:pPr>
          </w:p>
        </w:tc>
        <w:tc>
          <w:tcPr>
            <w:tcW w:w="597" w:type="dxa"/>
          </w:tcPr>
          <w:p w14:paraId="0C3BD66F" w14:textId="77777777" w:rsidR="0020366C" w:rsidRPr="00446E14" w:rsidRDefault="0020366C" w:rsidP="0020366C">
            <w:pPr>
              <w:spacing w:beforeLines="20" w:before="48" w:afterLines="20" w:after="48" w:line="252" w:lineRule="auto"/>
              <w:rPr>
                <w:rFonts w:cs="Arial"/>
                <w:szCs w:val="20"/>
              </w:rPr>
            </w:pPr>
          </w:p>
        </w:tc>
        <w:tc>
          <w:tcPr>
            <w:tcW w:w="7436" w:type="dxa"/>
            <w:gridSpan w:val="2"/>
          </w:tcPr>
          <w:p w14:paraId="6E9E1CA4" w14:textId="4DE0C9ED" w:rsidR="0020366C" w:rsidRPr="00446E14" w:rsidRDefault="0020366C" w:rsidP="0020366C">
            <w:pPr>
              <w:pStyle w:val="Answers"/>
            </w:pPr>
            <w:r w:rsidRPr="00446E14">
              <w:rPr>
                <w:rStyle w:val="normaltextrun"/>
              </w:rPr>
              <w:t>Fossil fuel suppliers</w:t>
            </w:r>
            <w:r w:rsidRPr="00446E14">
              <w:rPr>
                <w:rStyle w:val="eop"/>
              </w:rPr>
              <w:t> </w:t>
            </w:r>
          </w:p>
        </w:tc>
        <w:tc>
          <w:tcPr>
            <w:tcW w:w="556" w:type="dxa"/>
            <w:vAlign w:val="center"/>
          </w:tcPr>
          <w:p w14:paraId="42BDA1E2" w14:textId="00218FF2" w:rsidR="0020366C" w:rsidRPr="00446E14" w:rsidRDefault="00806D11" w:rsidP="0020366C">
            <w:pPr>
              <w:pStyle w:val="Codes"/>
              <w:spacing w:beforeLines="20" w:before="48" w:afterLines="20" w:after="48" w:line="252" w:lineRule="auto"/>
            </w:pPr>
            <w:r w:rsidRPr="00446E14">
              <w:t>08</w:t>
            </w:r>
          </w:p>
        </w:tc>
        <w:tc>
          <w:tcPr>
            <w:tcW w:w="803" w:type="dxa"/>
            <w:vAlign w:val="center"/>
          </w:tcPr>
          <w:p w14:paraId="7FF840ED" w14:textId="77777777" w:rsidR="0020366C" w:rsidRPr="00446E14" w:rsidRDefault="0020366C" w:rsidP="0020366C">
            <w:pPr>
              <w:pStyle w:val="ProgrammingNotes"/>
              <w:spacing w:beforeLines="20" w:before="48" w:afterLines="20" w:after="48" w:line="252" w:lineRule="auto"/>
            </w:pPr>
          </w:p>
        </w:tc>
      </w:tr>
      <w:tr w:rsidR="00806D11" w:rsidRPr="00446E14" w14:paraId="74A35E18" w14:textId="77777777" w:rsidTr="545D1E49">
        <w:trPr>
          <w:trHeight w:val="272"/>
          <w:jc w:val="center"/>
        </w:trPr>
        <w:tc>
          <w:tcPr>
            <w:tcW w:w="1093" w:type="dxa"/>
          </w:tcPr>
          <w:p w14:paraId="18E2BA61" w14:textId="77777777" w:rsidR="00806D11" w:rsidRPr="00446E14" w:rsidRDefault="00806D11" w:rsidP="0020366C">
            <w:pPr>
              <w:spacing w:beforeLines="20" w:before="48" w:afterLines="20" w:after="48" w:line="252" w:lineRule="auto"/>
              <w:rPr>
                <w:rFonts w:cs="Arial"/>
                <w:szCs w:val="20"/>
              </w:rPr>
            </w:pPr>
          </w:p>
        </w:tc>
        <w:tc>
          <w:tcPr>
            <w:tcW w:w="597" w:type="dxa"/>
          </w:tcPr>
          <w:p w14:paraId="4D14D502" w14:textId="77777777" w:rsidR="00806D11" w:rsidRPr="00446E14" w:rsidRDefault="00806D11" w:rsidP="0020366C">
            <w:pPr>
              <w:spacing w:beforeLines="20" w:before="48" w:afterLines="20" w:after="48" w:line="252" w:lineRule="auto"/>
              <w:rPr>
                <w:rFonts w:cs="Arial"/>
                <w:szCs w:val="20"/>
              </w:rPr>
            </w:pPr>
          </w:p>
        </w:tc>
        <w:tc>
          <w:tcPr>
            <w:tcW w:w="7436" w:type="dxa"/>
            <w:gridSpan w:val="2"/>
          </w:tcPr>
          <w:p w14:paraId="333C894A" w14:textId="282CA01E" w:rsidR="00806D11" w:rsidRPr="00446E14" w:rsidRDefault="00806D11" w:rsidP="0020366C">
            <w:pPr>
              <w:pStyle w:val="Answers"/>
              <w:rPr>
                <w:rStyle w:val="normaltextrun"/>
              </w:rPr>
            </w:pPr>
            <w:r w:rsidRPr="00446E14">
              <w:rPr>
                <w:rStyle w:val="normaltextrun"/>
              </w:rPr>
              <w:t>New fossil fuel extraction production</w:t>
            </w:r>
          </w:p>
        </w:tc>
        <w:tc>
          <w:tcPr>
            <w:tcW w:w="556" w:type="dxa"/>
            <w:vAlign w:val="center"/>
          </w:tcPr>
          <w:p w14:paraId="346BB460" w14:textId="2D11C681" w:rsidR="00806D11" w:rsidRPr="00446E14" w:rsidRDefault="00806D11" w:rsidP="0020366C">
            <w:pPr>
              <w:pStyle w:val="Codes"/>
              <w:spacing w:beforeLines="20" w:before="48" w:afterLines="20" w:after="48" w:line="252" w:lineRule="auto"/>
            </w:pPr>
            <w:r w:rsidRPr="00446E14">
              <w:t>09</w:t>
            </w:r>
          </w:p>
        </w:tc>
        <w:tc>
          <w:tcPr>
            <w:tcW w:w="803" w:type="dxa"/>
            <w:vAlign w:val="center"/>
          </w:tcPr>
          <w:p w14:paraId="22F38E35" w14:textId="77777777" w:rsidR="00806D11" w:rsidRPr="00446E14" w:rsidRDefault="00806D11" w:rsidP="0020366C">
            <w:pPr>
              <w:pStyle w:val="ProgrammingNotes"/>
              <w:spacing w:beforeLines="20" w:before="48" w:afterLines="20" w:after="48" w:line="252" w:lineRule="auto"/>
            </w:pPr>
          </w:p>
        </w:tc>
      </w:tr>
      <w:tr w:rsidR="0020366C" w:rsidRPr="00446E14" w14:paraId="097F2786" w14:textId="77777777" w:rsidTr="545D1E49">
        <w:trPr>
          <w:trHeight w:val="272"/>
          <w:jc w:val="center"/>
        </w:trPr>
        <w:tc>
          <w:tcPr>
            <w:tcW w:w="1093" w:type="dxa"/>
          </w:tcPr>
          <w:p w14:paraId="4F66618D" w14:textId="77777777" w:rsidR="0020366C" w:rsidRPr="00446E14" w:rsidRDefault="0020366C" w:rsidP="0020366C">
            <w:pPr>
              <w:spacing w:beforeLines="20" w:before="48" w:afterLines="20" w:after="48" w:line="252" w:lineRule="auto"/>
              <w:rPr>
                <w:rFonts w:cs="Arial"/>
                <w:szCs w:val="20"/>
              </w:rPr>
            </w:pPr>
          </w:p>
        </w:tc>
        <w:tc>
          <w:tcPr>
            <w:tcW w:w="597" w:type="dxa"/>
          </w:tcPr>
          <w:p w14:paraId="25B94F5E" w14:textId="77777777" w:rsidR="0020366C" w:rsidRPr="00446E14" w:rsidRDefault="0020366C" w:rsidP="0020366C">
            <w:pPr>
              <w:spacing w:beforeLines="20" w:before="48" w:afterLines="20" w:after="48" w:line="252" w:lineRule="auto"/>
              <w:rPr>
                <w:rFonts w:cs="Arial"/>
                <w:szCs w:val="20"/>
              </w:rPr>
            </w:pPr>
          </w:p>
        </w:tc>
        <w:tc>
          <w:tcPr>
            <w:tcW w:w="7436" w:type="dxa"/>
            <w:gridSpan w:val="2"/>
          </w:tcPr>
          <w:p w14:paraId="51268743" w14:textId="43AF603D" w:rsidR="0020366C" w:rsidRPr="00446E14" w:rsidRDefault="0020366C" w:rsidP="0020366C">
            <w:pPr>
              <w:pStyle w:val="Answers"/>
            </w:pPr>
            <w:r w:rsidRPr="00446E14">
              <w:rPr>
                <w:rStyle w:val="normaltextrun"/>
              </w:rPr>
              <w:t>Other</w:t>
            </w:r>
            <w:r w:rsidRPr="00446E14">
              <w:rPr>
                <w:rStyle w:val="eop"/>
              </w:rPr>
              <w:t> </w:t>
            </w:r>
          </w:p>
        </w:tc>
        <w:tc>
          <w:tcPr>
            <w:tcW w:w="556" w:type="dxa"/>
            <w:vAlign w:val="center"/>
          </w:tcPr>
          <w:p w14:paraId="4E20056F" w14:textId="1C35EC4D" w:rsidR="0020366C" w:rsidRPr="00446E14" w:rsidRDefault="0020366C" w:rsidP="0020366C">
            <w:pPr>
              <w:pStyle w:val="Codes"/>
              <w:spacing w:beforeLines="20" w:before="48" w:afterLines="20" w:after="48" w:line="252" w:lineRule="auto"/>
            </w:pPr>
            <w:r w:rsidRPr="00446E14">
              <w:t>95</w:t>
            </w:r>
          </w:p>
        </w:tc>
        <w:tc>
          <w:tcPr>
            <w:tcW w:w="803" w:type="dxa"/>
            <w:vAlign w:val="center"/>
          </w:tcPr>
          <w:p w14:paraId="3D7D42F9" w14:textId="77777777" w:rsidR="0020366C" w:rsidRPr="00446E14" w:rsidRDefault="0020366C" w:rsidP="0020366C">
            <w:pPr>
              <w:pStyle w:val="ProgrammingNotes"/>
              <w:spacing w:beforeLines="20" w:before="48" w:afterLines="20" w:after="48" w:line="252" w:lineRule="auto"/>
            </w:pPr>
          </w:p>
        </w:tc>
      </w:tr>
      <w:tr w:rsidR="0020366C" w:rsidRPr="00446E14" w14:paraId="2257286B" w14:textId="77777777" w:rsidTr="545D1E49">
        <w:trPr>
          <w:trHeight w:val="272"/>
          <w:jc w:val="center"/>
        </w:trPr>
        <w:tc>
          <w:tcPr>
            <w:tcW w:w="1093" w:type="dxa"/>
          </w:tcPr>
          <w:p w14:paraId="67EEDF49" w14:textId="77777777" w:rsidR="0020366C" w:rsidRPr="00446E14" w:rsidRDefault="0020366C" w:rsidP="0020366C">
            <w:pPr>
              <w:spacing w:beforeLines="20" w:before="48" w:afterLines="20" w:after="48" w:line="252" w:lineRule="auto"/>
              <w:rPr>
                <w:rFonts w:cs="Arial"/>
                <w:szCs w:val="20"/>
              </w:rPr>
            </w:pPr>
          </w:p>
        </w:tc>
        <w:tc>
          <w:tcPr>
            <w:tcW w:w="597" w:type="dxa"/>
          </w:tcPr>
          <w:p w14:paraId="51F8DEBE" w14:textId="77777777" w:rsidR="0020366C" w:rsidRPr="00446E14" w:rsidRDefault="0020366C" w:rsidP="0020366C">
            <w:pPr>
              <w:spacing w:beforeLines="20" w:before="48" w:afterLines="20" w:after="48" w:line="252" w:lineRule="auto"/>
              <w:rPr>
                <w:rFonts w:cs="Arial"/>
                <w:szCs w:val="20"/>
              </w:rPr>
            </w:pPr>
          </w:p>
        </w:tc>
        <w:tc>
          <w:tcPr>
            <w:tcW w:w="7436" w:type="dxa"/>
            <w:gridSpan w:val="2"/>
          </w:tcPr>
          <w:p w14:paraId="5385F617" w14:textId="3A0BE784" w:rsidR="0020366C" w:rsidRPr="00446E14" w:rsidRDefault="0020366C" w:rsidP="0020366C">
            <w:pPr>
              <w:pStyle w:val="Answers"/>
            </w:pPr>
            <w:r w:rsidRPr="00446E14">
              <w:rPr>
                <w:rStyle w:val="normaltextrun"/>
              </w:rPr>
              <w:t>We don’t apply any exclusions/ negative screens</w:t>
            </w:r>
            <w:r w:rsidRPr="00446E14">
              <w:rPr>
                <w:rStyle w:val="eop"/>
              </w:rPr>
              <w:t> </w:t>
            </w:r>
          </w:p>
        </w:tc>
        <w:tc>
          <w:tcPr>
            <w:tcW w:w="556" w:type="dxa"/>
            <w:vAlign w:val="center"/>
          </w:tcPr>
          <w:p w14:paraId="553EACBE" w14:textId="2A695801" w:rsidR="0020366C" w:rsidRPr="00446E14" w:rsidRDefault="0020366C" w:rsidP="0020366C">
            <w:pPr>
              <w:pStyle w:val="Codes"/>
              <w:spacing w:beforeLines="20" w:before="48" w:afterLines="20" w:after="48" w:line="252" w:lineRule="auto"/>
            </w:pPr>
            <w:r w:rsidRPr="00446E14">
              <w:t>99</w:t>
            </w:r>
          </w:p>
        </w:tc>
        <w:tc>
          <w:tcPr>
            <w:tcW w:w="803" w:type="dxa"/>
            <w:vAlign w:val="center"/>
          </w:tcPr>
          <w:p w14:paraId="6075CD70" w14:textId="77777777" w:rsidR="0020366C" w:rsidRPr="00446E14" w:rsidRDefault="0020366C" w:rsidP="0020366C">
            <w:pPr>
              <w:pStyle w:val="ProgrammingNotes"/>
              <w:spacing w:beforeLines="20" w:before="48" w:afterLines="20" w:after="48" w:line="252" w:lineRule="auto"/>
            </w:pPr>
          </w:p>
        </w:tc>
      </w:tr>
    </w:tbl>
    <w:p w14:paraId="1FAABD91" w14:textId="77777777" w:rsidR="0020366C" w:rsidRPr="00446E14" w:rsidRDefault="0020366C" w:rsidP="00C21B40">
      <w:pPr>
        <w:spacing w:beforeLines="20" w:before="48" w:afterLines="20" w:after="48" w:line="252" w:lineRule="auto"/>
      </w:pPr>
    </w:p>
    <w:p w14:paraId="11E43F1B" w14:textId="57C6EBE5" w:rsidR="00526F5E" w:rsidRDefault="00526F5E">
      <w:r>
        <w:br w:type="page"/>
      </w:r>
    </w:p>
    <w:p w14:paraId="58A2CC3C" w14:textId="3CDE01C5" w:rsidR="008D284C" w:rsidRPr="00446E14" w:rsidRDefault="008D284C" w:rsidP="72E933FC">
      <w:pPr>
        <w:pStyle w:val="Heading2"/>
        <w:jc w:val="left"/>
      </w:pPr>
      <w:bookmarkStart w:id="11" w:name="_Toc210717961"/>
      <w:r w:rsidRPr="00446E14">
        <w:lastRenderedPageBreak/>
        <w:t>Corporate Engagement</w:t>
      </w:r>
      <w:bookmarkEnd w:id="11"/>
    </w:p>
    <w:tbl>
      <w:tblPr>
        <w:tblStyle w:val="TableGridLight"/>
        <w:tblW w:w="10485" w:type="dxa"/>
        <w:jc w:val="center"/>
        <w:tblLook w:val="04A0" w:firstRow="1" w:lastRow="0" w:firstColumn="1" w:lastColumn="0" w:noHBand="0" w:noVBand="1"/>
      </w:tblPr>
      <w:tblGrid>
        <w:gridCol w:w="897"/>
        <w:gridCol w:w="601"/>
        <w:gridCol w:w="2389"/>
        <w:gridCol w:w="3136"/>
        <w:gridCol w:w="537"/>
        <w:gridCol w:w="2925"/>
      </w:tblGrid>
      <w:tr w:rsidR="0069559F" w:rsidRPr="00446E14" w:rsidDel="00B43548" w14:paraId="6F51119A" w14:textId="62225E8A" w:rsidTr="545D1E49">
        <w:trPr>
          <w:trHeight w:val="272"/>
          <w:jc w:val="center"/>
        </w:trPr>
        <w:tc>
          <w:tcPr>
            <w:tcW w:w="10485" w:type="dxa"/>
            <w:gridSpan w:val="6"/>
          </w:tcPr>
          <w:p w14:paraId="5559C114" w14:textId="25EC8EED" w:rsidR="0069559F" w:rsidRPr="00446E14" w:rsidDel="00B43548" w:rsidRDefault="0069559F">
            <w:pPr>
              <w:pStyle w:val="ASK"/>
              <w:spacing w:beforeLines="20" w:before="48" w:afterLines="20" w:after="48" w:line="252" w:lineRule="auto"/>
              <w:rPr>
                <w:b w:val="0"/>
                <w:color w:val="367587"/>
              </w:rPr>
            </w:pPr>
            <w:r w:rsidRPr="048715B6" w:rsidDel="00B43548">
              <w:t xml:space="preserve">INVESTORS </w:t>
            </w:r>
            <w:r w:rsidR="00D3695E" w:rsidRPr="048715B6">
              <w:t>–</w:t>
            </w:r>
            <w:r w:rsidRPr="048715B6" w:rsidDel="00B43548">
              <w:t xml:space="preserve"> MANDATORY</w:t>
            </w:r>
            <w:r w:rsidR="00D3695E" w:rsidRPr="048715B6">
              <w:t xml:space="preserve"> – IGCC </w:t>
            </w:r>
            <w:r w:rsidR="6AB3907F" w:rsidRPr="048715B6">
              <w:t>ONLY</w:t>
            </w:r>
          </w:p>
        </w:tc>
      </w:tr>
      <w:tr w:rsidR="0069559F" w:rsidRPr="00446E14" w:rsidDel="00B43548" w14:paraId="19B1FC6B" w14:textId="2F291C92" w:rsidTr="545D1E49">
        <w:trPr>
          <w:trHeight w:val="272"/>
          <w:jc w:val="center"/>
        </w:trPr>
        <w:tc>
          <w:tcPr>
            <w:tcW w:w="897" w:type="dxa"/>
          </w:tcPr>
          <w:p w14:paraId="141D2C05" w14:textId="35AF6802" w:rsidR="0069559F" w:rsidRPr="00446E14" w:rsidDel="00B43548" w:rsidRDefault="43E4D0F6">
            <w:pPr>
              <w:pStyle w:val="QuestionText"/>
              <w:spacing w:beforeLines="20" w:before="48" w:afterLines="20" w:after="48" w:line="252" w:lineRule="auto"/>
            </w:pPr>
            <w:r>
              <w:t>Q1</w:t>
            </w:r>
            <w:r w:rsidR="43E1DB6A">
              <w:t>7</w:t>
            </w:r>
          </w:p>
        </w:tc>
        <w:tc>
          <w:tcPr>
            <w:tcW w:w="9588" w:type="dxa"/>
            <w:gridSpan w:val="5"/>
          </w:tcPr>
          <w:p w14:paraId="3E2E8506" w14:textId="0A851952" w:rsidR="0069559F" w:rsidRPr="00446E14" w:rsidDel="00B43548" w:rsidRDefault="57154150" w:rsidP="6460CD10">
            <w:pPr>
              <w:pStyle w:val="QuestionText"/>
              <w:spacing w:beforeLines="20" w:before="48" w:afterLines="20" w:after="48" w:line="252" w:lineRule="auto"/>
            </w:pPr>
            <w:r w:rsidRPr="00446E14" w:rsidDel="00B43548">
              <w:t>With regards to your climate-related corporate engagement, which of the following apply?</w:t>
            </w:r>
          </w:p>
        </w:tc>
      </w:tr>
      <w:tr w:rsidR="0069559F" w:rsidRPr="00446E14" w:rsidDel="00B43548" w14:paraId="78595741" w14:textId="74B714BD" w:rsidTr="545D1E49">
        <w:trPr>
          <w:trHeight w:val="272"/>
          <w:jc w:val="center"/>
        </w:trPr>
        <w:tc>
          <w:tcPr>
            <w:tcW w:w="897" w:type="dxa"/>
          </w:tcPr>
          <w:p w14:paraId="5C2D420D" w14:textId="5739CA97" w:rsidR="0069559F" w:rsidRPr="00446E14" w:rsidDel="00B43548" w:rsidRDefault="0069559F">
            <w:pPr>
              <w:spacing w:beforeLines="20" w:before="48" w:afterLines="20" w:after="48" w:line="252" w:lineRule="auto"/>
              <w:rPr>
                <w:rFonts w:cs="Arial"/>
              </w:rPr>
            </w:pPr>
          </w:p>
        </w:tc>
        <w:tc>
          <w:tcPr>
            <w:tcW w:w="2990" w:type="dxa"/>
            <w:gridSpan w:val="2"/>
            <w:vAlign w:val="center"/>
          </w:tcPr>
          <w:p w14:paraId="4F4BDADE" w14:textId="7813F289" w:rsidR="0069559F" w:rsidRPr="00446E14" w:rsidDel="00B43548" w:rsidRDefault="495F19C9">
            <w:pPr>
              <w:pStyle w:val="Pleaseselect"/>
              <w:spacing w:beforeLines="20" w:before="48" w:afterLines="20" w:after="48" w:line="252" w:lineRule="auto"/>
            </w:pPr>
            <w:r w:rsidRPr="00446E14" w:rsidDel="00B43548">
              <w:t xml:space="preserve">Please select </w:t>
            </w:r>
            <w:r w:rsidR="2DDF7648" w:rsidRPr="00446E14" w:rsidDel="00B43548">
              <w:t>ALL</w:t>
            </w:r>
            <w:r w:rsidRPr="00446E14" w:rsidDel="00B43548">
              <w:t xml:space="preserve"> that apply</w:t>
            </w:r>
          </w:p>
        </w:tc>
        <w:tc>
          <w:tcPr>
            <w:tcW w:w="3136" w:type="dxa"/>
            <w:vAlign w:val="center"/>
          </w:tcPr>
          <w:p w14:paraId="2C1850F0" w14:textId="0FC2BBCD" w:rsidR="0069559F" w:rsidRPr="00446E14" w:rsidDel="00B43548" w:rsidRDefault="31E03A9B">
            <w:pPr>
              <w:pStyle w:val="RandomiseInstruction"/>
              <w:spacing w:beforeLines="20" w:before="48" w:afterLines="20" w:after="48" w:line="252" w:lineRule="auto"/>
              <w:jc w:val="center"/>
            </w:pPr>
            <w:r w:rsidRPr="00446E14" w:rsidDel="00B43548">
              <w:t xml:space="preserve">DO NOT </w:t>
            </w:r>
            <w:r w:rsidR="495F19C9" w:rsidRPr="00446E14" w:rsidDel="00B43548">
              <w:t>RANDOMISE</w:t>
            </w:r>
          </w:p>
        </w:tc>
        <w:tc>
          <w:tcPr>
            <w:tcW w:w="537" w:type="dxa"/>
            <w:vAlign w:val="center"/>
          </w:tcPr>
          <w:p w14:paraId="3BE5DC4E" w14:textId="1808C8B5" w:rsidR="0069559F" w:rsidRPr="00446E14" w:rsidDel="00B43548" w:rsidRDefault="0069559F">
            <w:pPr>
              <w:pStyle w:val="ProgrammingNotes"/>
              <w:spacing w:beforeLines="20" w:before="48" w:afterLines="20" w:after="48" w:line="252" w:lineRule="auto"/>
            </w:pPr>
            <w:r w:rsidRPr="00446E14" w:rsidDel="00B43548">
              <w:t>MR</w:t>
            </w:r>
          </w:p>
        </w:tc>
        <w:tc>
          <w:tcPr>
            <w:tcW w:w="2925" w:type="dxa"/>
            <w:vAlign w:val="center"/>
          </w:tcPr>
          <w:p w14:paraId="7C41835C" w14:textId="24087D2E" w:rsidR="0069559F" w:rsidRPr="00446E14" w:rsidDel="00B43548" w:rsidRDefault="0069559F">
            <w:pPr>
              <w:pStyle w:val="ProgrammingNotes"/>
              <w:spacing w:beforeLines="20" w:before="48" w:afterLines="20" w:after="48" w:line="252" w:lineRule="auto"/>
            </w:pPr>
          </w:p>
        </w:tc>
      </w:tr>
      <w:tr w:rsidR="0069559F" w:rsidRPr="00446E14" w:rsidDel="00B43548" w14:paraId="3C7B01BF" w14:textId="4F658E31" w:rsidTr="545D1E49">
        <w:trPr>
          <w:trHeight w:val="272"/>
          <w:jc w:val="center"/>
        </w:trPr>
        <w:tc>
          <w:tcPr>
            <w:tcW w:w="897" w:type="dxa"/>
          </w:tcPr>
          <w:p w14:paraId="16755C1E" w14:textId="2EA39E5B" w:rsidR="0069559F" w:rsidRPr="00446E14" w:rsidDel="00B43548" w:rsidRDefault="0069559F" w:rsidP="0069559F">
            <w:pPr>
              <w:spacing w:beforeLines="20" w:before="48" w:afterLines="20" w:after="48" w:line="252" w:lineRule="auto"/>
              <w:rPr>
                <w:rFonts w:cs="Arial"/>
              </w:rPr>
            </w:pPr>
          </w:p>
        </w:tc>
        <w:tc>
          <w:tcPr>
            <w:tcW w:w="601" w:type="dxa"/>
          </w:tcPr>
          <w:p w14:paraId="2F5B95FC" w14:textId="55FEE119" w:rsidR="0069559F" w:rsidRPr="00446E14" w:rsidDel="00B43548" w:rsidRDefault="0069559F" w:rsidP="0069559F">
            <w:pPr>
              <w:spacing w:beforeLines="20" w:before="48" w:afterLines="20" w:after="48" w:line="252" w:lineRule="auto"/>
              <w:rPr>
                <w:rFonts w:cs="Arial"/>
                <w:b/>
                <w:bCs/>
                <w:i/>
                <w:iCs/>
              </w:rPr>
            </w:pPr>
          </w:p>
        </w:tc>
        <w:tc>
          <w:tcPr>
            <w:tcW w:w="5525" w:type="dxa"/>
            <w:gridSpan w:val="2"/>
          </w:tcPr>
          <w:p w14:paraId="6795A907" w14:textId="21D5D53A" w:rsidR="0069559F" w:rsidRPr="00446E14" w:rsidDel="00B43548" w:rsidRDefault="0069559F" w:rsidP="0069559F">
            <w:pPr>
              <w:pStyle w:val="Answers"/>
            </w:pPr>
            <w:r w:rsidRPr="00446E14" w:rsidDel="00B43548">
              <w:rPr>
                <w:rStyle w:val="normaltextrun"/>
              </w:rPr>
              <w:t>We engage directly with companies on climate </w:t>
            </w:r>
            <w:r w:rsidRPr="00446E14" w:rsidDel="00B43548">
              <w:rPr>
                <w:rStyle w:val="eop"/>
              </w:rPr>
              <w:t> </w:t>
            </w:r>
          </w:p>
        </w:tc>
        <w:tc>
          <w:tcPr>
            <w:tcW w:w="537" w:type="dxa"/>
            <w:vAlign w:val="center"/>
          </w:tcPr>
          <w:p w14:paraId="7382727E" w14:textId="7DB2A62D" w:rsidR="0069559F" w:rsidRPr="00446E14" w:rsidDel="00B43548" w:rsidRDefault="0069559F" w:rsidP="0069559F">
            <w:pPr>
              <w:pStyle w:val="Codes"/>
              <w:spacing w:beforeLines="20" w:before="48" w:afterLines="20" w:after="48" w:line="252" w:lineRule="auto"/>
            </w:pPr>
            <w:r w:rsidRPr="00446E14" w:rsidDel="00B43548">
              <w:t>01</w:t>
            </w:r>
          </w:p>
        </w:tc>
        <w:tc>
          <w:tcPr>
            <w:tcW w:w="2925" w:type="dxa"/>
            <w:vAlign w:val="center"/>
          </w:tcPr>
          <w:p w14:paraId="6E6F3CC3" w14:textId="499E0D00" w:rsidR="0069559F" w:rsidRPr="00446E14" w:rsidDel="00B43548" w:rsidRDefault="0069559F" w:rsidP="0069559F">
            <w:pPr>
              <w:spacing w:beforeLines="20" w:before="48" w:afterLines="20" w:after="48" w:line="252" w:lineRule="auto"/>
              <w:jc w:val="center"/>
              <w:rPr>
                <w:rFonts w:cs="Arial"/>
              </w:rPr>
            </w:pPr>
          </w:p>
        </w:tc>
      </w:tr>
      <w:tr w:rsidR="005E0C4E" w:rsidRPr="00446E14" w:rsidDel="00B43548" w14:paraId="091027FC" w14:textId="6873C470" w:rsidTr="545D1E49">
        <w:trPr>
          <w:trHeight w:val="272"/>
          <w:jc w:val="center"/>
        </w:trPr>
        <w:tc>
          <w:tcPr>
            <w:tcW w:w="897" w:type="dxa"/>
          </w:tcPr>
          <w:p w14:paraId="61967AF5" w14:textId="060CDBCD" w:rsidR="005E0C4E" w:rsidRPr="00446E14" w:rsidDel="00B43548" w:rsidRDefault="005E0C4E" w:rsidP="6B9B099E">
            <w:pPr>
              <w:spacing w:beforeLines="20" w:before="48" w:afterLines="20" w:after="48" w:line="252" w:lineRule="auto"/>
              <w:rPr>
                <w:rFonts w:cs="Arial"/>
              </w:rPr>
            </w:pPr>
          </w:p>
        </w:tc>
        <w:tc>
          <w:tcPr>
            <w:tcW w:w="601" w:type="dxa"/>
          </w:tcPr>
          <w:p w14:paraId="64F7E204" w14:textId="3658ED76" w:rsidR="005E0C4E" w:rsidRPr="00446E14" w:rsidDel="00B43548" w:rsidRDefault="005E0C4E" w:rsidP="6B9B099E">
            <w:pPr>
              <w:spacing w:beforeLines="20" w:before="48" w:afterLines="20" w:after="48" w:line="252" w:lineRule="auto"/>
              <w:rPr>
                <w:rFonts w:cs="Arial"/>
              </w:rPr>
            </w:pPr>
          </w:p>
        </w:tc>
        <w:tc>
          <w:tcPr>
            <w:tcW w:w="5525" w:type="dxa"/>
            <w:gridSpan w:val="2"/>
          </w:tcPr>
          <w:p w14:paraId="14A6AB91" w14:textId="4010DE2D" w:rsidR="005E0C4E" w:rsidRPr="00446E14" w:rsidDel="00B43548" w:rsidRDefault="531E62FF" w:rsidP="0069559F">
            <w:pPr>
              <w:pStyle w:val="Answers"/>
              <w:rPr>
                <w:rStyle w:val="normaltextrun"/>
              </w:rPr>
            </w:pPr>
            <w:r w:rsidRPr="00446E14" w:rsidDel="00B43548">
              <w:rPr>
                <w:rStyle w:val="normaltextrun"/>
              </w:rPr>
              <w:t xml:space="preserve">Engagement is conducted on our behalf by </w:t>
            </w:r>
            <w:r w:rsidR="7ABC36A4" w:rsidRPr="00446E14" w:rsidDel="00B43548">
              <w:rPr>
                <w:rStyle w:val="normaltextrun"/>
              </w:rPr>
              <w:t>a</w:t>
            </w:r>
            <w:r w:rsidR="695A5DF0" w:rsidRPr="00446E14" w:rsidDel="00B43548">
              <w:rPr>
                <w:rStyle w:val="normaltextrun"/>
              </w:rPr>
              <w:t>n engagement service provider</w:t>
            </w:r>
            <w:r w:rsidRPr="00446E14" w:rsidDel="00B43548">
              <w:rPr>
                <w:rStyle w:val="normaltextrun"/>
              </w:rPr>
              <w:t> </w:t>
            </w:r>
            <w:r w:rsidR="00D86375" w:rsidRPr="00446E14" w:rsidDel="00B43548">
              <w:rPr>
                <w:rStyle w:val="eop"/>
              </w:rPr>
              <w:t>and/or external managers</w:t>
            </w:r>
          </w:p>
        </w:tc>
        <w:tc>
          <w:tcPr>
            <w:tcW w:w="537" w:type="dxa"/>
            <w:vAlign w:val="center"/>
          </w:tcPr>
          <w:p w14:paraId="591093AB" w14:textId="6FB65FC0" w:rsidR="005E0C4E" w:rsidRPr="00446E14" w:rsidDel="00B43548" w:rsidRDefault="2CCBAA3A" w:rsidP="0069559F">
            <w:pPr>
              <w:pStyle w:val="Codes"/>
              <w:spacing w:beforeLines="20" w:before="48" w:afterLines="20" w:after="48" w:line="252" w:lineRule="auto"/>
            </w:pPr>
            <w:r w:rsidRPr="00446E14" w:rsidDel="00B43548">
              <w:t>0</w:t>
            </w:r>
            <w:r w:rsidR="00733A4F" w:rsidDel="00B43548">
              <w:t>2</w:t>
            </w:r>
          </w:p>
        </w:tc>
        <w:tc>
          <w:tcPr>
            <w:tcW w:w="2925" w:type="dxa"/>
            <w:vAlign w:val="center"/>
          </w:tcPr>
          <w:p w14:paraId="6BFDF796" w14:textId="42844C66" w:rsidR="005E0C4E" w:rsidRPr="00446E14" w:rsidDel="00B43548" w:rsidRDefault="005E0C4E" w:rsidP="6B9B099E">
            <w:pPr>
              <w:spacing w:beforeLines="20" w:before="48" w:afterLines="20" w:after="48" w:line="252" w:lineRule="auto"/>
              <w:jc w:val="center"/>
              <w:rPr>
                <w:rFonts w:cs="Arial"/>
              </w:rPr>
            </w:pPr>
          </w:p>
        </w:tc>
      </w:tr>
      <w:tr w:rsidR="0069559F" w:rsidRPr="00446E14" w:rsidDel="00B43548" w14:paraId="5EFE30B6" w14:textId="72229029" w:rsidTr="545D1E49">
        <w:trPr>
          <w:trHeight w:val="272"/>
          <w:jc w:val="center"/>
        </w:trPr>
        <w:tc>
          <w:tcPr>
            <w:tcW w:w="897" w:type="dxa"/>
          </w:tcPr>
          <w:p w14:paraId="237903D9" w14:textId="3C43DF4B" w:rsidR="0069559F" w:rsidRPr="00446E14" w:rsidDel="00B43548" w:rsidRDefault="0069559F" w:rsidP="0069559F">
            <w:pPr>
              <w:spacing w:beforeLines="20" w:before="48" w:afterLines="20" w:after="48" w:line="252" w:lineRule="auto"/>
              <w:rPr>
                <w:rFonts w:cs="Arial"/>
              </w:rPr>
            </w:pPr>
          </w:p>
        </w:tc>
        <w:tc>
          <w:tcPr>
            <w:tcW w:w="601" w:type="dxa"/>
          </w:tcPr>
          <w:p w14:paraId="749571A9" w14:textId="12DA1B96" w:rsidR="0069559F" w:rsidRPr="00446E14" w:rsidDel="00B43548" w:rsidRDefault="0069559F" w:rsidP="0069559F">
            <w:pPr>
              <w:spacing w:beforeLines="20" w:before="48" w:afterLines="20" w:after="48" w:line="252" w:lineRule="auto"/>
              <w:rPr>
                <w:rFonts w:cs="Arial"/>
              </w:rPr>
            </w:pPr>
          </w:p>
        </w:tc>
        <w:tc>
          <w:tcPr>
            <w:tcW w:w="5525" w:type="dxa"/>
            <w:gridSpan w:val="2"/>
          </w:tcPr>
          <w:p w14:paraId="24365014" w14:textId="62E93215" w:rsidR="0069559F" w:rsidRPr="00446E14" w:rsidDel="00B43548" w:rsidRDefault="0069559F" w:rsidP="0069559F">
            <w:pPr>
              <w:pStyle w:val="Answers"/>
            </w:pPr>
            <w:r w:rsidRPr="00446E14" w:rsidDel="00B43548">
              <w:rPr>
                <w:rStyle w:val="normaltextrun"/>
              </w:rPr>
              <w:t>We engage through global engagement initiatives (e.g. CA100+ or similar)</w:t>
            </w:r>
            <w:r w:rsidRPr="00446E14" w:rsidDel="00B43548">
              <w:rPr>
                <w:rStyle w:val="eop"/>
              </w:rPr>
              <w:t> </w:t>
            </w:r>
          </w:p>
        </w:tc>
        <w:tc>
          <w:tcPr>
            <w:tcW w:w="537" w:type="dxa"/>
            <w:vAlign w:val="center"/>
          </w:tcPr>
          <w:p w14:paraId="52AACBE2" w14:textId="6B5E777B" w:rsidR="0069559F" w:rsidRPr="00446E14" w:rsidDel="00B43548" w:rsidRDefault="7A239E46" w:rsidP="0069559F">
            <w:pPr>
              <w:pStyle w:val="Codes"/>
              <w:spacing w:beforeLines="20" w:before="48" w:afterLines="20" w:after="48" w:line="252" w:lineRule="auto"/>
            </w:pPr>
            <w:r w:rsidRPr="00446E14" w:rsidDel="00B43548">
              <w:t>0</w:t>
            </w:r>
            <w:r w:rsidR="00733A4F" w:rsidDel="00B43548">
              <w:t>3</w:t>
            </w:r>
          </w:p>
        </w:tc>
        <w:tc>
          <w:tcPr>
            <w:tcW w:w="2925" w:type="dxa"/>
            <w:vAlign w:val="center"/>
          </w:tcPr>
          <w:p w14:paraId="7D5C74EA" w14:textId="221A9DC0" w:rsidR="0069559F" w:rsidRPr="00446E14" w:rsidDel="00B43548" w:rsidRDefault="0069559F" w:rsidP="0069559F">
            <w:pPr>
              <w:spacing w:beforeLines="20" w:before="48" w:afterLines="20" w:after="48" w:line="252" w:lineRule="auto"/>
              <w:jc w:val="center"/>
              <w:rPr>
                <w:rFonts w:cs="Arial"/>
              </w:rPr>
            </w:pPr>
          </w:p>
        </w:tc>
      </w:tr>
      <w:tr w:rsidR="0069559F" w:rsidRPr="00446E14" w:rsidDel="00B43548" w14:paraId="1C312060" w14:textId="10ECB10E" w:rsidTr="545D1E49">
        <w:trPr>
          <w:trHeight w:val="272"/>
          <w:jc w:val="center"/>
        </w:trPr>
        <w:tc>
          <w:tcPr>
            <w:tcW w:w="897" w:type="dxa"/>
          </w:tcPr>
          <w:p w14:paraId="589FB21F" w14:textId="330164B0" w:rsidR="0069559F" w:rsidRPr="00446E14" w:rsidDel="00B43548" w:rsidRDefault="0069559F" w:rsidP="0069559F">
            <w:pPr>
              <w:spacing w:beforeLines="20" w:before="48" w:afterLines="20" w:after="48" w:line="252" w:lineRule="auto"/>
              <w:rPr>
                <w:rFonts w:cs="Arial"/>
              </w:rPr>
            </w:pPr>
          </w:p>
        </w:tc>
        <w:tc>
          <w:tcPr>
            <w:tcW w:w="601" w:type="dxa"/>
          </w:tcPr>
          <w:p w14:paraId="018140B5" w14:textId="57808E13" w:rsidR="0069559F" w:rsidRPr="00446E14" w:rsidDel="00B43548" w:rsidRDefault="0069559F" w:rsidP="0069559F">
            <w:pPr>
              <w:spacing w:beforeLines="20" w:before="48" w:afterLines="20" w:after="48" w:line="252" w:lineRule="auto"/>
              <w:rPr>
                <w:rFonts w:cs="Arial"/>
              </w:rPr>
            </w:pPr>
          </w:p>
        </w:tc>
        <w:tc>
          <w:tcPr>
            <w:tcW w:w="5525" w:type="dxa"/>
            <w:gridSpan w:val="2"/>
          </w:tcPr>
          <w:p w14:paraId="569C1361" w14:textId="5694E180" w:rsidR="0069559F" w:rsidRPr="00446E14" w:rsidDel="00B43548" w:rsidRDefault="0069559F" w:rsidP="0069559F">
            <w:pPr>
              <w:pStyle w:val="Answers"/>
            </w:pPr>
            <w:r w:rsidRPr="00446E14" w:rsidDel="00B43548">
              <w:rPr>
                <w:rStyle w:val="normaltextrun"/>
              </w:rPr>
              <w:t>We engage through domestic engagement initiatives (e.g. collaborative initiatives with local investors/ companies</w:t>
            </w:r>
            <w:r w:rsidR="0040779E" w:rsidRPr="00446E14" w:rsidDel="00B43548">
              <w:rPr>
                <w:rStyle w:val="normaltextrun"/>
              </w:rPr>
              <w:t>,</w:t>
            </w:r>
            <w:r w:rsidR="168D38B2" w:rsidRPr="00446E14" w:rsidDel="00B43548">
              <w:rPr>
                <w:rStyle w:val="normaltextrun"/>
              </w:rPr>
              <w:t xml:space="preserve"> China Climate Engagement Initiative or similar</w:t>
            </w:r>
            <w:r w:rsidR="6F500481" w:rsidRPr="00446E14" w:rsidDel="00B43548">
              <w:rPr>
                <w:rStyle w:val="normaltextrun"/>
              </w:rPr>
              <w:t>)</w:t>
            </w:r>
            <w:r w:rsidR="6F500481" w:rsidRPr="00446E14" w:rsidDel="00B43548">
              <w:rPr>
                <w:rStyle w:val="eop"/>
              </w:rPr>
              <w:t> </w:t>
            </w:r>
          </w:p>
        </w:tc>
        <w:tc>
          <w:tcPr>
            <w:tcW w:w="537" w:type="dxa"/>
            <w:vAlign w:val="center"/>
          </w:tcPr>
          <w:p w14:paraId="3CA04FD9" w14:textId="0262A8E7" w:rsidR="0069559F" w:rsidRPr="00446E14" w:rsidDel="00B43548" w:rsidRDefault="7A239E46" w:rsidP="0069559F">
            <w:pPr>
              <w:pStyle w:val="Codes"/>
              <w:spacing w:beforeLines="20" w:before="48" w:afterLines="20" w:after="48" w:line="252" w:lineRule="auto"/>
            </w:pPr>
            <w:r w:rsidRPr="00446E14" w:rsidDel="00B43548">
              <w:t>0</w:t>
            </w:r>
            <w:r w:rsidR="00733A4F" w:rsidDel="00B43548">
              <w:t>4</w:t>
            </w:r>
          </w:p>
        </w:tc>
        <w:tc>
          <w:tcPr>
            <w:tcW w:w="2925" w:type="dxa"/>
            <w:vAlign w:val="center"/>
          </w:tcPr>
          <w:p w14:paraId="6D241471" w14:textId="1DF6677C" w:rsidR="0069559F" w:rsidRPr="00446E14" w:rsidDel="00B43548" w:rsidRDefault="0069559F" w:rsidP="0069559F">
            <w:pPr>
              <w:spacing w:beforeLines="20" w:before="48" w:afterLines="20" w:after="48" w:line="252" w:lineRule="auto"/>
              <w:jc w:val="center"/>
              <w:rPr>
                <w:rFonts w:cs="Arial"/>
              </w:rPr>
            </w:pPr>
          </w:p>
        </w:tc>
      </w:tr>
      <w:tr w:rsidR="006F0440" w:rsidRPr="00446E14" w:rsidDel="00B43548" w14:paraId="120FC901" w14:textId="116D9D83" w:rsidTr="545D1E49">
        <w:trPr>
          <w:trHeight w:val="272"/>
          <w:jc w:val="center"/>
        </w:trPr>
        <w:tc>
          <w:tcPr>
            <w:tcW w:w="897" w:type="dxa"/>
          </w:tcPr>
          <w:p w14:paraId="3AE91A91" w14:textId="6351289F" w:rsidR="006F0440" w:rsidRPr="00446E14" w:rsidDel="00B43548" w:rsidRDefault="006F0440" w:rsidP="6B9B099E">
            <w:pPr>
              <w:spacing w:beforeLines="20" w:before="48" w:afterLines="20" w:after="48" w:line="252" w:lineRule="auto"/>
              <w:rPr>
                <w:rFonts w:cs="Arial"/>
              </w:rPr>
            </w:pPr>
          </w:p>
        </w:tc>
        <w:tc>
          <w:tcPr>
            <w:tcW w:w="601" w:type="dxa"/>
          </w:tcPr>
          <w:p w14:paraId="1BAD0BB0" w14:textId="3B9040FE" w:rsidR="006F0440" w:rsidRPr="00446E14" w:rsidDel="00B43548" w:rsidRDefault="006F0440" w:rsidP="6B9B099E">
            <w:pPr>
              <w:spacing w:beforeLines="20" w:before="48" w:afterLines="20" w:after="48" w:line="252" w:lineRule="auto"/>
              <w:rPr>
                <w:rFonts w:cs="Arial"/>
              </w:rPr>
            </w:pPr>
          </w:p>
        </w:tc>
        <w:tc>
          <w:tcPr>
            <w:tcW w:w="5525" w:type="dxa"/>
            <w:gridSpan w:val="2"/>
          </w:tcPr>
          <w:p w14:paraId="58A61EB3" w14:textId="1CB588D6" w:rsidR="006F0440" w:rsidRPr="00446E14" w:rsidDel="00B43548" w:rsidRDefault="00FD65C3" w:rsidP="0069559F">
            <w:pPr>
              <w:pStyle w:val="Answers"/>
              <w:rPr>
                <w:rStyle w:val="normaltextrun"/>
              </w:rPr>
            </w:pPr>
            <w:r w:rsidRPr="00446E14" w:rsidDel="00B43548">
              <w:rPr>
                <w:rStyle w:val="normaltextrun"/>
              </w:rPr>
              <w:t xml:space="preserve">We engage at </w:t>
            </w:r>
            <w:r w:rsidR="00083C8A" w:rsidRPr="00446E14" w:rsidDel="00B43548">
              <w:rPr>
                <w:rStyle w:val="normaltextrun"/>
              </w:rPr>
              <w:t xml:space="preserve">a </w:t>
            </w:r>
            <w:r w:rsidRPr="00446E14" w:rsidDel="00B43548">
              <w:rPr>
                <w:rStyle w:val="normaltextrun"/>
              </w:rPr>
              <w:t xml:space="preserve">sector </w:t>
            </w:r>
            <w:r w:rsidR="00083C8A" w:rsidRPr="00446E14" w:rsidDel="00B43548">
              <w:rPr>
                <w:rStyle w:val="normaltextrun"/>
              </w:rPr>
              <w:t xml:space="preserve">and/or systemic </w:t>
            </w:r>
            <w:r w:rsidRPr="00446E14" w:rsidDel="00B43548">
              <w:rPr>
                <w:rStyle w:val="normaltextrun"/>
              </w:rPr>
              <w:t xml:space="preserve">level to support </w:t>
            </w:r>
            <w:r w:rsidR="002B1A4E" w:rsidRPr="00446E14" w:rsidDel="00B43548">
              <w:rPr>
                <w:rStyle w:val="normaltextrun"/>
              </w:rPr>
              <w:t>our company engagement</w:t>
            </w:r>
            <w:r w:rsidR="003C60D7" w:rsidRPr="00446E14" w:rsidDel="00B43548">
              <w:rPr>
                <w:rStyle w:val="normaltextrun"/>
              </w:rPr>
              <w:t xml:space="preserve"> </w:t>
            </w:r>
            <w:r w:rsidR="00D45A86" w:rsidRPr="00446E14" w:rsidDel="00B43548">
              <w:rPr>
                <w:rStyle w:val="normaltextrun"/>
              </w:rPr>
              <w:t>(</w:t>
            </w:r>
            <w:r w:rsidR="003C60D7" w:rsidRPr="00446E14" w:rsidDel="00B43548">
              <w:rPr>
                <w:rStyle w:val="normaltextrun"/>
              </w:rPr>
              <w:t xml:space="preserve">e.g. peer companies, </w:t>
            </w:r>
            <w:r w:rsidR="00091B98" w:rsidRPr="00446E14" w:rsidDel="00B43548">
              <w:rPr>
                <w:rStyle w:val="normaltextrun"/>
              </w:rPr>
              <w:t>suppliers, policy</w:t>
            </w:r>
            <w:r w:rsidR="00083C8A" w:rsidRPr="00446E14" w:rsidDel="00B43548">
              <w:rPr>
                <w:rStyle w:val="normaltextrun"/>
              </w:rPr>
              <w:t xml:space="preserve"> makers, etc</w:t>
            </w:r>
            <w:r w:rsidR="00D45A86" w:rsidRPr="00446E14" w:rsidDel="00B43548">
              <w:rPr>
                <w:rStyle w:val="normaltextrun"/>
              </w:rPr>
              <w:t>.)</w:t>
            </w:r>
            <w:r w:rsidR="00083C8A" w:rsidRPr="00446E14" w:rsidDel="00B43548">
              <w:rPr>
                <w:rStyle w:val="normaltextrun"/>
              </w:rPr>
              <w:t xml:space="preserve"> </w:t>
            </w:r>
          </w:p>
        </w:tc>
        <w:tc>
          <w:tcPr>
            <w:tcW w:w="537" w:type="dxa"/>
            <w:vAlign w:val="center"/>
          </w:tcPr>
          <w:p w14:paraId="77F4A8F8" w14:textId="2B12E626" w:rsidR="006F0440" w:rsidRPr="00446E14" w:rsidDel="00B43548" w:rsidRDefault="00733A4F" w:rsidP="0069559F">
            <w:pPr>
              <w:pStyle w:val="Codes"/>
              <w:spacing w:beforeLines="20" w:before="48" w:afterLines="20" w:after="48" w:line="252" w:lineRule="auto"/>
            </w:pPr>
            <w:r w:rsidDel="00B43548">
              <w:t>05</w:t>
            </w:r>
          </w:p>
        </w:tc>
        <w:tc>
          <w:tcPr>
            <w:tcW w:w="2925" w:type="dxa"/>
            <w:vAlign w:val="center"/>
          </w:tcPr>
          <w:p w14:paraId="00031A2C" w14:textId="0F141B72" w:rsidR="006F0440" w:rsidRPr="00446E14" w:rsidDel="00B43548" w:rsidRDefault="006F0440" w:rsidP="0069559F">
            <w:pPr>
              <w:pStyle w:val="ProgrammingNotes"/>
              <w:spacing w:beforeLines="20" w:before="48" w:afterLines="20" w:after="48" w:line="252" w:lineRule="auto"/>
            </w:pPr>
          </w:p>
        </w:tc>
      </w:tr>
      <w:tr w:rsidR="0013334F" w:rsidRPr="00446E14" w:rsidDel="00B43548" w14:paraId="5175691B" w14:textId="7A01C6A8" w:rsidTr="545D1E49">
        <w:trPr>
          <w:trHeight w:val="272"/>
          <w:jc w:val="center"/>
        </w:trPr>
        <w:tc>
          <w:tcPr>
            <w:tcW w:w="897" w:type="dxa"/>
          </w:tcPr>
          <w:p w14:paraId="592199CA" w14:textId="35406DCD" w:rsidR="0013334F" w:rsidRPr="00446E14" w:rsidDel="00B43548" w:rsidRDefault="0013334F" w:rsidP="6B9B099E">
            <w:pPr>
              <w:spacing w:beforeLines="20" w:before="48" w:afterLines="20" w:after="48" w:line="252" w:lineRule="auto"/>
              <w:rPr>
                <w:rFonts w:cs="Arial"/>
              </w:rPr>
            </w:pPr>
          </w:p>
        </w:tc>
        <w:tc>
          <w:tcPr>
            <w:tcW w:w="601" w:type="dxa"/>
          </w:tcPr>
          <w:p w14:paraId="7915B950" w14:textId="03C128B1" w:rsidR="0013334F" w:rsidRPr="00446E14" w:rsidDel="00B43548" w:rsidRDefault="0013334F" w:rsidP="6B9B099E">
            <w:pPr>
              <w:spacing w:beforeLines="20" w:before="48" w:afterLines="20" w:after="48" w:line="252" w:lineRule="auto"/>
              <w:rPr>
                <w:rFonts w:cs="Arial"/>
              </w:rPr>
            </w:pPr>
          </w:p>
        </w:tc>
        <w:tc>
          <w:tcPr>
            <w:tcW w:w="5525" w:type="dxa"/>
            <w:gridSpan w:val="2"/>
          </w:tcPr>
          <w:p w14:paraId="51733796" w14:textId="524A9D11" w:rsidR="0013334F" w:rsidRPr="00446E14" w:rsidDel="00B43548" w:rsidRDefault="019EDB4E" w:rsidP="0069559F">
            <w:pPr>
              <w:pStyle w:val="Answers"/>
              <w:rPr>
                <w:rStyle w:val="normaltextrun"/>
              </w:rPr>
            </w:pPr>
            <w:r w:rsidRPr="00446E14" w:rsidDel="00B43548">
              <w:rPr>
                <w:rStyle w:val="normaltextrun"/>
              </w:rPr>
              <w:t>Other (please specify)</w:t>
            </w:r>
            <w:r w:rsidRPr="00446E14" w:rsidDel="00B43548">
              <w:rPr>
                <w:rStyle w:val="eop"/>
              </w:rPr>
              <w:t> </w:t>
            </w:r>
          </w:p>
        </w:tc>
        <w:tc>
          <w:tcPr>
            <w:tcW w:w="537" w:type="dxa"/>
            <w:vAlign w:val="center"/>
          </w:tcPr>
          <w:p w14:paraId="4C284358" w14:textId="0D64A858" w:rsidR="0013334F" w:rsidRPr="00446E14" w:rsidDel="00B43548" w:rsidRDefault="2E068E43" w:rsidP="0069559F">
            <w:pPr>
              <w:pStyle w:val="Codes"/>
              <w:spacing w:beforeLines="20" w:before="48" w:afterLines="20" w:after="48" w:line="252" w:lineRule="auto"/>
            </w:pPr>
            <w:r w:rsidRPr="00446E14" w:rsidDel="00B43548">
              <w:t>96</w:t>
            </w:r>
          </w:p>
        </w:tc>
        <w:tc>
          <w:tcPr>
            <w:tcW w:w="2925" w:type="dxa"/>
            <w:vAlign w:val="center"/>
          </w:tcPr>
          <w:p w14:paraId="3FAC563E" w14:textId="699AFDA6" w:rsidR="0013334F" w:rsidRPr="00446E14" w:rsidDel="00B43548" w:rsidRDefault="0013334F" w:rsidP="0069559F">
            <w:pPr>
              <w:pStyle w:val="ProgrammingNotes"/>
              <w:spacing w:beforeLines="20" w:before="48" w:afterLines="20" w:after="48" w:line="252" w:lineRule="auto"/>
            </w:pPr>
          </w:p>
        </w:tc>
      </w:tr>
      <w:tr w:rsidR="0069559F" w:rsidRPr="00446E14" w:rsidDel="00B43548" w14:paraId="7303F593" w14:textId="4AE514E6" w:rsidTr="545D1E49">
        <w:trPr>
          <w:trHeight w:val="272"/>
          <w:jc w:val="center"/>
        </w:trPr>
        <w:tc>
          <w:tcPr>
            <w:tcW w:w="897" w:type="dxa"/>
          </w:tcPr>
          <w:p w14:paraId="23B3B6F4" w14:textId="312F16D0" w:rsidR="0069559F" w:rsidRPr="00446E14" w:rsidDel="00B43548" w:rsidRDefault="0069559F" w:rsidP="0069559F">
            <w:pPr>
              <w:spacing w:beforeLines="20" w:before="48" w:afterLines="20" w:after="48" w:line="252" w:lineRule="auto"/>
              <w:rPr>
                <w:rFonts w:cs="Arial"/>
              </w:rPr>
            </w:pPr>
          </w:p>
        </w:tc>
        <w:tc>
          <w:tcPr>
            <w:tcW w:w="601" w:type="dxa"/>
          </w:tcPr>
          <w:p w14:paraId="407E6B55" w14:textId="768B0619" w:rsidR="0069559F" w:rsidRPr="00446E14" w:rsidDel="00B43548" w:rsidRDefault="0069559F" w:rsidP="0069559F">
            <w:pPr>
              <w:spacing w:beforeLines="20" w:before="48" w:afterLines="20" w:after="48" w:line="252" w:lineRule="auto"/>
              <w:rPr>
                <w:rFonts w:cs="Arial"/>
              </w:rPr>
            </w:pPr>
          </w:p>
        </w:tc>
        <w:tc>
          <w:tcPr>
            <w:tcW w:w="5525" w:type="dxa"/>
            <w:gridSpan w:val="2"/>
          </w:tcPr>
          <w:p w14:paraId="4CE87AAA" w14:textId="5A32CBA7" w:rsidR="0069559F" w:rsidRPr="00446E14" w:rsidDel="00B43548" w:rsidRDefault="0069559F" w:rsidP="0069559F">
            <w:pPr>
              <w:pStyle w:val="Answers"/>
            </w:pPr>
            <w:r w:rsidRPr="00446E14" w:rsidDel="00B43548">
              <w:rPr>
                <w:rStyle w:val="normaltextrun"/>
              </w:rPr>
              <w:t>None of the above</w:t>
            </w:r>
            <w:r w:rsidRPr="00446E14" w:rsidDel="00B43548">
              <w:rPr>
                <w:rStyle w:val="eop"/>
              </w:rPr>
              <w:t> </w:t>
            </w:r>
          </w:p>
        </w:tc>
        <w:tc>
          <w:tcPr>
            <w:tcW w:w="537" w:type="dxa"/>
            <w:vAlign w:val="center"/>
          </w:tcPr>
          <w:p w14:paraId="0DB69CFC" w14:textId="5E89C865" w:rsidR="0069559F" w:rsidRPr="00446E14" w:rsidDel="00B43548" w:rsidRDefault="0069559F" w:rsidP="0069559F">
            <w:pPr>
              <w:pStyle w:val="Codes"/>
              <w:spacing w:beforeLines="20" w:before="48" w:afterLines="20" w:after="48" w:line="252" w:lineRule="auto"/>
            </w:pPr>
            <w:r w:rsidRPr="00446E14" w:rsidDel="00B43548">
              <w:t>98</w:t>
            </w:r>
          </w:p>
        </w:tc>
        <w:tc>
          <w:tcPr>
            <w:tcW w:w="2925" w:type="dxa"/>
            <w:vAlign w:val="center"/>
          </w:tcPr>
          <w:p w14:paraId="31B11F21" w14:textId="66D9C19A" w:rsidR="0069559F" w:rsidRPr="00446E14" w:rsidDel="00B43548" w:rsidRDefault="0069559F" w:rsidP="0069559F">
            <w:pPr>
              <w:pStyle w:val="ProgrammingNotes"/>
              <w:spacing w:beforeLines="20" w:before="48" w:afterLines="20" w:after="48" w:line="252" w:lineRule="auto"/>
            </w:pPr>
          </w:p>
        </w:tc>
      </w:tr>
    </w:tbl>
    <w:p w14:paraId="6DBB76D1" w14:textId="3392B139" w:rsidR="72E933FC" w:rsidRDefault="72E933FC" w:rsidP="72E933FC">
      <w:pPr>
        <w:spacing w:beforeLines="20" w:before="48" w:afterLines="20" w:after="48" w:line="252" w:lineRule="auto"/>
      </w:pPr>
    </w:p>
    <w:p w14:paraId="0A0F6E37" w14:textId="77777777" w:rsidR="004947A6" w:rsidRPr="00446E14" w:rsidRDefault="004947A6" w:rsidP="72E933FC">
      <w:pPr>
        <w:spacing w:beforeLines="20" w:before="48" w:afterLines="20" w:after="48" w:line="252" w:lineRule="auto"/>
      </w:pPr>
    </w:p>
    <w:tbl>
      <w:tblPr>
        <w:tblStyle w:val="TableGridLight"/>
        <w:tblW w:w="10485" w:type="dxa"/>
        <w:jc w:val="center"/>
        <w:tblLook w:val="04A0" w:firstRow="1" w:lastRow="0" w:firstColumn="1" w:lastColumn="0" w:noHBand="0" w:noVBand="1"/>
      </w:tblPr>
      <w:tblGrid>
        <w:gridCol w:w="957"/>
        <w:gridCol w:w="601"/>
        <w:gridCol w:w="2371"/>
        <w:gridCol w:w="5182"/>
        <w:gridCol w:w="559"/>
        <w:gridCol w:w="815"/>
      </w:tblGrid>
      <w:tr w:rsidR="0069559F" w:rsidRPr="00446E14" w14:paraId="46963B92" w14:textId="77777777" w:rsidTr="545D1E49">
        <w:trPr>
          <w:trHeight w:val="272"/>
          <w:jc w:val="center"/>
        </w:trPr>
        <w:tc>
          <w:tcPr>
            <w:tcW w:w="10485" w:type="dxa"/>
            <w:gridSpan w:val="6"/>
          </w:tcPr>
          <w:p w14:paraId="2568F546" w14:textId="77777777" w:rsidR="0069559F" w:rsidRPr="00446E14" w:rsidRDefault="0069559F">
            <w:pPr>
              <w:pStyle w:val="ASK"/>
              <w:spacing w:beforeLines="20" w:before="48" w:afterLines="20" w:after="48" w:line="252" w:lineRule="auto"/>
              <w:rPr>
                <w:b w:val="0"/>
                <w:bCs/>
                <w:color w:val="367587"/>
              </w:rPr>
            </w:pPr>
            <w:r w:rsidRPr="00446E14">
              <w:rPr>
                <w:rStyle w:val="ProgrammingNotesChar"/>
                <w:b/>
                <w:bCs/>
              </w:rPr>
              <w:t>INVESTORS – MANDATORY</w:t>
            </w:r>
          </w:p>
        </w:tc>
      </w:tr>
      <w:tr w:rsidR="0069559F" w:rsidRPr="00446E14" w14:paraId="39C5DF4A" w14:textId="77777777" w:rsidTr="545D1E49">
        <w:trPr>
          <w:trHeight w:val="272"/>
          <w:jc w:val="center"/>
        </w:trPr>
        <w:tc>
          <w:tcPr>
            <w:tcW w:w="957" w:type="dxa"/>
          </w:tcPr>
          <w:p w14:paraId="0C783246" w14:textId="28E3B673" w:rsidR="0069559F" w:rsidRPr="00446E14" w:rsidRDefault="43E4D0F6">
            <w:pPr>
              <w:pStyle w:val="QuestionText"/>
              <w:spacing w:beforeLines="20" w:before="48" w:afterLines="20" w:after="48" w:line="252" w:lineRule="auto"/>
            </w:pPr>
            <w:r>
              <w:t>Q1</w:t>
            </w:r>
            <w:r w:rsidR="432E5D2E">
              <w:t>8</w:t>
            </w:r>
          </w:p>
        </w:tc>
        <w:tc>
          <w:tcPr>
            <w:tcW w:w="9528" w:type="dxa"/>
            <w:gridSpan w:val="5"/>
          </w:tcPr>
          <w:p w14:paraId="7A2D5FEC" w14:textId="08F12BB2" w:rsidR="0069559F" w:rsidRPr="00446E14" w:rsidRDefault="43599E91" w:rsidP="6460CD10">
            <w:pPr>
              <w:pStyle w:val="QuestionText"/>
            </w:pPr>
            <w:r w:rsidRPr="00446E14">
              <w:t xml:space="preserve">With regards to your climate-related corporate engagements </w:t>
            </w:r>
            <w:r w:rsidRPr="00446E14">
              <w:rPr>
                <w:i/>
                <w:iCs/>
                <w:u w:val="single"/>
              </w:rPr>
              <w:t>with investees</w:t>
            </w:r>
            <w:r w:rsidRPr="00446E14">
              <w:t xml:space="preserve">, </w:t>
            </w:r>
            <w:r w:rsidR="279D14FC" w:rsidRPr="00446E14">
              <w:t>which of</w:t>
            </w:r>
            <w:r w:rsidRPr="00446E14">
              <w:t xml:space="preserve"> the following focus areas</w:t>
            </w:r>
            <w:r w:rsidR="279D14FC" w:rsidRPr="00446E14">
              <w:t xml:space="preserve"> do you engage </w:t>
            </w:r>
            <w:r w:rsidR="34C5B786" w:rsidRPr="00446E14">
              <w:t>o</w:t>
            </w:r>
            <w:r w:rsidR="279D14FC" w:rsidRPr="00446E14">
              <w:t>n</w:t>
            </w:r>
            <w:r w:rsidRPr="00446E14">
              <w:t>?</w:t>
            </w:r>
          </w:p>
        </w:tc>
      </w:tr>
      <w:tr w:rsidR="0069559F" w:rsidRPr="00446E14" w14:paraId="6836BF44" w14:textId="77777777" w:rsidTr="545D1E49">
        <w:trPr>
          <w:trHeight w:val="272"/>
          <w:jc w:val="center"/>
        </w:trPr>
        <w:tc>
          <w:tcPr>
            <w:tcW w:w="957" w:type="dxa"/>
          </w:tcPr>
          <w:p w14:paraId="7713EBC7" w14:textId="77777777" w:rsidR="0069559F" w:rsidRPr="00446E14" w:rsidRDefault="0069559F">
            <w:pPr>
              <w:spacing w:beforeLines="20" w:before="48" w:afterLines="20" w:after="48" w:line="252" w:lineRule="auto"/>
              <w:rPr>
                <w:rFonts w:cs="Arial"/>
                <w:szCs w:val="20"/>
              </w:rPr>
            </w:pPr>
          </w:p>
        </w:tc>
        <w:tc>
          <w:tcPr>
            <w:tcW w:w="2972" w:type="dxa"/>
            <w:gridSpan w:val="2"/>
            <w:vAlign w:val="center"/>
          </w:tcPr>
          <w:p w14:paraId="52491F96" w14:textId="37D2FD67" w:rsidR="0069559F" w:rsidRPr="00446E14" w:rsidRDefault="495F19C9">
            <w:pPr>
              <w:pStyle w:val="Pleaseselect"/>
              <w:spacing w:beforeLines="20" w:before="48" w:afterLines="20" w:after="48" w:line="252" w:lineRule="auto"/>
            </w:pPr>
            <w:r w:rsidRPr="00446E14">
              <w:t xml:space="preserve">Please select </w:t>
            </w:r>
            <w:r w:rsidR="1DAE5DE4" w:rsidRPr="00446E14">
              <w:t>ALL</w:t>
            </w:r>
            <w:r w:rsidRPr="00446E14">
              <w:t xml:space="preserve"> that apply</w:t>
            </w:r>
          </w:p>
        </w:tc>
        <w:tc>
          <w:tcPr>
            <w:tcW w:w="5182" w:type="dxa"/>
            <w:vAlign w:val="center"/>
          </w:tcPr>
          <w:p w14:paraId="5A4DA5B7" w14:textId="3E47751A" w:rsidR="0069559F" w:rsidRPr="00446E14" w:rsidRDefault="2DBFF000">
            <w:pPr>
              <w:pStyle w:val="RandomiseInstruction"/>
              <w:spacing w:beforeLines="20" w:before="48" w:afterLines="20" w:after="48" w:line="252" w:lineRule="auto"/>
              <w:jc w:val="center"/>
            </w:pPr>
            <w:r w:rsidRPr="00446E14">
              <w:t xml:space="preserve">DO NOT </w:t>
            </w:r>
            <w:r w:rsidR="495F19C9" w:rsidRPr="00446E14">
              <w:t>RANDOMISE</w:t>
            </w:r>
          </w:p>
        </w:tc>
        <w:tc>
          <w:tcPr>
            <w:tcW w:w="559" w:type="dxa"/>
            <w:vAlign w:val="center"/>
          </w:tcPr>
          <w:p w14:paraId="6FDB50B8" w14:textId="77777777" w:rsidR="0069559F" w:rsidRPr="00446E14" w:rsidRDefault="0069559F">
            <w:pPr>
              <w:pStyle w:val="ProgrammingNotes"/>
              <w:spacing w:beforeLines="20" w:before="48" w:afterLines="20" w:after="48" w:line="252" w:lineRule="auto"/>
            </w:pPr>
            <w:r w:rsidRPr="00446E14">
              <w:t>MR</w:t>
            </w:r>
          </w:p>
        </w:tc>
        <w:tc>
          <w:tcPr>
            <w:tcW w:w="815" w:type="dxa"/>
            <w:vAlign w:val="center"/>
          </w:tcPr>
          <w:p w14:paraId="4BB48A9E" w14:textId="77777777" w:rsidR="0069559F" w:rsidRPr="00446E14" w:rsidRDefault="0069559F">
            <w:pPr>
              <w:pStyle w:val="ProgrammingNotes"/>
              <w:spacing w:beforeLines="20" w:before="48" w:afterLines="20" w:after="48" w:line="252" w:lineRule="auto"/>
            </w:pPr>
          </w:p>
        </w:tc>
      </w:tr>
      <w:tr w:rsidR="007D5DBC" w:rsidRPr="00446E14" w14:paraId="2530CC9D" w14:textId="77777777" w:rsidTr="545D1E49">
        <w:trPr>
          <w:trHeight w:val="272"/>
          <w:jc w:val="center"/>
        </w:trPr>
        <w:tc>
          <w:tcPr>
            <w:tcW w:w="957" w:type="dxa"/>
          </w:tcPr>
          <w:p w14:paraId="175474D0" w14:textId="77777777" w:rsidR="007D5DBC" w:rsidRPr="00446E14" w:rsidRDefault="007D5DBC" w:rsidP="007D5DBC">
            <w:pPr>
              <w:spacing w:beforeLines="20" w:before="48" w:afterLines="20" w:after="48" w:line="252" w:lineRule="auto"/>
              <w:rPr>
                <w:rFonts w:cs="Arial"/>
                <w:szCs w:val="20"/>
              </w:rPr>
            </w:pPr>
          </w:p>
        </w:tc>
        <w:tc>
          <w:tcPr>
            <w:tcW w:w="601" w:type="dxa"/>
          </w:tcPr>
          <w:p w14:paraId="1E1212A0" w14:textId="77777777" w:rsidR="007D5DBC" w:rsidRPr="00446E14" w:rsidRDefault="007D5DBC" w:rsidP="007D5DBC">
            <w:pPr>
              <w:spacing w:beforeLines="20" w:before="48" w:afterLines="20" w:after="48" w:line="252" w:lineRule="auto"/>
              <w:rPr>
                <w:rFonts w:cs="Arial"/>
                <w:b/>
                <w:i/>
                <w:szCs w:val="20"/>
              </w:rPr>
            </w:pPr>
          </w:p>
        </w:tc>
        <w:tc>
          <w:tcPr>
            <w:tcW w:w="7553" w:type="dxa"/>
            <w:gridSpan w:val="2"/>
          </w:tcPr>
          <w:p w14:paraId="36614D68" w14:textId="3B5674D0" w:rsidR="007D5DBC" w:rsidRPr="00446E14" w:rsidRDefault="007D5DBC" w:rsidP="007D5DBC">
            <w:pPr>
              <w:pStyle w:val="Answers"/>
            </w:pPr>
            <w:r w:rsidRPr="00446E14">
              <w:rPr>
                <w:rStyle w:val="normaltextrun"/>
              </w:rPr>
              <w:t>Decarbonisation strategy</w:t>
            </w:r>
            <w:r w:rsidR="000E3DE6" w:rsidRPr="00446E14">
              <w:rPr>
                <w:rStyle w:val="normaltextrun"/>
              </w:rPr>
              <w:t xml:space="preserve">/transition planning </w:t>
            </w:r>
          </w:p>
        </w:tc>
        <w:tc>
          <w:tcPr>
            <w:tcW w:w="559" w:type="dxa"/>
            <w:vAlign w:val="center"/>
          </w:tcPr>
          <w:p w14:paraId="4DE35AFC" w14:textId="77777777" w:rsidR="007D5DBC" w:rsidRPr="00446E14" w:rsidRDefault="007D5DBC" w:rsidP="007D5DBC">
            <w:pPr>
              <w:pStyle w:val="Codes"/>
              <w:spacing w:beforeLines="20" w:before="48" w:afterLines="20" w:after="48" w:line="252" w:lineRule="auto"/>
            </w:pPr>
            <w:r w:rsidRPr="00446E14">
              <w:t>01</w:t>
            </w:r>
          </w:p>
        </w:tc>
        <w:tc>
          <w:tcPr>
            <w:tcW w:w="815" w:type="dxa"/>
            <w:vAlign w:val="center"/>
          </w:tcPr>
          <w:p w14:paraId="262644F9" w14:textId="77777777" w:rsidR="007D5DBC" w:rsidRPr="00446E14" w:rsidRDefault="007D5DBC" w:rsidP="007D5DBC">
            <w:pPr>
              <w:spacing w:beforeLines="20" w:before="48" w:afterLines="20" w:after="48" w:line="252" w:lineRule="auto"/>
              <w:jc w:val="center"/>
              <w:rPr>
                <w:rFonts w:cs="Arial"/>
                <w:szCs w:val="20"/>
              </w:rPr>
            </w:pPr>
          </w:p>
        </w:tc>
      </w:tr>
      <w:tr w:rsidR="007D5DBC" w:rsidRPr="00446E14" w14:paraId="18943917" w14:textId="77777777" w:rsidTr="545D1E49">
        <w:trPr>
          <w:trHeight w:val="272"/>
          <w:jc w:val="center"/>
        </w:trPr>
        <w:tc>
          <w:tcPr>
            <w:tcW w:w="957" w:type="dxa"/>
          </w:tcPr>
          <w:p w14:paraId="5C2679CD" w14:textId="77777777" w:rsidR="007D5DBC" w:rsidRPr="00446E14" w:rsidRDefault="007D5DBC" w:rsidP="007D5DBC">
            <w:pPr>
              <w:spacing w:beforeLines="20" w:before="48" w:afterLines="20" w:after="48" w:line="252" w:lineRule="auto"/>
              <w:rPr>
                <w:rFonts w:cs="Arial"/>
                <w:szCs w:val="20"/>
              </w:rPr>
            </w:pPr>
          </w:p>
        </w:tc>
        <w:tc>
          <w:tcPr>
            <w:tcW w:w="601" w:type="dxa"/>
          </w:tcPr>
          <w:p w14:paraId="4B1B9459" w14:textId="77777777" w:rsidR="007D5DBC" w:rsidRPr="00446E14" w:rsidRDefault="007D5DBC" w:rsidP="007D5DBC">
            <w:pPr>
              <w:spacing w:beforeLines="20" w:before="48" w:afterLines="20" w:after="48" w:line="252" w:lineRule="auto"/>
              <w:rPr>
                <w:rFonts w:cs="Arial"/>
                <w:szCs w:val="20"/>
              </w:rPr>
            </w:pPr>
          </w:p>
        </w:tc>
        <w:tc>
          <w:tcPr>
            <w:tcW w:w="7553" w:type="dxa"/>
            <w:gridSpan w:val="2"/>
          </w:tcPr>
          <w:p w14:paraId="7C17033A" w14:textId="65A673E3" w:rsidR="007D5DBC" w:rsidRPr="00446E14" w:rsidRDefault="00091B98" w:rsidP="007D5DBC">
            <w:pPr>
              <w:pStyle w:val="Answers"/>
              <w:rPr>
                <w:strike/>
              </w:rPr>
            </w:pPr>
            <w:r w:rsidRPr="00446E14">
              <w:rPr>
                <w:rStyle w:val="eop"/>
              </w:rPr>
              <w:t xml:space="preserve">Monitoring progress </w:t>
            </w:r>
            <w:r w:rsidR="00097DEC" w:rsidRPr="00446E14">
              <w:rPr>
                <w:rStyle w:val="eop"/>
              </w:rPr>
              <w:t>against targets</w:t>
            </w:r>
            <w:r w:rsidR="00097DEC" w:rsidRPr="00446E14">
              <w:rPr>
                <w:rStyle w:val="eop"/>
                <w:strike/>
              </w:rPr>
              <w:t xml:space="preserve"> </w:t>
            </w:r>
          </w:p>
        </w:tc>
        <w:tc>
          <w:tcPr>
            <w:tcW w:w="559" w:type="dxa"/>
            <w:vAlign w:val="center"/>
          </w:tcPr>
          <w:p w14:paraId="19E3D3AA" w14:textId="77777777" w:rsidR="007D5DBC" w:rsidRPr="00446E14" w:rsidRDefault="007D5DBC" w:rsidP="007D5DBC">
            <w:pPr>
              <w:pStyle w:val="Codes"/>
              <w:spacing w:beforeLines="20" w:before="48" w:afterLines="20" w:after="48" w:line="252" w:lineRule="auto"/>
            </w:pPr>
            <w:r w:rsidRPr="00446E14">
              <w:t>02</w:t>
            </w:r>
          </w:p>
        </w:tc>
        <w:tc>
          <w:tcPr>
            <w:tcW w:w="815" w:type="dxa"/>
            <w:vAlign w:val="center"/>
          </w:tcPr>
          <w:p w14:paraId="543BE385" w14:textId="77777777" w:rsidR="007D5DBC" w:rsidRPr="00446E14" w:rsidRDefault="007D5DBC" w:rsidP="007D5DBC">
            <w:pPr>
              <w:spacing w:beforeLines="20" w:before="48" w:afterLines="20" w:after="48" w:line="252" w:lineRule="auto"/>
              <w:jc w:val="center"/>
              <w:rPr>
                <w:rFonts w:cs="Arial"/>
                <w:szCs w:val="20"/>
              </w:rPr>
            </w:pPr>
          </w:p>
        </w:tc>
      </w:tr>
      <w:tr w:rsidR="007D5DBC" w:rsidRPr="00446E14" w14:paraId="43D4E6B7" w14:textId="77777777" w:rsidTr="545D1E49">
        <w:trPr>
          <w:trHeight w:val="272"/>
          <w:jc w:val="center"/>
        </w:trPr>
        <w:tc>
          <w:tcPr>
            <w:tcW w:w="957" w:type="dxa"/>
          </w:tcPr>
          <w:p w14:paraId="095EDDAF" w14:textId="77777777" w:rsidR="007D5DBC" w:rsidRPr="00446E14" w:rsidRDefault="007D5DBC" w:rsidP="007D5DBC">
            <w:pPr>
              <w:spacing w:beforeLines="20" w:before="48" w:afterLines="20" w:after="48" w:line="252" w:lineRule="auto"/>
              <w:rPr>
                <w:rFonts w:cs="Arial"/>
                <w:szCs w:val="20"/>
              </w:rPr>
            </w:pPr>
          </w:p>
        </w:tc>
        <w:tc>
          <w:tcPr>
            <w:tcW w:w="601" w:type="dxa"/>
          </w:tcPr>
          <w:p w14:paraId="176B2A24" w14:textId="77777777" w:rsidR="007D5DBC" w:rsidRPr="00446E14" w:rsidRDefault="007D5DBC" w:rsidP="007D5DBC">
            <w:pPr>
              <w:spacing w:beforeLines="20" w:before="48" w:afterLines="20" w:after="48" w:line="252" w:lineRule="auto"/>
              <w:rPr>
                <w:rFonts w:cs="Arial"/>
                <w:szCs w:val="20"/>
              </w:rPr>
            </w:pPr>
          </w:p>
        </w:tc>
        <w:tc>
          <w:tcPr>
            <w:tcW w:w="7553" w:type="dxa"/>
            <w:gridSpan w:val="2"/>
          </w:tcPr>
          <w:p w14:paraId="053C56F6" w14:textId="2AB5B841" w:rsidR="007D5DBC" w:rsidRPr="00446E14" w:rsidRDefault="6F1FD41C" w:rsidP="6B9B099E">
            <w:pPr>
              <w:pStyle w:val="Answers"/>
              <w:rPr>
                <w:rStyle w:val="eop"/>
              </w:rPr>
            </w:pPr>
            <w:r w:rsidRPr="00446E14">
              <w:rPr>
                <w:rStyle w:val="normaltextrun"/>
              </w:rPr>
              <w:t xml:space="preserve">Capital allocation (e.g. </w:t>
            </w:r>
            <w:r w:rsidR="00E652CE" w:rsidRPr="00446E14">
              <w:rPr>
                <w:rStyle w:val="normaltextrun"/>
              </w:rPr>
              <w:t>to support transition plan delivery</w:t>
            </w:r>
            <w:r w:rsidR="009A5739" w:rsidRPr="00446E14">
              <w:rPr>
                <w:rStyle w:val="normaltextrun"/>
              </w:rPr>
              <w:t xml:space="preserve"> </w:t>
            </w:r>
            <w:r w:rsidRPr="00446E14">
              <w:rPr>
                <w:rStyle w:val="normaltextrun"/>
              </w:rPr>
              <w:t>infrastructure)</w:t>
            </w:r>
            <w:r w:rsidRPr="00446E14">
              <w:rPr>
                <w:rStyle w:val="eop"/>
              </w:rPr>
              <w:t> </w:t>
            </w:r>
          </w:p>
        </w:tc>
        <w:tc>
          <w:tcPr>
            <w:tcW w:w="559" w:type="dxa"/>
            <w:vAlign w:val="center"/>
          </w:tcPr>
          <w:p w14:paraId="76E0D176" w14:textId="77777777" w:rsidR="007D5DBC" w:rsidRPr="00446E14" w:rsidRDefault="007D5DBC" w:rsidP="007D5DBC">
            <w:pPr>
              <w:pStyle w:val="Codes"/>
              <w:spacing w:beforeLines="20" w:before="48" w:afterLines="20" w:after="48" w:line="252" w:lineRule="auto"/>
            </w:pPr>
            <w:r w:rsidRPr="00446E14">
              <w:t>03</w:t>
            </w:r>
          </w:p>
        </w:tc>
        <w:tc>
          <w:tcPr>
            <w:tcW w:w="815" w:type="dxa"/>
            <w:vAlign w:val="center"/>
          </w:tcPr>
          <w:p w14:paraId="29D0A19E" w14:textId="77777777" w:rsidR="007D5DBC" w:rsidRPr="00446E14" w:rsidRDefault="007D5DBC" w:rsidP="007D5DBC">
            <w:pPr>
              <w:spacing w:beforeLines="20" w:before="48" w:afterLines="20" w:after="48" w:line="252" w:lineRule="auto"/>
              <w:jc w:val="center"/>
              <w:rPr>
                <w:rFonts w:cs="Arial"/>
                <w:szCs w:val="20"/>
              </w:rPr>
            </w:pPr>
          </w:p>
        </w:tc>
      </w:tr>
      <w:tr w:rsidR="007D5DBC" w:rsidRPr="00446E14" w14:paraId="5B3069A6" w14:textId="77777777" w:rsidTr="545D1E49">
        <w:trPr>
          <w:trHeight w:val="272"/>
          <w:jc w:val="center"/>
        </w:trPr>
        <w:tc>
          <w:tcPr>
            <w:tcW w:w="957" w:type="dxa"/>
          </w:tcPr>
          <w:p w14:paraId="0AB0D61E" w14:textId="77777777" w:rsidR="007D5DBC" w:rsidRPr="00446E14" w:rsidRDefault="007D5DBC" w:rsidP="007D5DBC">
            <w:pPr>
              <w:spacing w:beforeLines="20" w:before="48" w:afterLines="20" w:after="48" w:line="252" w:lineRule="auto"/>
              <w:rPr>
                <w:rFonts w:cs="Arial"/>
                <w:szCs w:val="20"/>
              </w:rPr>
            </w:pPr>
          </w:p>
        </w:tc>
        <w:tc>
          <w:tcPr>
            <w:tcW w:w="601" w:type="dxa"/>
          </w:tcPr>
          <w:p w14:paraId="3D12E92E" w14:textId="77777777" w:rsidR="007D5DBC" w:rsidRPr="00446E14" w:rsidRDefault="007D5DBC" w:rsidP="007D5DBC">
            <w:pPr>
              <w:spacing w:beforeLines="20" w:before="48" w:afterLines="20" w:after="48" w:line="252" w:lineRule="auto"/>
              <w:rPr>
                <w:rFonts w:cs="Arial"/>
                <w:szCs w:val="20"/>
              </w:rPr>
            </w:pPr>
          </w:p>
        </w:tc>
        <w:tc>
          <w:tcPr>
            <w:tcW w:w="7553" w:type="dxa"/>
            <w:gridSpan w:val="2"/>
          </w:tcPr>
          <w:p w14:paraId="198870F7" w14:textId="33C2F958" w:rsidR="007D5DBC" w:rsidRPr="00446E14" w:rsidRDefault="42F2D097" w:rsidP="007D5DBC">
            <w:pPr>
              <w:pStyle w:val="Answers"/>
            </w:pPr>
            <w:r w:rsidRPr="00446E14">
              <w:rPr>
                <w:rStyle w:val="normaltextrun"/>
              </w:rPr>
              <w:t>Climate policy engagement</w:t>
            </w:r>
            <w:r w:rsidR="7220B3E7" w:rsidRPr="00446E14">
              <w:rPr>
                <w:rStyle w:val="normaltextrun"/>
              </w:rPr>
              <w:t>/</w:t>
            </w:r>
            <w:r w:rsidRPr="00446E14">
              <w:rPr>
                <w:rStyle w:val="eop"/>
              </w:rPr>
              <w:t> </w:t>
            </w:r>
            <w:r w:rsidR="7220B3E7" w:rsidRPr="00446E14">
              <w:rPr>
                <w:rStyle w:val="eop"/>
              </w:rPr>
              <w:t>lobbying/ trade association participation</w:t>
            </w:r>
          </w:p>
        </w:tc>
        <w:tc>
          <w:tcPr>
            <w:tcW w:w="559" w:type="dxa"/>
            <w:vAlign w:val="center"/>
          </w:tcPr>
          <w:p w14:paraId="226272BF" w14:textId="77777777" w:rsidR="007D5DBC" w:rsidRPr="00446E14" w:rsidRDefault="007D5DBC" w:rsidP="007D5DBC">
            <w:pPr>
              <w:pStyle w:val="Codes"/>
              <w:spacing w:beforeLines="20" w:before="48" w:afterLines="20" w:after="48" w:line="252" w:lineRule="auto"/>
            </w:pPr>
            <w:r w:rsidRPr="00446E14">
              <w:t>05</w:t>
            </w:r>
          </w:p>
        </w:tc>
        <w:tc>
          <w:tcPr>
            <w:tcW w:w="815" w:type="dxa"/>
            <w:vAlign w:val="center"/>
          </w:tcPr>
          <w:p w14:paraId="35D8DA03" w14:textId="77777777" w:rsidR="007D5DBC" w:rsidRPr="00446E14" w:rsidRDefault="007D5DBC" w:rsidP="007D5DBC">
            <w:pPr>
              <w:pStyle w:val="ProgrammingNotes"/>
              <w:spacing w:beforeLines="20" w:before="48" w:afterLines="20" w:after="48" w:line="252" w:lineRule="auto"/>
            </w:pPr>
          </w:p>
        </w:tc>
      </w:tr>
      <w:tr w:rsidR="007D5DBC" w:rsidRPr="00446E14" w14:paraId="0C9DF1D4" w14:textId="77777777" w:rsidTr="545D1E49">
        <w:trPr>
          <w:trHeight w:val="272"/>
          <w:jc w:val="center"/>
        </w:trPr>
        <w:tc>
          <w:tcPr>
            <w:tcW w:w="957" w:type="dxa"/>
          </w:tcPr>
          <w:p w14:paraId="6B51E6DC" w14:textId="77777777" w:rsidR="007D5DBC" w:rsidRPr="00446E14" w:rsidRDefault="007D5DBC" w:rsidP="007D5DBC">
            <w:pPr>
              <w:spacing w:beforeLines="20" w:before="48" w:afterLines="20" w:after="48" w:line="252" w:lineRule="auto"/>
              <w:rPr>
                <w:rFonts w:cs="Arial"/>
                <w:szCs w:val="20"/>
              </w:rPr>
            </w:pPr>
          </w:p>
        </w:tc>
        <w:tc>
          <w:tcPr>
            <w:tcW w:w="601" w:type="dxa"/>
          </w:tcPr>
          <w:p w14:paraId="401272CB" w14:textId="77777777" w:rsidR="007D5DBC" w:rsidRPr="00446E14" w:rsidRDefault="007D5DBC" w:rsidP="007D5DBC">
            <w:pPr>
              <w:spacing w:beforeLines="20" w:before="48" w:afterLines="20" w:after="48" w:line="252" w:lineRule="auto"/>
              <w:rPr>
                <w:rFonts w:cs="Arial"/>
                <w:szCs w:val="20"/>
              </w:rPr>
            </w:pPr>
          </w:p>
        </w:tc>
        <w:tc>
          <w:tcPr>
            <w:tcW w:w="7553" w:type="dxa"/>
            <w:gridSpan w:val="2"/>
          </w:tcPr>
          <w:p w14:paraId="1ECAACBD" w14:textId="0B1A46AE" w:rsidR="007D5DBC" w:rsidRPr="00446E14" w:rsidRDefault="42F2D097" w:rsidP="007D5DBC">
            <w:pPr>
              <w:pStyle w:val="Answers"/>
            </w:pPr>
            <w:r w:rsidRPr="00446E14">
              <w:rPr>
                <w:rStyle w:val="normaltextrun"/>
              </w:rPr>
              <w:t xml:space="preserve">Just </w:t>
            </w:r>
            <w:r w:rsidR="003934F8">
              <w:rPr>
                <w:rStyle w:val="normaltextrun"/>
              </w:rPr>
              <w:t>T</w:t>
            </w:r>
            <w:r w:rsidR="003934F8" w:rsidRPr="00446E14">
              <w:rPr>
                <w:rStyle w:val="normaltextrun"/>
              </w:rPr>
              <w:t>ransition</w:t>
            </w:r>
            <w:r w:rsidR="003934F8" w:rsidRPr="00446E14">
              <w:rPr>
                <w:rStyle w:val="eop"/>
              </w:rPr>
              <w:t> </w:t>
            </w:r>
          </w:p>
        </w:tc>
        <w:tc>
          <w:tcPr>
            <w:tcW w:w="559" w:type="dxa"/>
            <w:vAlign w:val="center"/>
          </w:tcPr>
          <w:p w14:paraId="6051A414" w14:textId="77777777" w:rsidR="007D5DBC" w:rsidRPr="00446E14" w:rsidRDefault="007D5DBC" w:rsidP="007D5DBC">
            <w:pPr>
              <w:pStyle w:val="Codes"/>
              <w:spacing w:beforeLines="20" w:before="48" w:afterLines="20" w:after="48" w:line="252" w:lineRule="auto"/>
            </w:pPr>
            <w:r w:rsidRPr="00446E14">
              <w:t>06</w:t>
            </w:r>
          </w:p>
        </w:tc>
        <w:tc>
          <w:tcPr>
            <w:tcW w:w="815" w:type="dxa"/>
            <w:vAlign w:val="center"/>
          </w:tcPr>
          <w:p w14:paraId="37106FCE" w14:textId="77777777" w:rsidR="007D5DBC" w:rsidRPr="00446E14" w:rsidRDefault="007D5DBC" w:rsidP="007D5DBC">
            <w:pPr>
              <w:pStyle w:val="ProgrammingNotes"/>
              <w:spacing w:beforeLines="20" w:before="48" w:afterLines="20" w:after="48" w:line="252" w:lineRule="auto"/>
            </w:pPr>
          </w:p>
        </w:tc>
      </w:tr>
      <w:tr w:rsidR="007D5DBC" w:rsidRPr="00446E14" w14:paraId="2C7F2692" w14:textId="77777777" w:rsidTr="545D1E49">
        <w:trPr>
          <w:trHeight w:val="272"/>
          <w:jc w:val="center"/>
        </w:trPr>
        <w:tc>
          <w:tcPr>
            <w:tcW w:w="957" w:type="dxa"/>
          </w:tcPr>
          <w:p w14:paraId="5FA65BB3" w14:textId="77777777" w:rsidR="007D5DBC" w:rsidRPr="00446E14" w:rsidRDefault="007D5DBC" w:rsidP="007D5DBC">
            <w:pPr>
              <w:spacing w:beforeLines="20" w:before="48" w:afterLines="20" w:after="48" w:line="252" w:lineRule="auto"/>
              <w:rPr>
                <w:rFonts w:cs="Arial"/>
                <w:szCs w:val="20"/>
              </w:rPr>
            </w:pPr>
          </w:p>
        </w:tc>
        <w:tc>
          <w:tcPr>
            <w:tcW w:w="601" w:type="dxa"/>
          </w:tcPr>
          <w:p w14:paraId="0C18D01A" w14:textId="77777777" w:rsidR="007D5DBC" w:rsidRPr="00446E14" w:rsidRDefault="007D5DBC" w:rsidP="007D5DBC">
            <w:pPr>
              <w:spacing w:beforeLines="20" w:before="48" w:afterLines="20" w:after="48" w:line="252" w:lineRule="auto"/>
              <w:rPr>
                <w:rFonts w:cs="Arial"/>
                <w:szCs w:val="20"/>
              </w:rPr>
            </w:pPr>
          </w:p>
        </w:tc>
        <w:tc>
          <w:tcPr>
            <w:tcW w:w="7553" w:type="dxa"/>
            <w:gridSpan w:val="2"/>
          </w:tcPr>
          <w:p w14:paraId="2EF42267" w14:textId="4448B880" w:rsidR="007D5DBC" w:rsidRPr="00446E14" w:rsidRDefault="00ED7281" w:rsidP="007D5DBC">
            <w:pPr>
              <w:pStyle w:val="Answers"/>
            </w:pPr>
            <w:r w:rsidRPr="00446E14">
              <w:rPr>
                <w:rStyle w:val="normaltextrun"/>
              </w:rPr>
              <w:t xml:space="preserve">Governance, board oversight and capability </w:t>
            </w:r>
          </w:p>
        </w:tc>
        <w:tc>
          <w:tcPr>
            <w:tcW w:w="559" w:type="dxa"/>
            <w:vAlign w:val="center"/>
          </w:tcPr>
          <w:p w14:paraId="66D8A2A8" w14:textId="383481D6" w:rsidR="007D5DBC" w:rsidRPr="00446E14" w:rsidRDefault="007D5DBC" w:rsidP="007D5DBC">
            <w:pPr>
              <w:pStyle w:val="Codes"/>
              <w:spacing w:beforeLines="20" w:before="48" w:afterLines="20" w:after="48" w:line="252" w:lineRule="auto"/>
            </w:pPr>
            <w:r w:rsidRPr="00446E14">
              <w:t>08</w:t>
            </w:r>
          </w:p>
        </w:tc>
        <w:tc>
          <w:tcPr>
            <w:tcW w:w="815" w:type="dxa"/>
            <w:vAlign w:val="center"/>
          </w:tcPr>
          <w:p w14:paraId="1FE4EDAF" w14:textId="77777777" w:rsidR="007D5DBC" w:rsidRPr="00446E14" w:rsidRDefault="007D5DBC" w:rsidP="007D5DBC">
            <w:pPr>
              <w:pStyle w:val="ProgrammingNotes"/>
              <w:spacing w:beforeLines="20" w:before="48" w:afterLines="20" w:after="48" w:line="252" w:lineRule="auto"/>
            </w:pPr>
          </w:p>
        </w:tc>
      </w:tr>
      <w:tr w:rsidR="007D5DBC" w:rsidRPr="00446E14" w14:paraId="0F46C72B" w14:textId="77777777" w:rsidTr="545D1E49">
        <w:trPr>
          <w:trHeight w:val="272"/>
          <w:jc w:val="center"/>
        </w:trPr>
        <w:tc>
          <w:tcPr>
            <w:tcW w:w="957" w:type="dxa"/>
          </w:tcPr>
          <w:p w14:paraId="3A713CF8" w14:textId="77777777" w:rsidR="007D5DBC" w:rsidRPr="00446E14" w:rsidRDefault="007D5DBC" w:rsidP="007D5DBC">
            <w:pPr>
              <w:spacing w:beforeLines="20" w:before="48" w:afterLines="20" w:after="48" w:line="252" w:lineRule="auto"/>
              <w:rPr>
                <w:rFonts w:cs="Arial"/>
                <w:szCs w:val="20"/>
              </w:rPr>
            </w:pPr>
          </w:p>
        </w:tc>
        <w:tc>
          <w:tcPr>
            <w:tcW w:w="601" w:type="dxa"/>
          </w:tcPr>
          <w:p w14:paraId="253CBF27" w14:textId="77777777" w:rsidR="007D5DBC" w:rsidRPr="00446E14" w:rsidRDefault="007D5DBC" w:rsidP="007D5DBC">
            <w:pPr>
              <w:spacing w:beforeLines="20" w:before="48" w:afterLines="20" w:after="48" w:line="252" w:lineRule="auto"/>
              <w:rPr>
                <w:rFonts w:cs="Arial"/>
                <w:szCs w:val="20"/>
              </w:rPr>
            </w:pPr>
          </w:p>
        </w:tc>
        <w:tc>
          <w:tcPr>
            <w:tcW w:w="7553" w:type="dxa"/>
            <w:gridSpan w:val="2"/>
          </w:tcPr>
          <w:p w14:paraId="267DF278" w14:textId="32D6DE57" w:rsidR="007D5DBC" w:rsidRPr="00446E14" w:rsidRDefault="00ED7281" w:rsidP="007D5DBC">
            <w:pPr>
              <w:pStyle w:val="Answers"/>
            </w:pPr>
            <w:r w:rsidRPr="00446E14">
              <w:rPr>
                <w:rStyle w:val="normaltextrun"/>
              </w:rPr>
              <w:t>Governance</w:t>
            </w:r>
            <w:r w:rsidR="00AF349A" w:rsidRPr="00446E14">
              <w:rPr>
                <w:rStyle w:val="normaltextrun"/>
              </w:rPr>
              <w:t xml:space="preserve"> - </w:t>
            </w:r>
            <w:r w:rsidR="007D5DBC" w:rsidRPr="00446E14">
              <w:rPr>
                <w:rStyle w:val="normaltextrun"/>
              </w:rPr>
              <w:t>Executive remuneration </w:t>
            </w:r>
            <w:r w:rsidR="007D5DBC" w:rsidRPr="00446E14">
              <w:rPr>
                <w:rStyle w:val="eop"/>
              </w:rPr>
              <w:t> </w:t>
            </w:r>
          </w:p>
        </w:tc>
        <w:tc>
          <w:tcPr>
            <w:tcW w:w="559" w:type="dxa"/>
            <w:vAlign w:val="center"/>
          </w:tcPr>
          <w:p w14:paraId="48CB9B04" w14:textId="71136E9D" w:rsidR="007D5DBC" w:rsidRPr="00446E14" w:rsidRDefault="007D5DBC" w:rsidP="007D5DBC">
            <w:pPr>
              <w:pStyle w:val="Codes"/>
              <w:spacing w:beforeLines="20" w:before="48" w:afterLines="20" w:after="48" w:line="252" w:lineRule="auto"/>
            </w:pPr>
            <w:r w:rsidRPr="00446E14">
              <w:t>09</w:t>
            </w:r>
          </w:p>
        </w:tc>
        <w:tc>
          <w:tcPr>
            <w:tcW w:w="815" w:type="dxa"/>
            <w:vAlign w:val="center"/>
          </w:tcPr>
          <w:p w14:paraId="4606D5D9" w14:textId="77777777" w:rsidR="007D5DBC" w:rsidRPr="00446E14" w:rsidRDefault="007D5DBC" w:rsidP="007D5DBC">
            <w:pPr>
              <w:pStyle w:val="ProgrammingNotes"/>
              <w:spacing w:beforeLines="20" w:before="48" w:afterLines="20" w:after="48" w:line="252" w:lineRule="auto"/>
            </w:pPr>
          </w:p>
        </w:tc>
      </w:tr>
      <w:tr w:rsidR="007D5DBC" w:rsidRPr="00446E14" w14:paraId="57AECCDC" w14:textId="77777777" w:rsidTr="545D1E49">
        <w:trPr>
          <w:trHeight w:val="272"/>
          <w:jc w:val="center"/>
        </w:trPr>
        <w:tc>
          <w:tcPr>
            <w:tcW w:w="957" w:type="dxa"/>
          </w:tcPr>
          <w:p w14:paraId="3B40FC2F" w14:textId="77777777" w:rsidR="007D5DBC" w:rsidRPr="00446E14" w:rsidRDefault="007D5DBC" w:rsidP="007D5DBC">
            <w:pPr>
              <w:spacing w:beforeLines="20" w:before="48" w:afterLines="20" w:after="48" w:line="252" w:lineRule="auto"/>
              <w:rPr>
                <w:rFonts w:cs="Arial"/>
                <w:color w:val="EE0000"/>
                <w:szCs w:val="20"/>
              </w:rPr>
            </w:pPr>
          </w:p>
        </w:tc>
        <w:tc>
          <w:tcPr>
            <w:tcW w:w="601" w:type="dxa"/>
          </w:tcPr>
          <w:p w14:paraId="47177A47" w14:textId="77777777" w:rsidR="007D5DBC" w:rsidRPr="00446E14" w:rsidRDefault="007D5DBC" w:rsidP="007D5DBC">
            <w:pPr>
              <w:spacing w:beforeLines="20" w:before="48" w:afterLines="20" w:after="48" w:line="252" w:lineRule="auto"/>
              <w:rPr>
                <w:rFonts w:cs="Arial"/>
                <w:szCs w:val="20"/>
              </w:rPr>
            </w:pPr>
          </w:p>
        </w:tc>
        <w:tc>
          <w:tcPr>
            <w:tcW w:w="7553" w:type="dxa"/>
            <w:gridSpan w:val="2"/>
          </w:tcPr>
          <w:p w14:paraId="6ABAE283" w14:textId="7C67282E" w:rsidR="007D5DBC" w:rsidRPr="00B43548" w:rsidRDefault="003C6328" w:rsidP="00B43548">
            <w:pPr>
              <w:pStyle w:val="Answers"/>
              <w:rPr>
                <w:lang w:val="en-AU"/>
              </w:rPr>
            </w:pPr>
            <w:r w:rsidRPr="003C6328">
              <w:rPr>
                <w:lang w:val="en-AU"/>
              </w:rPr>
              <w:t>TCFD/ISSB, scenario analysis, and transition planning</w:t>
            </w:r>
          </w:p>
        </w:tc>
        <w:tc>
          <w:tcPr>
            <w:tcW w:w="559" w:type="dxa"/>
            <w:vAlign w:val="center"/>
          </w:tcPr>
          <w:p w14:paraId="1E90AAF0" w14:textId="33514109" w:rsidR="007D5DBC" w:rsidRPr="00446E14" w:rsidRDefault="007D5DBC" w:rsidP="007D5DBC">
            <w:pPr>
              <w:pStyle w:val="Codes"/>
              <w:spacing w:beforeLines="20" w:before="48" w:afterLines="20" w:after="48" w:line="252" w:lineRule="auto"/>
            </w:pPr>
            <w:r w:rsidRPr="00446E14">
              <w:t>10</w:t>
            </w:r>
          </w:p>
        </w:tc>
        <w:tc>
          <w:tcPr>
            <w:tcW w:w="815" w:type="dxa"/>
            <w:vAlign w:val="center"/>
          </w:tcPr>
          <w:p w14:paraId="2EFA6985" w14:textId="77777777" w:rsidR="007D5DBC" w:rsidRPr="00446E14" w:rsidRDefault="007D5DBC" w:rsidP="007D5DBC">
            <w:pPr>
              <w:pStyle w:val="ProgrammingNotes"/>
              <w:spacing w:beforeLines="20" w:before="48" w:afterLines="20" w:after="48" w:line="252" w:lineRule="auto"/>
            </w:pPr>
          </w:p>
        </w:tc>
      </w:tr>
      <w:tr w:rsidR="007D5DBC" w:rsidRPr="00446E14" w14:paraId="0A58DF66" w14:textId="77777777" w:rsidTr="545D1E49">
        <w:trPr>
          <w:trHeight w:val="272"/>
          <w:jc w:val="center"/>
        </w:trPr>
        <w:tc>
          <w:tcPr>
            <w:tcW w:w="957" w:type="dxa"/>
          </w:tcPr>
          <w:p w14:paraId="5D2AEB80" w14:textId="77777777" w:rsidR="007D5DBC" w:rsidRPr="00446E14" w:rsidRDefault="007D5DBC" w:rsidP="007D5DBC">
            <w:pPr>
              <w:spacing w:beforeLines="20" w:before="48" w:afterLines="20" w:after="48" w:line="252" w:lineRule="auto"/>
              <w:rPr>
                <w:rFonts w:cs="Arial"/>
                <w:szCs w:val="20"/>
              </w:rPr>
            </w:pPr>
          </w:p>
        </w:tc>
        <w:tc>
          <w:tcPr>
            <w:tcW w:w="601" w:type="dxa"/>
          </w:tcPr>
          <w:p w14:paraId="5299774C" w14:textId="77777777" w:rsidR="007D5DBC" w:rsidRPr="00446E14" w:rsidRDefault="007D5DBC" w:rsidP="007D5DBC">
            <w:pPr>
              <w:spacing w:beforeLines="20" w:before="48" w:afterLines="20" w:after="48" w:line="252" w:lineRule="auto"/>
              <w:rPr>
                <w:rFonts w:cs="Arial"/>
                <w:szCs w:val="20"/>
              </w:rPr>
            </w:pPr>
          </w:p>
        </w:tc>
        <w:tc>
          <w:tcPr>
            <w:tcW w:w="7553" w:type="dxa"/>
            <w:gridSpan w:val="2"/>
          </w:tcPr>
          <w:p w14:paraId="64828ABB" w14:textId="678EBFCF" w:rsidR="007D5DBC" w:rsidRPr="00446E14" w:rsidRDefault="007D5DBC" w:rsidP="007D5DBC">
            <w:pPr>
              <w:pStyle w:val="Answers"/>
            </w:pPr>
            <w:r w:rsidRPr="00446E14">
              <w:rPr>
                <w:rStyle w:val="normaltextrun"/>
              </w:rPr>
              <w:t>Historical GHG emissions</w:t>
            </w:r>
            <w:r w:rsidRPr="00446E14">
              <w:rPr>
                <w:rStyle w:val="eop"/>
              </w:rPr>
              <w:t> </w:t>
            </w:r>
          </w:p>
        </w:tc>
        <w:tc>
          <w:tcPr>
            <w:tcW w:w="559" w:type="dxa"/>
            <w:vAlign w:val="center"/>
          </w:tcPr>
          <w:p w14:paraId="7F1105E4" w14:textId="39931E36" w:rsidR="007D5DBC" w:rsidRPr="00446E14" w:rsidRDefault="007D5DBC" w:rsidP="007D5DBC">
            <w:pPr>
              <w:pStyle w:val="Codes"/>
              <w:spacing w:beforeLines="20" w:before="48" w:afterLines="20" w:after="48" w:line="252" w:lineRule="auto"/>
            </w:pPr>
            <w:r w:rsidRPr="00446E14">
              <w:t>11</w:t>
            </w:r>
          </w:p>
        </w:tc>
        <w:tc>
          <w:tcPr>
            <w:tcW w:w="815" w:type="dxa"/>
            <w:vAlign w:val="center"/>
          </w:tcPr>
          <w:p w14:paraId="4B1BF37D" w14:textId="77777777" w:rsidR="007D5DBC" w:rsidRPr="00446E14" w:rsidRDefault="007D5DBC" w:rsidP="007D5DBC">
            <w:pPr>
              <w:pStyle w:val="ProgrammingNotes"/>
              <w:spacing w:beforeLines="20" w:before="48" w:afterLines="20" w:after="48" w:line="252" w:lineRule="auto"/>
            </w:pPr>
          </w:p>
        </w:tc>
      </w:tr>
      <w:tr w:rsidR="007D5DBC" w:rsidRPr="00446E14" w14:paraId="0597350C" w14:textId="77777777" w:rsidTr="545D1E49">
        <w:trPr>
          <w:trHeight w:val="272"/>
          <w:jc w:val="center"/>
        </w:trPr>
        <w:tc>
          <w:tcPr>
            <w:tcW w:w="957" w:type="dxa"/>
          </w:tcPr>
          <w:p w14:paraId="4C09BB96" w14:textId="77777777" w:rsidR="007D5DBC" w:rsidRPr="00446E14" w:rsidRDefault="007D5DBC" w:rsidP="007D5DBC">
            <w:pPr>
              <w:spacing w:beforeLines="20" w:before="48" w:afterLines="20" w:after="48" w:line="252" w:lineRule="auto"/>
              <w:rPr>
                <w:rFonts w:cs="Arial"/>
                <w:szCs w:val="20"/>
              </w:rPr>
            </w:pPr>
          </w:p>
        </w:tc>
        <w:tc>
          <w:tcPr>
            <w:tcW w:w="601" w:type="dxa"/>
          </w:tcPr>
          <w:p w14:paraId="2C6E43EF" w14:textId="77777777" w:rsidR="007D5DBC" w:rsidRPr="00446E14" w:rsidRDefault="007D5DBC" w:rsidP="007D5DBC">
            <w:pPr>
              <w:spacing w:beforeLines="20" w:before="48" w:afterLines="20" w:after="48" w:line="252" w:lineRule="auto"/>
              <w:rPr>
                <w:rFonts w:cs="Arial"/>
                <w:szCs w:val="20"/>
              </w:rPr>
            </w:pPr>
          </w:p>
        </w:tc>
        <w:tc>
          <w:tcPr>
            <w:tcW w:w="7553" w:type="dxa"/>
            <w:gridSpan w:val="2"/>
          </w:tcPr>
          <w:p w14:paraId="1D30E485" w14:textId="6A615A50" w:rsidR="007D5DBC" w:rsidRPr="00446E14" w:rsidRDefault="007D5DBC" w:rsidP="007D5DBC">
            <w:pPr>
              <w:pStyle w:val="Answers"/>
            </w:pPr>
            <w:r w:rsidRPr="00446E14">
              <w:rPr>
                <w:rStyle w:val="normaltextrun"/>
              </w:rPr>
              <w:t>Biodiversity, nature or deforestation related risks</w:t>
            </w:r>
            <w:r w:rsidRPr="00446E14">
              <w:rPr>
                <w:rStyle w:val="eop"/>
              </w:rPr>
              <w:t> </w:t>
            </w:r>
          </w:p>
        </w:tc>
        <w:tc>
          <w:tcPr>
            <w:tcW w:w="559" w:type="dxa"/>
            <w:vAlign w:val="center"/>
          </w:tcPr>
          <w:p w14:paraId="77BB7ABC" w14:textId="01B378D5" w:rsidR="007D5DBC" w:rsidRPr="00446E14" w:rsidRDefault="007D5DBC" w:rsidP="007D5DBC">
            <w:pPr>
              <w:pStyle w:val="Codes"/>
              <w:spacing w:beforeLines="20" w:before="48" w:afterLines="20" w:after="48" w:line="252" w:lineRule="auto"/>
            </w:pPr>
            <w:r w:rsidRPr="00446E14">
              <w:t>12</w:t>
            </w:r>
          </w:p>
        </w:tc>
        <w:tc>
          <w:tcPr>
            <w:tcW w:w="815" w:type="dxa"/>
            <w:vAlign w:val="center"/>
          </w:tcPr>
          <w:p w14:paraId="6E6075E1" w14:textId="77777777" w:rsidR="007D5DBC" w:rsidRPr="00446E14" w:rsidRDefault="007D5DBC" w:rsidP="007D5DBC">
            <w:pPr>
              <w:pStyle w:val="ProgrammingNotes"/>
              <w:spacing w:beforeLines="20" w:before="48" w:afterLines="20" w:after="48" w:line="252" w:lineRule="auto"/>
            </w:pPr>
          </w:p>
        </w:tc>
      </w:tr>
      <w:tr w:rsidR="007D5DBC" w:rsidRPr="00446E14" w14:paraId="7B0C00BD" w14:textId="77777777" w:rsidTr="545D1E49">
        <w:trPr>
          <w:trHeight w:val="272"/>
          <w:jc w:val="center"/>
        </w:trPr>
        <w:tc>
          <w:tcPr>
            <w:tcW w:w="957" w:type="dxa"/>
          </w:tcPr>
          <w:p w14:paraId="0E6C0583" w14:textId="77777777" w:rsidR="007D5DBC" w:rsidRPr="00446E14" w:rsidRDefault="007D5DBC" w:rsidP="007D5DBC">
            <w:pPr>
              <w:spacing w:beforeLines="20" w:before="48" w:afterLines="20" w:after="48" w:line="252" w:lineRule="auto"/>
              <w:rPr>
                <w:rFonts w:cs="Arial"/>
                <w:szCs w:val="20"/>
              </w:rPr>
            </w:pPr>
          </w:p>
        </w:tc>
        <w:tc>
          <w:tcPr>
            <w:tcW w:w="601" w:type="dxa"/>
          </w:tcPr>
          <w:p w14:paraId="611C271D" w14:textId="77777777" w:rsidR="007D5DBC" w:rsidRPr="00446E14" w:rsidRDefault="007D5DBC" w:rsidP="007D5DBC">
            <w:pPr>
              <w:spacing w:beforeLines="20" w:before="48" w:afterLines="20" w:after="48" w:line="252" w:lineRule="auto"/>
              <w:rPr>
                <w:rFonts w:cs="Arial"/>
                <w:szCs w:val="20"/>
              </w:rPr>
            </w:pPr>
          </w:p>
        </w:tc>
        <w:tc>
          <w:tcPr>
            <w:tcW w:w="7553" w:type="dxa"/>
            <w:gridSpan w:val="2"/>
          </w:tcPr>
          <w:p w14:paraId="10156A0A" w14:textId="33D2A167" w:rsidR="007D5DBC" w:rsidRPr="00446E14" w:rsidRDefault="007D5DBC" w:rsidP="007D5DBC">
            <w:pPr>
              <w:pStyle w:val="Answers"/>
            </w:pPr>
            <w:r w:rsidRPr="00446E14">
              <w:rPr>
                <w:rStyle w:val="normaltextrun"/>
              </w:rPr>
              <w:t>Physical climate risks/ resilience / adaptation</w:t>
            </w:r>
            <w:r w:rsidRPr="00446E14">
              <w:rPr>
                <w:rStyle w:val="eop"/>
              </w:rPr>
              <w:t> </w:t>
            </w:r>
          </w:p>
        </w:tc>
        <w:tc>
          <w:tcPr>
            <w:tcW w:w="559" w:type="dxa"/>
            <w:vAlign w:val="center"/>
          </w:tcPr>
          <w:p w14:paraId="2091C7B1" w14:textId="432E7C7A" w:rsidR="007D5DBC" w:rsidRPr="00446E14" w:rsidRDefault="007D5DBC" w:rsidP="007D5DBC">
            <w:pPr>
              <w:pStyle w:val="Codes"/>
              <w:spacing w:beforeLines="20" w:before="48" w:afterLines="20" w:after="48" w:line="252" w:lineRule="auto"/>
            </w:pPr>
            <w:r w:rsidRPr="00446E14">
              <w:t>13</w:t>
            </w:r>
          </w:p>
        </w:tc>
        <w:tc>
          <w:tcPr>
            <w:tcW w:w="815" w:type="dxa"/>
            <w:vAlign w:val="center"/>
          </w:tcPr>
          <w:p w14:paraId="13A6A4C6" w14:textId="77777777" w:rsidR="007D5DBC" w:rsidRPr="00446E14" w:rsidRDefault="007D5DBC" w:rsidP="007D5DBC">
            <w:pPr>
              <w:pStyle w:val="ProgrammingNotes"/>
              <w:spacing w:beforeLines="20" w:before="48" w:afterLines="20" w:after="48" w:line="252" w:lineRule="auto"/>
            </w:pPr>
          </w:p>
        </w:tc>
      </w:tr>
      <w:tr w:rsidR="007D5DBC" w:rsidRPr="00446E14" w14:paraId="23FE42B9" w14:textId="77777777" w:rsidTr="545D1E49">
        <w:trPr>
          <w:trHeight w:val="272"/>
          <w:jc w:val="center"/>
        </w:trPr>
        <w:tc>
          <w:tcPr>
            <w:tcW w:w="957" w:type="dxa"/>
          </w:tcPr>
          <w:p w14:paraId="04A55D4D" w14:textId="77777777" w:rsidR="007D5DBC" w:rsidRPr="00446E14" w:rsidRDefault="007D5DBC" w:rsidP="007D5DBC">
            <w:pPr>
              <w:spacing w:beforeLines="20" w:before="48" w:afterLines="20" w:after="48" w:line="252" w:lineRule="auto"/>
              <w:rPr>
                <w:rFonts w:cs="Arial"/>
                <w:szCs w:val="20"/>
              </w:rPr>
            </w:pPr>
          </w:p>
        </w:tc>
        <w:tc>
          <w:tcPr>
            <w:tcW w:w="601" w:type="dxa"/>
          </w:tcPr>
          <w:p w14:paraId="56F8FDE8" w14:textId="77777777" w:rsidR="007D5DBC" w:rsidRPr="00446E14" w:rsidRDefault="007D5DBC" w:rsidP="007D5DBC">
            <w:pPr>
              <w:spacing w:beforeLines="20" w:before="48" w:afterLines="20" w:after="48" w:line="252" w:lineRule="auto"/>
              <w:rPr>
                <w:rFonts w:cs="Arial"/>
                <w:szCs w:val="20"/>
              </w:rPr>
            </w:pPr>
          </w:p>
        </w:tc>
        <w:tc>
          <w:tcPr>
            <w:tcW w:w="7553" w:type="dxa"/>
            <w:gridSpan w:val="2"/>
          </w:tcPr>
          <w:p w14:paraId="293195B1" w14:textId="4F73D737" w:rsidR="007D5DBC" w:rsidRPr="00446E14" w:rsidRDefault="007D5DBC" w:rsidP="007D5DBC">
            <w:pPr>
              <w:pStyle w:val="Answers"/>
            </w:pPr>
            <w:r w:rsidRPr="00446E14">
              <w:rPr>
                <w:rStyle w:val="normaltextrun"/>
              </w:rPr>
              <w:t>Other (please specify)</w:t>
            </w:r>
          </w:p>
        </w:tc>
        <w:tc>
          <w:tcPr>
            <w:tcW w:w="559" w:type="dxa"/>
            <w:vAlign w:val="center"/>
          </w:tcPr>
          <w:p w14:paraId="6E486ACF" w14:textId="4BE6A6C7" w:rsidR="007D5DBC" w:rsidRPr="00446E14" w:rsidRDefault="007D5DBC" w:rsidP="007D5DBC">
            <w:pPr>
              <w:pStyle w:val="Codes"/>
              <w:spacing w:beforeLines="20" w:before="48" w:afterLines="20" w:after="48" w:line="252" w:lineRule="auto"/>
            </w:pPr>
            <w:r w:rsidRPr="00446E14">
              <w:t>96</w:t>
            </w:r>
          </w:p>
        </w:tc>
        <w:tc>
          <w:tcPr>
            <w:tcW w:w="815" w:type="dxa"/>
            <w:vAlign w:val="center"/>
          </w:tcPr>
          <w:p w14:paraId="6B367A49" w14:textId="77777777" w:rsidR="007D5DBC" w:rsidRPr="00446E14" w:rsidRDefault="007D5DBC" w:rsidP="007D5DBC">
            <w:pPr>
              <w:pStyle w:val="ProgrammingNotes"/>
              <w:spacing w:beforeLines="20" w:before="48" w:afterLines="20" w:after="48" w:line="252" w:lineRule="auto"/>
            </w:pPr>
          </w:p>
        </w:tc>
      </w:tr>
      <w:tr w:rsidR="007D5DBC" w:rsidRPr="00446E14" w14:paraId="5041E40B" w14:textId="77777777" w:rsidTr="545D1E49">
        <w:trPr>
          <w:trHeight w:val="272"/>
          <w:jc w:val="center"/>
        </w:trPr>
        <w:tc>
          <w:tcPr>
            <w:tcW w:w="957" w:type="dxa"/>
          </w:tcPr>
          <w:p w14:paraId="54B2BD3B" w14:textId="77777777" w:rsidR="007D5DBC" w:rsidRPr="00446E14" w:rsidRDefault="007D5DBC" w:rsidP="007D5DBC">
            <w:pPr>
              <w:spacing w:beforeLines="20" w:before="48" w:afterLines="20" w:after="48" w:line="252" w:lineRule="auto"/>
              <w:rPr>
                <w:rFonts w:cs="Arial"/>
                <w:szCs w:val="20"/>
              </w:rPr>
            </w:pPr>
          </w:p>
        </w:tc>
        <w:tc>
          <w:tcPr>
            <w:tcW w:w="601" w:type="dxa"/>
          </w:tcPr>
          <w:p w14:paraId="681273E5" w14:textId="77777777" w:rsidR="007D5DBC" w:rsidRPr="00446E14" w:rsidRDefault="007D5DBC" w:rsidP="007D5DBC">
            <w:pPr>
              <w:spacing w:beforeLines="20" w:before="48" w:afterLines="20" w:after="48" w:line="252" w:lineRule="auto"/>
              <w:rPr>
                <w:rFonts w:cs="Arial"/>
                <w:szCs w:val="20"/>
              </w:rPr>
            </w:pPr>
          </w:p>
        </w:tc>
        <w:tc>
          <w:tcPr>
            <w:tcW w:w="7553" w:type="dxa"/>
            <w:gridSpan w:val="2"/>
          </w:tcPr>
          <w:p w14:paraId="26F514E0" w14:textId="787ED77D" w:rsidR="007D5DBC" w:rsidRPr="00446E14" w:rsidRDefault="007D5DBC" w:rsidP="007D5DBC">
            <w:pPr>
              <w:pStyle w:val="Answers"/>
            </w:pPr>
            <w:r w:rsidRPr="00446E14">
              <w:rPr>
                <w:rStyle w:val="normaltextrun"/>
              </w:rPr>
              <w:t>None of the above</w:t>
            </w:r>
            <w:r w:rsidRPr="00446E14">
              <w:rPr>
                <w:rStyle w:val="eop"/>
              </w:rPr>
              <w:t> </w:t>
            </w:r>
          </w:p>
        </w:tc>
        <w:tc>
          <w:tcPr>
            <w:tcW w:w="559" w:type="dxa"/>
            <w:vAlign w:val="center"/>
          </w:tcPr>
          <w:p w14:paraId="232E9272" w14:textId="3489C5EE" w:rsidR="007D5DBC" w:rsidRPr="00446E14" w:rsidRDefault="00006E1F" w:rsidP="007D5DBC">
            <w:pPr>
              <w:pStyle w:val="Codes"/>
              <w:spacing w:beforeLines="20" w:before="48" w:afterLines="20" w:after="48" w:line="252" w:lineRule="auto"/>
            </w:pPr>
            <w:r w:rsidRPr="00446E14">
              <w:t>98</w:t>
            </w:r>
          </w:p>
        </w:tc>
        <w:tc>
          <w:tcPr>
            <w:tcW w:w="815" w:type="dxa"/>
            <w:vAlign w:val="center"/>
          </w:tcPr>
          <w:p w14:paraId="4CB4D450" w14:textId="77777777" w:rsidR="007D5DBC" w:rsidRPr="00446E14" w:rsidRDefault="007D5DBC" w:rsidP="007D5DBC">
            <w:pPr>
              <w:pStyle w:val="ProgrammingNotes"/>
              <w:spacing w:beforeLines="20" w:before="48" w:afterLines="20" w:after="48" w:line="252" w:lineRule="auto"/>
            </w:pPr>
          </w:p>
        </w:tc>
      </w:tr>
      <w:tr w:rsidR="00680044" w:rsidRPr="00446E14" w14:paraId="4B03A08C" w14:textId="77777777" w:rsidTr="545D1E49">
        <w:tblPrEx>
          <w:tblLook w:val="0000" w:firstRow="0" w:lastRow="0" w:firstColumn="0" w:lastColumn="0" w:noHBand="0" w:noVBand="0"/>
        </w:tblPrEx>
        <w:trPr>
          <w:trHeight w:val="272"/>
          <w:jc w:val="center"/>
        </w:trPr>
        <w:tc>
          <w:tcPr>
            <w:tcW w:w="10485" w:type="dxa"/>
            <w:gridSpan w:val="6"/>
          </w:tcPr>
          <w:p w14:paraId="0DD54D50" w14:textId="77777777" w:rsidR="00680044" w:rsidRPr="00446E14" w:rsidRDefault="00680044">
            <w:pPr>
              <w:spacing w:beforeLines="20" w:before="48" w:afterLines="20" w:after="48" w:line="252" w:lineRule="auto"/>
              <w:rPr>
                <w:b/>
                <w:color w:val="367587"/>
                <w:lang w:val="en-GB"/>
              </w:rPr>
            </w:pPr>
            <w:r w:rsidRPr="00446E14">
              <w:rPr>
                <w:b/>
                <w:color w:val="367587"/>
                <w:lang w:val="en-GB"/>
              </w:rPr>
              <w:t>Notes:</w:t>
            </w:r>
            <w:r w:rsidRPr="00446E14">
              <w:rPr>
                <w:color w:val="367587"/>
                <w:lang w:val="en-GB"/>
              </w:rPr>
              <w:t xml:space="preserve"> New</w:t>
            </w:r>
          </w:p>
        </w:tc>
      </w:tr>
    </w:tbl>
    <w:p w14:paraId="2A943DAE" w14:textId="51C2838B" w:rsidR="004947A6" w:rsidRDefault="004947A6"/>
    <w:p w14:paraId="2E3D4603" w14:textId="77777777" w:rsidR="004947A6" w:rsidRDefault="004947A6">
      <w:r>
        <w:br w:type="page"/>
      </w:r>
    </w:p>
    <w:tbl>
      <w:tblPr>
        <w:tblStyle w:val="TableGridLight"/>
        <w:tblW w:w="10627" w:type="dxa"/>
        <w:jc w:val="center"/>
        <w:tblLook w:val="04A0" w:firstRow="1" w:lastRow="0" w:firstColumn="1" w:lastColumn="0" w:noHBand="0" w:noVBand="1"/>
      </w:tblPr>
      <w:tblGrid>
        <w:gridCol w:w="720"/>
        <w:gridCol w:w="795"/>
        <w:gridCol w:w="2556"/>
        <w:gridCol w:w="5182"/>
        <w:gridCol w:w="559"/>
        <w:gridCol w:w="815"/>
      </w:tblGrid>
      <w:tr w:rsidR="007D5DBC" w:rsidRPr="00446E14" w14:paraId="41A1A568" w14:textId="77777777" w:rsidTr="545D1E49">
        <w:trPr>
          <w:trHeight w:val="272"/>
          <w:jc w:val="center"/>
        </w:trPr>
        <w:tc>
          <w:tcPr>
            <w:tcW w:w="10627" w:type="dxa"/>
            <w:gridSpan w:val="6"/>
          </w:tcPr>
          <w:p w14:paraId="62A3D14F" w14:textId="77777777" w:rsidR="007D5DBC" w:rsidRPr="00446E14" w:rsidRDefault="007D5DBC">
            <w:pPr>
              <w:pStyle w:val="ASK"/>
              <w:spacing w:beforeLines="20" w:before="48" w:afterLines="20" w:after="48" w:line="252" w:lineRule="auto"/>
              <w:rPr>
                <w:b w:val="0"/>
                <w:bCs/>
                <w:color w:val="367587"/>
              </w:rPr>
            </w:pPr>
            <w:r w:rsidRPr="00446E14">
              <w:rPr>
                <w:rStyle w:val="ProgrammingNotesChar"/>
                <w:b/>
                <w:bCs/>
              </w:rPr>
              <w:lastRenderedPageBreak/>
              <w:t>INVESTORS – MANDATORY</w:t>
            </w:r>
          </w:p>
        </w:tc>
      </w:tr>
      <w:tr w:rsidR="007D5DBC" w:rsidRPr="00446E14" w14:paraId="0C7404BD" w14:textId="77777777" w:rsidTr="545D1E49">
        <w:trPr>
          <w:trHeight w:val="272"/>
          <w:jc w:val="center"/>
        </w:trPr>
        <w:tc>
          <w:tcPr>
            <w:tcW w:w="720" w:type="dxa"/>
          </w:tcPr>
          <w:p w14:paraId="71535B39" w14:textId="75744DD5" w:rsidR="007D5DBC" w:rsidRPr="00446E14" w:rsidRDefault="43E4D0F6">
            <w:pPr>
              <w:pStyle w:val="QuestionText"/>
              <w:spacing w:beforeLines="20" w:before="48" w:afterLines="20" w:after="48" w:line="252" w:lineRule="auto"/>
            </w:pPr>
            <w:r>
              <w:t>Q</w:t>
            </w:r>
            <w:r w:rsidR="546C0BBE">
              <w:t>19</w:t>
            </w:r>
          </w:p>
        </w:tc>
        <w:tc>
          <w:tcPr>
            <w:tcW w:w="9907" w:type="dxa"/>
            <w:gridSpan w:val="5"/>
          </w:tcPr>
          <w:p w14:paraId="25DF8EBF" w14:textId="13C29061" w:rsidR="007D5DBC" w:rsidRPr="00446E14" w:rsidRDefault="00271DD8" w:rsidP="6460CD10">
            <w:pPr>
              <w:pStyle w:val="QuestionText"/>
            </w:pPr>
            <w:r>
              <w:t>Which</w:t>
            </w:r>
            <w:r w:rsidR="6BBB1C22" w:rsidRPr="00446E14">
              <w:t xml:space="preserve"> of the following </w:t>
            </w:r>
            <w:r>
              <w:t>does your organisation use to measure, track</w:t>
            </w:r>
            <w:r w:rsidR="00BC2751">
              <w:t>,</w:t>
            </w:r>
            <w:r>
              <w:t xml:space="preserve"> or</w:t>
            </w:r>
            <w:r w:rsidR="6BBB1C22" w:rsidRPr="00446E14">
              <w:t xml:space="preserve"> increase the effectiveness of</w:t>
            </w:r>
            <w:r w:rsidR="000D0993">
              <w:t xml:space="preserve"> its climate-related</w:t>
            </w:r>
            <w:r w:rsidR="6BBB1C22" w:rsidRPr="00446E14">
              <w:t xml:space="preserve"> corporate engagement?</w:t>
            </w:r>
          </w:p>
        </w:tc>
      </w:tr>
      <w:tr w:rsidR="007D5DBC" w:rsidRPr="00446E14" w14:paraId="01508F4A" w14:textId="77777777" w:rsidTr="545D1E49">
        <w:trPr>
          <w:trHeight w:val="272"/>
          <w:jc w:val="center"/>
        </w:trPr>
        <w:tc>
          <w:tcPr>
            <w:tcW w:w="720" w:type="dxa"/>
          </w:tcPr>
          <w:p w14:paraId="59E687D9" w14:textId="77777777" w:rsidR="007D5DBC" w:rsidRPr="00446E14" w:rsidRDefault="007D5DBC">
            <w:pPr>
              <w:spacing w:beforeLines="20" w:before="48" w:afterLines="20" w:after="48" w:line="252" w:lineRule="auto"/>
              <w:rPr>
                <w:rFonts w:cs="Arial"/>
                <w:szCs w:val="20"/>
              </w:rPr>
            </w:pPr>
          </w:p>
        </w:tc>
        <w:tc>
          <w:tcPr>
            <w:tcW w:w="3351" w:type="dxa"/>
            <w:gridSpan w:val="2"/>
            <w:vAlign w:val="center"/>
          </w:tcPr>
          <w:p w14:paraId="7BF66AB7" w14:textId="71C2BC50" w:rsidR="007D5DBC" w:rsidRPr="00446E14" w:rsidRDefault="13DA785F">
            <w:pPr>
              <w:pStyle w:val="Pleaseselect"/>
              <w:spacing w:beforeLines="20" w:before="48" w:afterLines="20" w:after="48" w:line="252" w:lineRule="auto"/>
            </w:pPr>
            <w:r w:rsidRPr="00446E14">
              <w:t xml:space="preserve">Please select </w:t>
            </w:r>
            <w:r w:rsidR="602DA076" w:rsidRPr="00446E14">
              <w:t xml:space="preserve">ALL </w:t>
            </w:r>
            <w:r w:rsidRPr="00446E14">
              <w:t>that apply</w:t>
            </w:r>
          </w:p>
        </w:tc>
        <w:tc>
          <w:tcPr>
            <w:tcW w:w="5182" w:type="dxa"/>
            <w:vAlign w:val="center"/>
          </w:tcPr>
          <w:p w14:paraId="3768FB59" w14:textId="62F2C18C" w:rsidR="007D5DBC" w:rsidRPr="00446E14" w:rsidRDefault="68DBEEAE">
            <w:pPr>
              <w:pStyle w:val="RandomiseInstruction"/>
              <w:spacing w:beforeLines="20" w:before="48" w:afterLines="20" w:after="48" w:line="252" w:lineRule="auto"/>
              <w:jc w:val="center"/>
            </w:pPr>
            <w:r w:rsidRPr="00446E14">
              <w:t xml:space="preserve">DO NOT </w:t>
            </w:r>
            <w:r w:rsidR="007D5DBC" w:rsidRPr="00446E14">
              <w:t>RANDOMISE</w:t>
            </w:r>
          </w:p>
        </w:tc>
        <w:tc>
          <w:tcPr>
            <w:tcW w:w="559" w:type="dxa"/>
            <w:vAlign w:val="center"/>
          </w:tcPr>
          <w:p w14:paraId="517F4B64" w14:textId="77777777" w:rsidR="007D5DBC" w:rsidRPr="00446E14" w:rsidRDefault="007D5DBC">
            <w:pPr>
              <w:pStyle w:val="ProgrammingNotes"/>
              <w:spacing w:beforeLines="20" w:before="48" w:afterLines="20" w:after="48" w:line="252" w:lineRule="auto"/>
            </w:pPr>
            <w:r w:rsidRPr="00446E14">
              <w:t>MR</w:t>
            </w:r>
          </w:p>
        </w:tc>
        <w:tc>
          <w:tcPr>
            <w:tcW w:w="815" w:type="dxa"/>
            <w:vAlign w:val="center"/>
          </w:tcPr>
          <w:p w14:paraId="1B7C0ECD" w14:textId="3F19E38C" w:rsidR="007D5DBC" w:rsidRPr="00446E14" w:rsidRDefault="007D5DBC">
            <w:pPr>
              <w:pStyle w:val="ProgrammingNotes"/>
              <w:spacing w:beforeLines="20" w:before="48" w:afterLines="20" w:after="48" w:line="252" w:lineRule="auto"/>
            </w:pPr>
          </w:p>
        </w:tc>
      </w:tr>
      <w:tr w:rsidR="00B43548" w:rsidRPr="00446E14" w14:paraId="2C33DB98" w14:textId="77777777" w:rsidTr="545D1E49">
        <w:trPr>
          <w:trHeight w:val="272"/>
          <w:jc w:val="center"/>
        </w:trPr>
        <w:tc>
          <w:tcPr>
            <w:tcW w:w="720" w:type="dxa"/>
          </w:tcPr>
          <w:p w14:paraId="0A95C1EF" w14:textId="77777777" w:rsidR="00B43548" w:rsidRPr="00446E14" w:rsidRDefault="00B43548" w:rsidP="00B43548">
            <w:pPr>
              <w:spacing w:beforeLines="20" w:before="48" w:afterLines="20" w:after="48" w:line="252" w:lineRule="auto"/>
              <w:rPr>
                <w:rFonts w:cs="Arial"/>
                <w:szCs w:val="20"/>
              </w:rPr>
            </w:pPr>
          </w:p>
        </w:tc>
        <w:tc>
          <w:tcPr>
            <w:tcW w:w="795" w:type="dxa"/>
          </w:tcPr>
          <w:p w14:paraId="2E3D9C35" w14:textId="77777777" w:rsidR="00B43548" w:rsidRPr="00446E14" w:rsidRDefault="00B43548" w:rsidP="00B43548">
            <w:pPr>
              <w:spacing w:beforeLines="20" w:before="48" w:afterLines="20" w:after="48" w:line="252" w:lineRule="auto"/>
              <w:rPr>
                <w:rFonts w:cs="Arial"/>
                <w:b/>
                <w:i/>
                <w:szCs w:val="20"/>
              </w:rPr>
            </w:pPr>
          </w:p>
        </w:tc>
        <w:tc>
          <w:tcPr>
            <w:tcW w:w="7738" w:type="dxa"/>
            <w:gridSpan w:val="2"/>
          </w:tcPr>
          <w:p w14:paraId="0C9E6CF2" w14:textId="66A9E902" w:rsidR="00B43548" w:rsidRPr="00446E14" w:rsidRDefault="00B43548" w:rsidP="00B43548">
            <w:pPr>
              <w:pStyle w:val="Answers"/>
            </w:pPr>
            <w:r w:rsidRPr="00446E14">
              <w:rPr>
                <w:rStyle w:val="normaltextrun"/>
              </w:rPr>
              <w:t xml:space="preserve">Engagement </w:t>
            </w:r>
            <w:r w:rsidR="00F93F12">
              <w:rPr>
                <w:rStyle w:val="normaltextrun"/>
              </w:rPr>
              <w:t>within a</w:t>
            </w:r>
            <w:r w:rsidRPr="00446E14">
              <w:rPr>
                <w:rStyle w:val="normaltextrun"/>
              </w:rPr>
              <w:t xml:space="preserve"> company’s value chain </w:t>
            </w:r>
            <w:r w:rsidR="006C5464">
              <w:rPr>
                <w:rStyle w:val="eop"/>
              </w:rPr>
              <w:t>or other relevant systemic stakeholders</w:t>
            </w:r>
          </w:p>
        </w:tc>
        <w:tc>
          <w:tcPr>
            <w:tcW w:w="559" w:type="dxa"/>
            <w:vAlign w:val="center"/>
          </w:tcPr>
          <w:p w14:paraId="34C626EA" w14:textId="5E7F6A0B" w:rsidR="00B43548" w:rsidRPr="00446E14" w:rsidRDefault="00A24367" w:rsidP="00B43548">
            <w:pPr>
              <w:pStyle w:val="Codes"/>
              <w:spacing w:beforeLines="20" w:before="48" w:afterLines="20" w:after="48" w:line="252" w:lineRule="auto"/>
            </w:pPr>
            <w:r>
              <w:t>01</w:t>
            </w:r>
          </w:p>
        </w:tc>
        <w:tc>
          <w:tcPr>
            <w:tcW w:w="815" w:type="dxa"/>
            <w:vAlign w:val="center"/>
          </w:tcPr>
          <w:p w14:paraId="30CFBA89" w14:textId="63A98351" w:rsidR="00B43548" w:rsidRPr="00446E14" w:rsidRDefault="00B43548" w:rsidP="00B43548">
            <w:pPr>
              <w:spacing w:beforeLines="20" w:before="48" w:afterLines="20" w:after="48" w:line="252" w:lineRule="auto"/>
              <w:jc w:val="center"/>
              <w:rPr>
                <w:rFonts w:cs="Arial"/>
                <w:szCs w:val="20"/>
              </w:rPr>
            </w:pPr>
          </w:p>
        </w:tc>
      </w:tr>
      <w:tr w:rsidR="00B43548" w:rsidRPr="00446E14" w14:paraId="1FD38042" w14:textId="77777777" w:rsidTr="545D1E49">
        <w:trPr>
          <w:trHeight w:val="272"/>
          <w:jc w:val="center"/>
        </w:trPr>
        <w:tc>
          <w:tcPr>
            <w:tcW w:w="720" w:type="dxa"/>
          </w:tcPr>
          <w:p w14:paraId="1A033355" w14:textId="77777777" w:rsidR="00B43548" w:rsidRPr="00446E14" w:rsidRDefault="00B43548" w:rsidP="00B43548">
            <w:pPr>
              <w:spacing w:beforeLines="20" w:before="48" w:afterLines="20" w:after="48" w:line="252" w:lineRule="auto"/>
              <w:rPr>
                <w:rFonts w:cs="Arial"/>
                <w:szCs w:val="20"/>
              </w:rPr>
            </w:pPr>
          </w:p>
        </w:tc>
        <w:tc>
          <w:tcPr>
            <w:tcW w:w="795" w:type="dxa"/>
          </w:tcPr>
          <w:p w14:paraId="07D50538" w14:textId="77777777" w:rsidR="00B43548" w:rsidRPr="00446E14" w:rsidRDefault="00B43548" w:rsidP="00B43548">
            <w:pPr>
              <w:spacing w:beforeLines="20" w:before="48" w:afterLines="20" w:after="48" w:line="252" w:lineRule="auto"/>
              <w:rPr>
                <w:rFonts w:cs="Arial"/>
                <w:szCs w:val="20"/>
              </w:rPr>
            </w:pPr>
          </w:p>
        </w:tc>
        <w:tc>
          <w:tcPr>
            <w:tcW w:w="7738" w:type="dxa"/>
            <w:gridSpan w:val="2"/>
          </w:tcPr>
          <w:p w14:paraId="1235F7CF" w14:textId="1511F3B8" w:rsidR="00B43548" w:rsidRPr="00446E14" w:rsidRDefault="00B43548" w:rsidP="00B43548">
            <w:pPr>
              <w:pStyle w:val="Answers"/>
            </w:pPr>
            <w:r w:rsidRPr="00446E14">
              <w:rPr>
                <w:rStyle w:val="normaltextrun"/>
              </w:rPr>
              <w:t>Evaluate investee climate resilience plans</w:t>
            </w:r>
          </w:p>
        </w:tc>
        <w:tc>
          <w:tcPr>
            <w:tcW w:w="559" w:type="dxa"/>
            <w:vAlign w:val="center"/>
          </w:tcPr>
          <w:p w14:paraId="3B707819" w14:textId="34BA7FA0" w:rsidR="00B43548" w:rsidRPr="00446E14" w:rsidRDefault="00A24367" w:rsidP="00B43548">
            <w:pPr>
              <w:pStyle w:val="Codes"/>
              <w:spacing w:beforeLines="20" w:before="48" w:afterLines="20" w:after="48" w:line="252" w:lineRule="auto"/>
            </w:pPr>
            <w:r>
              <w:t>02</w:t>
            </w:r>
          </w:p>
        </w:tc>
        <w:tc>
          <w:tcPr>
            <w:tcW w:w="815" w:type="dxa"/>
            <w:vAlign w:val="center"/>
          </w:tcPr>
          <w:p w14:paraId="64BC1DE3" w14:textId="791FB322" w:rsidR="00B43548" w:rsidRPr="00446E14" w:rsidRDefault="00B43548" w:rsidP="00B43548">
            <w:pPr>
              <w:spacing w:beforeLines="20" w:before="48" w:afterLines="20" w:after="48" w:line="252" w:lineRule="auto"/>
              <w:jc w:val="center"/>
              <w:rPr>
                <w:rFonts w:cs="Arial"/>
                <w:szCs w:val="20"/>
              </w:rPr>
            </w:pPr>
          </w:p>
        </w:tc>
      </w:tr>
      <w:tr w:rsidR="00B43548" w:rsidRPr="00446E14" w14:paraId="6731DC30" w14:textId="77777777" w:rsidTr="545D1E49">
        <w:trPr>
          <w:trHeight w:val="272"/>
          <w:jc w:val="center"/>
        </w:trPr>
        <w:tc>
          <w:tcPr>
            <w:tcW w:w="720" w:type="dxa"/>
          </w:tcPr>
          <w:p w14:paraId="0FEC21F2" w14:textId="77777777" w:rsidR="00B43548" w:rsidRPr="00446E14" w:rsidRDefault="00B43548" w:rsidP="00B43548">
            <w:pPr>
              <w:spacing w:beforeLines="20" w:before="48" w:afterLines="20" w:after="48" w:line="252" w:lineRule="auto"/>
              <w:rPr>
                <w:rFonts w:cs="Arial"/>
                <w:szCs w:val="20"/>
              </w:rPr>
            </w:pPr>
          </w:p>
        </w:tc>
        <w:tc>
          <w:tcPr>
            <w:tcW w:w="795" w:type="dxa"/>
          </w:tcPr>
          <w:p w14:paraId="70DEFCB4" w14:textId="77777777" w:rsidR="00B43548" w:rsidRPr="00446E14" w:rsidRDefault="00B43548" w:rsidP="00B43548">
            <w:pPr>
              <w:spacing w:beforeLines="20" w:before="48" w:afterLines="20" w:after="48" w:line="252" w:lineRule="auto"/>
              <w:rPr>
                <w:rFonts w:cs="Arial"/>
                <w:szCs w:val="20"/>
              </w:rPr>
            </w:pPr>
          </w:p>
        </w:tc>
        <w:tc>
          <w:tcPr>
            <w:tcW w:w="7738" w:type="dxa"/>
            <w:gridSpan w:val="2"/>
          </w:tcPr>
          <w:p w14:paraId="359183A5" w14:textId="26E15836" w:rsidR="00B43548" w:rsidRPr="00446E14" w:rsidRDefault="00B43548" w:rsidP="00B43548">
            <w:pPr>
              <w:pStyle w:val="Answers"/>
            </w:pPr>
            <w:r w:rsidRPr="00446E14">
              <w:rPr>
                <w:rStyle w:val="normaltextrun"/>
              </w:rPr>
              <w:t>Have a process for evaluating engagement effectiveness</w:t>
            </w:r>
            <w:r w:rsidR="00FB2BEE">
              <w:rPr>
                <w:rStyle w:val="normaltextrun"/>
              </w:rPr>
              <w:t>,</w:t>
            </w:r>
            <w:r w:rsidR="00F42809">
              <w:rPr>
                <w:rStyle w:val="normaltextrun"/>
              </w:rPr>
              <w:t xml:space="preserve"> </w:t>
            </w:r>
            <w:r w:rsidR="00480496">
              <w:rPr>
                <w:rStyle w:val="normaltextrun"/>
              </w:rPr>
              <w:t>informing</w:t>
            </w:r>
            <w:r w:rsidR="00F42809">
              <w:rPr>
                <w:rStyle w:val="normaltextrun"/>
              </w:rPr>
              <w:t xml:space="preserve"> future engagement with investee/s</w:t>
            </w:r>
          </w:p>
        </w:tc>
        <w:tc>
          <w:tcPr>
            <w:tcW w:w="559" w:type="dxa"/>
            <w:vAlign w:val="center"/>
          </w:tcPr>
          <w:p w14:paraId="2A742D54" w14:textId="448E9435" w:rsidR="00B43548" w:rsidRPr="00446E14" w:rsidRDefault="00A24367" w:rsidP="00B43548">
            <w:pPr>
              <w:pStyle w:val="Codes"/>
              <w:spacing w:beforeLines="20" w:before="48" w:afterLines="20" w:after="48" w:line="252" w:lineRule="auto"/>
            </w:pPr>
            <w:r>
              <w:t>03</w:t>
            </w:r>
          </w:p>
        </w:tc>
        <w:tc>
          <w:tcPr>
            <w:tcW w:w="815" w:type="dxa"/>
            <w:vAlign w:val="center"/>
          </w:tcPr>
          <w:p w14:paraId="45FBC7EE" w14:textId="50281118" w:rsidR="00B43548" w:rsidRPr="00446E14" w:rsidRDefault="00B43548" w:rsidP="00B43548">
            <w:pPr>
              <w:spacing w:beforeLines="20" w:before="48" w:afterLines="20" w:after="48" w:line="252" w:lineRule="auto"/>
              <w:jc w:val="center"/>
              <w:rPr>
                <w:rFonts w:cs="Arial"/>
                <w:szCs w:val="20"/>
              </w:rPr>
            </w:pPr>
          </w:p>
        </w:tc>
      </w:tr>
      <w:tr w:rsidR="00B43548" w:rsidRPr="00446E14" w14:paraId="7C5D4188" w14:textId="77777777" w:rsidTr="545D1E49">
        <w:trPr>
          <w:trHeight w:val="272"/>
          <w:jc w:val="center"/>
        </w:trPr>
        <w:tc>
          <w:tcPr>
            <w:tcW w:w="720" w:type="dxa"/>
          </w:tcPr>
          <w:p w14:paraId="7ED8F866" w14:textId="77777777" w:rsidR="00B43548" w:rsidRPr="00446E14" w:rsidRDefault="00B43548" w:rsidP="00B43548">
            <w:pPr>
              <w:spacing w:beforeLines="20" w:before="48" w:afterLines="20" w:after="48" w:line="252" w:lineRule="auto"/>
              <w:rPr>
                <w:rFonts w:cs="Arial"/>
                <w:szCs w:val="20"/>
              </w:rPr>
            </w:pPr>
          </w:p>
        </w:tc>
        <w:tc>
          <w:tcPr>
            <w:tcW w:w="795" w:type="dxa"/>
          </w:tcPr>
          <w:p w14:paraId="64BE4E86" w14:textId="77777777" w:rsidR="00B43548" w:rsidRPr="00446E14" w:rsidRDefault="00B43548" w:rsidP="00B43548">
            <w:pPr>
              <w:spacing w:beforeLines="20" w:before="48" w:afterLines="20" w:after="48" w:line="252" w:lineRule="auto"/>
              <w:rPr>
                <w:rFonts w:cs="Arial"/>
                <w:szCs w:val="20"/>
              </w:rPr>
            </w:pPr>
          </w:p>
        </w:tc>
        <w:tc>
          <w:tcPr>
            <w:tcW w:w="7738" w:type="dxa"/>
            <w:gridSpan w:val="2"/>
          </w:tcPr>
          <w:p w14:paraId="73D7530D" w14:textId="08B492CB" w:rsidR="00B43548" w:rsidRPr="00446E14" w:rsidRDefault="001C3524" w:rsidP="00B43548">
            <w:pPr>
              <w:pStyle w:val="Answers"/>
            </w:pPr>
            <w:r>
              <w:rPr>
                <w:rStyle w:val="normaltextrun"/>
              </w:rPr>
              <w:t xml:space="preserve">Reporting/transparency on the outcomes of the engagement process </w:t>
            </w:r>
          </w:p>
        </w:tc>
        <w:tc>
          <w:tcPr>
            <w:tcW w:w="559" w:type="dxa"/>
            <w:vAlign w:val="center"/>
          </w:tcPr>
          <w:p w14:paraId="269A1AE7" w14:textId="50475AAA" w:rsidR="00B43548" w:rsidRPr="00446E14" w:rsidRDefault="00A24367" w:rsidP="00B43548">
            <w:pPr>
              <w:pStyle w:val="Codes"/>
              <w:spacing w:beforeLines="20" w:before="48" w:afterLines="20" w:after="48" w:line="252" w:lineRule="auto"/>
            </w:pPr>
            <w:r>
              <w:t>04</w:t>
            </w:r>
          </w:p>
        </w:tc>
        <w:tc>
          <w:tcPr>
            <w:tcW w:w="815" w:type="dxa"/>
            <w:vAlign w:val="center"/>
          </w:tcPr>
          <w:p w14:paraId="0106C918" w14:textId="2C24955E" w:rsidR="00B43548" w:rsidRPr="00446E14" w:rsidRDefault="00B43548" w:rsidP="00B43548">
            <w:pPr>
              <w:pStyle w:val="ProgrammingNotes"/>
              <w:spacing w:beforeLines="20" w:before="48" w:afterLines="20" w:after="48" w:line="252" w:lineRule="auto"/>
            </w:pPr>
          </w:p>
        </w:tc>
      </w:tr>
      <w:tr w:rsidR="00B43548" w:rsidRPr="00446E14" w14:paraId="31541C0B" w14:textId="77777777" w:rsidTr="545D1E49">
        <w:trPr>
          <w:trHeight w:val="272"/>
          <w:jc w:val="center"/>
        </w:trPr>
        <w:tc>
          <w:tcPr>
            <w:tcW w:w="720" w:type="dxa"/>
          </w:tcPr>
          <w:p w14:paraId="20A7F7DE" w14:textId="77777777" w:rsidR="00B43548" w:rsidRPr="00446E14" w:rsidRDefault="00B43548" w:rsidP="00B43548">
            <w:pPr>
              <w:spacing w:beforeLines="20" w:before="48" w:afterLines="20" w:after="48" w:line="252" w:lineRule="auto"/>
              <w:rPr>
                <w:rFonts w:cs="Arial"/>
                <w:szCs w:val="20"/>
              </w:rPr>
            </w:pPr>
          </w:p>
        </w:tc>
        <w:tc>
          <w:tcPr>
            <w:tcW w:w="795" w:type="dxa"/>
          </w:tcPr>
          <w:p w14:paraId="66DCCF98" w14:textId="77777777" w:rsidR="00B43548" w:rsidRPr="00446E14" w:rsidRDefault="00B43548" w:rsidP="00B43548">
            <w:pPr>
              <w:spacing w:beforeLines="20" w:before="48" w:afterLines="20" w:after="48" w:line="252" w:lineRule="auto"/>
              <w:rPr>
                <w:rFonts w:cs="Arial"/>
                <w:szCs w:val="20"/>
              </w:rPr>
            </w:pPr>
          </w:p>
        </w:tc>
        <w:tc>
          <w:tcPr>
            <w:tcW w:w="7738" w:type="dxa"/>
            <w:gridSpan w:val="2"/>
          </w:tcPr>
          <w:p w14:paraId="4014F327" w14:textId="2FB7221D" w:rsidR="00B43548" w:rsidRPr="00446E14" w:rsidRDefault="00B43548" w:rsidP="00B43548">
            <w:pPr>
              <w:pStyle w:val="Answers"/>
            </w:pPr>
            <w:r w:rsidRPr="00446E14">
              <w:rPr>
                <w:rStyle w:val="normaltextrun"/>
              </w:rPr>
              <w:t>Establish a clear escalation or advancement strategy for companies</w:t>
            </w:r>
            <w:r w:rsidR="006A4F7C">
              <w:rPr>
                <w:rStyle w:val="normaltextrun"/>
              </w:rPr>
              <w:t>, such as filing or supporting climate resolutions, voting against standing items, and/or pre-disclosing voting intentions</w:t>
            </w:r>
            <w:r w:rsidRPr="00446E14">
              <w:rPr>
                <w:rStyle w:val="normaltextrun"/>
              </w:rPr>
              <w:t> </w:t>
            </w:r>
            <w:r w:rsidRPr="00446E14">
              <w:rPr>
                <w:rStyle w:val="eop"/>
              </w:rPr>
              <w:t> </w:t>
            </w:r>
          </w:p>
        </w:tc>
        <w:tc>
          <w:tcPr>
            <w:tcW w:w="559" w:type="dxa"/>
            <w:vAlign w:val="center"/>
          </w:tcPr>
          <w:p w14:paraId="7EC0FF73" w14:textId="5C6E19C1" w:rsidR="00B43548" w:rsidRPr="00446E14" w:rsidRDefault="00A24367" w:rsidP="00B43548">
            <w:pPr>
              <w:pStyle w:val="Codes"/>
              <w:spacing w:beforeLines="20" w:before="48" w:afterLines="20" w:after="48" w:line="252" w:lineRule="auto"/>
            </w:pPr>
            <w:r>
              <w:t>05</w:t>
            </w:r>
          </w:p>
        </w:tc>
        <w:tc>
          <w:tcPr>
            <w:tcW w:w="815" w:type="dxa"/>
            <w:vAlign w:val="center"/>
          </w:tcPr>
          <w:p w14:paraId="4D14C847" w14:textId="12831436" w:rsidR="00B43548" w:rsidRPr="00446E14" w:rsidRDefault="00B43548" w:rsidP="00B43548">
            <w:pPr>
              <w:pStyle w:val="ProgrammingNotes"/>
              <w:spacing w:beforeLines="20" w:before="48" w:afterLines="20" w:after="48" w:line="252" w:lineRule="auto"/>
            </w:pPr>
          </w:p>
        </w:tc>
      </w:tr>
      <w:tr w:rsidR="00B43548" w:rsidRPr="00446E14" w14:paraId="59BD4D47" w14:textId="77777777" w:rsidTr="545D1E49">
        <w:trPr>
          <w:trHeight w:val="272"/>
          <w:jc w:val="center"/>
        </w:trPr>
        <w:tc>
          <w:tcPr>
            <w:tcW w:w="720" w:type="dxa"/>
          </w:tcPr>
          <w:p w14:paraId="0EDB35E7" w14:textId="77777777" w:rsidR="00B43548" w:rsidRPr="00446E14" w:rsidRDefault="00B43548" w:rsidP="00B43548">
            <w:pPr>
              <w:spacing w:beforeLines="20" w:before="48" w:afterLines="20" w:after="48" w:line="252" w:lineRule="auto"/>
              <w:rPr>
                <w:rFonts w:cs="Arial"/>
                <w:szCs w:val="20"/>
              </w:rPr>
            </w:pPr>
          </w:p>
        </w:tc>
        <w:tc>
          <w:tcPr>
            <w:tcW w:w="795" w:type="dxa"/>
          </w:tcPr>
          <w:p w14:paraId="0AAF8DC0" w14:textId="77777777" w:rsidR="00B43548" w:rsidRPr="00446E14" w:rsidRDefault="00B43548" w:rsidP="00B43548">
            <w:pPr>
              <w:spacing w:beforeLines="20" w:before="48" w:afterLines="20" w:after="48" w:line="252" w:lineRule="auto"/>
              <w:rPr>
                <w:rFonts w:cs="Arial"/>
                <w:szCs w:val="20"/>
              </w:rPr>
            </w:pPr>
          </w:p>
        </w:tc>
        <w:tc>
          <w:tcPr>
            <w:tcW w:w="7738" w:type="dxa"/>
            <w:gridSpan w:val="2"/>
          </w:tcPr>
          <w:p w14:paraId="0BDDC663" w14:textId="711180C1" w:rsidR="00B43548" w:rsidRPr="00446E14" w:rsidRDefault="00B43548" w:rsidP="00B43548">
            <w:pPr>
              <w:pStyle w:val="Answers"/>
            </w:pPr>
            <w:r w:rsidRPr="00446E14">
              <w:rPr>
                <w:rStyle w:val="normaltextrun"/>
              </w:rPr>
              <w:t>Integrate climate change into proxy voting guidelines </w:t>
            </w:r>
            <w:r w:rsidRPr="00446E14">
              <w:rPr>
                <w:rStyle w:val="eop"/>
              </w:rPr>
              <w:t> </w:t>
            </w:r>
          </w:p>
        </w:tc>
        <w:tc>
          <w:tcPr>
            <w:tcW w:w="559" w:type="dxa"/>
            <w:vAlign w:val="center"/>
          </w:tcPr>
          <w:p w14:paraId="561069F4" w14:textId="1F1065FB" w:rsidR="00B43548" w:rsidRPr="00446E14" w:rsidRDefault="00A24367" w:rsidP="00B43548">
            <w:pPr>
              <w:pStyle w:val="Codes"/>
              <w:spacing w:beforeLines="20" w:before="48" w:afterLines="20" w:after="48" w:line="252" w:lineRule="auto"/>
            </w:pPr>
            <w:r>
              <w:t>06</w:t>
            </w:r>
          </w:p>
        </w:tc>
        <w:tc>
          <w:tcPr>
            <w:tcW w:w="815" w:type="dxa"/>
            <w:vAlign w:val="center"/>
          </w:tcPr>
          <w:p w14:paraId="4EBD9300" w14:textId="49AB2605" w:rsidR="00B43548" w:rsidRPr="00446E14" w:rsidRDefault="00B43548" w:rsidP="00B43548">
            <w:pPr>
              <w:pStyle w:val="ProgrammingNotes"/>
              <w:spacing w:beforeLines="20" w:before="48" w:afterLines="20" w:after="48" w:line="252" w:lineRule="auto"/>
            </w:pPr>
          </w:p>
        </w:tc>
      </w:tr>
      <w:tr w:rsidR="00B43548" w:rsidRPr="00446E14" w14:paraId="4AC0A8EE" w14:textId="77777777" w:rsidTr="545D1E49">
        <w:trPr>
          <w:trHeight w:val="272"/>
          <w:jc w:val="center"/>
        </w:trPr>
        <w:tc>
          <w:tcPr>
            <w:tcW w:w="720" w:type="dxa"/>
          </w:tcPr>
          <w:p w14:paraId="6006B383" w14:textId="77777777" w:rsidR="00B43548" w:rsidRPr="00446E14" w:rsidRDefault="00B43548" w:rsidP="00B43548">
            <w:pPr>
              <w:spacing w:beforeLines="20" w:before="48" w:afterLines="20" w:after="48" w:line="252" w:lineRule="auto"/>
              <w:rPr>
                <w:rFonts w:cs="Arial"/>
                <w:szCs w:val="20"/>
              </w:rPr>
            </w:pPr>
          </w:p>
        </w:tc>
        <w:tc>
          <w:tcPr>
            <w:tcW w:w="795" w:type="dxa"/>
          </w:tcPr>
          <w:p w14:paraId="7C219FCC" w14:textId="77777777" w:rsidR="00B43548" w:rsidRPr="00446E14" w:rsidRDefault="00B43548" w:rsidP="00B43548">
            <w:pPr>
              <w:spacing w:beforeLines="20" w:before="48" w:afterLines="20" w:after="48" w:line="252" w:lineRule="auto"/>
              <w:rPr>
                <w:rFonts w:cs="Arial"/>
                <w:szCs w:val="20"/>
              </w:rPr>
            </w:pPr>
          </w:p>
        </w:tc>
        <w:tc>
          <w:tcPr>
            <w:tcW w:w="7738" w:type="dxa"/>
            <w:gridSpan w:val="2"/>
          </w:tcPr>
          <w:p w14:paraId="7A0771DE" w14:textId="5C323892" w:rsidR="00B43548" w:rsidRPr="00446E14" w:rsidRDefault="00B43548" w:rsidP="00B43548">
            <w:pPr>
              <w:pStyle w:val="Answers"/>
              <w:rPr>
                <w:lang w:val="en-AU"/>
              </w:rPr>
            </w:pPr>
            <w:r w:rsidRPr="00446E14">
              <w:rPr>
                <w:rStyle w:val="eop"/>
              </w:rPr>
              <w:t xml:space="preserve"> </w:t>
            </w:r>
            <w:r w:rsidRPr="00446E14">
              <w:rPr>
                <w:lang w:val="en-AU"/>
              </w:rPr>
              <w:t>Contribute to systemic capability building e.g., through sector, regional or thematic analysis); and/or collaboration with peers, beneficiaries, standard setters or service providers.</w:t>
            </w:r>
          </w:p>
          <w:p w14:paraId="30FC54F0" w14:textId="4CA2DF30" w:rsidR="00B43548" w:rsidRPr="00446E14" w:rsidRDefault="00B43548" w:rsidP="00B43548">
            <w:pPr>
              <w:pStyle w:val="Answers"/>
              <w:rPr>
                <w:rStyle w:val="normaltextrun"/>
              </w:rPr>
            </w:pPr>
          </w:p>
        </w:tc>
        <w:tc>
          <w:tcPr>
            <w:tcW w:w="559" w:type="dxa"/>
            <w:vAlign w:val="center"/>
          </w:tcPr>
          <w:p w14:paraId="5B535088" w14:textId="22D50C85" w:rsidR="00B43548" w:rsidRPr="00446E14" w:rsidRDefault="00A24367" w:rsidP="00B43548">
            <w:pPr>
              <w:pStyle w:val="Codes"/>
              <w:spacing w:beforeLines="20" w:before="48" w:afterLines="20" w:after="48" w:line="252" w:lineRule="auto"/>
            </w:pPr>
            <w:r>
              <w:t>07</w:t>
            </w:r>
          </w:p>
        </w:tc>
        <w:tc>
          <w:tcPr>
            <w:tcW w:w="815" w:type="dxa"/>
            <w:vAlign w:val="center"/>
          </w:tcPr>
          <w:p w14:paraId="264546FA" w14:textId="09CE8148" w:rsidR="00B43548" w:rsidRPr="00446E14" w:rsidRDefault="00B43548" w:rsidP="00B43548">
            <w:pPr>
              <w:pStyle w:val="ProgrammingNotes"/>
              <w:spacing w:beforeLines="20" w:before="48" w:afterLines="20" w:after="48" w:line="252" w:lineRule="auto"/>
            </w:pPr>
          </w:p>
        </w:tc>
      </w:tr>
      <w:tr w:rsidR="00B43548" w:rsidRPr="00446E14" w14:paraId="67F8E773" w14:textId="77777777" w:rsidTr="545D1E49">
        <w:trPr>
          <w:trHeight w:val="353"/>
          <w:jc w:val="center"/>
        </w:trPr>
        <w:tc>
          <w:tcPr>
            <w:tcW w:w="720" w:type="dxa"/>
          </w:tcPr>
          <w:p w14:paraId="5C92800A" w14:textId="77777777" w:rsidR="00B43548" w:rsidRPr="00446E14" w:rsidRDefault="00B43548" w:rsidP="00B43548">
            <w:pPr>
              <w:spacing w:beforeLines="20" w:before="48" w:afterLines="20" w:after="48" w:line="252" w:lineRule="auto"/>
              <w:rPr>
                <w:rFonts w:cs="Arial"/>
                <w:szCs w:val="20"/>
              </w:rPr>
            </w:pPr>
          </w:p>
        </w:tc>
        <w:tc>
          <w:tcPr>
            <w:tcW w:w="795" w:type="dxa"/>
          </w:tcPr>
          <w:p w14:paraId="7B46E336" w14:textId="77777777" w:rsidR="00B43548" w:rsidRPr="00446E14" w:rsidRDefault="00B43548" w:rsidP="00B43548">
            <w:pPr>
              <w:spacing w:beforeLines="20" w:before="48" w:afterLines="20" w:after="48" w:line="252" w:lineRule="auto"/>
              <w:rPr>
                <w:rFonts w:cs="Arial"/>
                <w:szCs w:val="20"/>
              </w:rPr>
            </w:pPr>
          </w:p>
        </w:tc>
        <w:tc>
          <w:tcPr>
            <w:tcW w:w="7738" w:type="dxa"/>
            <w:gridSpan w:val="2"/>
          </w:tcPr>
          <w:p w14:paraId="698777D0" w14:textId="7AA3F40D" w:rsidR="00B43548" w:rsidRPr="00446E14" w:rsidRDefault="00B43548" w:rsidP="00B43548">
            <w:pPr>
              <w:pStyle w:val="Answers"/>
              <w:rPr>
                <w:rStyle w:val="normaltextrun"/>
              </w:rPr>
            </w:pPr>
            <w:r w:rsidRPr="00446E14">
              <w:rPr>
                <w:rStyle w:val="normaltextrun"/>
              </w:rPr>
              <w:t>Other (please specify)</w:t>
            </w:r>
          </w:p>
        </w:tc>
        <w:tc>
          <w:tcPr>
            <w:tcW w:w="559" w:type="dxa"/>
            <w:vAlign w:val="center"/>
          </w:tcPr>
          <w:p w14:paraId="0D0C67AB" w14:textId="3E1A8561" w:rsidR="00B43548" w:rsidRPr="00446E14" w:rsidRDefault="00B43548" w:rsidP="00B43548">
            <w:pPr>
              <w:pStyle w:val="Codes"/>
              <w:spacing w:beforeLines="20" w:before="48" w:afterLines="20" w:after="48" w:line="252" w:lineRule="auto"/>
            </w:pPr>
            <w:r w:rsidRPr="00446E14">
              <w:t>96</w:t>
            </w:r>
          </w:p>
        </w:tc>
        <w:tc>
          <w:tcPr>
            <w:tcW w:w="815" w:type="dxa"/>
            <w:vAlign w:val="center"/>
          </w:tcPr>
          <w:p w14:paraId="2FF1BD53" w14:textId="77777777" w:rsidR="00B43548" w:rsidRPr="00446E14" w:rsidRDefault="00B43548" w:rsidP="00B43548">
            <w:pPr>
              <w:pStyle w:val="ProgrammingNotes"/>
              <w:spacing w:beforeLines="20" w:before="48" w:afterLines="20" w:after="48" w:line="252" w:lineRule="auto"/>
            </w:pPr>
          </w:p>
        </w:tc>
      </w:tr>
      <w:tr w:rsidR="00B43548" w:rsidRPr="00446E14" w14:paraId="67608EA3" w14:textId="77777777" w:rsidTr="545D1E49">
        <w:trPr>
          <w:trHeight w:val="272"/>
          <w:jc w:val="center"/>
        </w:trPr>
        <w:tc>
          <w:tcPr>
            <w:tcW w:w="720" w:type="dxa"/>
          </w:tcPr>
          <w:p w14:paraId="6F7F0083" w14:textId="77777777" w:rsidR="00B43548" w:rsidRPr="00446E14" w:rsidRDefault="00B43548" w:rsidP="00B43548">
            <w:pPr>
              <w:spacing w:beforeLines="20" w:before="48" w:afterLines="20" w:after="48" w:line="252" w:lineRule="auto"/>
              <w:rPr>
                <w:rFonts w:cs="Arial"/>
              </w:rPr>
            </w:pPr>
          </w:p>
        </w:tc>
        <w:tc>
          <w:tcPr>
            <w:tcW w:w="795" w:type="dxa"/>
          </w:tcPr>
          <w:p w14:paraId="7643A469" w14:textId="77777777" w:rsidR="00B43548" w:rsidRPr="00446E14" w:rsidRDefault="00B43548" w:rsidP="00B43548">
            <w:pPr>
              <w:spacing w:beforeLines="20" w:before="48" w:afterLines="20" w:after="48" w:line="252" w:lineRule="auto"/>
              <w:rPr>
                <w:rFonts w:cs="Arial"/>
              </w:rPr>
            </w:pPr>
          </w:p>
        </w:tc>
        <w:tc>
          <w:tcPr>
            <w:tcW w:w="7738" w:type="dxa"/>
            <w:gridSpan w:val="2"/>
          </w:tcPr>
          <w:p w14:paraId="1C07560B" w14:textId="3E9EB951" w:rsidR="00B43548" w:rsidRPr="00446E14" w:rsidRDefault="00B43548" w:rsidP="00B43548">
            <w:pPr>
              <w:pStyle w:val="Answers"/>
              <w:rPr>
                <w:rStyle w:val="normaltextrun"/>
              </w:rPr>
            </w:pPr>
            <w:r w:rsidRPr="00446E14">
              <w:rPr>
                <w:rStyle w:val="normaltextrun"/>
              </w:rPr>
              <w:t>None of the above </w:t>
            </w:r>
          </w:p>
        </w:tc>
        <w:tc>
          <w:tcPr>
            <w:tcW w:w="559" w:type="dxa"/>
            <w:vAlign w:val="center"/>
          </w:tcPr>
          <w:p w14:paraId="607CAE40" w14:textId="7B6C0814" w:rsidR="00B43548" w:rsidRPr="00446E14" w:rsidRDefault="00B43548" w:rsidP="00B43548">
            <w:pPr>
              <w:pStyle w:val="Codes"/>
              <w:spacing w:beforeLines="20" w:before="48" w:afterLines="20" w:after="48" w:line="252" w:lineRule="auto"/>
            </w:pPr>
            <w:r w:rsidRPr="00446E14">
              <w:t>99</w:t>
            </w:r>
          </w:p>
        </w:tc>
        <w:tc>
          <w:tcPr>
            <w:tcW w:w="815" w:type="dxa"/>
            <w:vAlign w:val="center"/>
          </w:tcPr>
          <w:p w14:paraId="2A35A751" w14:textId="77777777" w:rsidR="00B43548" w:rsidRPr="00446E14" w:rsidRDefault="00B43548" w:rsidP="00B43548">
            <w:pPr>
              <w:pStyle w:val="ProgrammingNotes"/>
              <w:spacing w:beforeLines="20" w:before="48" w:afterLines="20" w:after="48" w:line="252" w:lineRule="auto"/>
            </w:pPr>
          </w:p>
        </w:tc>
      </w:tr>
      <w:tr w:rsidR="00B43548" w:rsidRPr="00446E14" w14:paraId="5D8AA3FC" w14:textId="77777777" w:rsidTr="545D1E49">
        <w:tblPrEx>
          <w:tblLook w:val="0000" w:firstRow="0" w:lastRow="0" w:firstColumn="0" w:lastColumn="0" w:noHBand="0" w:noVBand="0"/>
        </w:tblPrEx>
        <w:trPr>
          <w:trHeight w:val="300"/>
          <w:jc w:val="center"/>
        </w:trPr>
        <w:tc>
          <w:tcPr>
            <w:tcW w:w="10627" w:type="dxa"/>
            <w:gridSpan w:val="6"/>
          </w:tcPr>
          <w:p w14:paraId="6495AFEB" w14:textId="5FA808EB" w:rsidR="00B43548" w:rsidRPr="00446E14" w:rsidRDefault="00B43548" w:rsidP="00B43548">
            <w:pPr>
              <w:spacing w:beforeLines="20" w:before="48" w:afterLines="20" w:after="48" w:line="252" w:lineRule="auto"/>
              <w:rPr>
                <w:b/>
                <w:color w:val="367587"/>
                <w:lang w:val="en-GB"/>
              </w:rPr>
            </w:pPr>
            <w:r w:rsidRPr="00446E14">
              <w:rPr>
                <w:b/>
                <w:color w:val="367587"/>
                <w:lang w:val="en-GB"/>
              </w:rPr>
              <w:t>Notes:</w:t>
            </w:r>
            <w:r w:rsidRPr="00446E14">
              <w:rPr>
                <w:color w:val="367587"/>
                <w:lang w:val="en-GB"/>
              </w:rPr>
              <w:t xml:space="preserve"> Cannot track</w:t>
            </w:r>
          </w:p>
        </w:tc>
      </w:tr>
    </w:tbl>
    <w:p w14:paraId="180E508B" w14:textId="77777777" w:rsidR="00850B19" w:rsidRDefault="00850B19"/>
    <w:p w14:paraId="54E4103A" w14:textId="77777777" w:rsidR="0069559F" w:rsidRPr="00446E14" w:rsidRDefault="0069559F" w:rsidP="00C21B40">
      <w:pPr>
        <w:spacing w:beforeLines="20" w:before="48" w:afterLines="20" w:after="48" w:line="252" w:lineRule="auto"/>
      </w:pPr>
    </w:p>
    <w:tbl>
      <w:tblPr>
        <w:tblStyle w:val="TableGridLight"/>
        <w:tblW w:w="10486" w:type="dxa"/>
        <w:jc w:val="center"/>
        <w:tblLook w:val="04A0" w:firstRow="1" w:lastRow="0" w:firstColumn="1" w:lastColumn="0" w:noHBand="0" w:noVBand="1"/>
      </w:tblPr>
      <w:tblGrid>
        <w:gridCol w:w="645"/>
        <w:gridCol w:w="595"/>
        <w:gridCol w:w="2685"/>
        <w:gridCol w:w="5202"/>
        <w:gridCol w:w="607"/>
        <w:gridCol w:w="752"/>
      </w:tblGrid>
      <w:tr w:rsidR="00006E1F" w:rsidRPr="00446E14" w14:paraId="4B2F1979" w14:textId="77777777" w:rsidTr="545D1E49">
        <w:trPr>
          <w:trHeight w:val="272"/>
          <w:jc w:val="center"/>
        </w:trPr>
        <w:tc>
          <w:tcPr>
            <w:tcW w:w="10486" w:type="dxa"/>
            <w:gridSpan w:val="6"/>
          </w:tcPr>
          <w:p w14:paraId="09CAFBEB" w14:textId="77777777" w:rsidR="00006E1F" w:rsidRPr="00446E14" w:rsidRDefault="00006E1F">
            <w:pPr>
              <w:pStyle w:val="ASK"/>
              <w:spacing w:beforeLines="20" w:before="48" w:afterLines="20" w:after="48" w:line="252" w:lineRule="auto"/>
              <w:rPr>
                <w:b w:val="0"/>
                <w:bCs/>
                <w:color w:val="367587"/>
              </w:rPr>
            </w:pPr>
            <w:r w:rsidRPr="00446E14">
              <w:rPr>
                <w:rStyle w:val="ProgrammingNotesChar"/>
                <w:b/>
                <w:bCs/>
              </w:rPr>
              <w:t>INVESTORS – MANDATORY</w:t>
            </w:r>
          </w:p>
        </w:tc>
      </w:tr>
      <w:tr w:rsidR="00006E1F" w:rsidRPr="00446E14" w14:paraId="03A7B3D4" w14:textId="77777777" w:rsidTr="545D1E49">
        <w:trPr>
          <w:trHeight w:val="272"/>
          <w:jc w:val="center"/>
        </w:trPr>
        <w:tc>
          <w:tcPr>
            <w:tcW w:w="645" w:type="dxa"/>
          </w:tcPr>
          <w:p w14:paraId="68F10C26" w14:textId="38CE0EA2" w:rsidR="00006E1F" w:rsidRPr="00446E14" w:rsidRDefault="43E4D0F6">
            <w:pPr>
              <w:pStyle w:val="QuestionText"/>
              <w:spacing w:beforeLines="20" w:before="48" w:afterLines="20" w:after="48" w:line="252" w:lineRule="auto"/>
            </w:pPr>
            <w:r>
              <w:t>Q</w:t>
            </w:r>
            <w:r w:rsidR="16CEF190">
              <w:t>20</w:t>
            </w:r>
          </w:p>
        </w:tc>
        <w:tc>
          <w:tcPr>
            <w:tcW w:w="9841" w:type="dxa"/>
            <w:gridSpan w:val="5"/>
          </w:tcPr>
          <w:p w14:paraId="026BFBCE" w14:textId="4747E726" w:rsidR="00006E1F" w:rsidRPr="00446E14" w:rsidRDefault="3EA0F612" w:rsidP="6460CD10">
            <w:pPr>
              <w:pStyle w:val="QuestionText"/>
            </w:pPr>
            <w:r w:rsidRPr="00446E14">
              <w:t>What are the key challenges or concerns that you are facing in relation to climate-related stewardship practices?</w:t>
            </w:r>
          </w:p>
        </w:tc>
      </w:tr>
      <w:tr w:rsidR="00006E1F" w:rsidRPr="00446E14" w14:paraId="19105A9E" w14:textId="77777777" w:rsidTr="545D1E49">
        <w:trPr>
          <w:trHeight w:val="272"/>
          <w:jc w:val="center"/>
        </w:trPr>
        <w:tc>
          <w:tcPr>
            <w:tcW w:w="645" w:type="dxa"/>
          </w:tcPr>
          <w:p w14:paraId="53AA8304" w14:textId="77777777" w:rsidR="00006E1F" w:rsidRPr="00446E14" w:rsidRDefault="00006E1F">
            <w:pPr>
              <w:spacing w:beforeLines="20" w:before="48" w:afterLines="20" w:after="48" w:line="252" w:lineRule="auto"/>
              <w:rPr>
                <w:rFonts w:cs="Arial"/>
                <w:szCs w:val="20"/>
              </w:rPr>
            </w:pPr>
          </w:p>
        </w:tc>
        <w:tc>
          <w:tcPr>
            <w:tcW w:w="3280" w:type="dxa"/>
            <w:gridSpan w:val="2"/>
            <w:vAlign w:val="center"/>
          </w:tcPr>
          <w:p w14:paraId="4F71075C" w14:textId="11B3BBAC" w:rsidR="00006E1F" w:rsidRPr="00446E14" w:rsidRDefault="48828F7C">
            <w:pPr>
              <w:pStyle w:val="Pleaseselect"/>
              <w:spacing w:beforeLines="20" w:before="48" w:afterLines="20" w:after="48" w:line="252" w:lineRule="auto"/>
            </w:pPr>
            <w:r w:rsidRPr="00446E14">
              <w:t xml:space="preserve">Please select </w:t>
            </w:r>
            <w:r w:rsidR="52918229" w:rsidRPr="00446E14">
              <w:t>ALL</w:t>
            </w:r>
            <w:r w:rsidRPr="00446E14">
              <w:t xml:space="preserve"> that apply</w:t>
            </w:r>
          </w:p>
        </w:tc>
        <w:tc>
          <w:tcPr>
            <w:tcW w:w="5202" w:type="dxa"/>
            <w:vAlign w:val="center"/>
          </w:tcPr>
          <w:p w14:paraId="3E3439F3" w14:textId="1C5862AC" w:rsidR="00006E1F" w:rsidRPr="00446E14" w:rsidRDefault="54DDA0C0">
            <w:pPr>
              <w:pStyle w:val="RandomiseInstruction"/>
              <w:spacing w:beforeLines="20" w:before="48" w:afterLines="20" w:after="48" w:line="252" w:lineRule="auto"/>
              <w:jc w:val="center"/>
            </w:pPr>
            <w:r w:rsidRPr="00446E14">
              <w:t xml:space="preserve">DO NOT </w:t>
            </w:r>
            <w:r w:rsidR="48828F7C" w:rsidRPr="00446E14">
              <w:t>RANDOMISE</w:t>
            </w:r>
          </w:p>
        </w:tc>
        <w:tc>
          <w:tcPr>
            <w:tcW w:w="607" w:type="dxa"/>
            <w:vAlign w:val="center"/>
          </w:tcPr>
          <w:p w14:paraId="749FFDD5" w14:textId="77777777" w:rsidR="00006E1F" w:rsidRPr="00446E14" w:rsidRDefault="00006E1F">
            <w:pPr>
              <w:pStyle w:val="ProgrammingNotes"/>
              <w:spacing w:beforeLines="20" w:before="48" w:afterLines="20" w:after="48" w:line="252" w:lineRule="auto"/>
            </w:pPr>
            <w:r w:rsidRPr="00446E14">
              <w:t>MR</w:t>
            </w:r>
          </w:p>
        </w:tc>
        <w:tc>
          <w:tcPr>
            <w:tcW w:w="752" w:type="dxa"/>
            <w:vAlign w:val="center"/>
          </w:tcPr>
          <w:p w14:paraId="38D9DD6C" w14:textId="77777777" w:rsidR="00006E1F" w:rsidRPr="00446E14" w:rsidRDefault="00006E1F">
            <w:pPr>
              <w:pStyle w:val="ProgrammingNotes"/>
              <w:spacing w:beforeLines="20" w:before="48" w:afterLines="20" w:after="48" w:line="252" w:lineRule="auto"/>
            </w:pPr>
          </w:p>
        </w:tc>
      </w:tr>
      <w:tr w:rsidR="00006E1F" w:rsidRPr="00446E14" w14:paraId="78370DB5" w14:textId="77777777" w:rsidTr="545D1E49">
        <w:trPr>
          <w:trHeight w:val="272"/>
          <w:jc w:val="center"/>
        </w:trPr>
        <w:tc>
          <w:tcPr>
            <w:tcW w:w="645" w:type="dxa"/>
          </w:tcPr>
          <w:p w14:paraId="237125D5" w14:textId="77777777" w:rsidR="00006E1F" w:rsidRPr="00446E14" w:rsidRDefault="00006E1F" w:rsidP="00006E1F">
            <w:pPr>
              <w:spacing w:beforeLines="20" w:before="48" w:afterLines="20" w:after="48" w:line="252" w:lineRule="auto"/>
              <w:rPr>
                <w:rFonts w:cs="Arial"/>
                <w:szCs w:val="20"/>
              </w:rPr>
            </w:pPr>
          </w:p>
        </w:tc>
        <w:tc>
          <w:tcPr>
            <w:tcW w:w="595" w:type="dxa"/>
          </w:tcPr>
          <w:p w14:paraId="46C52C54" w14:textId="77777777" w:rsidR="00006E1F" w:rsidRPr="00446E14" w:rsidRDefault="00006E1F" w:rsidP="00006E1F">
            <w:pPr>
              <w:spacing w:beforeLines="20" w:before="48" w:afterLines="20" w:after="48" w:line="252" w:lineRule="auto"/>
              <w:rPr>
                <w:rFonts w:cs="Arial"/>
                <w:b/>
                <w:i/>
                <w:szCs w:val="20"/>
              </w:rPr>
            </w:pPr>
          </w:p>
        </w:tc>
        <w:tc>
          <w:tcPr>
            <w:tcW w:w="7887" w:type="dxa"/>
            <w:gridSpan w:val="2"/>
          </w:tcPr>
          <w:p w14:paraId="15426517" w14:textId="3FD58E08" w:rsidR="00006E1F" w:rsidRPr="00446E14" w:rsidRDefault="00006E1F" w:rsidP="00006E1F">
            <w:pPr>
              <w:pStyle w:val="Answers"/>
            </w:pPr>
            <w:r w:rsidRPr="00446E14">
              <w:rPr>
                <w:rStyle w:val="normaltextrun"/>
              </w:rPr>
              <w:t xml:space="preserve">Companies </w:t>
            </w:r>
            <w:r w:rsidR="00FE6D37" w:rsidRPr="00446E14">
              <w:rPr>
                <w:rStyle w:val="normaltextrun"/>
              </w:rPr>
              <w:t xml:space="preserve">are </w:t>
            </w:r>
            <w:r w:rsidRPr="00446E14">
              <w:rPr>
                <w:rStyle w:val="normaltextrun"/>
              </w:rPr>
              <w:t>becoming less receptive </w:t>
            </w:r>
            <w:r w:rsidRPr="00446E14">
              <w:rPr>
                <w:rStyle w:val="eop"/>
              </w:rPr>
              <w:t> </w:t>
            </w:r>
          </w:p>
        </w:tc>
        <w:tc>
          <w:tcPr>
            <w:tcW w:w="607" w:type="dxa"/>
            <w:vAlign w:val="center"/>
          </w:tcPr>
          <w:p w14:paraId="2F2CDD47" w14:textId="77777777" w:rsidR="00006E1F" w:rsidRPr="00446E14" w:rsidRDefault="00006E1F" w:rsidP="00006E1F">
            <w:pPr>
              <w:pStyle w:val="Codes"/>
              <w:spacing w:beforeLines="20" w:before="48" w:afterLines="20" w:after="48" w:line="252" w:lineRule="auto"/>
            </w:pPr>
            <w:r w:rsidRPr="00446E14">
              <w:t>01</w:t>
            </w:r>
          </w:p>
        </w:tc>
        <w:tc>
          <w:tcPr>
            <w:tcW w:w="752" w:type="dxa"/>
            <w:vAlign w:val="center"/>
          </w:tcPr>
          <w:p w14:paraId="6731AFED" w14:textId="77777777" w:rsidR="00006E1F" w:rsidRPr="00446E14" w:rsidRDefault="00006E1F" w:rsidP="00006E1F">
            <w:pPr>
              <w:spacing w:beforeLines="20" w:before="48" w:afterLines="20" w:after="48" w:line="252" w:lineRule="auto"/>
              <w:jc w:val="center"/>
              <w:rPr>
                <w:rFonts w:cs="Arial"/>
                <w:szCs w:val="20"/>
              </w:rPr>
            </w:pPr>
          </w:p>
        </w:tc>
      </w:tr>
      <w:tr w:rsidR="00006E1F" w:rsidRPr="00446E14" w14:paraId="2951C9F0" w14:textId="77777777" w:rsidTr="545D1E49">
        <w:trPr>
          <w:trHeight w:val="272"/>
          <w:jc w:val="center"/>
        </w:trPr>
        <w:tc>
          <w:tcPr>
            <w:tcW w:w="645" w:type="dxa"/>
          </w:tcPr>
          <w:p w14:paraId="7315C732" w14:textId="77777777" w:rsidR="00006E1F" w:rsidRPr="00446E14" w:rsidRDefault="00006E1F" w:rsidP="00006E1F">
            <w:pPr>
              <w:spacing w:beforeLines="20" w:before="48" w:afterLines="20" w:after="48" w:line="252" w:lineRule="auto"/>
              <w:rPr>
                <w:rFonts w:cs="Arial"/>
                <w:szCs w:val="20"/>
              </w:rPr>
            </w:pPr>
          </w:p>
        </w:tc>
        <w:tc>
          <w:tcPr>
            <w:tcW w:w="595" w:type="dxa"/>
          </w:tcPr>
          <w:p w14:paraId="2587BF7A" w14:textId="77777777" w:rsidR="00006E1F" w:rsidRPr="00446E14" w:rsidRDefault="00006E1F" w:rsidP="00006E1F">
            <w:pPr>
              <w:spacing w:beforeLines="20" w:before="48" w:afterLines="20" w:after="48" w:line="252" w:lineRule="auto"/>
              <w:rPr>
                <w:rFonts w:cs="Arial"/>
                <w:szCs w:val="20"/>
              </w:rPr>
            </w:pPr>
          </w:p>
        </w:tc>
        <w:tc>
          <w:tcPr>
            <w:tcW w:w="7887" w:type="dxa"/>
            <w:gridSpan w:val="2"/>
          </w:tcPr>
          <w:p w14:paraId="63C97DF7" w14:textId="46C37380" w:rsidR="00006E1F" w:rsidRPr="00446E14" w:rsidRDefault="00006E1F" w:rsidP="00006E1F">
            <w:pPr>
              <w:pStyle w:val="Answers"/>
            </w:pPr>
            <w:r w:rsidRPr="00446E14">
              <w:rPr>
                <w:rStyle w:val="normaltextrun"/>
              </w:rPr>
              <w:t>Companies walking back stated public climate ambitions</w:t>
            </w:r>
            <w:r w:rsidRPr="00446E14">
              <w:rPr>
                <w:rStyle w:val="eop"/>
              </w:rPr>
              <w:t> </w:t>
            </w:r>
          </w:p>
        </w:tc>
        <w:tc>
          <w:tcPr>
            <w:tcW w:w="607" w:type="dxa"/>
            <w:vAlign w:val="center"/>
          </w:tcPr>
          <w:p w14:paraId="43F253FB" w14:textId="77777777" w:rsidR="00006E1F" w:rsidRPr="00446E14" w:rsidRDefault="00006E1F" w:rsidP="00006E1F">
            <w:pPr>
              <w:pStyle w:val="Codes"/>
              <w:spacing w:beforeLines="20" w:before="48" w:afterLines="20" w:after="48" w:line="252" w:lineRule="auto"/>
            </w:pPr>
            <w:r w:rsidRPr="00446E14">
              <w:t>02</w:t>
            </w:r>
          </w:p>
        </w:tc>
        <w:tc>
          <w:tcPr>
            <w:tcW w:w="752" w:type="dxa"/>
            <w:vAlign w:val="center"/>
          </w:tcPr>
          <w:p w14:paraId="428CA990" w14:textId="77777777" w:rsidR="00006E1F" w:rsidRPr="00446E14" w:rsidRDefault="00006E1F" w:rsidP="00006E1F">
            <w:pPr>
              <w:spacing w:beforeLines="20" w:before="48" w:afterLines="20" w:after="48" w:line="252" w:lineRule="auto"/>
              <w:jc w:val="center"/>
              <w:rPr>
                <w:rFonts w:cs="Arial"/>
                <w:szCs w:val="20"/>
              </w:rPr>
            </w:pPr>
          </w:p>
        </w:tc>
      </w:tr>
      <w:tr w:rsidR="00006E1F" w:rsidRPr="00446E14" w14:paraId="5662D045" w14:textId="77777777" w:rsidTr="545D1E49">
        <w:trPr>
          <w:trHeight w:val="272"/>
          <w:jc w:val="center"/>
        </w:trPr>
        <w:tc>
          <w:tcPr>
            <w:tcW w:w="645" w:type="dxa"/>
          </w:tcPr>
          <w:p w14:paraId="41BCC0BF" w14:textId="77777777" w:rsidR="00006E1F" w:rsidRPr="00446E14" w:rsidRDefault="00006E1F" w:rsidP="00006E1F">
            <w:pPr>
              <w:spacing w:beforeLines="20" w:before="48" w:afterLines="20" w:after="48" w:line="252" w:lineRule="auto"/>
              <w:rPr>
                <w:rFonts w:cs="Arial"/>
                <w:szCs w:val="20"/>
              </w:rPr>
            </w:pPr>
          </w:p>
        </w:tc>
        <w:tc>
          <w:tcPr>
            <w:tcW w:w="595" w:type="dxa"/>
          </w:tcPr>
          <w:p w14:paraId="013B40F3" w14:textId="77777777" w:rsidR="00006E1F" w:rsidRPr="00446E14" w:rsidRDefault="00006E1F" w:rsidP="00006E1F">
            <w:pPr>
              <w:spacing w:beforeLines="20" w:before="48" w:afterLines="20" w:after="48" w:line="252" w:lineRule="auto"/>
              <w:rPr>
                <w:rFonts w:cs="Arial"/>
                <w:szCs w:val="20"/>
              </w:rPr>
            </w:pPr>
          </w:p>
        </w:tc>
        <w:tc>
          <w:tcPr>
            <w:tcW w:w="7887" w:type="dxa"/>
            <w:gridSpan w:val="2"/>
          </w:tcPr>
          <w:p w14:paraId="59374A6C" w14:textId="5D46856D" w:rsidR="00006E1F" w:rsidRPr="00446E14" w:rsidRDefault="00006E1F" w:rsidP="00006E1F">
            <w:pPr>
              <w:pStyle w:val="Answers"/>
            </w:pPr>
            <w:r w:rsidRPr="00446E14">
              <w:rPr>
                <w:rStyle w:val="normaltextrun"/>
              </w:rPr>
              <w:t>Insufficient regulatory frameworks for effective stewardship (e.g. lack of Stewardship Code)</w:t>
            </w:r>
            <w:r w:rsidRPr="00446E14">
              <w:rPr>
                <w:rStyle w:val="eop"/>
              </w:rPr>
              <w:t> </w:t>
            </w:r>
          </w:p>
        </w:tc>
        <w:tc>
          <w:tcPr>
            <w:tcW w:w="607" w:type="dxa"/>
            <w:vAlign w:val="center"/>
          </w:tcPr>
          <w:p w14:paraId="392EE827" w14:textId="77777777" w:rsidR="00006E1F" w:rsidRPr="00446E14" w:rsidRDefault="00006E1F" w:rsidP="00006E1F">
            <w:pPr>
              <w:pStyle w:val="Codes"/>
              <w:spacing w:beforeLines="20" w:before="48" w:afterLines="20" w:after="48" w:line="252" w:lineRule="auto"/>
            </w:pPr>
            <w:r w:rsidRPr="00446E14">
              <w:t>03</w:t>
            </w:r>
          </w:p>
        </w:tc>
        <w:tc>
          <w:tcPr>
            <w:tcW w:w="752" w:type="dxa"/>
            <w:vAlign w:val="center"/>
          </w:tcPr>
          <w:p w14:paraId="578CFA15" w14:textId="77777777" w:rsidR="00006E1F" w:rsidRPr="00446E14" w:rsidRDefault="00006E1F" w:rsidP="00006E1F">
            <w:pPr>
              <w:spacing w:beforeLines="20" w:before="48" w:afterLines="20" w:after="48" w:line="252" w:lineRule="auto"/>
              <w:jc w:val="center"/>
              <w:rPr>
                <w:rFonts w:cs="Arial"/>
                <w:szCs w:val="20"/>
              </w:rPr>
            </w:pPr>
          </w:p>
        </w:tc>
      </w:tr>
      <w:tr w:rsidR="00006E1F" w:rsidRPr="00446E14" w14:paraId="27B6FA7F" w14:textId="77777777" w:rsidTr="545D1E49">
        <w:trPr>
          <w:trHeight w:val="272"/>
          <w:jc w:val="center"/>
        </w:trPr>
        <w:tc>
          <w:tcPr>
            <w:tcW w:w="645" w:type="dxa"/>
          </w:tcPr>
          <w:p w14:paraId="27DCBC56" w14:textId="77777777" w:rsidR="00006E1F" w:rsidRPr="00446E14" w:rsidRDefault="00006E1F" w:rsidP="00006E1F">
            <w:pPr>
              <w:spacing w:beforeLines="20" w:before="48" w:afterLines="20" w:after="48" w:line="252" w:lineRule="auto"/>
              <w:rPr>
                <w:rFonts w:cs="Arial"/>
                <w:szCs w:val="20"/>
              </w:rPr>
            </w:pPr>
          </w:p>
        </w:tc>
        <w:tc>
          <w:tcPr>
            <w:tcW w:w="595" w:type="dxa"/>
          </w:tcPr>
          <w:p w14:paraId="5A31FDD7" w14:textId="77777777" w:rsidR="00006E1F" w:rsidRPr="00446E14" w:rsidRDefault="00006E1F" w:rsidP="00006E1F">
            <w:pPr>
              <w:spacing w:beforeLines="20" w:before="48" w:afterLines="20" w:after="48" w:line="252" w:lineRule="auto"/>
              <w:rPr>
                <w:rFonts w:cs="Arial"/>
                <w:szCs w:val="20"/>
              </w:rPr>
            </w:pPr>
          </w:p>
        </w:tc>
        <w:tc>
          <w:tcPr>
            <w:tcW w:w="7887" w:type="dxa"/>
            <w:gridSpan w:val="2"/>
          </w:tcPr>
          <w:p w14:paraId="4AE40FB3" w14:textId="52802C01" w:rsidR="00006E1F" w:rsidRPr="00446E14" w:rsidRDefault="00006E1F" w:rsidP="00006E1F">
            <w:pPr>
              <w:pStyle w:val="Answers"/>
            </w:pPr>
            <w:r w:rsidRPr="00446E14">
              <w:rPr>
                <w:rStyle w:val="normaltextrun"/>
              </w:rPr>
              <w:t>Ambiguity in regulations regarding collaborative investor actions (for example, antitrust/ acting in concert rules)</w:t>
            </w:r>
            <w:r w:rsidRPr="00446E14">
              <w:rPr>
                <w:rStyle w:val="eop"/>
              </w:rPr>
              <w:t> </w:t>
            </w:r>
          </w:p>
        </w:tc>
        <w:tc>
          <w:tcPr>
            <w:tcW w:w="607" w:type="dxa"/>
            <w:vAlign w:val="center"/>
          </w:tcPr>
          <w:p w14:paraId="2A3B23C4" w14:textId="77777777" w:rsidR="00006E1F" w:rsidRPr="00446E14" w:rsidRDefault="00006E1F" w:rsidP="00006E1F">
            <w:pPr>
              <w:pStyle w:val="Codes"/>
              <w:spacing w:beforeLines="20" w:before="48" w:afterLines="20" w:after="48" w:line="252" w:lineRule="auto"/>
            </w:pPr>
            <w:r w:rsidRPr="00446E14">
              <w:t>04</w:t>
            </w:r>
          </w:p>
        </w:tc>
        <w:tc>
          <w:tcPr>
            <w:tcW w:w="752" w:type="dxa"/>
            <w:vAlign w:val="center"/>
          </w:tcPr>
          <w:p w14:paraId="39D7D299" w14:textId="77777777" w:rsidR="00006E1F" w:rsidRPr="00446E14" w:rsidRDefault="00006E1F" w:rsidP="00006E1F">
            <w:pPr>
              <w:spacing w:beforeLines="20" w:before="48" w:afterLines="20" w:after="48" w:line="252" w:lineRule="auto"/>
              <w:jc w:val="center"/>
              <w:rPr>
                <w:rFonts w:cs="Arial"/>
                <w:szCs w:val="20"/>
              </w:rPr>
            </w:pPr>
          </w:p>
        </w:tc>
      </w:tr>
      <w:tr w:rsidR="00006E1F" w:rsidRPr="00446E14" w14:paraId="25B6A050" w14:textId="77777777" w:rsidTr="545D1E49">
        <w:trPr>
          <w:trHeight w:val="272"/>
          <w:jc w:val="center"/>
        </w:trPr>
        <w:tc>
          <w:tcPr>
            <w:tcW w:w="645" w:type="dxa"/>
          </w:tcPr>
          <w:p w14:paraId="31B4957B" w14:textId="77777777" w:rsidR="00006E1F" w:rsidRPr="00446E14" w:rsidRDefault="00006E1F" w:rsidP="00006E1F">
            <w:pPr>
              <w:spacing w:beforeLines="20" w:before="48" w:afterLines="20" w:after="48" w:line="252" w:lineRule="auto"/>
              <w:rPr>
                <w:rFonts w:cs="Arial"/>
                <w:szCs w:val="20"/>
              </w:rPr>
            </w:pPr>
          </w:p>
        </w:tc>
        <w:tc>
          <w:tcPr>
            <w:tcW w:w="595" w:type="dxa"/>
          </w:tcPr>
          <w:p w14:paraId="77D76420" w14:textId="77777777" w:rsidR="00006E1F" w:rsidRPr="00446E14" w:rsidRDefault="00006E1F" w:rsidP="00006E1F">
            <w:pPr>
              <w:spacing w:beforeLines="20" w:before="48" w:afterLines="20" w:after="48" w:line="252" w:lineRule="auto"/>
              <w:rPr>
                <w:rFonts w:cs="Arial"/>
                <w:szCs w:val="20"/>
              </w:rPr>
            </w:pPr>
          </w:p>
        </w:tc>
        <w:tc>
          <w:tcPr>
            <w:tcW w:w="7887" w:type="dxa"/>
            <w:gridSpan w:val="2"/>
          </w:tcPr>
          <w:p w14:paraId="1D2914AA" w14:textId="184DE42B" w:rsidR="00006E1F" w:rsidRPr="00446E14" w:rsidRDefault="00006E1F" w:rsidP="00006E1F">
            <w:pPr>
              <w:pStyle w:val="Answers"/>
            </w:pPr>
            <w:r w:rsidRPr="00446E14">
              <w:rPr>
                <w:rStyle w:val="normaltextrun"/>
              </w:rPr>
              <w:t>Inadequate resources and capabilities to undertake stewardship functions (people, data, tools)</w:t>
            </w:r>
            <w:r w:rsidRPr="00446E14">
              <w:rPr>
                <w:rStyle w:val="eop"/>
              </w:rPr>
              <w:t> </w:t>
            </w:r>
          </w:p>
        </w:tc>
        <w:tc>
          <w:tcPr>
            <w:tcW w:w="607" w:type="dxa"/>
            <w:vAlign w:val="center"/>
          </w:tcPr>
          <w:p w14:paraId="4C0A8D1B" w14:textId="77777777" w:rsidR="00006E1F" w:rsidRPr="00446E14" w:rsidRDefault="00006E1F" w:rsidP="00006E1F">
            <w:pPr>
              <w:pStyle w:val="Codes"/>
              <w:spacing w:beforeLines="20" w:before="48" w:afterLines="20" w:after="48" w:line="252" w:lineRule="auto"/>
            </w:pPr>
            <w:r w:rsidRPr="00446E14">
              <w:t>05</w:t>
            </w:r>
          </w:p>
        </w:tc>
        <w:tc>
          <w:tcPr>
            <w:tcW w:w="752" w:type="dxa"/>
            <w:vAlign w:val="center"/>
          </w:tcPr>
          <w:p w14:paraId="4BD42C5C" w14:textId="77777777" w:rsidR="00006E1F" w:rsidRPr="00446E14" w:rsidRDefault="00006E1F" w:rsidP="00006E1F">
            <w:pPr>
              <w:pStyle w:val="ProgrammingNotes"/>
              <w:spacing w:beforeLines="20" w:before="48" w:afterLines="20" w:after="48" w:line="252" w:lineRule="auto"/>
            </w:pPr>
          </w:p>
        </w:tc>
      </w:tr>
      <w:tr w:rsidR="00006E1F" w:rsidRPr="00446E14" w14:paraId="758D5BBB" w14:textId="77777777" w:rsidTr="545D1E49">
        <w:trPr>
          <w:trHeight w:val="272"/>
          <w:jc w:val="center"/>
        </w:trPr>
        <w:tc>
          <w:tcPr>
            <w:tcW w:w="645" w:type="dxa"/>
          </w:tcPr>
          <w:p w14:paraId="6A30DD33" w14:textId="77777777" w:rsidR="00006E1F" w:rsidRPr="00446E14" w:rsidRDefault="00006E1F" w:rsidP="00006E1F">
            <w:pPr>
              <w:spacing w:beforeLines="20" w:before="48" w:afterLines="20" w:after="48" w:line="252" w:lineRule="auto"/>
              <w:rPr>
                <w:rFonts w:cs="Arial"/>
                <w:szCs w:val="20"/>
              </w:rPr>
            </w:pPr>
          </w:p>
        </w:tc>
        <w:tc>
          <w:tcPr>
            <w:tcW w:w="595" w:type="dxa"/>
          </w:tcPr>
          <w:p w14:paraId="6FA2D9F2" w14:textId="77777777" w:rsidR="00006E1F" w:rsidRPr="00446E14" w:rsidRDefault="00006E1F" w:rsidP="00006E1F">
            <w:pPr>
              <w:spacing w:beforeLines="20" w:before="48" w:afterLines="20" w:after="48" w:line="252" w:lineRule="auto"/>
              <w:rPr>
                <w:rFonts w:cs="Arial"/>
                <w:szCs w:val="20"/>
              </w:rPr>
            </w:pPr>
          </w:p>
        </w:tc>
        <w:tc>
          <w:tcPr>
            <w:tcW w:w="7887" w:type="dxa"/>
            <w:gridSpan w:val="2"/>
          </w:tcPr>
          <w:p w14:paraId="559012BF" w14:textId="6DA6469E" w:rsidR="00006E1F" w:rsidRPr="00446E14" w:rsidRDefault="00006E1F" w:rsidP="00006E1F">
            <w:pPr>
              <w:pStyle w:val="Answers"/>
            </w:pPr>
            <w:r w:rsidRPr="00446E14">
              <w:rPr>
                <w:rStyle w:val="normaltextrun"/>
              </w:rPr>
              <w:t xml:space="preserve">Uncertainty about escalation </w:t>
            </w:r>
            <w:r w:rsidR="00482A8F" w:rsidRPr="00446E14">
              <w:rPr>
                <w:rStyle w:val="normaltextrun"/>
              </w:rPr>
              <w:t xml:space="preserve">or </w:t>
            </w:r>
            <w:r w:rsidR="00913014" w:rsidRPr="00446E14">
              <w:rPr>
                <w:rStyle w:val="normaltextrun"/>
              </w:rPr>
              <w:t xml:space="preserve">advancing engagement </w:t>
            </w:r>
            <w:r w:rsidRPr="00446E14">
              <w:rPr>
                <w:rStyle w:val="normaltextrun"/>
              </w:rPr>
              <w:t>strategies when companies fail to act</w:t>
            </w:r>
            <w:r w:rsidRPr="00446E14">
              <w:rPr>
                <w:rStyle w:val="eop"/>
              </w:rPr>
              <w:t> </w:t>
            </w:r>
          </w:p>
        </w:tc>
        <w:tc>
          <w:tcPr>
            <w:tcW w:w="607" w:type="dxa"/>
            <w:vAlign w:val="center"/>
          </w:tcPr>
          <w:p w14:paraId="132C10B7" w14:textId="77777777" w:rsidR="00006E1F" w:rsidRPr="00446E14" w:rsidRDefault="00006E1F" w:rsidP="00006E1F">
            <w:pPr>
              <w:pStyle w:val="Codes"/>
              <w:spacing w:beforeLines="20" w:before="48" w:afterLines="20" w:after="48" w:line="252" w:lineRule="auto"/>
            </w:pPr>
            <w:r w:rsidRPr="00446E14">
              <w:t>06</w:t>
            </w:r>
          </w:p>
        </w:tc>
        <w:tc>
          <w:tcPr>
            <w:tcW w:w="752" w:type="dxa"/>
            <w:vAlign w:val="center"/>
          </w:tcPr>
          <w:p w14:paraId="1C8A0277" w14:textId="77777777" w:rsidR="00006E1F" w:rsidRPr="00446E14" w:rsidRDefault="00006E1F" w:rsidP="00006E1F">
            <w:pPr>
              <w:pStyle w:val="ProgrammingNotes"/>
              <w:spacing w:beforeLines="20" w:before="48" w:afterLines="20" w:after="48" w:line="252" w:lineRule="auto"/>
            </w:pPr>
          </w:p>
        </w:tc>
      </w:tr>
      <w:tr w:rsidR="00006E1F" w:rsidRPr="00446E14" w14:paraId="65ED4F82" w14:textId="77777777" w:rsidTr="545D1E49">
        <w:trPr>
          <w:trHeight w:val="272"/>
          <w:jc w:val="center"/>
        </w:trPr>
        <w:tc>
          <w:tcPr>
            <w:tcW w:w="645" w:type="dxa"/>
          </w:tcPr>
          <w:p w14:paraId="4B05003B" w14:textId="77777777" w:rsidR="00006E1F" w:rsidRPr="00446E14" w:rsidRDefault="00006E1F" w:rsidP="00006E1F">
            <w:pPr>
              <w:spacing w:beforeLines="20" w:before="48" w:afterLines="20" w:after="48" w:line="252" w:lineRule="auto"/>
              <w:rPr>
                <w:rFonts w:cs="Arial"/>
                <w:szCs w:val="20"/>
              </w:rPr>
            </w:pPr>
          </w:p>
        </w:tc>
        <w:tc>
          <w:tcPr>
            <w:tcW w:w="595" w:type="dxa"/>
          </w:tcPr>
          <w:p w14:paraId="19E6B579" w14:textId="77777777" w:rsidR="00006E1F" w:rsidRPr="00446E14" w:rsidRDefault="00006E1F" w:rsidP="00006E1F">
            <w:pPr>
              <w:spacing w:beforeLines="20" w:before="48" w:afterLines="20" w:after="48" w:line="252" w:lineRule="auto"/>
              <w:rPr>
                <w:rFonts w:cs="Arial"/>
                <w:szCs w:val="20"/>
              </w:rPr>
            </w:pPr>
          </w:p>
        </w:tc>
        <w:tc>
          <w:tcPr>
            <w:tcW w:w="7887" w:type="dxa"/>
            <w:gridSpan w:val="2"/>
          </w:tcPr>
          <w:p w14:paraId="42CC94DC" w14:textId="77C243C7" w:rsidR="00006E1F" w:rsidRPr="00446E14" w:rsidRDefault="00006E1F" w:rsidP="00006E1F">
            <w:pPr>
              <w:pStyle w:val="Answers"/>
            </w:pPr>
            <w:r w:rsidRPr="00446E14">
              <w:rPr>
                <w:rStyle w:val="normaltextrun"/>
              </w:rPr>
              <w:t>Absence of well-defined net-zero pathways for portfolio companies</w:t>
            </w:r>
            <w:r w:rsidRPr="00446E14">
              <w:rPr>
                <w:rStyle w:val="eop"/>
              </w:rPr>
              <w:t> </w:t>
            </w:r>
          </w:p>
        </w:tc>
        <w:tc>
          <w:tcPr>
            <w:tcW w:w="607" w:type="dxa"/>
            <w:vAlign w:val="center"/>
          </w:tcPr>
          <w:p w14:paraId="3D7794B6" w14:textId="77777777" w:rsidR="00006E1F" w:rsidRPr="00446E14" w:rsidRDefault="00006E1F" w:rsidP="00006E1F">
            <w:pPr>
              <w:pStyle w:val="Codes"/>
              <w:spacing w:beforeLines="20" w:before="48" w:afterLines="20" w:after="48" w:line="252" w:lineRule="auto"/>
            </w:pPr>
            <w:r w:rsidRPr="00446E14">
              <w:t>07</w:t>
            </w:r>
          </w:p>
        </w:tc>
        <w:tc>
          <w:tcPr>
            <w:tcW w:w="752" w:type="dxa"/>
            <w:vAlign w:val="center"/>
          </w:tcPr>
          <w:p w14:paraId="2F90ED53" w14:textId="77777777" w:rsidR="00006E1F" w:rsidRPr="00446E14" w:rsidRDefault="00006E1F" w:rsidP="00006E1F">
            <w:pPr>
              <w:pStyle w:val="ProgrammingNotes"/>
              <w:spacing w:beforeLines="20" w:before="48" w:afterLines="20" w:after="48" w:line="252" w:lineRule="auto"/>
            </w:pPr>
          </w:p>
        </w:tc>
      </w:tr>
      <w:tr w:rsidR="00006E1F" w:rsidRPr="00446E14" w14:paraId="5555CAC3" w14:textId="77777777" w:rsidTr="545D1E49">
        <w:trPr>
          <w:trHeight w:val="272"/>
          <w:jc w:val="center"/>
        </w:trPr>
        <w:tc>
          <w:tcPr>
            <w:tcW w:w="645" w:type="dxa"/>
          </w:tcPr>
          <w:p w14:paraId="5C101D92" w14:textId="77777777" w:rsidR="00006E1F" w:rsidRPr="00446E14" w:rsidRDefault="00006E1F" w:rsidP="00006E1F">
            <w:pPr>
              <w:spacing w:beforeLines="20" w:before="48" w:afterLines="20" w:after="48" w:line="252" w:lineRule="auto"/>
              <w:rPr>
                <w:rFonts w:cs="Arial"/>
                <w:szCs w:val="20"/>
              </w:rPr>
            </w:pPr>
          </w:p>
        </w:tc>
        <w:tc>
          <w:tcPr>
            <w:tcW w:w="595" w:type="dxa"/>
          </w:tcPr>
          <w:p w14:paraId="714B40BA" w14:textId="77777777" w:rsidR="00006E1F" w:rsidRPr="00446E14" w:rsidRDefault="00006E1F" w:rsidP="00006E1F">
            <w:pPr>
              <w:spacing w:beforeLines="20" w:before="48" w:afterLines="20" w:after="48" w:line="252" w:lineRule="auto"/>
              <w:rPr>
                <w:rFonts w:cs="Arial"/>
                <w:szCs w:val="20"/>
              </w:rPr>
            </w:pPr>
          </w:p>
        </w:tc>
        <w:tc>
          <w:tcPr>
            <w:tcW w:w="7887" w:type="dxa"/>
            <w:gridSpan w:val="2"/>
          </w:tcPr>
          <w:p w14:paraId="6EFF25D7" w14:textId="43C0EB81" w:rsidR="00006E1F" w:rsidRPr="00446E14" w:rsidRDefault="00006E1F" w:rsidP="00006E1F">
            <w:pPr>
              <w:pStyle w:val="Answers"/>
            </w:pPr>
            <w:r w:rsidRPr="00446E14">
              <w:rPr>
                <w:rStyle w:val="normaltextrun"/>
              </w:rPr>
              <w:t>Difficulty in measuring and reporting the impact or effectiveness of stewardship activities </w:t>
            </w:r>
            <w:r w:rsidRPr="00446E14">
              <w:rPr>
                <w:rStyle w:val="eop"/>
              </w:rPr>
              <w:t> </w:t>
            </w:r>
          </w:p>
        </w:tc>
        <w:tc>
          <w:tcPr>
            <w:tcW w:w="607" w:type="dxa"/>
            <w:vAlign w:val="center"/>
          </w:tcPr>
          <w:p w14:paraId="4D5B9620" w14:textId="77777777" w:rsidR="00006E1F" w:rsidRPr="00446E14" w:rsidRDefault="00006E1F" w:rsidP="00006E1F">
            <w:pPr>
              <w:pStyle w:val="Codes"/>
              <w:spacing w:beforeLines="20" w:before="48" w:afterLines="20" w:after="48" w:line="252" w:lineRule="auto"/>
            </w:pPr>
            <w:r w:rsidRPr="00446E14">
              <w:t>08</w:t>
            </w:r>
          </w:p>
        </w:tc>
        <w:tc>
          <w:tcPr>
            <w:tcW w:w="752" w:type="dxa"/>
            <w:vAlign w:val="center"/>
          </w:tcPr>
          <w:p w14:paraId="4D9B2E8E" w14:textId="77777777" w:rsidR="00006E1F" w:rsidRPr="00446E14" w:rsidRDefault="00006E1F" w:rsidP="00006E1F">
            <w:pPr>
              <w:pStyle w:val="ProgrammingNotes"/>
              <w:spacing w:beforeLines="20" w:before="48" w:afterLines="20" w:after="48" w:line="252" w:lineRule="auto"/>
            </w:pPr>
          </w:p>
        </w:tc>
      </w:tr>
      <w:tr w:rsidR="009629AC" w:rsidRPr="00446E14" w14:paraId="5803B0DF" w14:textId="77777777" w:rsidTr="545D1E49">
        <w:trPr>
          <w:trHeight w:val="272"/>
          <w:jc w:val="center"/>
        </w:trPr>
        <w:tc>
          <w:tcPr>
            <w:tcW w:w="645" w:type="dxa"/>
          </w:tcPr>
          <w:p w14:paraId="5BFC806F" w14:textId="77777777" w:rsidR="009629AC" w:rsidRPr="00446E14" w:rsidRDefault="009629AC" w:rsidP="00006E1F">
            <w:pPr>
              <w:spacing w:beforeLines="20" w:before="48" w:afterLines="20" w:after="48" w:line="252" w:lineRule="auto"/>
              <w:rPr>
                <w:rFonts w:cs="Arial"/>
                <w:szCs w:val="20"/>
              </w:rPr>
            </w:pPr>
          </w:p>
        </w:tc>
        <w:tc>
          <w:tcPr>
            <w:tcW w:w="595" w:type="dxa"/>
          </w:tcPr>
          <w:p w14:paraId="00D81C3D" w14:textId="77777777" w:rsidR="009629AC" w:rsidRPr="00446E14" w:rsidRDefault="009629AC" w:rsidP="00006E1F">
            <w:pPr>
              <w:spacing w:beforeLines="20" w:before="48" w:afterLines="20" w:after="48" w:line="252" w:lineRule="auto"/>
              <w:rPr>
                <w:rFonts w:cs="Arial"/>
                <w:szCs w:val="20"/>
              </w:rPr>
            </w:pPr>
          </w:p>
        </w:tc>
        <w:tc>
          <w:tcPr>
            <w:tcW w:w="7887" w:type="dxa"/>
            <w:gridSpan w:val="2"/>
          </w:tcPr>
          <w:p w14:paraId="7DBFF193" w14:textId="72F82263" w:rsidR="009629AC" w:rsidRPr="00446E14" w:rsidRDefault="0099301D" w:rsidP="00006E1F">
            <w:pPr>
              <w:pStyle w:val="Answers"/>
              <w:rPr>
                <w:rStyle w:val="normaltextrun"/>
              </w:rPr>
            </w:pPr>
            <w:r w:rsidRPr="00446E14">
              <w:rPr>
                <w:lang w:val="en-AU"/>
              </w:rPr>
              <w:t xml:space="preserve">Lack of </w:t>
            </w:r>
            <w:r w:rsidR="00157F1F" w:rsidRPr="00446E14">
              <w:rPr>
                <w:lang w:val="en-AU"/>
              </w:rPr>
              <w:t xml:space="preserve">commercially </w:t>
            </w:r>
            <w:r w:rsidRPr="00446E14">
              <w:rPr>
                <w:lang w:val="en-AU"/>
              </w:rPr>
              <w:t>viable decarbonisation technologies and supporting policies (e.g., green hydrogen, CCUS</w:t>
            </w:r>
            <w:r w:rsidR="00D77827" w:rsidRPr="00446E14">
              <w:rPr>
                <w:lang w:val="en-AU"/>
              </w:rPr>
              <w:t xml:space="preserve"> etc.</w:t>
            </w:r>
            <w:r w:rsidRPr="00446E14">
              <w:rPr>
                <w:lang w:val="en-AU"/>
              </w:rPr>
              <w:t>)</w:t>
            </w:r>
          </w:p>
        </w:tc>
        <w:tc>
          <w:tcPr>
            <w:tcW w:w="607" w:type="dxa"/>
            <w:vAlign w:val="center"/>
          </w:tcPr>
          <w:p w14:paraId="47A3950E" w14:textId="61EB8EC1" w:rsidR="009629AC" w:rsidRPr="00446E14" w:rsidRDefault="00733A4F" w:rsidP="00006E1F">
            <w:pPr>
              <w:pStyle w:val="Codes"/>
              <w:spacing w:beforeLines="20" w:before="48" w:afterLines="20" w:after="48" w:line="252" w:lineRule="auto"/>
            </w:pPr>
            <w:r>
              <w:t>09</w:t>
            </w:r>
          </w:p>
        </w:tc>
        <w:tc>
          <w:tcPr>
            <w:tcW w:w="752" w:type="dxa"/>
            <w:vAlign w:val="center"/>
          </w:tcPr>
          <w:p w14:paraId="699A1AD1" w14:textId="77777777" w:rsidR="009629AC" w:rsidRPr="00446E14" w:rsidRDefault="009629AC" w:rsidP="00006E1F">
            <w:pPr>
              <w:pStyle w:val="ProgrammingNotes"/>
              <w:spacing w:beforeLines="20" w:before="48" w:afterLines="20" w:after="48" w:line="252" w:lineRule="auto"/>
            </w:pPr>
          </w:p>
        </w:tc>
      </w:tr>
      <w:tr w:rsidR="00006E1F" w:rsidRPr="00446E14" w14:paraId="472BC7C9" w14:textId="77777777" w:rsidTr="545D1E49">
        <w:trPr>
          <w:trHeight w:val="272"/>
          <w:jc w:val="center"/>
        </w:trPr>
        <w:tc>
          <w:tcPr>
            <w:tcW w:w="645" w:type="dxa"/>
          </w:tcPr>
          <w:p w14:paraId="57507820" w14:textId="77777777" w:rsidR="00006E1F" w:rsidRPr="00446E14" w:rsidRDefault="00006E1F" w:rsidP="00006E1F">
            <w:pPr>
              <w:spacing w:beforeLines="20" w:before="48" w:afterLines="20" w:after="48" w:line="252" w:lineRule="auto"/>
              <w:rPr>
                <w:rFonts w:cs="Arial"/>
                <w:szCs w:val="20"/>
              </w:rPr>
            </w:pPr>
          </w:p>
        </w:tc>
        <w:tc>
          <w:tcPr>
            <w:tcW w:w="595" w:type="dxa"/>
          </w:tcPr>
          <w:p w14:paraId="451D42EF" w14:textId="77777777" w:rsidR="00006E1F" w:rsidRPr="00446E14" w:rsidRDefault="00006E1F" w:rsidP="00006E1F">
            <w:pPr>
              <w:spacing w:beforeLines="20" w:before="48" w:afterLines="20" w:after="48" w:line="252" w:lineRule="auto"/>
              <w:rPr>
                <w:rFonts w:cs="Arial"/>
                <w:szCs w:val="20"/>
              </w:rPr>
            </w:pPr>
          </w:p>
        </w:tc>
        <w:tc>
          <w:tcPr>
            <w:tcW w:w="7887" w:type="dxa"/>
            <w:gridSpan w:val="2"/>
          </w:tcPr>
          <w:p w14:paraId="0E9DA677" w14:textId="26FF66B8" w:rsidR="00006E1F" w:rsidRPr="00A11B98" w:rsidRDefault="0079400E" w:rsidP="00006E1F">
            <w:pPr>
              <w:pStyle w:val="Answers"/>
            </w:pPr>
            <w:r w:rsidRPr="00A11B98">
              <w:rPr>
                <w:lang w:val="en-AU"/>
              </w:rPr>
              <w:t>Short-term company financial performance prioritised over longer term climate capex benefits</w:t>
            </w:r>
          </w:p>
        </w:tc>
        <w:tc>
          <w:tcPr>
            <w:tcW w:w="607" w:type="dxa"/>
            <w:vAlign w:val="center"/>
          </w:tcPr>
          <w:p w14:paraId="5107DC53" w14:textId="7EAEF541" w:rsidR="00006E1F" w:rsidRPr="00446E14" w:rsidRDefault="00733A4F" w:rsidP="00006E1F">
            <w:pPr>
              <w:pStyle w:val="Codes"/>
              <w:spacing w:beforeLines="20" w:before="48" w:afterLines="20" w:after="48" w:line="252" w:lineRule="auto"/>
            </w:pPr>
            <w:r>
              <w:t>10</w:t>
            </w:r>
          </w:p>
        </w:tc>
        <w:tc>
          <w:tcPr>
            <w:tcW w:w="752" w:type="dxa"/>
            <w:vAlign w:val="center"/>
          </w:tcPr>
          <w:p w14:paraId="359C45BA" w14:textId="77777777" w:rsidR="00006E1F" w:rsidRPr="00446E14" w:rsidRDefault="00006E1F" w:rsidP="00006E1F">
            <w:pPr>
              <w:pStyle w:val="ProgrammingNotes"/>
              <w:spacing w:beforeLines="20" w:before="48" w:afterLines="20" w:after="48" w:line="252" w:lineRule="auto"/>
            </w:pPr>
          </w:p>
        </w:tc>
      </w:tr>
      <w:tr w:rsidR="00006E1F" w:rsidRPr="00446E14" w14:paraId="3ADE7780" w14:textId="77777777" w:rsidTr="545D1E49">
        <w:trPr>
          <w:trHeight w:val="272"/>
          <w:jc w:val="center"/>
        </w:trPr>
        <w:tc>
          <w:tcPr>
            <w:tcW w:w="645" w:type="dxa"/>
          </w:tcPr>
          <w:p w14:paraId="759C5457" w14:textId="77777777" w:rsidR="00006E1F" w:rsidRPr="00446E14" w:rsidRDefault="00006E1F" w:rsidP="00006E1F">
            <w:pPr>
              <w:spacing w:beforeLines="20" w:before="48" w:afterLines="20" w:after="48" w:line="252" w:lineRule="auto"/>
              <w:rPr>
                <w:rFonts w:cs="Arial"/>
                <w:szCs w:val="20"/>
              </w:rPr>
            </w:pPr>
          </w:p>
        </w:tc>
        <w:tc>
          <w:tcPr>
            <w:tcW w:w="595" w:type="dxa"/>
          </w:tcPr>
          <w:p w14:paraId="095C8425" w14:textId="77777777" w:rsidR="00006E1F" w:rsidRPr="00446E14" w:rsidRDefault="00006E1F" w:rsidP="00006E1F">
            <w:pPr>
              <w:spacing w:beforeLines="20" w:before="48" w:afterLines="20" w:after="48" w:line="252" w:lineRule="auto"/>
              <w:rPr>
                <w:rFonts w:cs="Arial"/>
                <w:szCs w:val="20"/>
              </w:rPr>
            </w:pPr>
          </w:p>
        </w:tc>
        <w:tc>
          <w:tcPr>
            <w:tcW w:w="7887" w:type="dxa"/>
            <w:gridSpan w:val="2"/>
          </w:tcPr>
          <w:p w14:paraId="3D4640B4" w14:textId="6CFCD5E7" w:rsidR="00006E1F" w:rsidRPr="00446E14" w:rsidRDefault="5EEE5D69" w:rsidP="00006E1F">
            <w:pPr>
              <w:pStyle w:val="Answers"/>
            </w:pPr>
            <w:r w:rsidRPr="00446E14">
              <w:t>Other (please specify)</w:t>
            </w:r>
          </w:p>
        </w:tc>
        <w:tc>
          <w:tcPr>
            <w:tcW w:w="607" w:type="dxa"/>
            <w:vAlign w:val="center"/>
          </w:tcPr>
          <w:p w14:paraId="4B2D1B3F" w14:textId="22D75076" w:rsidR="00006E1F" w:rsidRPr="00446E14" w:rsidRDefault="00006E1F" w:rsidP="00006E1F">
            <w:pPr>
              <w:pStyle w:val="Codes"/>
              <w:spacing w:beforeLines="20" w:before="48" w:afterLines="20" w:after="48" w:line="252" w:lineRule="auto"/>
            </w:pPr>
            <w:r w:rsidRPr="00446E14">
              <w:t>96</w:t>
            </w:r>
          </w:p>
        </w:tc>
        <w:tc>
          <w:tcPr>
            <w:tcW w:w="752" w:type="dxa"/>
            <w:vAlign w:val="center"/>
          </w:tcPr>
          <w:p w14:paraId="1C7B2245" w14:textId="77777777" w:rsidR="00006E1F" w:rsidRPr="00446E14" w:rsidRDefault="00006E1F" w:rsidP="00006E1F">
            <w:pPr>
              <w:pStyle w:val="ProgrammingNotes"/>
              <w:spacing w:beforeLines="20" w:before="48" w:afterLines="20" w:after="48" w:line="252" w:lineRule="auto"/>
            </w:pPr>
          </w:p>
        </w:tc>
      </w:tr>
      <w:tr w:rsidR="00006E1F" w:rsidRPr="00446E14" w14:paraId="2F3B1ACA" w14:textId="77777777" w:rsidTr="545D1E49">
        <w:trPr>
          <w:trHeight w:val="272"/>
          <w:jc w:val="center"/>
        </w:trPr>
        <w:tc>
          <w:tcPr>
            <w:tcW w:w="645" w:type="dxa"/>
          </w:tcPr>
          <w:p w14:paraId="039B3974" w14:textId="77777777" w:rsidR="00006E1F" w:rsidRPr="00446E14" w:rsidRDefault="00006E1F">
            <w:pPr>
              <w:spacing w:beforeLines="20" w:before="48" w:afterLines="20" w:after="48" w:line="252" w:lineRule="auto"/>
              <w:rPr>
                <w:rFonts w:cs="Arial"/>
                <w:szCs w:val="20"/>
              </w:rPr>
            </w:pPr>
          </w:p>
        </w:tc>
        <w:tc>
          <w:tcPr>
            <w:tcW w:w="595" w:type="dxa"/>
          </w:tcPr>
          <w:p w14:paraId="74F7C358" w14:textId="77777777" w:rsidR="00006E1F" w:rsidRPr="00446E14" w:rsidRDefault="00006E1F">
            <w:pPr>
              <w:spacing w:beforeLines="20" w:before="48" w:afterLines="20" w:after="48" w:line="252" w:lineRule="auto"/>
              <w:rPr>
                <w:rFonts w:cs="Arial"/>
                <w:szCs w:val="20"/>
              </w:rPr>
            </w:pPr>
          </w:p>
        </w:tc>
        <w:tc>
          <w:tcPr>
            <w:tcW w:w="7887" w:type="dxa"/>
            <w:gridSpan w:val="2"/>
          </w:tcPr>
          <w:p w14:paraId="600E0D9D" w14:textId="77C60DF3" w:rsidR="00006E1F" w:rsidRPr="00446E14" w:rsidRDefault="5EEE5D69" w:rsidP="00006E1F">
            <w:pPr>
              <w:pStyle w:val="Answers"/>
            </w:pPr>
            <w:r w:rsidRPr="00446E14">
              <w:rPr>
                <w:rStyle w:val="normaltextrun"/>
              </w:rPr>
              <w:t>None</w:t>
            </w:r>
          </w:p>
        </w:tc>
        <w:tc>
          <w:tcPr>
            <w:tcW w:w="607" w:type="dxa"/>
            <w:vAlign w:val="center"/>
          </w:tcPr>
          <w:p w14:paraId="162D299D" w14:textId="2E1AAF3F" w:rsidR="00006E1F" w:rsidRPr="00446E14" w:rsidRDefault="00006E1F">
            <w:pPr>
              <w:pStyle w:val="Codes"/>
              <w:spacing w:beforeLines="20" w:before="48" w:afterLines="20" w:after="48" w:line="252" w:lineRule="auto"/>
            </w:pPr>
            <w:r w:rsidRPr="00446E14">
              <w:t>99</w:t>
            </w:r>
          </w:p>
        </w:tc>
        <w:tc>
          <w:tcPr>
            <w:tcW w:w="752" w:type="dxa"/>
            <w:vAlign w:val="center"/>
          </w:tcPr>
          <w:p w14:paraId="5DA21CE3" w14:textId="77777777" w:rsidR="00006E1F" w:rsidRPr="00446E14" w:rsidRDefault="00006E1F">
            <w:pPr>
              <w:pStyle w:val="ProgrammingNotes"/>
              <w:spacing w:beforeLines="20" w:before="48" w:afterLines="20" w:after="48" w:line="252" w:lineRule="auto"/>
            </w:pPr>
          </w:p>
        </w:tc>
      </w:tr>
    </w:tbl>
    <w:p w14:paraId="5E793132" w14:textId="6B47D81D" w:rsidR="72E933FC" w:rsidRPr="00446E14" w:rsidRDefault="72E933FC">
      <w:r w:rsidRPr="00446E14">
        <w:br w:type="page"/>
      </w:r>
    </w:p>
    <w:p w14:paraId="54BF3D18" w14:textId="1BAF9E13" w:rsidR="00006E1F" w:rsidRPr="00446E14" w:rsidRDefault="00885531" w:rsidP="72E933FC">
      <w:pPr>
        <w:pStyle w:val="Heading2"/>
      </w:pPr>
      <w:bookmarkStart w:id="12" w:name="_Toc210717962"/>
      <w:r w:rsidRPr="00446E14">
        <w:lastRenderedPageBreak/>
        <w:t>Climate Solutions</w:t>
      </w:r>
      <w:r w:rsidR="00D15CC1" w:rsidRPr="00446E14">
        <w:t xml:space="preserve"> and </w:t>
      </w:r>
      <w:r w:rsidR="004B5096" w:rsidRPr="00446E14">
        <w:t>regional investment</w:t>
      </w:r>
      <w:bookmarkEnd w:id="12"/>
      <w:r w:rsidR="004B5096" w:rsidRPr="00446E14">
        <w:t xml:space="preserve"> </w:t>
      </w:r>
    </w:p>
    <w:tbl>
      <w:tblPr>
        <w:tblStyle w:val="TableGridLight"/>
        <w:tblW w:w="10485" w:type="dxa"/>
        <w:jc w:val="center"/>
        <w:tblLook w:val="04A0" w:firstRow="1" w:lastRow="0" w:firstColumn="1" w:lastColumn="0" w:noHBand="0" w:noVBand="1"/>
      </w:tblPr>
      <w:tblGrid>
        <w:gridCol w:w="1006"/>
        <w:gridCol w:w="591"/>
        <w:gridCol w:w="2334"/>
        <w:gridCol w:w="4305"/>
        <w:gridCol w:w="645"/>
        <w:gridCol w:w="1604"/>
      </w:tblGrid>
      <w:tr w:rsidR="00885531" w:rsidRPr="00446E14" w:rsidDel="00B43548" w14:paraId="6789265B" w14:textId="0EE8A59F" w:rsidTr="545D1E49">
        <w:trPr>
          <w:trHeight w:val="272"/>
          <w:jc w:val="center"/>
        </w:trPr>
        <w:tc>
          <w:tcPr>
            <w:tcW w:w="10485" w:type="dxa"/>
            <w:gridSpan w:val="6"/>
          </w:tcPr>
          <w:p w14:paraId="1C078515" w14:textId="3559D45C" w:rsidR="00885531" w:rsidRPr="00446E14" w:rsidDel="00B43548" w:rsidRDefault="00885531">
            <w:pPr>
              <w:pStyle w:val="ASK"/>
              <w:spacing w:beforeLines="20" w:before="48" w:afterLines="20" w:after="48" w:line="252" w:lineRule="auto"/>
              <w:rPr>
                <w:b w:val="0"/>
                <w:color w:val="367587"/>
              </w:rPr>
            </w:pPr>
            <w:r w:rsidRPr="00446E14" w:rsidDel="00B43548">
              <w:rPr>
                <w:rStyle w:val="ProgrammingNotesChar"/>
                <w:b/>
                <w:bCs/>
              </w:rPr>
              <w:t>INVESTORS – MANDATORY</w:t>
            </w:r>
            <w:r w:rsidR="00D6598E">
              <w:rPr>
                <w:rStyle w:val="ProgrammingNotesChar"/>
                <w:b/>
                <w:bCs/>
              </w:rPr>
              <w:t xml:space="preserve"> </w:t>
            </w:r>
            <w:r w:rsidR="5FF6CF5F" w:rsidRPr="048715B6">
              <w:rPr>
                <w:rStyle w:val="ProgrammingNotesChar"/>
                <w:b/>
                <w:bCs/>
              </w:rPr>
              <w:t>-</w:t>
            </w:r>
            <w:r w:rsidR="00D6598E">
              <w:rPr>
                <w:rStyle w:val="ProgrammingNotesChar"/>
                <w:b/>
                <w:bCs/>
              </w:rPr>
              <w:t xml:space="preserve"> IGCC</w:t>
            </w:r>
            <w:r w:rsidR="3A0913EE" w:rsidRPr="048715B6">
              <w:rPr>
                <w:rStyle w:val="ProgrammingNotesChar"/>
                <w:b/>
                <w:bCs/>
              </w:rPr>
              <w:t xml:space="preserve"> ONLY</w:t>
            </w:r>
          </w:p>
        </w:tc>
      </w:tr>
      <w:tr w:rsidR="00885531" w:rsidRPr="00446E14" w:rsidDel="00B43548" w14:paraId="58197BFD" w14:textId="46859625" w:rsidTr="545D1E49">
        <w:trPr>
          <w:trHeight w:val="272"/>
          <w:jc w:val="center"/>
        </w:trPr>
        <w:tc>
          <w:tcPr>
            <w:tcW w:w="1006" w:type="dxa"/>
          </w:tcPr>
          <w:p w14:paraId="139165F3" w14:textId="03561CED" w:rsidR="00885531" w:rsidRPr="00446E14" w:rsidDel="00B43548" w:rsidRDefault="7346D3B1">
            <w:pPr>
              <w:pStyle w:val="QuestionText"/>
              <w:spacing w:beforeLines="20" w:before="48" w:afterLines="20" w:after="48" w:line="252" w:lineRule="auto"/>
            </w:pPr>
            <w:r>
              <w:t>Q</w:t>
            </w:r>
            <w:r w:rsidR="78E63C33">
              <w:t>21</w:t>
            </w:r>
          </w:p>
        </w:tc>
        <w:tc>
          <w:tcPr>
            <w:tcW w:w="9479" w:type="dxa"/>
            <w:gridSpan w:val="5"/>
          </w:tcPr>
          <w:p w14:paraId="06A69C26" w14:textId="22F739DB" w:rsidR="00885531" w:rsidRPr="00446E14" w:rsidDel="00B43548" w:rsidRDefault="00885531" w:rsidP="00885531">
            <w:pPr>
              <w:pStyle w:val="QuestionText"/>
              <w:spacing w:beforeLines="20" w:before="48" w:afterLines="20" w:after="48" w:line="252" w:lineRule="auto"/>
            </w:pPr>
            <w:r w:rsidRPr="00446E14" w:rsidDel="00B43548">
              <w:t xml:space="preserve">Which of the following apply to your investments in climate solutions?  </w:t>
            </w:r>
          </w:p>
          <w:p w14:paraId="40C119D3" w14:textId="01735204" w:rsidR="00885531" w:rsidRPr="00446E14" w:rsidDel="00B43548" w:rsidRDefault="00885531" w:rsidP="00885531">
            <w:pPr>
              <w:pStyle w:val="QuestionText"/>
              <w:spacing w:beforeLines="20" w:before="48" w:afterLines="20" w:after="48" w:line="252" w:lineRule="auto"/>
            </w:pPr>
          </w:p>
          <w:p w14:paraId="4C00DC8A" w14:textId="14742394" w:rsidR="00885531" w:rsidRPr="00446E14" w:rsidDel="00B43548" w:rsidRDefault="00885531" w:rsidP="00885531">
            <w:pPr>
              <w:pStyle w:val="QuestionText"/>
              <w:spacing w:beforeLines="20" w:before="48" w:afterLines="20" w:after="48" w:line="252" w:lineRule="auto"/>
            </w:pPr>
            <w:r w:rsidRPr="00446E14" w:rsidDel="00B43548">
              <w:t xml:space="preserve">Note: </w:t>
            </w:r>
            <w:r w:rsidR="006C4F4E" w:rsidRPr="00446E14" w:rsidDel="00B43548">
              <w:t xml:space="preserve">For the purposes of answering this question, </w:t>
            </w:r>
            <w:r w:rsidRPr="00446E14" w:rsidDel="00B43548">
              <w:t xml:space="preserve">a climate solution investment is </w:t>
            </w:r>
            <w:r w:rsidR="006C4F4E" w:rsidRPr="00446E14" w:rsidDel="00B43548">
              <w:t xml:space="preserve">defined as </w:t>
            </w:r>
            <w:r w:rsidRPr="00446E14" w:rsidDel="00B43548">
              <w:t xml:space="preserve">an investment in economic activities or assets that substantially contribute to climate change mitigation.  </w:t>
            </w:r>
          </w:p>
        </w:tc>
      </w:tr>
      <w:tr w:rsidR="00885531" w:rsidRPr="00446E14" w:rsidDel="00B43548" w14:paraId="1292FC18" w14:textId="51DAAB37" w:rsidTr="545D1E49">
        <w:trPr>
          <w:trHeight w:val="272"/>
          <w:jc w:val="center"/>
        </w:trPr>
        <w:tc>
          <w:tcPr>
            <w:tcW w:w="1006" w:type="dxa"/>
          </w:tcPr>
          <w:p w14:paraId="64B67B4A" w14:textId="0DDDD7D2" w:rsidR="00885531" w:rsidRPr="00446E14" w:rsidDel="00B43548" w:rsidRDefault="00885531">
            <w:pPr>
              <w:spacing w:beforeLines="20" w:before="48" w:afterLines="20" w:after="48" w:line="252" w:lineRule="auto"/>
              <w:rPr>
                <w:rFonts w:cs="Arial"/>
              </w:rPr>
            </w:pPr>
          </w:p>
        </w:tc>
        <w:tc>
          <w:tcPr>
            <w:tcW w:w="2925" w:type="dxa"/>
            <w:gridSpan w:val="2"/>
            <w:vAlign w:val="center"/>
          </w:tcPr>
          <w:p w14:paraId="47A4B2AE" w14:textId="0FCC1D07" w:rsidR="00885531" w:rsidRPr="00446E14" w:rsidDel="00B43548" w:rsidRDefault="00885531">
            <w:pPr>
              <w:pStyle w:val="Pleaseselect"/>
              <w:spacing w:beforeLines="20" w:before="48" w:afterLines="20" w:after="48" w:line="252" w:lineRule="auto"/>
            </w:pPr>
            <w:r w:rsidRPr="00446E14" w:rsidDel="00B43548">
              <w:t xml:space="preserve">Please select </w:t>
            </w:r>
            <w:r w:rsidR="5CB012FE" w:rsidRPr="00446E14" w:rsidDel="00B43548">
              <w:t>ALL</w:t>
            </w:r>
            <w:r w:rsidRPr="00446E14" w:rsidDel="00B43548">
              <w:t xml:space="preserve"> that apply</w:t>
            </w:r>
          </w:p>
        </w:tc>
        <w:tc>
          <w:tcPr>
            <w:tcW w:w="4305" w:type="dxa"/>
            <w:vAlign w:val="center"/>
          </w:tcPr>
          <w:p w14:paraId="14678D2A" w14:textId="45E8B114" w:rsidR="00885531" w:rsidRPr="00446E14" w:rsidDel="00B43548" w:rsidRDefault="77F878DF">
            <w:pPr>
              <w:pStyle w:val="RandomiseInstruction"/>
              <w:spacing w:beforeLines="20" w:before="48" w:afterLines="20" w:after="48" w:line="252" w:lineRule="auto"/>
              <w:jc w:val="center"/>
            </w:pPr>
            <w:r w:rsidRPr="00446E14" w:rsidDel="00B43548">
              <w:t xml:space="preserve">DO NOT </w:t>
            </w:r>
            <w:r w:rsidR="00885531" w:rsidRPr="00446E14" w:rsidDel="00B43548">
              <w:t>RANDOMISE</w:t>
            </w:r>
          </w:p>
        </w:tc>
        <w:tc>
          <w:tcPr>
            <w:tcW w:w="645" w:type="dxa"/>
            <w:vAlign w:val="center"/>
          </w:tcPr>
          <w:p w14:paraId="639F3077" w14:textId="0623DA19" w:rsidR="00885531" w:rsidRPr="00446E14" w:rsidDel="00B43548" w:rsidRDefault="00885531">
            <w:pPr>
              <w:pStyle w:val="ProgrammingNotes"/>
              <w:spacing w:beforeLines="20" w:before="48" w:afterLines="20" w:after="48" w:line="252" w:lineRule="auto"/>
            </w:pPr>
            <w:r w:rsidRPr="00446E14" w:rsidDel="00B43548">
              <w:t>MR</w:t>
            </w:r>
          </w:p>
        </w:tc>
        <w:tc>
          <w:tcPr>
            <w:tcW w:w="1604" w:type="dxa"/>
            <w:vAlign w:val="center"/>
          </w:tcPr>
          <w:p w14:paraId="6D132583" w14:textId="2872A96E" w:rsidR="00885531" w:rsidRPr="00446E14" w:rsidDel="00B43548" w:rsidRDefault="00885531">
            <w:pPr>
              <w:pStyle w:val="ProgrammingNotes"/>
              <w:spacing w:beforeLines="20" w:before="48" w:afterLines="20" w:after="48" w:line="252" w:lineRule="auto"/>
            </w:pPr>
          </w:p>
        </w:tc>
      </w:tr>
      <w:tr w:rsidR="00885531" w:rsidRPr="00446E14" w:rsidDel="00B43548" w14:paraId="43A2C929" w14:textId="161489C8" w:rsidTr="545D1E49">
        <w:trPr>
          <w:trHeight w:val="272"/>
          <w:jc w:val="center"/>
        </w:trPr>
        <w:tc>
          <w:tcPr>
            <w:tcW w:w="1006" w:type="dxa"/>
          </w:tcPr>
          <w:p w14:paraId="2BDDCE9B" w14:textId="4CE7370B" w:rsidR="00885531" w:rsidRPr="00446E14" w:rsidDel="00B43548" w:rsidRDefault="00885531" w:rsidP="00885531">
            <w:pPr>
              <w:spacing w:beforeLines="20" w:before="48" w:afterLines="20" w:after="48" w:line="252" w:lineRule="auto"/>
              <w:rPr>
                <w:rFonts w:cs="Arial"/>
              </w:rPr>
            </w:pPr>
          </w:p>
        </w:tc>
        <w:tc>
          <w:tcPr>
            <w:tcW w:w="591" w:type="dxa"/>
          </w:tcPr>
          <w:p w14:paraId="774BD863" w14:textId="5D378792" w:rsidR="00885531" w:rsidRPr="00446E14" w:rsidDel="00B43548" w:rsidRDefault="00885531" w:rsidP="00885531">
            <w:pPr>
              <w:spacing w:beforeLines="20" w:before="48" w:afterLines="20" w:after="48" w:line="252" w:lineRule="auto"/>
              <w:rPr>
                <w:rFonts w:cs="Arial"/>
                <w:b/>
                <w:bCs/>
                <w:i/>
                <w:iCs/>
              </w:rPr>
            </w:pPr>
          </w:p>
        </w:tc>
        <w:tc>
          <w:tcPr>
            <w:tcW w:w="6639" w:type="dxa"/>
            <w:gridSpan w:val="2"/>
          </w:tcPr>
          <w:p w14:paraId="33B94421" w14:textId="7749143F" w:rsidR="00885531" w:rsidRPr="00446E14" w:rsidDel="00B43548" w:rsidRDefault="00885531" w:rsidP="00885531">
            <w:pPr>
              <w:pStyle w:val="Answers"/>
            </w:pPr>
            <w:r w:rsidRPr="00446E14" w:rsidDel="00B43548">
              <w:rPr>
                <w:rStyle w:val="normaltextrun"/>
              </w:rPr>
              <w:t>We have a target (public)</w:t>
            </w:r>
            <w:r w:rsidRPr="00446E14" w:rsidDel="00B43548">
              <w:rPr>
                <w:rStyle w:val="eop"/>
              </w:rPr>
              <w:t> </w:t>
            </w:r>
          </w:p>
        </w:tc>
        <w:tc>
          <w:tcPr>
            <w:tcW w:w="645" w:type="dxa"/>
            <w:vAlign w:val="center"/>
          </w:tcPr>
          <w:p w14:paraId="65776AB2" w14:textId="4F4A434B" w:rsidR="00885531" w:rsidRPr="00446E14" w:rsidDel="00B43548" w:rsidRDefault="00885531" w:rsidP="00885531">
            <w:pPr>
              <w:pStyle w:val="Codes"/>
              <w:spacing w:beforeLines="20" w:before="48" w:afterLines="20" w:after="48" w:line="252" w:lineRule="auto"/>
            </w:pPr>
            <w:r w:rsidRPr="00446E14" w:rsidDel="00B43548">
              <w:t>01</w:t>
            </w:r>
          </w:p>
        </w:tc>
        <w:tc>
          <w:tcPr>
            <w:tcW w:w="1604" w:type="dxa"/>
            <w:vAlign w:val="center"/>
          </w:tcPr>
          <w:p w14:paraId="31451E29" w14:textId="6F046145" w:rsidR="00885531" w:rsidRPr="00446E14" w:rsidDel="00B43548" w:rsidRDefault="00885531" w:rsidP="00885531">
            <w:pPr>
              <w:spacing w:beforeLines="20" w:before="48" w:afterLines="20" w:after="48" w:line="252" w:lineRule="auto"/>
              <w:jc w:val="center"/>
              <w:rPr>
                <w:rFonts w:cs="Arial"/>
              </w:rPr>
            </w:pPr>
          </w:p>
        </w:tc>
      </w:tr>
      <w:tr w:rsidR="00885531" w:rsidRPr="00446E14" w:rsidDel="00B43548" w14:paraId="5BDE0220" w14:textId="1D6015D0" w:rsidTr="545D1E49">
        <w:trPr>
          <w:trHeight w:val="272"/>
          <w:jc w:val="center"/>
        </w:trPr>
        <w:tc>
          <w:tcPr>
            <w:tcW w:w="1006" w:type="dxa"/>
          </w:tcPr>
          <w:p w14:paraId="570C018F" w14:textId="2CF67EEC" w:rsidR="00885531" w:rsidRPr="00446E14" w:rsidDel="00B43548" w:rsidRDefault="00885531" w:rsidP="00885531">
            <w:pPr>
              <w:spacing w:beforeLines="20" w:before="48" w:afterLines="20" w:after="48" w:line="252" w:lineRule="auto"/>
              <w:rPr>
                <w:rFonts w:cs="Arial"/>
              </w:rPr>
            </w:pPr>
          </w:p>
        </w:tc>
        <w:tc>
          <w:tcPr>
            <w:tcW w:w="591" w:type="dxa"/>
          </w:tcPr>
          <w:p w14:paraId="02A4B8B9" w14:textId="076FDF3B" w:rsidR="00885531" w:rsidRPr="00446E14" w:rsidDel="00B43548" w:rsidRDefault="00885531" w:rsidP="00885531">
            <w:pPr>
              <w:spacing w:beforeLines="20" w:before="48" w:afterLines="20" w:after="48" w:line="252" w:lineRule="auto"/>
              <w:rPr>
                <w:rFonts w:cs="Arial"/>
              </w:rPr>
            </w:pPr>
          </w:p>
        </w:tc>
        <w:tc>
          <w:tcPr>
            <w:tcW w:w="6639" w:type="dxa"/>
            <w:gridSpan w:val="2"/>
          </w:tcPr>
          <w:p w14:paraId="044F48A8" w14:textId="25E6255A" w:rsidR="00885531" w:rsidRPr="00446E14" w:rsidDel="00B43548" w:rsidRDefault="00885531" w:rsidP="00885531">
            <w:pPr>
              <w:pStyle w:val="Answers"/>
            </w:pPr>
            <w:r w:rsidRPr="00446E14" w:rsidDel="00B43548">
              <w:rPr>
                <w:rStyle w:val="normaltextrun"/>
              </w:rPr>
              <w:t xml:space="preserve">We have a target (not public) </w:t>
            </w:r>
            <w:r w:rsidRPr="00446E14" w:rsidDel="00B43548">
              <w:rPr>
                <w:rStyle w:val="eop"/>
              </w:rPr>
              <w:t> </w:t>
            </w:r>
          </w:p>
        </w:tc>
        <w:tc>
          <w:tcPr>
            <w:tcW w:w="645" w:type="dxa"/>
            <w:vAlign w:val="center"/>
          </w:tcPr>
          <w:p w14:paraId="70A31864" w14:textId="2166B0DC" w:rsidR="00885531" w:rsidRPr="00446E14" w:rsidDel="00B43548" w:rsidRDefault="00885531" w:rsidP="00885531">
            <w:pPr>
              <w:pStyle w:val="Codes"/>
              <w:spacing w:beforeLines="20" w:before="48" w:afterLines="20" w:after="48" w:line="252" w:lineRule="auto"/>
            </w:pPr>
            <w:r w:rsidRPr="00446E14" w:rsidDel="00B43548">
              <w:t>02</w:t>
            </w:r>
          </w:p>
        </w:tc>
        <w:tc>
          <w:tcPr>
            <w:tcW w:w="1604" w:type="dxa"/>
            <w:vAlign w:val="center"/>
          </w:tcPr>
          <w:p w14:paraId="3BEBB07A" w14:textId="7B9BA6EF" w:rsidR="00885531" w:rsidRPr="00446E14" w:rsidDel="00B43548" w:rsidRDefault="00885531" w:rsidP="00885531">
            <w:pPr>
              <w:spacing w:beforeLines="20" w:before="48" w:afterLines="20" w:after="48" w:line="252" w:lineRule="auto"/>
              <w:jc w:val="center"/>
              <w:rPr>
                <w:rFonts w:cs="Arial"/>
              </w:rPr>
            </w:pPr>
          </w:p>
        </w:tc>
      </w:tr>
      <w:tr w:rsidR="00885531" w:rsidRPr="00446E14" w:rsidDel="00B43548" w14:paraId="4E84CD66" w14:textId="076B649F" w:rsidTr="545D1E49">
        <w:trPr>
          <w:trHeight w:val="272"/>
          <w:jc w:val="center"/>
        </w:trPr>
        <w:tc>
          <w:tcPr>
            <w:tcW w:w="1006" w:type="dxa"/>
          </w:tcPr>
          <w:p w14:paraId="6F045C3D" w14:textId="0A319120" w:rsidR="00885531" w:rsidRPr="00446E14" w:rsidDel="00B43548" w:rsidRDefault="00885531" w:rsidP="00885531">
            <w:pPr>
              <w:spacing w:beforeLines="20" w:before="48" w:afterLines="20" w:after="48" w:line="252" w:lineRule="auto"/>
              <w:rPr>
                <w:rFonts w:cs="Arial"/>
              </w:rPr>
            </w:pPr>
          </w:p>
        </w:tc>
        <w:tc>
          <w:tcPr>
            <w:tcW w:w="591" w:type="dxa"/>
          </w:tcPr>
          <w:p w14:paraId="15538F77" w14:textId="2A9933D2" w:rsidR="00885531" w:rsidRPr="00446E14" w:rsidDel="00B43548" w:rsidRDefault="00885531" w:rsidP="00885531">
            <w:pPr>
              <w:spacing w:beforeLines="20" w:before="48" w:afterLines="20" w:after="48" w:line="252" w:lineRule="auto"/>
              <w:rPr>
                <w:rFonts w:cs="Arial"/>
              </w:rPr>
            </w:pPr>
          </w:p>
        </w:tc>
        <w:tc>
          <w:tcPr>
            <w:tcW w:w="6639" w:type="dxa"/>
            <w:gridSpan w:val="2"/>
          </w:tcPr>
          <w:p w14:paraId="41B39316" w14:textId="3AC1ACFE" w:rsidR="00885531" w:rsidRPr="00446E14" w:rsidDel="00B43548" w:rsidRDefault="00885531" w:rsidP="00885531">
            <w:pPr>
              <w:pStyle w:val="Answers"/>
            </w:pPr>
            <w:r w:rsidRPr="00446E14" w:rsidDel="00B43548">
              <w:rPr>
                <w:rStyle w:val="normaltextrun"/>
              </w:rPr>
              <w:t>We have a formal commitment/plan/strategy to increase investment in climate solutions</w:t>
            </w:r>
            <w:r w:rsidRPr="00446E14" w:rsidDel="00B43548">
              <w:rPr>
                <w:rStyle w:val="eop"/>
              </w:rPr>
              <w:t> </w:t>
            </w:r>
          </w:p>
        </w:tc>
        <w:tc>
          <w:tcPr>
            <w:tcW w:w="645" w:type="dxa"/>
            <w:vAlign w:val="center"/>
          </w:tcPr>
          <w:p w14:paraId="211E7814" w14:textId="7E5DCC6F" w:rsidR="00885531" w:rsidRPr="00446E14" w:rsidDel="00B43548" w:rsidRDefault="00885531" w:rsidP="00885531">
            <w:pPr>
              <w:pStyle w:val="Codes"/>
              <w:spacing w:beforeLines="20" w:before="48" w:afterLines="20" w:after="48" w:line="252" w:lineRule="auto"/>
            </w:pPr>
            <w:r w:rsidRPr="00446E14" w:rsidDel="00B43548">
              <w:t>03</w:t>
            </w:r>
          </w:p>
        </w:tc>
        <w:tc>
          <w:tcPr>
            <w:tcW w:w="1604" w:type="dxa"/>
            <w:vAlign w:val="center"/>
          </w:tcPr>
          <w:p w14:paraId="28F15CE0" w14:textId="6F78C6B1" w:rsidR="00885531" w:rsidRPr="00446E14" w:rsidDel="00B43548" w:rsidRDefault="00885531" w:rsidP="00885531">
            <w:pPr>
              <w:spacing w:beforeLines="20" w:before="48" w:afterLines="20" w:after="48" w:line="252" w:lineRule="auto"/>
              <w:jc w:val="center"/>
              <w:rPr>
                <w:rFonts w:cs="Arial"/>
              </w:rPr>
            </w:pPr>
          </w:p>
        </w:tc>
      </w:tr>
      <w:tr w:rsidR="00885531" w:rsidRPr="00446E14" w:rsidDel="00B43548" w14:paraId="6D9D6875" w14:textId="1C6560AD" w:rsidTr="545D1E49">
        <w:trPr>
          <w:trHeight w:val="272"/>
          <w:jc w:val="center"/>
        </w:trPr>
        <w:tc>
          <w:tcPr>
            <w:tcW w:w="1006" w:type="dxa"/>
          </w:tcPr>
          <w:p w14:paraId="57C89B98" w14:textId="3DFFE607" w:rsidR="00885531" w:rsidRPr="00446E14" w:rsidDel="00B43548" w:rsidRDefault="00885531" w:rsidP="00885531">
            <w:pPr>
              <w:spacing w:beforeLines="20" w:before="48" w:afterLines="20" w:after="48" w:line="252" w:lineRule="auto"/>
              <w:rPr>
                <w:rFonts w:cs="Arial"/>
              </w:rPr>
            </w:pPr>
          </w:p>
        </w:tc>
        <w:tc>
          <w:tcPr>
            <w:tcW w:w="591" w:type="dxa"/>
          </w:tcPr>
          <w:p w14:paraId="4605F261" w14:textId="1D287236" w:rsidR="00885531" w:rsidRPr="00446E14" w:rsidDel="00B43548" w:rsidRDefault="00885531" w:rsidP="00885531">
            <w:pPr>
              <w:spacing w:beforeLines="20" w:before="48" w:afterLines="20" w:after="48" w:line="252" w:lineRule="auto"/>
              <w:rPr>
                <w:rFonts w:cs="Arial"/>
              </w:rPr>
            </w:pPr>
          </w:p>
        </w:tc>
        <w:tc>
          <w:tcPr>
            <w:tcW w:w="6639" w:type="dxa"/>
            <w:gridSpan w:val="2"/>
          </w:tcPr>
          <w:p w14:paraId="6D305D1C" w14:textId="2804FBA3" w:rsidR="00885531" w:rsidRPr="00446E14" w:rsidDel="00B43548" w:rsidRDefault="00885531" w:rsidP="00885531">
            <w:pPr>
              <w:pStyle w:val="Answers"/>
            </w:pPr>
            <w:r w:rsidRPr="00446E14" w:rsidDel="00B43548">
              <w:rPr>
                <w:rStyle w:val="normaltextrun"/>
              </w:rPr>
              <w:t>We track our level of investment in climate solutions</w:t>
            </w:r>
            <w:r w:rsidRPr="00446E14" w:rsidDel="00B43548">
              <w:rPr>
                <w:rStyle w:val="eop"/>
              </w:rPr>
              <w:t> </w:t>
            </w:r>
          </w:p>
        </w:tc>
        <w:tc>
          <w:tcPr>
            <w:tcW w:w="645" w:type="dxa"/>
            <w:vAlign w:val="center"/>
          </w:tcPr>
          <w:p w14:paraId="7370EE42" w14:textId="5A4E1771" w:rsidR="00885531" w:rsidRPr="00446E14" w:rsidDel="00B43548" w:rsidRDefault="00885531" w:rsidP="00885531">
            <w:pPr>
              <w:pStyle w:val="Codes"/>
              <w:spacing w:beforeLines="20" w:before="48" w:afterLines="20" w:after="48" w:line="252" w:lineRule="auto"/>
            </w:pPr>
            <w:r w:rsidRPr="00446E14" w:rsidDel="00B43548">
              <w:t>04</w:t>
            </w:r>
          </w:p>
        </w:tc>
        <w:tc>
          <w:tcPr>
            <w:tcW w:w="1604" w:type="dxa"/>
            <w:vAlign w:val="center"/>
          </w:tcPr>
          <w:p w14:paraId="4E715A2E" w14:textId="00E64157" w:rsidR="00885531" w:rsidRPr="00446E14" w:rsidDel="00B43548" w:rsidRDefault="00885531" w:rsidP="00885531">
            <w:pPr>
              <w:spacing w:beforeLines="20" w:before="48" w:afterLines="20" w:after="48" w:line="252" w:lineRule="auto"/>
              <w:jc w:val="center"/>
              <w:rPr>
                <w:rFonts w:cs="Arial"/>
              </w:rPr>
            </w:pPr>
          </w:p>
        </w:tc>
      </w:tr>
      <w:tr w:rsidR="00885531" w:rsidRPr="00446E14" w:rsidDel="00B43548" w14:paraId="416A13F1" w14:textId="71D97CF7" w:rsidTr="545D1E49">
        <w:trPr>
          <w:trHeight w:val="272"/>
          <w:jc w:val="center"/>
        </w:trPr>
        <w:tc>
          <w:tcPr>
            <w:tcW w:w="1006" w:type="dxa"/>
          </w:tcPr>
          <w:p w14:paraId="4ABD30DD" w14:textId="783A9DEB" w:rsidR="00885531" w:rsidRPr="00446E14" w:rsidDel="00B43548" w:rsidRDefault="00885531" w:rsidP="00885531">
            <w:pPr>
              <w:spacing w:beforeLines="20" w:before="48" w:afterLines="20" w:after="48" w:line="252" w:lineRule="auto"/>
              <w:rPr>
                <w:rFonts w:cs="Arial"/>
              </w:rPr>
            </w:pPr>
          </w:p>
        </w:tc>
        <w:tc>
          <w:tcPr>
            <w:tcW w:w="591" w:type="dxa"/>
          </w:tcPr>
          <w:p w14:paraId="5708588A" w14:textId="7BC93A3D" w:rsidR="00885531" w:rsidRPr="00446E14" w:rsidDel="00B43548" w:rsidRDefault="00885531" w:rsidP="00885531">
            <w:pPr>
              <w:spacing w:beforeLines="20" w:before="48" w:afterLines="20" w:after="48" w:line="252" w:lineRule="auto"/>
              <w:rPr>
                <w:rFonts w:cs="Arial"/>
              </w:rPr>
            </w:pPr>
          </w:p>
        </w:tc>
        <w:tc>
          <w:tcPr>
            <w:tcW w:w="6639" w:type="dxa"/>
            <w:gridSpan w:val="2"/>
          </w:tcPr>
          <w:p w14:paraId="76398032" w14:textId="67735C1E" w:rsidR="00885531" w:rsidRPr="00446E14" w:rsidDel="00B43548" w:rsidRDefault="00885531" w:rsidP="00885531">
            <w:pPr>
              <w:pStyle w:val="Answers"/>
            </w:pPr>
            <w:r w:rsidRPr="00446E14" w:rsidDel="00B43548">
              <w:rPr>
                <w:rStyle w:val="normaltextrun"/>
              </w:rPr>
              <w:t>We offer/invest in discrete climate solutions products</w:t>
            </w:r>
            <w:r w:rsidRPr="00446E14" w:rsidDel="00B43548">
              <w:rPr>
                <w:rStyle w:val="eop"/>
              </w:rPr>
              <w:t> </w:t>
            </w:r>
          </w:p>
        </w:tc>
        <w:tc>
          <w:tcPr>
            <w:tcW w:w="645" w:type="dxa"/>
            <w:vAlign w:val="center"/>
          </w:tcPr>
          <w:p w14:paraId="16F7E4BE" w14:textId="0EC598A7" w:rsidR="00885531" w:rsidRPr="00446E14" w:rsidDel="00B43548" w:rsidRDefault="00885531" w:rsidP="00885531">
            <w:pPr>
              <w:pStyle w:val="Codes"/>
              <w:spacing w:beforeLines="20" w:before="48" w:afterLines="20" w:after="48" w:line="252" w:lineRule="auto"/>
            </w:pPr>
            <w:r w:rsidRPr="00446E14" w:rsidDel="00B43548">
              <w:t>05</w:t>
            </w:r>
          </w:p>
        </w:tc>
        <w:tc>
          <w:tcPr>
            <w:tcW w:w="1604" w:type="dxa"/>
            <w:vAlign w:val="center"/>
          </w:tcPr>
          <w:p w14:paraId="3F0F1A20" w14:textId="4D7DE57B" w:rsidR="00885531" w:rsidRPr="00446E14" w:rsidDel="00B43548" w:rsidRDefault="00885531" w:rsidP="00885531">
            <w:pPr>
              <w:pStyle w:val="ProgrammingNotes"/>
              <w:spacing w:beforeLines="20" w:before="48" w:afterLines="20" w:after="48" w:line="252" w:lineRule="auto"/>
            </w:pPr>
          </w:p>
        </w:tc>
      </w:tr>
      <w:tr w:rsidR="00885531" w:rsidRPr="00446E14" w:rsidDel="00B43548" w14:paraId="2E43BB9C" w14:textId="10D7D07F" w:rsidTr="545D1E49">
        <w:trPr>
          <w:trHeight w:val="272"/>
          <w:jc w:val="center"/>
        </w:trPr>
        <w:tc>
          <w:tcPr>
            <w:tcW w:w="1006" w:type="dxa"/>
          </w:tcPr>
          <w:p w14:paraId="1D8BE7FC" w14:textId="3F9C1567" w:rsidR="00885531" w:rsidRPr="00446E14" w:rsidDel="00B43548" w:rsidRDefault="00885531" w:rsidP="00885531">
            <w:pPr>
              <w:spacing w:beforeLines="20" w:before="48" w:afterLines="20" w:after="48" w:line="252" w:lineRule="auto"/>
              <w:rPr>
                <w:rFonts w:cs="Arial"/>
              </w:rPr>
            </w:pPr>
          </w:p>
        </w:tc>
        <w:tc>
          <w:tcPr>
            <w:tcW w:w="591" w:type="dxa"/>
          </w:tcPr>
          <w:p w14:paraId="1B4F6373" w14:textId="61EDEC0E" w:rsidR="00885531" w:rsidRPr="00446E14" w:rsidDel="00B43548" w:rsidRDefault="00885531" w:rsidP="00885531">
            <w:pPr>
              <w:spacing w:beforeLines="20" w:before="48" w:afterLines="20" w:after="48" w:line="252" w:lineRule="auto"/>
              <w:rPr>
                <w:rFonts w:cs="Arial"/>
              </w:rPr>
            </w:pPr>
          </w:p>
        </w:tc>
        <w:tc>
          <w:tcPr>
            <w:tcW w:w="6639" w:type="dxa"/>
            <w:gridSpan w:val="2"/>
          </w:tcPr>
          <w:p w14:paraId="4FA6EF65" w14:textId="1A63E3D5" w:rsidR="00885531" w:rsidRPr="00446E14" w:rsidDel="00B43548" w:rsidRDefault="00885531" w:rsidP="00885531">
            <w:pPr>
              <w:pStyle w:val="Answers"/>
            </w:pPr>
            <w:r w:rsidRPr="00446E14" w:rsidDel="00B43548">
              <w:rPr>
                <w:rStyle w:val="normaltextrun"/>
              </w:rPr>
              <w:t>We have a dedicated approach to Transition Finance</w:t>
            </w:r>
            <w:r w:rsidRPr="00446E14" w:rsidDel="00B43548">
              <w:rPr>
                <w:rStyle w:val="eop"/>
              </w:rPr>
              <w:t> </w:t>
            </w:r>
          </w:p>
        </w:tc>
        <w:tc>
          <w:tcPr>
            <w:tcW w:w="645" w:type="dxa"/>
            <w:vAlign w:val="center"/>
          </w:tcPr>
          <w:p w14:paraId="523ACD82" w14:textId="715EFBC0" w:rsidR="00885531" w:rsidRPr="00446E14" w:rsidDel="00B43548" w:rsidRDefault="00885531" w:rsidP="00885531">
            <w:pPr>
              <w:pStyle w:val="Codes"/>
              <w:spacing w:beforeLines="20" w:before="48" w:afterLines="20" w:after="48" w:line="252" w:lineRule="auto"/>
            </w:pPr>
            <w:r w:rsidRPr="00446E14" w:rsidDel="00B43548">
              <w:t>06</w:t>
            </w:r>
          </w:p>
        </w:tc>
        <w:tc>
          <w:tcPr>
            <w:tcW w:w="1604" w:type="dxa"/>
            <w:vAlign w:val="center"/>
          </w:tcPr>
          <w:p w14:paraId="34EAC992" w14:textId="63ECDC99" w:rsidR="00885531" w:rsidRPr="00446E14" w:rsidDel="00B43548" w:rsidRDefault="00885531" w:rsidP="00885531">
            <w:pPr>
              <w:pStyle w:val="ProgrammingNotes"/>
              <w:spacing w:beforeLines="20" w:before="48" w:afterLines="20" w:after="48" w:line="252" w:lineRule="auto"/>
            </w:pPr>
          </w:p>
        </w:tc>
      </w:tr>
      <w:tr w:rsidR="00885531" w:rsidRPr="00446E14" w:rsidDel="00B43548" w14:paraId="5D9E8AC6" w14:textId="1254166E" w:rsidTr="545D1E49">
        <w:trPr>
          <w:trHeight w:val="272"/>
          <w:jc w:val="center"/>
        </w:trPr>
        <w:tc>
          <w:tcPr>
            <w:tcW w:w="1006" w:type="dxa"/>
          </w:tcPr>
          <w:p w14:paraId="2629090E" w14:textId="426655BA" w:rsidR="00885531" w:rsidRPr="00446E14" w:rsidDel="00B43548" w:rsidRDefault="00885531" w:rsidP="00885531">
            <w:pPr>
              <w:spacing w:beforeLines="20" w:before="48" w:afterLines="20" w:after="48" w:line="252" w:lineRule="auto"/>
              <w:rPr>
                <w:rFonts w:cs="Arial"/>
              </w:rPr>
            </w:pPr>
          </w:p>
        </w:tc>
        <w:tc>
          <w:tcPr>
            <w:tcW w:w="591" w:type="dxa"/>
          </w:tcPr>
          <w:p w14:paraId="0F4D3229" w14:textId="6AF3A63F" w:rsidR="00885531" w:rsidRPr="00446E14" w:rsidDel="00B43548" w:rsidRDefault="00885531" w:rsidP="00885531">
            <w:pPr>
              <w:spacing w:beforeLines="20" w:before="48" w:afterLines="20" w:after="48" w:line="252" w:lineRule="auto"/>
              <w:rPr>
                <w:rFonts w:cs="Arial"/>
              </w:rPr>
            </w:pPr>
          </w:p>
        </w:tc>
        <w:tc>
          <w:tcPr>
            <w:tcW w:w="6639" w:type="dxa"/>
            <w:gridSpan w:val="2"/>
          </w:tcPr>
          <w:p w14:paraId="1F89FABB" w14:textId="23B7FD17" w:rsidR="00885531" w:rsidRPr="00446E14" w:rsidDel="00B43548" w:rsidRDefault="00885531" w:rsidP="00885531">
            <w:pPr>
              <w:pStyle w:val="Answers"/>
            </w:pPr>
            <w:r w:rsidRPr="00446E14" w:rsidDel="00B43548">
              <w:rPr>
                <w:rStyle w:val="normaltextrun"/>
              </w:rPr>
              <w:t>We invest in climate solutions/ transition finance in E</w:t>
            </w:r>
            <w:r w:rsidR="00CF2FB9" w:rsidRPr="00446E14" w:rsidDel="00B43548">
              <w:rPr>
                <w:rStyle w:val="normaltextrun"/>
              </w:rPr>
              <w:t xml:space="preserve">merging </w:t>
            </w:r>
            <w:r w:rsidRPr="00446E14" w:rsidDel="00B43548">
              <w:rPr>
                <w:rStyle w:val="normaltextrun"/>
              </w:rPr>
              <w:t>M</w:t>
            </w:r>
            <w:r w:rsidR="00CF2FB9" w:rsidRPr="00446E14" w:rsidDel="00B43548">
              <w:rPr>
                <w:rStyle w:val="normaltextrun"/>
              </w:rPr>
              <w:t>arkets/</w:t>
            </w:r>
            <w:r w:rsidRPr="00446E14" w:rsidDel="00B43548">
              <w:rPr>
                <w:rStyle w:val="normaltextrun"/>
              </w:rPr>
              <w:t>D</w:t>
            </w:r>
            <w:r w:rsidR="00CF2FB9" w:rsidRPr="00446E14" w:rsidDel="00B43548">
              <w:rPr>
                <w:rStyle w:val="normaltextrun"/>
              </w:rPr>
              <w:t xml:space="preserve">eveloping </w:t>
            </w:r>
            <w:r w:rsidRPr="00446E14" w:rsidDel="00B43548">
              <w:rPr>
                <w:rStyle w:val="normaltextrun"/>
              </w:rPr>
              <w:t>E</w:t>
            </w:r>
            <w:r w:rsidR="00CF2FB9" w:rsidRPr="00446E14" w:rsidDel="00B43548">
              <w:rPr>
                <w:rStyle w:val="normaltextrun"/>
              </w:rPr>
              <w:t>conomies</w:t>
            </w:r>
            <w:r w:rsidRPr="00446E14" w:rsidDel="00B43548">
              <w:rPr>
                <w:rStyle w:val="eop"/>
              </w:rPr>
              <w:t> </w:t>
            </w:r>
          </w:p>
        </w:tc>
        <w:tc>
          <w:tcPr>
            <w:tcW w:w="645" w:type="dxa"/>
            <w:vAlign w:val="center"/>
          </w:tcPr>
          <w:p w14:paraId="0B649561" w14:textId="7DCBE4C0" w:rsidR="00885531" w:rsidRPr="00446E14" w:rsidDel="00B43548" w:rsidRDefault="00885531" w:rsidP="00885531">
            <w:pPr>
              <w:pStyle w:val="Codes"/>
              <w:spacing w:beforeLines="20" w:before="48" w:afterLines="20" w:after="48" w:line="252" w:lineRule="auto"/>
            </w:pPr>
            <w:r w:rsidRPr="00446E14" w:rsidDel="00B43548">
              <w:t>07</w:t>
            </w:r>
          </w:p>
        </w:tc>
        <w:tc>
          <w:tcPr>
            <w:tcW w:w="1604" w:type="dxa"/>
            <w:vAlign w:val="center"/>
          </w:tcPr>
          <w:p w14:paraId="2CC35B9E" w14:textId="121387F9" w:rsidR="00885531" w:rsidRPr="00446E14" w:rsidDel="00B43548" w:rsidRDefault="00885531" w:rsidP="00885531">
            <w:pPr>
              <w:pStyle w:val="ProgrammingNotes"/>
              <w:spacing w:beforeLines="20" w:before="48" w:afterLines="20" w:after="48" w:line="252" w:lineRule="auto"/>
            </w:pPr>
          </w:p>
        </w:tc>
      </w:tr>
      <w:tr w:rsidR="00885531" w:rsidRPr="00446E14" w:rsidDel="00B43548" w14:paraId="0DFD35DB" w14:textId="1A6866EB" w:rsidTr="545D1E49">
        <w:trPr>
          <w:trHeight w:val="272"/>
          <w:jc w:val="center"/>
        </w:trPr>
        <w:tc>
          <w:tcPr>
            <w:tcW w:w="1006" w:type="dxa"/>
          </w:tcPr>
          <w:p w14:paraId="609665E9" w14:textId="3EED2B90" w:rsidR="00885531" w:rsidRPr="00446E14" w:rsidDel="00B43548" w:rsidRDefault="00885531" w:rsidP="00885531">
            <w:pPr>
              <w:spacing w:beforeLines="20" w:before="48" w:afterLines="20" w:after="48" w:line="252" w:lineRule="auto"/>
              <w:rPr>
                <w:rFonts w:cs="Arial"/>
              </w:rPr>
            </w:pPr>
          </w:p>
        </w:tc>
        <w:tc>
          <w:tcPr>
            <w:tcW w:w="591" w:type="dxa"/>
          </w:tcPr>
          <w:p w14:paraId="04D07FD4" w14:textId="2BAD1698" w:rsidR="00885531" w:rsidRPr="00446E14" w:rsidDel="00B43548" w:rsidRDefault="00885531" w:rsidP="00885531">
            <w:pPr>
              <w:spacing w:beforeLines="20" w:before="48" w:afterLines="20" w:after="48" w:line="252" w:lineRule="auto"/>
              <w:rPr>
                <w:rFonts w:cs="Arial"/>
              </w:rPr>
            </w:pPr>
          </w:p>
        </w:tc>
        <w:tc>
          <w:tcPr>
            <w:tcW w:w="6639" w:type="dxa"/>
            <w:gridSpan w:val="2"/>
          </w:tcPr>
          <w:p w14:paraId="4DC495DF" w14:textId="2D896EE9" w:rsidR="00885531" w:rsidRPr="00446E14" w:rsidDel="00B43548" w:rsidRDefault="00885531" w:rsidP="37B83997">
            <w:pPr>
              <w:pStyle w:val="Answers"/>
              <w:rPr>
                <w:rStyle w:val="eop"/>
              </w:rPr>
            </w:pPr>
            <w:r w:rsidRPr="00446E14" w:rsidDel="00B43548">
              <w:rPr>
                <w:rStyle w:val="normaltextrun"/>
              </w:rPr>
              <w:t>Other (please specify)</w:t>
            </w:r>
            <w:r w:rsidRPr="00446E14" w:rsidDel="00B43548">
              <w:rPr>
                <w:rStyle w:val="eop"/>
              </w:rPr>
              <w:t> </w:t>
            </w:r>
          </w:p>
        </w:tc>
        <w:tc>
          <w:tcPr>
            <w:tcW w:w="645" w:type="dxa"/>
            <w:vAlign w:val="center"/>
          </w:tcPr>
          <w:p w14:paraId="09B66C26" w14:textId="5C10B452" w:rsidR="00885531" w:rsidRPr="00446E14" w:rsidDel="00B43548" w:rsidRDefault="00885531" w:rsidP="00885531">
            <w:pPr>
              <w:pStyle w:val="Codes"/>
              <w:spacing w:beforeLines="20" w:before="48" w:afterLines="20" w:after="48" w:line="252" w:lineRule="auto"/>
            </w:pPr>
            <w:r w:rsidRPr="00446E14" w:rsidDel="00B43548">
              <w:t>08</w:t>
            </w:r>
          </w:p>
        </w:tc>
        <w:tc>
          <w:tcPr>
            <w:tcW w:w="1604" w:type="dxa"/>
            <w:vAlign w:val="center"/>
          </w:tcPr>
          <w:p w14:paraId="365FA301" w14:textId="07E29485" w:rsidR="00885531" w:rsidRPr="00446E14" w:rsidDel="00B43548" w:rsidRDefault="00885531" w:rsidP="00885531">
            <w:pPr>
              <w:pStyle w:val="ProgrammingNotes"/>
              <w:spacing w:beforeLines="20" w:before="48" w:afterLines="20" w:after="48" w:line="252" w:lineRule="auto"/>
            </w:pPr>
          </w:p>
        </w:tc>
      </w:tr>
      <w:tr w:rsidR="00885531" w:rsidRPr="00446E14" w:rsidDel="00B43548" w14:paraId="359F5517" w14:textId="14656BCD" w:rsidTr="545D1E49">
        <w:trPr>
          <w:trHeight w:val="272"/>
          <w:jc w:val="center"/>
        </w:trPr>
        <w:tc>
          <w:tcPr>
            <w:tcW w:w="1006" w:type="dxa"/>
          </w:tcPr>
          <w:p w14:paraId="2D50E0ED" w14:textId="32410C7B" w:rsidR="00885531" w:rsidRPr="00446E14" w:rsidDel="00B43548" w:rsidRDefault="00885531" w:rsidP="00885531">
            <w:pPr>
              <w:spacing w:beforeLines="20" w:before="48" w:afterLines="20" w:after="48" w:line="252" w:lineRule="auto"/>
              <w:rPr>
                <w:rFonts w:cs="Arial"/>
              </w:rPr>
            </w:pPr>
          </w:p>
        </w:tc>
        <w:tc>
          <w:tcPr>
            <w:tcW w:w="591" w:type="dxa"/>
          </w:tcPr>
          <w:p w14:paraId="12D1BB64" w14:textId="04888CA0" w:rsidR="00885531" w:rsidRPr="00446E14" w:rsidDel="00B43548" w:rsidRDefault="00885531" w:rsidP="00885531">
            <w:pPr>
              <w:spacing w:beforeLines="20" w:before="48" w:afterLines="20" w:after="48" w:line="252" w:lineRule="auto"/>
              <w:rPr>
                <w:rFonts w:cs="Arial"/>
              </w:rPr>
            </w:pPr>
          </w:p>
        </w:tc>
        <w:tc>
          <w:tcPr>
            <w:tcW w:w="6639" w:type="dxa"/>
            <w:gridSpan w:val="2"/>
          </w:tcPr>
          <w:p w14:paraId="130EB642" w14:textId="73BB3188" w:rsidR="00885531" w:rsidRPr="00446E14" w:rsidDel="00B43548" w:rsidRDefault="00885531" w:rsidP="00885531">
            <w:pPr>
              <w:pStyle w:val="Answers"/>
            </w:pPr>
            <w:r w:rsidRPr="00446E14" w:rsidDel="00B43548">
              <w:rPr>
                <w:rStyle w:val="normaltextrun"/>
              </w:rPr>
              <w:t>None of the above</w:t>
            </w:r>
            <w:r w:rsidRPr="00446E14" w:rsidDel="00B43548">
              <w:rPr>
                <w:rStyle w:val="eop"/>
              </w:rPr>
              <w:t> </w:t>
            </w:r>
          </w:p>
        </w:tc>
        <w:tc>
          <w:tcPr>
            <w:tcW w:w="645" w:type="dxa"/>
            <w:vAlign w:val="center"/>
          </w:tcPr>
          <w:p w14:paraId="3672CE08" w14:textId="0A554DE9" w:rsidR="00885531" w:rsidRPr="00446E14" w:rsidDel="00B43548" w:rsidRDefault="00885531" w:rsidP="00885531">
            <w:pPr>
              <w:pStyle w:val="Codes"/>
              <w:spacing w:beforeLines="20" w:before="48" w:afterLines="20" w:after="48" w:line="252" w:lineRule="auto"/>
            </w:pPr>
            <w:r w:rsidRPr="00446E14" w:rsidDel="00B43548">
              <w:t>96</w:t>
            </w:r>
          </w:p>
        </w:tc>
        <w:tc>
          <w:tcPr>
            <w:tcW w:w="1604" w:type="dxa"/>
            <w:vAlign w:val="center"/>
          </w:tcPr>
          <w:p w14:paraId="6D56CA64" w14:textId="059A8823" w:rsidR="00885531" w:rsidRPr="00446E14" w:rsidDel="00B43548" w:rsidRDefault="00885531" w:rsidP="00885531">
            <w:pPr>
              <w:pStyle w:val="ProgrammingNotes"/>
              <w:spacing w:beforeLines="20" w:before="48" w:afterLines="20" w:after="48" w:line="252" w:lineRule="auto"/>
            </w:pPr>
          </w:p>
        </w:tc>
      </w:tr>
    </w:tbl>
    <w:p w14:paraId="01C4E3CE" w14:textId="20AFB2E4" w:rsidR="37B83997" w:rsidRDefault="37B83997"/>
    <w:p w14:paraId="4D1EDCEF" w14:textId="340E8847" w:rsidR="00801A56" w:rsidRDefault="00801A56">
      <w:r>
        <w:br w:type="page"/>
      </w:r>
    </w:p>
    <w:tbl>
      <w:tblPr>
        <w:tblStyle w:val="TableGridLight"/>
        <w:tblW w:w="10485" w:type="dxa"/>
        <w:jc w:val="center"/>
        <w:tblLook w:val="04A0" w:firstRow="1" w:lastRow="0" w:firstColumn="1" w:lastColumn="0" w:noHBand="0" w:noVBand="1"/>
      </w:tblPr>
      <w:tblGrid>
        <w:gridCol w:w="1025"/>
        <w:gridCol w:w="599"/>
        <w:gridCol w:w="2351"/>
        <w:gridCol w:w="5143"/>
        <w:gridCol w:w="558"/>
        <w:gridCol w:w="809"/>
      </w:tblGrid>
      <w:tr w:rsidR="00A9578F" w:rsidRPr="00446E14" w14:paraId="34CB14CB" w14:textId="77777777" w:rsidTr="545D1E49">
        <w:trPr>
          <w:trHeight w:val="272"/>
          <w:jc w:val="center"/>
        </w:trPr>
        <w:tc>
          <w:tcPr>
            <w:tcW w:w="10485" w:type="dxa"/>
            <w:gridSpan w:val="6"/>
          </w:tcPr>
          <w:p w14:paraId="04B1D1D2" w14:textId="19C5A340" w:rsidR="00A9578F" w:rsidRPr="00446E14" w:rsidRDefault="37F0362F" w:rsidP="37B83997">
            <w:pPr>
              <w:pStyle w:val="ASK"/>
              <w:spacing w:beforeLines="20" w:before="48" w:afterLines="20" w:after="48" w:line="252" w:lineRule="auto"/>
              <w:rPr>
                <w:b w:val="0"/>
                <w:color w:val="367587"/>
              </w:rPr>
            </w:pPr>
            <w:r w:rsidRPr="00446E14">
              <w:rPr>
                <w:rStyle w:val="ProgrammingNotesChar"/>
                <w:b/>
                <w:bCs/>
              </w:rPr>
              <w:lastRenderedPageBreak/>
              <w:t>INVESTORS</w:t>
            </w:r>
            <w:r w:rsidRPr="00446E14">
              <w:rPr>
                <w:rStyle w:val="ProgrammingNotesChar"/>
                <w:rFonts w:asciiTheme="minorHAnsi" w:eastAsiaTheme="minorEastAsia" w:hAnsiTheme="minorHAnsi" w:cstheme="minorBidi"/>
                <w:b/>
                <w:color w:val="367587" w:themeColor="text2"/>
              </w:rPr>
              <w:t xml:space="preserve"> </w:t>
            </w:r>
            <w:r w:rsidRPr="00810078">
              <w:rPr>
                <w:rStyle w:val="ProgrammingNotesChar"/>
                <w:rFonts w:eastAsiaTheme="minorEastAsia" w:cstheme="minorBidi"/>
                <w:b/>
                <w:color w:val="367587" w:themeColor="text2"/>
              </w:rPr>
              <w:t>–</w:t>
            </w:r>
            <w:r w:rsidR="50AE3B16" w:rsidRPr="00810078">
              <w:rPr>
                <w:rStyle w:val="ProgrammingNotesChar"/>
                <w:rFonts w:eastAsiaTheme="minorEastAsia" w:cstheme="minorBidi"/>
                <w:b/>
                <w:color w:val="367587" w:themeColor="text2"/>
              </w:rPr>
              <w:t xml:space="preserve"> </w:t>
            </w:r>
            <w:r w:rsidRPr="00810078">
              <w:rPr>
                <w:rStyle w:val="ProgrammingNotesChar"/>
                <w:rFonts w:eastAsiaTheme="minorEastAsia" w:cstheme="minorBidi"/>
                <w:b/>
                <w:color w:val="367587" w:themeColor="text2"/>
              </w:rPr>
              <w:t>MANDATORY</w:t>
            </w:r>
          </w:p>
        </w:tc>
      </w:tr>
      <w:tr w:rsidR="00A9578F" w:rsidRPr="00446E14" w14:paraId="743D3CAE" w14:textId="77777777" w:rsidTr="545D1E49">
        <w:trPr>
          <w:trHeight w:val="272"/>
          <w:jc w:val="center"/>
        </w:trPr>
        <w:tc>
          <w:tcPr>
            <w:tcW w:w="1025" w:type="dxa"/>
          </w:tcPr>
          <w:p w14:paraId="6DE98FBA" w14:textId="577551D3" w:rsidR="00A9578F" w:rsidRPr="00446E14" w:rsidRDefault="468F60BF">
            <w:pPr>
              <w:pStyle w:val="QuestionText"/>
              <w:spacing w:beforeLines="20" w:before="48" w:afterLines="20" w:after="48" w:line="252" w:lineRule="auto"/>
            </w:pPr>
            <w:r>
              <w:t>Q</w:t>
            </w:r>
            <w:r w:rsidR="3624F77D">
              <w:t>23</w:t>
            </w:r>
          </w:p>
        </w:tc>
        <w:tc>
          <w:tcPr>
            <w:tcW w:w="9460" w:type="dxa"/>
            <w:gridSpan w:val="5"/>
          </w:tcPr>
          <w:p w14:paraId="343BC68F" w14:textId="7F9E5483" w:rsidR="00A9578F" w:rsidRPr="00446E14" w:rsidRDefault="0A18D69E" w:rsidP="6460CD10">
            <w:pPr>
              <w:pStyle w:val="QuestionText"/>
            </w:pPr>
            <w:r w:rsidRPr="00446E14">
              <w:t>What are the primary opportunities you want to gain exposure to in the near future as part of your climate solutions investment strategy</w:t>
            </w:r>
          </w:p>
        </w:tc>
      </w:tr>
      <w:tr w:rsidR="00A9578F" w:rsidRPr="00446E14" w14:paraId="65BCE029" w14:textId="77777777" w:rsidTr="545D1E49">
        <w:trPr>
          <w:trHeight w:val="272"/>
          <w:jc w:val="center"/>
        </w:trPr>
        <w:tc>
          <w:tcPr>
            <w:tcW w:w="1025" w:type="dxa"/>
          </w:tcPr>
          <w:p w14:paraId="6C4DCC28" w14:textId="77777777" w:rsidR="00A9578F" w:rsidRPr="00446E14" w:rsidRDefault="00A9578F">
            <w:pPr>
              <w:spacing w:beforeLines="20" w:before="48" w:afterLines="20" w:after="48" w:line="252" w:lineRule="auto"/>
              <w:rPr>
                <w:rFonts w:cs="Arial"/>
                <w:szCs w:val="20"/>
              </w:rPr>
            </w:pPr>
          </w:p>
        </w:tc>
        <w:tc>
          <w:tcPr>
            <w:tcW w:w="2950" w:type="dxa"/>
            <w:gridSpan w:val="2"/>
            <w:vAlign w:val="center"/>
          </w:tcPr>
          <w:p w14:paraId="7F9DF890" w14:textId="4FCABC6A" w:rsidR="00A9578F" w:rsidRPr="00446E14" w:rsidRDefault="6482CFF0">
            <w:pPr>
              <w:pStyle w:val="Pleaseselect"/>
              <w:spacing w:beforeLines="20" w:before="48" w:afterLines="20" w:after="48" w:line="252" w:lineRule="auto"/>
            </w:pPr>
            <w:r w:rsidRPr="00446E14">
              <w:t xml:space="preserve">Please select </w:t>
            </w:r>
            <w:r w:rsidR="529968AF" w:rsidRPr="00446E14">
              <w:t>ALL</w:t>
            </w:r>
            <w:r w:rsidRPr="00446E14">
              <w:t xml:space="preserve"> that apply</w:t>
            </w:r>
          </w:p>
        </w:tc>
        <w:tc>
          <w:tcPr>
            <w:tcW w:w="5143" w:type="dxa"/>
            <w:vAlign w:val="center"/>
          </w:tcPr>
          <w:p w14:paraId="6A55AB04" w14:textId="4F8ED7C6" w:rsidR="00A9578F" w:rsidRPr="00446E14" w:rsidRDefault="00826724">
            <w:pPr>
              <w:pStyle w:val="RandomiseInstruction"/>
              <w:spacing w:beforeLines="20" w:before="48" w:afterLines="20" w:after="48" w:line="252" w:lineRule="auto"/>
              <w:jc w:val="center"/>
            </w:pPr>
            <w:r w:rsidRPr="00446E14">
              <w:t xml:space="preserve">DO NOT </w:t>
            </w:r>
            <w:r w:rsidR="00A9578F" w:rsidRPr="00446E14">
              <w:t>RANDOMISE</w:t>
            </w:r>
          </w:p>
        </w:tc>
        <w:tc>
          <w:tcPr>
            <w:tcW w:w="558" w:type="dxa"/>
            <w:vAlign w:val="center"/>
          </w:tcPr>
          <w:p w14:paraId="738E9849" w14:textId="77777777" w:rsidR="00A9578F" w:rsidRPr="00446E14" w:rsidRDefault="00A9578F">
            <w:pPr>
              <w:pStyle w:val="ProgrammingNotes"/>
              <w:spacing w:beforeLines="20" w:before="48" w:afterLines="20" w:after="48" w:line="252" w:lineRule="auto"/>
            </w:pPr>
            <w:r w:rsidRPr="00446E14">
              <w:t>MR</w:t>
            </w:r>
          </w:p>
        </w:tc>
        <w:tc>
          <w:tcPr>
            <w:tcW w:w="809" w:type="dxa"/>
            <w:vAlign w:val="center"/>
          </w:tcPr>
          <w:p w14:paraId="40750E92" w14:textId="77777777" w:rsidR="00A9578F" w:rsidRPr="00446E14" w:rsidRDefault="00A9578F">
            <w:pPr>
              <w:pStyle w:val="ProgrammingNotes"/>
              <w:spacing w:beforeLines="20" w:before="48" w:afterLines="20" w:after="48" w:line="252" w:lineRule="auto"/>
            </w:pPr>
          </w:p>
        </w:tc>
      </w:tr>
      <w:tr w:rsidR="00A9578F" w:rsidRPr="00446E14" w14:paraId="6A685DBA" w14:textId="77777777" w:rsidTr="545D1E49">
        <w:trPr>
          <w:trHeight w:val="272"/>
          <w:jc w:val="center"/>
        </w:trPr>
        <w:tc>
          <w:tcPr>
            <w:tcW w:w="1025" w:type="dxa"/>
          </w:tcPr>
          <w:p w14:paraId="19F07F08" w14:textId="77777777" w:rsidR="00A9578F" w:rsidRPr="00446E14" w:rsidRDefault="00A9578F" w:rsidP="00A9578F">
            <w:pPr>
              <w:spacing w:beforeLines="20" w:before="48" w:afterLines="20" w:after="48" w:line="252" w:lineRule="auto"/>
              <w:rPr>
                <w:rFonts w:cs="Arial"/>
                <w:szCs w:val="20"/>
              </w:rPr>
            </w:pPr>
          </w:p>
        </w:tc>
        <w:tc>
          <w:tcPr>
            <w:tcW w:w="599" w:type="dxa"/>
          </w:tcPr>
          <w:p w14:paraId="3A460C3B" w14:textId="77777777" w:rsidR="00A9578F" w:rsidRPr="00446E14" w:rsidRDefault="00A9578F" w:rsidP="00A9578F">
            <w:pPr>
              <w:spacing w:beforeLines="20" w:before="48" w:afterLines="20" w:after="48" w:line="252" w:lineRule="auto"/>
              <w:rPr>
                <w:rFonts w:cs="Arial"/>
                <w:b/>
                <w:i/>
                <w:szCs w:val="20"/>
              </w:rPr>
            </w:pPr>
          </w:p>
        </w:tc>
        <w:tc>
          <w:tcPr>
            <w:tcW w:w="7494" w:type="dxa"/>
            <w:gridSpan w:val="2"/>
            <w:vAlign w:val="center"/>
          </w:tcPr>
          <w:p w14:paraId="2C50015C" w14:textId="37731FAE" w:rsidR="00A9578F" w:rsidRPr="00446E14" w:rsidRDefault="00A9578F" w:rsidP="00722B63">
            <w:pPr>
              <w:pStyle w:val="Answers"/>
            </w:pPr>
            <w:r w:rsidRPr="00446E14">
              <w:rPr>
                <w:rStyle w:val="normaltextrun"/>
              </w:rPr>
              <w:t>Renewable energy generation </w:t>
            </w:r>
            <w:r w:rsidRPr="00446E14">
              <w:rPr>
                <w:rStyle w:val="eop"/>
              </w:rPr>
              <w:t> </w:t>
            </w:r>
          </w:p>
        </w:tc>
        <w:tc>
          <w:tcPr>
            <w:tcW w:w="558" w:type="dxa"/>
            <w:vAlign w:val="center"/>
          </w:tcPr>
          <w:p w14:paraId="1450FCAB" w14:textId="77777777" w:rsidR="00A9578F" w:rsidRPr="00446E14" w:rsidRDefault="00A9578F" w:rsidP="00A9578F">
            <w:pPr>
              <w:pStyle w:val="Codes"/>
              <w:spacing w:beforeLines="20" w:before="48" w:afterLines="20" w:after="48" w:line="252" w:lineRule="auto"/>
            </w:pPr>
            <w:r w:rsidRPr="00446E14">
              <w:t>01</w:t>
            </w:r>
          </w:p>
        </w:tc>
        <w:tc>
          <w:tcPr>
            <w:tcW w:w="809" w:type="dxa"/>
            <w:vAlign w:val="center"/>
          </w:tcPr>
          <w:p w14:paraId="01F9E239" w14:textId="77777777" w:rsidR="00A9578F" w:rsidRPr="00446E14" w:rsidRDefault="00A9578F" w:rsidP="00A9578F">
            <w:pPr>
              <w:spacing w:beforeLines="20" w:before="48" w:afterLines="20" w:after="48" w:line="252" w:lineRule="auto"/>
              <w:jc w:val="center"/>
              <w:rPr>
                <w:rFonts w:cs="Arial"/>
                <w:szCs w:val="20"/>
              </w:rPr>
            </w:pPr>
          </w:p>
        </w:tc>
      </w:tr>
      <w:tr w:rsidR="00A9578F" w:rsidRPr="00446E14" w14:paraId="24AE72C3" w14:textId="77777777" w:rsidTr="545D1E49">
        <w:trPr>
          <w:trHeight w:val="272"/>
          <w:jc w:val="center"/>
        </w:trPr>
        <w:tc>
          <w:tcPr>
            <w:tcW w:w="1025" w:type="dxa"/>
          </w:tcPr>
          <w:p w14:paraId="40E08B2E" w14:textId="77777777" w:rsidR="00A9578F" w:rsidRPr="00446E14" w:rsidRDefault="00A9578F" w:rsidP="00A9578F">
            <w:pPr>
              <w:spacing w:beforeLines="20" w:before="48" w:afterLines="20" w:after="48" w:line="252" w:lineRule="auto"/>
              <w:rPr>
                <w:rFonts w:cs="Arial"/>
                <w:szCs w:val="20"/>
              </w:rPr>
            </w:pPr>
          </w:p>
        </w:tc>
        <w:tc>
          <w:tcPr>
            <w:tcW w:w="599" w:type="dxa"/>
          </w:tcPr>
          <w:p w14:paraId="01482FB1" w14:textId="77777777" w:rsidR="00A9578F" w:rsidRPr="00446E14" w:rsidRDefault="00A9578F" w:rsidP="00A9578F">
            <w:pPr>
              <w:spacing w:beforeLines="20" w:before="48" w:afterLines="20" w:after="48" w:line="252" w:lineRule="auto"/>
              <w:rPr>
                <w:rFonts w:cs="Arial"/>
                <w:szCs w:val="20"/>
              </w:rPr>
            </w:pPr>
          </w:p>
        </w:tc>
        <w:tc>
          <w:tcPr>
            <w:tcW w:w="7494" w:type="dxa"/>
            <w:gridSpan w:val="2"/>
            <w:vAlign w:val="center"/>
          </w:tcPr>
          <w:p w14:paraId="495A53D2" w14:textId="683CADAB" w:rsidR="00A9578F" w:rsidRPr="00446E14" w:rsidRDefault="00A9578F" w:rsidP="00722B63">
            <w:pPr>
              <w:pStyle w:val="Answers"/>
            </w:pPr>
            <w:r w:rsidRPr="00446E14">
              <w:rPr>
                <w:rStyle w:val="normaltextrun"/>
              </w:rPr>
              <w:t>Renewable energy transmission </w:t>
            </w:r>
            <w:r w:rsidRPr="00446E14">
              <w:rPr>
                <w:rStyle w:val="eop"/>
              </w:rPr>
              <w:t> </w:t>
            </w:r>
          </w:p>
        </w:tc>
        <w:tc>
          <w:tcPr>
            <w:tcW w:w="558" w:type="dxa"/>
            <w:vAlign w:val="center"/>
          </w:tcPr>
          <w:p w14:paraId="294E73D0" w14:textId="77777777" w:rsidR="00A9578F" w:rsidRPr="00446E14" w:rsidRDefault="00A9578F" w:rsidP="00A9578F">
            <w:pPr>
              <w:pStyle w:val="Codes"/>
              <w:spacing w:beforeLines="20" w:before="48" w:afterLines="20" w:after="48" w:line="252" w:lineRule="auto"/>
            </w:pPr>
            <w:r w:rsidRPr="00446E14">
              <w:t>02</w:t>
            </w:r>
          </w:p>
        </w:tc>
        <w:tc>
          <w:tcPr>
            <w:tcW w:w="809" w:type="dxa"/>
            <w:vAlign w:val="center"/>
          </w:tcPr>
          <w:p w14:paraId="41BDAD4E" w14:textId="77777777" w:rsidR="00A9578F" w:rsidRPr="00446E14" w:rsidRDefault="00A9578F" w:rsidP="00A9578F">
            <w:pPr>
              <w:spacing w:beforeLines="20" w:before="48" w:afterLines="20" w:after="48" w:line="252" w:lineRule="auto"/>
              <w:jc w:val="center"/>
              <w:rPr>
                <w:rFonts w:cs="Arial"/>
                <w:szCs w:val="20"/>
              </w:rPr>
            </w:pPr>
          </w:p>
        </w:tc>
      </w:tr>
      <w:tr w:rsidR="00A9578F" w:rsidRPr="00446E14" w14:paraId="54AC67C4" w14:textId="77777777" w:rsidTr="545D1E49">
        <w:trPr>
          <w:trHeight w:val="272"/>
          <w:jc w:val="center"/>
        </w:trPr>
        <w:tc>
          <w:tcPr>
            <w:tcW w:w="1025" w:type="dxa"/>
          </w:tcPr>
          <w:p w14:paraId="53756C1E" w14:textId="77777777" w:rsidR="00A9578F" w:rsidRPr="00446E14" w:rsidRDefault="00A9578F" w:rsidP="00A9578F">
            <w:pPr>
              <w:spacing w:beforeLines="20" w:before="48" w:afterLines="20" w:after="48" w:line="252" w:lineRule="auto"/>
              <w:rPr>
                <w:rFonts w:cs="Arial"/>
                <w:szCs w:val="20"/>
              </w:rPr>
            </w:pPr>
          </w:p>
        </w:tc>
        <w:tc>
          <w:tcPr>
            <w:tcW w:w="599" w:type="dxa"/>
          </w:tcPr>
          <w:p w14:paraId="5AC1AD76" w14:textId="77777777" w:rsidR="00A9578F" w:rsidRPr="00446E14" w:rsidRDefault="00A9578F" w:rsidP="00A9578F">
            <w:pPr>
              <w:spacing w:beforeLines="20" w:before="48" w:afterLines="20" w:after="48" w:line="252" w:lineRule="auto"/>
              <w:rPr>
                <w:rFonts w:cs="Arial"/>
                <w:szCs w:val="20"/>
              </w:rPr>
            </w:pPr>
          </w:p>
        </w:tc>
        <w:tc>
          <w:tcPr>
            <w:tcW w:w="7494" w:type="dxa"/>
            <w:gridSpan w:val="2"/>
          </w:tcPr>
          <w:p w14:paraId="53287DA7" w14:textId="66CE9E65" w:rsidR="00A9578F" w:rsidRPr="00446E14" w:rsidRDefault="00A9578F" w:rsidP="00722B63">
            <w:pPr>
              <w:pStyle w:val="Answers"/>
            </w:pPr>
            <w:r w:rsidRPr="00446E14">
              <w:rPr>
                <w:rStyle w:val="normaltextrun"/>
              </w:rPr>
              <w:t>Energy storage</w:t>
            </w:r>
            <w:r w:rsidRPr="00446E14">
              <w:rPr>
                <w:rStyle w:val="eop"/>
              </w:rPr>
              <w:t> </w:t>
            </w:r>
          </w:p>
        </w:tc>
        <w:tc>
          <w:tcPr>
            <w:tcW w:w="558" w:type="dxa"/>
            <w:vAlign w:val="center"/>
          </w:tcPr>
          <w:p w14:paraId="53695E30" w14:textId="77777777" w:rsidR="00A9578F" w:rsidRPr="00446E14" w:rsidRDefault="00A9578F" w:rsidP="00A9578F">
            <w:pPr>
              <w:pStyle w:val="Codes"/>
              <w:spacing w:beforeLines="20" w:before="48" w:afterLines="20" w:after="48" w:line="252" w:lineRule="auto"/>
            </w:pPr>
            <w:r w:rsidRPr="00446E14">
              <w:t>03</w:t>
            </w:r>
          </w:p>
        </w:tc>
        <w:tc>
          <w:tcPr>
            <w:tcW w:w="809" w:type="dxa"/>
            <w:vAlign w:val="center"/>
          </w:tcPr>
          <w:p w14:paraId="0C4F2E35" w14:textId="77777777" w:rsidR="00A9578F" w:rsidRPr="00446E14" w:rsidRDefault="00A9578F" w:rsidP="00A9578F">
            <w:pPr>
              <w:spacing w:beforeLines="20" w:before="48" w:afterLines="20" w:after="48" w:line="252" w:lineRule="auto"/>
              <w:jc w:val="center"/>
              <w:rPr>
                <w:rFonts w:cs="Arial"/>
                <w:szCs w:val="20"/>
              </w:rPr>
            </w:pPr>
          </w:p>
        </w:tc>
      </w:tr>
      <w:tr w:rsidR="00A9578F" w:rsidRPr="00446E14" w14:paraId="4CF37F54" w14:textId="77777777" w:rsidTr="545D1E49">
        <w:trPr>
          <w:trHeight w:val="272"/>
          <w:jc w:val="center"/>
        </w:trPr>
        <w:tc>
          <w:tcPr>
            <w:tcW w:w="1025" w:type="dxa"/>
          </w:tcPr>
          <w:p w14:paraId="7515B31A" w14:textId="77777777" w:rsidR="00A9578F" w:rsidRPr="00446E14" w:rsidRDefault="00A9578F" w:rsidP="00A9578F">
            <w:pPr>
              <w:spacing w:beforeLines="20" w:before="48" w:afterLines="20" w:after="48" w:line="252" w:lineRule="auto"/>
              <w:rPr>
                <w:rFonts w:cs="Arial"/>
                <w:szCs w:val="20"/>
              </w:rPr>
            </w:pPr>
          </w:p>
        </w:tc>
        <w:tc>
          <w:tcPr>
            <w:tcW w:w="599" w:type="dxa"/>
          </w:tcPr>
          <w:p w14:paraId="5C84D1AC" w14:textId="77777777" w:rsidR="00A9578F" w:rsidRPr="00446E14" w:rsidRDefault="00A9578F" w:rsidP="00A9578F">
            <w:pPr>
              <w:spacing w:beforeLines="20" w:before="48" w:afterLines="20" w:after="48" w:line="252" w:lineRule="auto"/>
              <w:rPr>
                <w:rFonts w:cs="Arial"/>
                <w:szCs w:val="20"/>
              </w:rPr>
            </w:pPr>
          </w:p>
        </w:tc>
        <w:tc>
          <w:tcPr>
            <w:tcW w:w="7494" w:type="dxa"/>
            <w:gridSpan w:val="2"/>
          </w:tcPr>
          <w:p w14:paraId="6E6C9C9B" w14:textId="4584942D" w:rsidR="00A9578F" w:rsidRPr="00446E14" w:rsidRDefault="00A9578F" w:rsidP="00722B63">
            <w:pPr>
              <w:pStyle w:val="Answers"/>
            </w:pPr>
            <w:r w:rsidRPr="00446E14">
              <w:rPr>
                <w:rStyle w:val="normaltextrun"/>
              </w:rPr>
              <w:t>Low emissions industrial fuels (hydrogen, biofuels etc.)</w:t>
            </w:r>
            <w:r w:rsidRPr="00446E14">
              <w:rPr>
                <w:rStyle w:val="eop"/>
              </w:rPr>
              <w:t> </w:t>
            </w:r>
          </w:p>
        </w:tc>
        <w:tc>
          <w:tcPr>
            <w:tcW w:w="558" w:type="dxa"/>
            <w:vAlign w:val="center"/>
          </w:tcPr>
          <w:p w14:paraId="57C0E071" w14:textId="77777777" w:rsidR="00A9578F" w:rsidRPr="00446E14" w:rsidRDefault="00A9578F" w:rsidP="00A9578F">
            <w:pPr>
              <w:pStyle w:val="Codes"/>
              <w:spacing w:beforeLines="20" w:before="48" w:afterLines="20" w:after="48" w:line="252" w:lineRule="auto"/>
            </w:pPr>
            <w:r w:rsidRPr="00446E14">
              <w:t>04</w:t>
            </w:r>
          </w:p>
        </w:tc>
        <w:tc>
          <w:tcPr>
            <w:tcW w:w="809" w:type="dxa"/>
            <w:vAlign w:val="center"/>
          </w:tcPr>
          <w:p w14:paraId="1D6F2BE4" w14:textId="77777777" w:rsidR="00A9578F" w:rsidRPr="00446E14" w:rsidRDefault="00A9578F" w:rsidP="00A9578F">
            <w:pPr>
              <w:spacing w:beforeLines="20" w:before="48" w:afterLines="20" w:after="48" w:line="252" w:lineRule="auto"/>
              <w:jc w:val="center"/>
              <w:rPr>
                <w:rFonts w:cs="Arial"/>
                <w:szCs w:val="20"/>
              </w:rPr>
            </w:pPr>
          </w:p>
        </w:tc>
      </w:tr>
      <w:tr w:rsidR="00A9578F" w:rsidRPr="00446E14" w14:paraId="421FE909" w14:textId="77777777" w:rsidTr="545D1E49">
        <w:trPr>
          <w:trHeight w:val="272"/>
          <w:jc w:val="center"/>
        </w:trPr>
        <w:tc>
          <w:tcPr>
            <w:tcW w:w="1025" w:type="dxa"/>
          </w:tcPr>
          <w:p w14:paraId="34688784" w14:textId="77777777" w:rsidR="00A9578F" w:rsidRPr="00446E14" w:rsidRDefault="00A9578F" w:rsidP="00A9578F">
            <w:pPr>
              <w:spacing w:beforeLines="20" w:before="48" w:afterLines="20" w:after="48" w:line="252" w:lineRule="auto"/>
              <w:rPr>
                <w:rFonts w:cs="Arial"/>
                <w:szCs w:val="20"/>
              </w:rPr>
            </w:pPr>
          </w:p>
        </w:tc>
        <w:tc>
          <w:tcPr>
            <w:tcW w:w="599" w:type="dxa"/>
          </w:tcPr>
          <w:p w14:paraId="2923B02A" w14:textId="77777777" w:rsidR="00A9578F" w:rsidRPr="00446E14" w:rsidRDefault="00A9578F" w:rsidP="00A9578F">
            <w:pPr>
              <w:spacing w:beforeLines="20" w:before="48" w:afterLines="20" w:after="48" w:line="252" w:lineRule="auto"/>
              <w:rPr>
                <w:rFonts w:cs="Arial"/>
                <w:szCs w:val="20"/>
              </w:rPr>
            </w:pPr>
          </w:p>
        </w:tc>
        <w:tc>
          <w:tcPr>
            <w:tcW w:w="7494" w:type="dxa"/>
            <w:gridSpan w:val="2"/>
          </w:tcPr>
          <w:p w14:paraId="592A1399" w14:textId="3A864179" w:rsidR="00A9578F" w:rsidRPr="00446E14" w:rsidRDefault="00A9578F" w:rsidP="00722B63">
            <w:pPr>
              <w:pStyle w:val="Answers"/>
            </w:pPr>
            <w:r w:rsidRPr="00446E14">
              <w:rPr>
                <w:rStyle w:val="normaltextrun"/>
              </w:rPr>
              <w:t>Nuclear energy</w:t>
            </w:r>
            <w:r w:rsidRPr="00446E14">
              <w:rPr>
                <w:rStyle w:val="eop"/>
              </w:rPr>
              <w:t> </w:t>
            </w:r>
          </w:p>
        </w:tc>
        <w:tc>
          <w:tcPr>
            <w:tcW w:w="558" w:type="dxa"/>
            <w:vAlign w:val="center"/>
          </w:tcPr>
          <w:p w14:paraId="3E3EB457" w14:textId="77777777" w:rsidR="00A9578F" w:rsidRPr="00446E14" w:rsidRDefault="00A9578F" w:rsidP="00A9578F">
            <w:pPr>
              <w:pStyle w:val="Codes"/>
              <w:spacing w:beforeLines="20" w:before="48" w:afterLines="20" w:after="48" w:line="252" w:lineRule="auto"/>
            </w:pPr>
            <w:r w:rsidRPr="00446E14">
              <w:t>05</w:t>
            </w:r>
          </w:p>
        </w:tc>
        <w:tc>
          <w:tcPr>
            <w:tcW w:w="809" w:type="dxa"/>
            <w:vAlign w:val="center"/>
          </w:tcPr>
          <w:p w14:paraId="06994CB1" w14:textId="77777777" w:rsidR="00A9578F" w:rsidRPr="00446E14" w:rsidRDefault="00A9578F" w:rsidP="00A9578F">
            <w:pPr>
              <w:pStyle w:val="ProgrammingNotes"/>
              <w:spacing w:beforeLines="20" w:before="48" w:afterLines="20" w:after="48" w:line="252" w:lineRule="auto"/>
            </w:pPr>
          </w:p>
        </w:tc>
      </w:tr>
      <w:tr w:rsidR="00A9578F" w:rsidRPr="00446E14" w14:paraId="32D88060" w14:textId="77777777" w:rsidTr="545D1E49">
        <w:trPr>
          <w:trHeight w:val="272"/>
          <w:jc w:val="center"/>
        </w:trPr>
        <w:tc>
          <w:tcPr>
            <w:tcW w:w="1025" w:type="dxa"/>
          </w:tcPr>
          <w:p w14:paraId="5D3BC3BA" w14:textId="77777777" w:rsidR="00A9578F" w:rsidRPr="00446E14" w:rsidRDefault="00A9578F" w:rsidP="00A9578F">
            <w:pPr>
              <w:spacing w:beforeLines="20" w:before="48" w:afterLines="20" w:after="48" w:line="252" w:lineRule="auto"/>
              <w:rPr>
                <w:rFonts w:cs="Arial"/>
                <w:szCs w:val="20"/>
              </w:rPr>
            </w:pPr>
          </w:p>
        </w:tc>
        <w:tc>
          <w:tcPr>
            <w:tcW w:w="599" w:type="dxa"/>
          </w:tcPr>
          <w:p w14:paraId="58D09F05" w14:textId="77777777" w:rsidR="00A9578F" w:rsidRPr="00446E14" w:rsidRDefault="00A9578F" w:rsidP="00A9578F">
            <w:pPr>
              <w:spacing w:beforeLines="20" w:before="48" w:afterLines="20" w:after="48" w:line="252" w:lineRule="auto"/>
              <w:rPr>
                <w:rFonts w:cs="Arial"/>
                <w:szCs w:val="20"/>
              </w:rPr>
            </w:pPr>
          </w:p>
        </w:tc>
        <w:tc>
          <w:tcPr>
            <w:tcW w:w="7494" w:type="dxa"/>
            <w:gridSpan w:val="2"/>
          </w:tcPr>
          <w:p w14:paraId="56716499" w14:textId="20790BBF" w:rsidR="00A9578F" w:rsidRPr="00446E14" w:rsidRDefault="00A9578F" w:rsidP="00722B63">
            <w:pPr>
              <w:pStyle w:val="Answers"/>
            </w:pPr>
            <w:r w:rsidRPr="00446E14">
              <w:rPr>
                <w:rStyle w:val="normaltextrun"/>
              </w:rPr>
              <w:t>Raw materials (copper, lithium, other metals/rare earth etc)</w:t>
            </w:r>
            <w:r w:rsidRPr="00446E14">
              <w:rPr>
                <w:rStyle w:val="eop"/>
              </w:rPr>
              <w:t> </w:t>
            </w:r>
          </w:p>
        </w:tc>
        <w:tc>
          <w:tcPr>
            <w:tcW w:w="558" w:type="dxa"/>
            <w:vAlign w:val="center"/>
          </w:tcPr>
          <w:p w14:paraId="572D1CFE" w14:textId="77777777" w:rsidR="00A9578F" w:rsidRPr="00446E14" w:rsidRDefault="00A9578F" w:rsidP="00A9578F">
            <w:pPr>
              <w:pStyle w:val="Codes"/>
              <w:spacing w:beforeLines="20" w:before="48" w:afterLines="20" w:after="48" w:line="252" w:lineRule="auto"/>
            </w:pPr>
            <w:r w:rsidRPr="00446E14">
              <w:t>06</w:t>
            </w:r>
          </w:p>
        </w:tc>
        <w:tc>
          <w:tcPr>
            <w:tcW w:w="809" w:type="dxa"/>
            <w:vAlign w:val="center"/>
          </w:tcPr>
          <w:p w14:paraId="78BE2D30" w14:textId="77777777" w:rsidR="00A9578F" w:rsidRPr="00446E14" w:rsidRDefault="00A9578F" w:rsidP="00A9578F">
            <w:pPr>
              <w:pStyle w:val="ProgrammingNotes"/>
              <w:spacing w:beforeLines="20" w:before="48" w:afterLines="20" w:after="48" w:line="252" w:lineRule="auto"/>
            </w:pPr>
          </w:p>
        </w:tc>
      </w:tr>
      <w:tr w:rsidR="00A9578F" w:rsidRPr="00446E14" w14:paraId="7D8382E9" w14:textId="77777777" w:rsidTr="545D1E49">
        <w:trPr>
          <w:trHeight w:val="272"/>
          <w:jc w:val="center"/>
        </w:trPr>
        <w:tc>
          <w:tcPr>
            <w:tcW w:w="1025" w:type="dxa"/>
          </w:tcPr>
          <w:p w14:paraId="36C1B91E" w14:textId="77777777" w:rsidR="00A9578F" w:rsidRPr="00446E14" w:rsidRDefault="00A9578F" w:rsidP="00A9578F">
            <w:pPr>
              <w:spacing w:beforeLines="20" w:before="48" w:afterLines="20" w:after="48" w:line="252" w:lineRule="auto"/>
              <w:rPr>
                <w:rFonts w:cs="Arial"/>
                <w:szCs w:val="20"/>
              </w:rPr>
            </w:pPr>
          </w:p>
        </w:tc>
        <w:tc>
          <w:tcPr>
            <w:tcW w:w="599" w:type="dxa"/>
          </w:tcPr>
          <w:p w14:paraId="40E7905C" w14:textId="77777777" w:rsidR="00A9578F" w:rsidRPr="00446E14" w:rsidRDefault="00A9578F" w:rsidP="00A9578F">
            <w:pPr>
              <w:spacing w:beforeLines="20" w:before="48" w:afterLines="20" w:after="48" w:line="252" w:lineRule="auto"/>
              <w:rPr>
                <w:rFonts w:cs="Arial"/>
                <w:szCs w:val="20"/>
              </w:rPr>
            </w:pPr>
          </w:p>
        </w:tc>
        <w:tc>
          <w:tcPr>
            <w:tcW w:w="7494" w:type="dxa"/>
            <w:gridSpan w:val="2"/>
          </w:tcPr>
          <w:p w14:paraId="0E99F8CF" w14:textId="305C70BB" w:rsidR="00A9578F" w:rsidRPr="00446E14" w:rsidRDefault="00A9578F" w:rsidP="00722B63">
            <w:pPr>
              <w:pStyle w:val="Answers"/>
            </w:pPr>
            <w:r w:rsidRPr="00446E14">
              <w:rPr>
                <w:rStyle w:val="normaltextrun"/>
              </w:rPr>
              <w:t>Industry and manufacturing (green iron, steel, cement, etc)</w:t>
            </w:r>
            <w:r w:rsidRPr="00446E14">
              <w:rPr>
                <w:rStyle w:val="eop"/>
              </w:rPr>
              <w:t> </w:t>
            </w:r>
          </w:p>
        </w:tc>
        <w:tc>
          <w:tcPr>
            <w:tcW w:w="558" w:type="dxa"/>
            <w:vAlign w:val="center"/>
          </w:tcPr>
          <w:p w14:paraId="43EAD971" w14:textId="77777777" w:rsidR="00A9578F" w:rsidRPr="00446E14" w:rsidRDefault="00A9578F" w:rsidP="00A9578F">
            <w:pPr>
              <w:pStyle w:val="Codes"/>
              <w:spacing w:beforeLines="20" w:before="48" w:afterLines="20" w:after="48" w:line="252" w:lineRule="auto"/>
            </w:pPr>
            <w:r w:rsidRPr="00446E14">
              <w:t>07</w:t>
            </w:r>
          </w:p>
        </w:tc>
        <w:tc>
          <w:tcPr>
            <w:tcW w:w="809" w:type="dxa"/>
            <w:vAlign w:val="center"/>
          </w:tcPr>
          <w:p w14:paraId="23A49F64" w14:textId="77777777" w:rsidR="00A9578F" w:rsidRPr="00446E14" w:rsidRDefault="00A9578F" w:rsidP="00A9578F">
            <w:pPr>
              <w:pStyle w:val="ProgrammingNotes"/>
              <w:spacing w:beforeLines="20" w:before="48" w:afterLines="20" w:after="48" w:line="252" w:lineRule="auto"/>
            </w:pPr>
          </w:p>
        </w:tc>
      </w:tr>
      <w:tr w:rsidR="00A9578F" w:rsidRPr="00446E14" w14:paraId="6D04D6F0" w14:textId="77777777" w:rsidTr="545D1E49">
        <w:trPr>
          <w:trHeight w:val="272"/>
          <w:jc w:val="center"/>
        </w:trPr>
        <w:tc>
          <w:tcPr>
            <w:tcW w:w="1025" w:type="dxa"/>
          </w:tcPr>
          <w:p w14:paraId="39421EB4" w14:textId="77777777" w:rsidR="00A9578F" w:rsidRPr="00446E14" w:rsidRDefault="00A9578F" w:rsidP="00A9578F">
            <w:pPr>
              <w:spacing w:beforeLines="20" w:before="48" w:afterLines="20" w:after="48" w:line="252" w:lineRule="auto"/>
              <w:rPr>
                <w:rFonts w:cs="Arial"/>
                <w:szCs w:val="20"/>
              </w:rPr>
            </w:pPr>
          </w:p>
        </w:tc>
        <w:tc>
          <w:tcPr>
            <w:tcW w:w="599" w:type="dxa"/>
          </w:tcPr>
          <w:p w14:paraId="38A0B52F" w14:textId="77777777" w:rsidR="00A9578F" w:rsidRPr="00446E14" w:rsidRDefault="00A9578F" w:rsidP="00A9578F">
            <w:pPr>
              <w:spacing w:beforeLines="20" w:before="48" w:afterLines="20" w:after="48" w:line="252" w:lineRule="auto"/>
              <w:rPr>
                <w:rFonts w:cs="Arial"/>
                <w:szCs w:val="20"/>
              </w:rPr>
            </w:pPr>
          </w:p>
        </w:tc>
        <w:tc>
          <w:tcPr>
            <w:tcW w:w="7494" w:type="dxa"/>
            <w:gridSpan w:val="2"/>
          </w:tcPr>
          <w:p w14:paraId="0853A518" w14:textId="4D11A243" w:rsidR="00A9578F" w:rsidRPr="00446E14" w:rsidRDefault="00A9578F" w:rsidP="00722B63">
            <w:pPr>
              <w:pStyle w:val="Answers"/>
            </w:pPr>
            <w:r w:rsidRPr="00446E14">
              <w:rPr>
                <w:rStyle w:val="normaltextrun"/>
              </w:rPr>
              <w:t>Low carbon</w:t>
            </w:r>
            <w:r w:rsidRPr="00446E14">
              <w:rPr>
                <w:rStyle w:val="normaltextrun"/>
                <w:rFonts w:ascii="Times New Roman" w:hAnsi="Times New Roman" w:cs="Times New Roman"/>
              </w:rPr>
              <w:t> </w:t>
            </w:r>
            <w:r w:rsidRPr="00446E14">
              <w:rPr>
                <w:rStyle w:val="normaltextrun"/>
              </w:rPr>
              <w:t>transport</w:t>
            </w:r>
            <w:r w:rsidRPr="00446E14">
              <w:rPr>
                <w:rStyle w:val="eop"/>
              </w:rPr>
              <w:t> </w:t>
            </w:r>
          </w:p>
        </w:tc>
        <w:tc>
          <w:tcPr>
            <w:tcW w:w="558" w:type="dxa"/>
            <w:vAlign w:val="center"/>
          </w:tcPr>
          <w:p w14:paraId="0BF1351B" w14:textId="77777777" w:rsidR="00A9578F" w:rsidRPr="00446E14" w:rsidRDefault="00A9578F" w:rsidP="00A9578F">
            <w:pPr>
              <w:pStyle w:val="Codes"/>
              <w:spacing w:beforeLines="20" w:before="48" w:afterLines="20" w:after="48" w:line="252" w:lineRule="auto"/>
            </w:pPr>
            <w:r w:rsidRPr="00446E14">
              <w:t>08</w:t>
            </w:r>
          </w:p>
        </w:tc>
        <w:tc>
          <w:tcPr>
            <w:tcW w:w="809" w:type="dxa"/>
            <w:vAlign w:val="center"/>
          </w:tcPr>
          <w:p w14:paraId="3F8F06CE" w14:textId="77777777" w:rsidR="00A9578F" w:rsidRPr="00446E14" w:rsidRDefault="00A9578F" w:rsidP="00A9578F">
            <w:pPr>
              <w:pStyle w:val="ProgrammingNotes"/>
              <w:spacing w:beforeLines="20" w:before="48" w:afterLines="20" w:after="48" w:line="252" w:lineRule="auto"/>
            </w:pPr>
          </w:p>
        </w:tc>
      </w:tr>
      <w:tr w:rsidR="00A9578F" w:rsidRPr="00446E14" w14:paraId="0CE1CEE9" w14:textId="77777777" w:rsidTr="545D1E49">
        <w:trPr>
          <w:trHeight w:val="272"/>
          <w:jc w:val="center"/>
        </w:trPr>
        <w:tc>
          <w:tcPr>
            <w:tcW w:w="1025" w:type="dxa"/>
          </w:tcPr>
          <w:p w14:paraId="6DB6A7AD" w14:textId="77777777" w:rsidR="00A9578F" w:rsidRPr="00446E14" w:rsidRDefault="00A9578F" w:rsidP="00A9578F">
            <w:pPr>
              <w:spacing w:beforeLines="20" w:before="48" w:afterLines="20" w:after="48" w:line="252" w:lineRule="auto"/>
              <w:rPr>
                <w:rFonts w:cs="Arial"/>
                <w:szCs w:val="20"/>
              </w:rPr>
            </w:pPr>
          </w:p>
        </w:tc>
        <w:tc>
          <w:tcPr>
            <w:tcW w:w="599" w:type="dxa"/>
          </w:tcPr>
          <w:p w14:paraId="134B86AB" w14:textId="77777777" w:rsidR="00A9578F" w:rsidRPr="00446E14" w:rsidRDefault="00A9578F" w:rsidP="00A9578F">
            <w:pPr>
              <w:spacing w:beforeLines="20" w:before="48" w:afterLines="20" w:after="48" w:line="252" w:lineRule="auto"/>
              <w:rPr>
                <w:rFonts w:cs="Arial"/>
                <w:szCs w:val="20"/>
              </w:rPr>
            </w:pPr>
          </w:p>
        </w:tc>
        <w:tc>
          <w:tcPr>
            <w:tcW w:w="7494" w:type="dxa"/>
            <w:gridSpan w:val="2"/>
          </w:tcPr>
          <w:p w14:paraId="537A1A79" w14:textId="3F0D6C9B" w:rsidR="00A9578F" w:rsidRPr="00446E14" w:rsidRDefault="00A9578F" w:rsidP="00722B63">
            <w:pPr>
              <w:pStyle w:val="Answers"/>
            </w:pPr>
            <w:r w:rsidRPr="00446E14">
              <w:rPr>
                <w:rStyle w:val="normaltextrun"/>
              </w:rPr>
              <w:t>Green infrastructure</w:t>
            </w:r>
            <w:r w:rsidRPr="00446E14">
              <w:rPr>
                <w:rStyle w:val="eop"/>
              </w:rPr>
              <w:t> </w:t>
            </w:r>
          </w:p>
        </w:tc>
        <w:tc>
          <w:tcPr>
            <w:tcW w:w="558" w:type="dxa"/>
            <w:vAlign w:val="center"/>
          </w:tcPr>
          <w:p w14:paraId="0E567152" w14:textId="77777777" w:rsidR="00A9578F" w:rsidRPr="00446E14" w:rsidRDefault="00A9578F" w:rsidP="00A9578F">
            <w:pPr>
              <w:pStyle w:val="Codes"/>
              <w:spacing w:beforeLines="20" w:before="48" w:afterLines="20" w:after="48" w:line="252" w:lineRule="auto"/>
            </w:pPr>
            <w:r w:rsidRPr="00446E14">
              <w:t>09</w:t>
            </w:r>
          </w:p>
        </w:tc>
        <w:tc>
          <w:tcPr>
            <w:tcW w:w="809" w:type="dxa"/>
            <w:vAlign w:val="center"/>
          </w:tcPr>
          <w:p w14:paraId="254616B4" w14:textId="77777777" w:rsidR="00A9578F" w:rsidRPr="00446E14" w:rsidRDefault="00A9578F" w:rsidP="00A9578F">
            <w:pPr>
              <w:pStyle w:val="ProgrammingNotes"/>
              <w:spacing w:beforeLines="20" w:before="48" w:afterLines="20" w:after="48" w:line="252" w:lineRule="auto"/>
            </w:pPr>
          </w:p>
        </w:tc>
      </w:tr>
      <w:tr w:rsidR="00A9578F" w:rsidRPr="00446E14" w14:paraId="3804224B" w14:textId="77777777" w:rsidTr="545D1E49">
        <w:trPr>
          <w:trHeight w:val="272"/>
          <w:jc w:val="center"/>
        </w:trPr>
        <w:tc>
          <w:tcPr>
            <w:tcW w:w="1025" w:type="dxa"/>
          </w:tcPr>
          <w:p w14:paraId="4DCB7A1D" w14:textId="77777777" w:rsidR="00A9578F" w:rsidRPr="00446E14" w:rsidRDefault="00A9578F" w:rsidP="00A9578F">
            <w:pPr>
              <w:spacing w:beforeLines="20" w:before="48" w:afterLines="20" w:after="48" w:line="252" w:lineRule="auto"/>
              <w:rPr>
                <w:rFonts w:cs="Arial"/>
                <w:szCs w:val="20"/>
              </w:rPr>
            </w:pPr>
          </w:p>
        </w:tc>
        <w:tc>
          <w:tcPr>
            <w:tcW w:w="599" w:type="dxa"/>
          </w:tcPr>
          <w:p w14:paraId="12189097" w14:textId="77777777" w:rsidR="00A9578F" w:rsidRPr="00446E14" w:rsidRDefault="00A9578F" w:rsidP="00A9578F">
            <w:pPr>
              <w:spacing w:beforeLines="20" w:before="48" w:afterLines="20" w:after="48" w:line="252" w:lineRule="auto"/>
              <w:rPr>
                <w:rFonts w:cs="Arial"/>
                <w:szCs w:val="20"/>
              </w:rPr>
            </w:pPr>
          </w:p>
        </w:tc>
        <w:tc>
          <w:tcPr>
            <w:tcW w:w="7494" w:type="dxa"/>
            <w:gridSpan w:val="2"/>
          </w:tcPr>
          <w:p w14:paraId="536FB377" w14:textId="4FBF1B3C" w:rsidR="00A9578F" w:rsidRPr="00446E14" w:rsidRDefault="00A9578F" w:rsidP="00722B63">
            <w:pPr>
              <w:pStyle w:val="Answers"/>
            </w:pPr>
            <w:r w:rsidRPr="00446E14">
              <w:rPr>
                <w:rStyle w:val="normaltextrun"/>
              </w:rPr>
              <w:t>Green property (low embodied carbon and resilient buildings)</w:t>
            </w:r>
            <w:r w:rsidRPr="00446E14">
              <w:rPr>
                <w:rStyle w:val="eop"/>
              </w:rPr>
              <w:t> </w:t>
            </w:r>
          </w:p>
        </w:tc>
        <w:tc>
          <w:tcPr>
            <w:tcW w:w="558" w:type="dxa"/>
            <w:vAlign w:val="center"/>
          </w:tcPr>
          <w:p w14:paraId="7F44C86C" w14:textId="77777777" w:rsidR="00A9578F" w:rsidRPr="00446E14" w:rsidRDefault="00A9578F" w:rsidP="00A9578F">
            <w:pPr>
              <w:pStyle w:val="Codes"/>
              <w:spacing w:beforeLines="20" w:before="48" w:afterLines="20" w:after="48" w:line="252" w:lineRule="auto"/>
            </w:pPr>
            <w:r w:rsidRPr="00446E14">
              <w:t>10</w:t>
            </w:r>
          </w:p>
        </w:tc>
        <w:tc>
          <w:tcPr>
            <w:tcW w:w="809" w:type="dxa"/>
            <w:vAlign w:val="center"/>
          </w:tcPr>
          <w:p w14:paraId="0CC9E288" w14:textId="77777777" w:rsidR="00A9578F" w:rsidRPr="00446E14" w:rsidRDefault="00A9578F" w:rsidP="00A9578F">
            <w:pPr>
              <w:pStyle w:val="ProgrammingNotes"/>
              <w:spacing w:beforeLines="20" w:before="48" w:afterLines="20" w:after="48" w:line="252" w:lineRule="auto"/>
            </w:pPr>
          </w:p>
        </w:tc>
      </w:tr>
      <w:tr w:rsidR="00A9578F" w:rsidRPr="00446E14" w14:paraId="381F225E" w14:textId="77777777" w:rsidTr="545D1E49">
        <w:trPr>
          <w:trHeight w:val="272"/>
          <w:jc w:val="center"/>
        </w:trPr>
        <w:tc>
          <w:tcPr>
            <w:tcW w:w="1025" w:type="dxa"/>
          </w:tcPr>
          <w:p w14:paraId="11A47B81" w14:textId="77777777" w:rsidR="00A9578F" w:rsidRPr="00446E14" w:rsidRDefault="00A9578F" w:rsidP="00A9578F">
            <w:pPr>
              <w:spacing w:beforeLines="20" w:before="48" w:afterLines="20" w:after="48" w:line="252" w:lineRule="auto"/>
              <w:rPr>
                <w:rFonts w:cs="Arial"/>
                <w:szCs w:val="20"/>
              </w:rPr>
            </w:pPr>
          </w:p>
        </w:tc>
        <w:tc>
          <w:tcPr>
            <w:tcW w:w="599" w:type="dxa"/>
          </w:tcPr>
          <w:p w14:paraId="6E22B8AF" w14:textId="77777777" w:rsidR="00A9578F" w:rsidRPr="00446E14" w:rsidRDefault="00A9578F" w:rsidP="00A9578F">
            <w:pPr>
              <w:spacing w:beforeLines="20" w:before="48" w:afterLines="20" w:after="48" w:line="252" w:lineRule="auto"/>
              <w:rPr>
                <w:rFonts w:cs="Arial"/>
                <w:szCs w:val="20"/>
              </w:rPr>
            </w:pPr>
          </w:p>
        </w:tc>
        <w:tc>
          <w:tcPr>
            <w:tcW w:w="7494" w:type="dxa"/>
            <w:gridSpan w:val="2"/>
          </w:tcPr>
          <w:p w14:paraId="451413F3" w14:textId="0B77BBA5" w:rsidR="00A9578F" w:rsidRPr="00446E14" w:rsidRDefault="00A9578F" w:rsidP="00722B63">
            <w:pPr>
              <w:pStyle w:val="Answers"/>
            </w:pPr>
            <w:r w:rsidRPr="00446E14">
              <w:rPr>
                <w:rStyle w:val="normaltextrun"/>
              </w:rPr>
              <w:t>Venture Capital (climate related)</w:t>
            </w:r>
            <w:r w:rsidRPr="00446E14">
              <w:rPr>
                <w:rStyle w:val="eop"/>
              </w:rPr>
              <w:t> </w:t>
            </w:r>
          </w:p>
        </w:tc>
        <w:tc>
          <w:tcPr>
            <w:tcW w:w="558" w:type="dxa"/>
            <w:vAlign w:val="center"/>
          </w:tcPr>
          <w:p w14:paraId="2E4E2D37" w14:textId="77777777" w:rsidR="00A9578F" w:rsidRPr="00446E14" w:rsidRDefault="00A9578F" w:rsidP="00A9578F">
            <w:pPr>
              <w:pStyle w:val="Codes"/>
              <w:spacing w:beforeLines="20" w:before="48" w:afterLines="20" w:after="48" w:line="252" w:lineRule="auto"/>
            </w:pPr>
            <w:r w:rsidRPr="00446E14">
              <w:t>11</w:t>
            </w:r>
          </w:p>
        </w:tc>
        <w:tc>
          <w:tcPr>
            <w:tcW w:w="809" w:type="dxa"/>
            <w:vAlign w:val="center"/>
          </w:tcPr>
          <w:p w14:paraId="08296BF4" w14:textId="77777777" w:rsidR="00A9578F" w:rsidRPr="00446E14" w:rsidRDefault="00A9578F" w:rsidP="00A9578F">
            <w:pPr>
              <w:pStyle w:val="ProgrammingNotes"/>
              <w:spacing w:beforeLines="20" w:before="48" w:afterLines="20" w:after="48" w:line="252" w:lineRule="auto"/>
            </w:pPr>
          </w:p>
        </w:tc>
      </w:tr>
      <w:tr w:rsidR="00A9578F" w:rsidRPr="00446E14" w14:paraId="4B2F3493" w14:textId="77777777" w:rsidTr="545D1E49">
        <w:trPr>
          <w:trHeight w:val="272"/>
          <w:jc w:val="center"/>
        </w:trPr>
        <w:tc>
          <w:tcPr>
            <w:tcW w:w="1025" w:type="dxa"/>
          </w:tcPr>
          <w:p w14:paraId="1D7648DE" w14:textId="77777777" w:rsidR="00A9578F" w:rsidRPr="00446E14" w:rsidRDefault="00A9578F" w:rsidP="00A9578F">
            <w:pPr>
              <w:spacing w:beforeLines="20" w:before="48" w:afterLines="20" w:after="48" w:line="252" w:lineRule="auto"/>
              <w:rPr>
                <w:rFonts w:cs="Arial"/>
                <w:szCs w:val="20"/>
              </w:rPr>
            </w:pPr>
          </w:p>
        </w:tc>
        <w:tc>
          <w:tcPr>
            <w:tcW w:w="599" w:type="dxa"/>
          </w:tcPr>
          <w:p w14:paraId="5DD62285" w14:textId="77777777" w:rsidR="00A9578F" w:rsidRPr="00446E14" w:rsidRDefault="00A9578F" w:rsidP="00A9578F">
            <w:pPr>
              <w:spacing w:beforeLines="20" w:before="48" w:afterLines="20" w:after="48" w:line="252" w:lineRule="auto"/>
              <w:rPr>
                <w:rFonts w:cs="Arial"/>
                <w:szCs w:val="20"/>
              </w:rPr>
            </w:pPr>
          </w:p>
        </w:tc>
        <w:tc>
          <w:tcPr>
            <w:tcW w:w="7494" w:type="dxa"/>
            <w:gridSpan w:val="2"/>
          </w:tcPr>
          <w:p w14:paraId="7AF73928" w14:textId="70928AF0" w:rsidR="00A9578F" w:rsidRPr="00446E14" w:rsidRDefault="00A9578F" w:rsidP="00722B63">
            <w:pPr>
              <w:pStyle w:val="Answers"/>
            </w:pPr>
            <w:r w:rsidRPr="00446E14">
              <w:rPr>
                <w:rStyle w:val="normaltextrun"/>
              </w:rPr>
              <w:t>Sustainable commodities, land use, and forestry</w:t>
            </w:r>
            <w:r w:rsidRPr="00446E14">
              <w:rPr>
                <w:rStyle w:val="eop"/>
              </w:rPr>
              <w:t> </w:t>
            </w:r>
          </w:p>
        </w:tc>
        <w:tc>
          <w:tcPr>
            <w:tcW w:w="558" w:type="dxa"/>
            <w:vAlign w:val="center"/>
          </w:tcPr>
          <w:p w14:paraId="7958A27F" w14:textId="77777777" w:rsidR="00A9578F" w:rsidRPr="00446E14" w:rsidRDefault="00A9578F" w:rsidP="00A9578F">
            <w:pPr>
              <w:pStyle w:val="Codes"/>
              <w:spacing w:beforeLines="20" w:before="48" w:afterLines="20" w:after="48" w:line="252" w:lineRule="auto"/>
            </w:pPr>
            <w:r w:rsidRPr="00446E14">
              <w:t>12</w:t>
            </w:r>
          </w:p>
        </w:tc>
        <w:tc>
          <w:tcPr>
            <w:tcW w:w="809" w:type="dxa"/>
            <w:vAlign w:val="center"/>
          </w:tcPr>
          <w:p w14:paraId="585EE2CA" w14:textId="77777777" w:rsidR="00A9578F" w:rsidRPr="00446E14" w:rsidRDefault="00A9578F" w:rsidP="00A9578F">
            <w:pPr>
              <w:pStyle w:val="ProgrammingNotes"/>
              <w:spacing w:beforeLines="20" w:before="48" w:afterLines="20" w:after="48" w:line="252" w:lineRule="auto"/>
            </w:pPr>
          </w:p>
        </w:tc>
      </w:tr>
      <w:tr w:rsidR="00A9578F" w:rsidRPr="00446E14" w14:paraId="3CD0B571" w14:textId="77777777" w:rsidTr="545D1E49">
        <w:trPr>
          <w:trHeight w:val="272"/>
          <w:jc w:val="center"/>
        </w:trPr>
        <w:tc>
          <w:tcPr>
            <w:tcW w:w="1025" w:type="dxa"/>
          </w:tcPr>
          <w:p w14:paraId="6D00D965" w14:textId="77777777" w:rsidR="00A9578F" w:rsidRPr="00446E14" w:rsidRDefault="00A9578F" w:rsidP="00A9578F">
            <w:pPr>
              <w:spacing w:beforeLines="20" w:before="48" w:afterLines="20" w:after="48" w:line="252" w:lineRule="auto"/>
              <w:rPr>
                <w:rFonts w:cs="Arial"/>
                <w:szCs w:val="20"/>
              </w:rPr>
            </w:pPr>
          </w:p>
        </w:tc>
        <w:tc>
          <w:tcPr>
            <w:tcW w:w="599" w:type="dxa"/>
          </w:tcPr>
          <w:p w14:paraId="54A0EA68" w14:textId="77777777" w:rsidR="00A9578F" w:rsidRPr="00446E14" w:rsidRDefault="00A9578F" w:rsidP="00A9578F">
            <w:pPr>
              <w:spacing w:beforeLines="20" w:before="48" w:afterLines="20" w:after="48" w:line="252" w:lineRule="auto"/>
              <w:rPr>
                <w:rFonts w:cs="Arial"/>
                <w:szCs w:val="20"/>
              </w:rPr>
            </w:pPr>
          </w:p>
        </w:tc>
        <w:tc>
          <w:tcPr>
            <w:tcW w:w="7494" w:type="dxa"/>
            <w:gridSpan w:val="2"/>
          </w:tcPr>
          <w:p w14:paraId="3C4D7538" w14:textId="476EFADF" w:rsidR="00A9578F" w:rsidRPr="00446E14" w:rsidRDefault="00A9578F" w:rsidP="00722B63">
            <w:pPr>
              <w:pStyle w:val="Answers"/>
            </w:pPr>
            <w:r w:rsidRPr="00446E14">
              <w:rPr>
                <w:rStyle w:val="normaltextrun"/>
              </w:rPr>
              <w:t>Nature-based Solutions</w:t>
            </w:r>
            <w:r w:rsidRPr="00446E14">
              <w:rPr>
                <w:rStyle w:val="eop"/>
              </w:rPr>
              <w:t> </w:t>
            </w:r>
          </w:p>
        </w:tc>
        <w:tc>
          <w:tcPr>
            <w:tcW w:w="558" w:type="dxa"/>
            <w:vAlign w:val="center"/>
          </w:tcPr>
          <w:p w14:paraId="0296AC3B" w14:textId="77777777" w:rsidR="00A9578F" w:rsidRPr="00446E14" w:rsidRDefault="00A9578F" w:rsidP="00A9578F">
            <w:pPr>
              <w:pStyle w:val="Codes"/>
              <w:spacing w:beforeLines="20" w:before="48" w:afterLines="20" w:after="48" w:line="252" w:lineRule="auto"/>
            </w:pPr>
            <w:r w:rsidRPr="00446E14">
              <w:t>13</w:t>
            </w:r>
          </w:p>
        </w:tc>
        <w:tc>
          <w:tcPr>
            <w:tcW w:w="809" w:type="dxa"/>
            <w:vAlign w:val="center"/>
          </w:tcPr>
          <w:p w14:paraId="695A0077" w14:textId="77777777" w:rsidR="00A9578F" w:rsidRPr="00446E14" w:rsidRDefault="00A9578F" w:rsidP="00A9578F">
            <w:pPr>
              <w:pStyle w:val="ProgrammingNotes"/>
              <w:spacing w:beforeLines="20" w:before="48" w:afterLines="20" w:after="48" w:line="252" w:lineRule="auto"/>
            </w:pPr>
          </w:p>
        </w:tc>
      </w:tr>
      <w:tr w:rsidR="00A9578F" w:rsidRPr="00446E14" w14:paraId="2752CA6A" w14:textId="77777777" w:rsidTr="545D1E49">
        <w:trPr>
          <w:trHeight w:val="272"/>
          <w:jc w:val="center"/>
        </w:trPr>
        <w:tc>
          <w:tcPr>
            <w:tcW w:w="1025" w:type="dxa"/>
          </w:tcPr>
          <w:p w14:paraId="2DCD8339" w14:textId="77777777" w:rsidR="00A9578F" w:rsidRPr="00446E14" w:rsidRDefault="00A9578F" w:rsidP="00A9578F">
            <w:pPr>
              <w:spacing w:beforeLines="20" w:before="48" w:afterLines="20" w:after="48" w:line="252" w:lineRule="auto"/>
              <w:rPr>
                <w:rFonts w:cs="Arial"/>
                <w:szCs w:val="20"/>
              </w:rPr>
            </w:pPr>
          </w:p>
        </w:tc>
        <w:tc>
          <w:tcPr>
            <w:tcW w:w="599" w:type="dxa"/>
          </w:tcPr>
          <w:p w14:paraId="402FED03" w14:textId="77777777" w:rsidR="00A9578F" w:rsidRPr="00446E14" w:rsidRDefault="00A9578F" w:rsidP="00A9578F">
            <w:pPr>
              <w:spacing w:beforeLines="20" w:before="48" w:afterLines="20" w:after="48" w:line="252" w:lineRule="auto"/>
              <w:rPr>
                <w:rFonts w:cs="Arial"/>
                <w:szCs w:val="20"/>
              </w:rPr>
            </w:pPr>
          </w:p>
        </w:tc>
        <w:tc>
          <w:tcPr>
            <w:tcW w:w="7494" w:type="dxa"/>
            <w:gridSpan w:val="2"/>
          </w:tcPr>
          <w:p w14:paraId="09A454A0" w14:textId="63699F22" w:rsidR="00A9578F" w:rsidRPr="00446E14" w:rsidRDefault="00A9578F" w:rsidP="00722B63">
            <w:pPr>
              <w:pStyle w:val="Answers"/>
            </w:pPr>
            <w:r w:rsidRPr="00446E14">
              <w:rPr>
                <w:rStyle w:val="normaltextrun"/>
              </w:rPr>
              <w:t>Carbon Markets</w:t>
            </w:r>
            <w:r w:rsidRPr="00446E14">
              <w:rPr>
                <w:rStyle w:val="eop"/>
              </w:rPr>
              <w:t> </w:t>
            </w:r>
          </w:p>
        </w:tc>
        <w:tc>
          <w:tcPr>
            <w:tcW w:w="558" w:type="dxa"/>
            <w:vAlign w:val="center"/>
          </w:tcPr>
          <w:p w14:paraId="004F2B03" w14:textId="77777777" w:rsidR="00A9578F" w:rsidRPr="00446E14" w:rsidRDefault="00A9578F" w:rsidP="00A9578F">
            <w:pPr>
              <w:pStyle w:val="Codes"/>
              <w:spacing w:beforeLines="20" w:before="48" w:afterLines="20" w:after="48" w:line="252" w:lineRule="auto"/>
            </w:pPr>
            <w:r w:rsidRPr="00446E14">
              <w:t>14</w:t>
            </w:r>
          </w:p>
        </w:tc>
        <w:tc>
          <w:tcPr>
            <w:tcW w:w="809" w:type="dxa"/>
            <w:vAlign w:val="center"/>
          </w:tcPr>
          <w:p w14:paraId="7831BDFF" w14:textId="77777777" w:rsidR="00A9578F" w:rsidRPr="00446E14" w:rsidRDefault="00A9578F" w:rsidP="00A9578F">
            <w:pPr>
              <w:pStyle w:val="ProgrammingNotes"/>
              <w:spacing w:beforeLines="20" w:before="48" w:afterLines="20" w:after="48" w:line="252" w:lineRule="auto"/>
            </w:pPr>
          </w:p>
        </w:tc>
      </w:tr>
      <w:tr w:rsidR="00A9578F" w:rsidRPr="00446E14" w14:paraId="0B665903" w14:textId="77777777" w:rsidTr="545D1E49">
        <w:trPr>
          <w:trHeight w:val="272"/>
          <w:jc w:val="center"/>
        </w:trPr>
        <w:tc>
          <w:tcPr>
            <w:tcW w:w="1025" w:type="dxa"/>
          </w:tcPr>
          <w:p w14:paraId="2E2C003A" w14:textId="77777777" w:rsidR="00A9578F" w:rsidRPr="00446E14" w:rsidRDefault="00A9578F" w:rsidP="00A9578F">
            <w:pPr>
              <w:spacing w:beforeLines="20" w:before="48" w:afterLines="20" w:after="48" w:line="252" w:lineRule="auto"/>
              <w:rPr>
                <w:rFonts w:cs="Arial"/>
                <w:szCs w:val="20"/>
              </w:rPr>
            </w:pPr>
          </w:p>
        </w:tc>
        <w:tc>
          <w:tcPr>
            <w:tcW w:w="599" w:type="dxa"/>
          </w:tcPr>
          <w:p w14:paraId="691181FE" w14:textId="77777777" w:rsidR="00A9578F" w:rsidRPr="00446E14" w:rsidRDefault="00A9578F" w:rsidP="00A9578F">
            <w:pPr>
              <w:spacing w:beforeLines="20" w:before="48" w:afterLines="20" w:after="48" w:line="252" w:lineRule="auto"/>
              <w:rPr>
                <w:rFonts w:cs="Arial"/>
                <w:szCs w:val="20"/>
              </w:rPr>
            </w:pPr>
          </w:p>
        </w:tc>
        <w:tc>
          <w:tcPr>
            <w:tcW w:w="7494" w:type="dxa"/>
            <w:gridSpan w:val="2"/>
          </w:tcPr>
          <w:p w14:paraId="5FB4CDB4" w14:textId="46E6A72B" w:rsidR="00A9578F" w:rsidRPr="00446E14" w:rsidRDefault="00A9578F" w:rsidP="00722B63">
            <w:pPr>
              <w:pStyle w:val="Answers"/>
            </w:pPr>
            <w:r w:rsidRPr="00446E14">
              <w:rPr>
                <w:rStyle w:val="normaltextrun"/>
              </w:rPr>
              <w:t>Carbon capture and storage (CCS)</w:t>
            </w:r>
            <w:r w:rsidRPr="00446E14">
              <w:rPr>
                <w:rStyle w:val="eop"/>
              </w:rPr>
              <w:t> </w:t>
            </w:r>
          </w:p>
        </w:tc>
        <w:tc>
          <w:tcPr>
            <w:tcW w:w="558" w:type="dxa"/>
            <w:vAlign w:val="center"/>
          </w:tcPr>
          <w:p w14:paraId="364469D4" w14:textId="1BB1AF1C" w:rsidR="00A9578F" w:rsidRPr="00446E14" w:rsidRDefault="00A9578F" w:rsidP="00A9578F">
            <w:pPr>
              <w:pStyle w:val="Codes"/>
              <w:spacing w:beforeLines="20" w:before="48" w:afterLines="20" w:after="48" w:line="252" w:lineRule="auto"/>
            </w:pPr>
            <w:r w:rsidRPr="00446E14">
              <w:t>15</w:t>
            </w:r>
          </w:p>
        </w:tc>
        <w:tc>
          <w:tcPr>
            <w:tcW w:w="809" w:type="dxa"/>
            <w:vAlign w:val="center"/>
          </w:tcPr>
          <w:p w14:paraId="799CB205" w14:textId="77777777" w:rsidR="00A9578F" w:rsidRPr="00446E14" w:rsidRDefault="00A9578F" w:rsidP="00A9578F">
            <w:pPr>
              <w:pStyle w:val="ProgrammingNotes"/>
              <w:spacing w:beforeLines="20" w:before="48" w:afterLines="20" w:after="48" w:line="252" w:lineRule="auto"/>
            </w:pPr>
          </w:p>
        </w:tc>
      </w:tr>
      <w:tr w:rsidR="00A9578F" w:rsidRPr="00446E14" w14:paraId="0F24D733" w14:textId="77777777" w:rsidTr="545D1E49">
        <w:trPr>
          <w:trHeight w:val="272"/>
          <w:jc w:val="center"/>
        </w:trPr>
        <w:tc>
          <w:tcPr>
            <w:tcW w:w="1025" w:type="dxa"/>
          </w:tcPr>
          <w:p w14:paraId="546CB5B8" w14:textId="77777777" w:rsidR="00A9578F" w:rsidRPr="00446E14" w:rsidRDefault="00A9578F" w:rsidP="00A9578F">
            <w:pPr>
              <w:spacing w:beforeLines="20" w:before="48" w:afterLines="20" w:after="48" w:line="252" w:lineRule="auto"/>
              <w:rPr>
                <w:rFonts w:cs="Arial"/>
                <w:szCs w:val="20"/>
              </w:rPr>
            </w:pPr>
          </w:p>
        </w:tc>
        <w:tc>
          <w:tcPr>
            <w:tcW w:w="599" w:type="dxa"/>
          </w:tcPr>
          <w:p w14:paraId="698433E6" w14:textId="77777777" w:rsidR="00A9578F" w:rsidRPr="00446E14" w:rsidRDefault="00A9578F" w:rsidP="00A9578F">
            <w:pPr>
              <w:spacing w:beforeLines="20" w:before="48" w:afterLines="20" w:after="48" w:line="252" w:lineRule="auto"/>
              <w:rPr>
                <w:rFonts w:cs="Arial"/>
                <w:szCs w:val="20"/>
              </w:rPr>
            </w:pPr>
          </w:p>
        </w:tc>
        <w:tc>
          <w:tcPr>
            <w:tcW w:w="7494" w:type="dxa"/>
            <w:gridSpan w:val="2"/>
          </w:tcPr>
          <w:p w14:paraId="0FC7F984" w14:textId="03DC23B5" w:rsidR="00A9578F" w:rsidRPr="00446E14" w:rsidRDefault="00472478" w:rsidP="00722B63">
            <w:pPr>
              <w:pStyle w:val="Answers"/>
              <w:rPr>
                <w:rStyle w:val="normaltextrun"/>
              </w:rPr>
            </w:pPr>
            <w:r>
              <w:rPr>
                <w:rStyle w:val="normaltextrun"/>
              </w:rPr>
              <w:t>Adaptation/</w:t>
            </w:r>
            <w:r w:rsidR="00A9578F" w:rsidRPr="00446E14">
              <w:rPr>
                <w:rStyle w:val="normaltextrun"/>
              </w:rPr>
              <w:t>Resilience solutions</w:t>
            </w:r>
            <w:r w:rsidR="00A9578F" w:rsidRPr="00446E14">
              <w:rPr>
                <w:rStyle w:val="eop"/>
              </w:rPr>
              <w:t> </w:t>
            </w:r>
          </w:p>
        </w:tc>
        <w:tc>
          <w:tcPr>
            <w:tcW w:w="558" w:type="dxa"/>
            <w:vAlign w:val="center"/>
          </w:tcPr>
          <w:p w14:paraId="05BBF335" w14:textId="519710AA" w:rsidR="00A9578F" w:rsidRPr="00446E14" w:rsidRDefault="00A9578F" w:rsidP="00A9578F">
            <w:pPr>
              <w:pStyle w:val="Codes"/>
              <w:spacing w:beforeLines="20" w:before="48" w:afterLines="20" w:after="48" w:line="252" w:lineRule="auto"/>
            </w:pPr>
            <w:r w:rsidRPr="00446E14">
              <w:t>16</w:t>
            </w:r>
          </w:p>
        </w:tc>
        <w:tc>
          <w:tcPr>
            <w:tcW w:w="809" w:type="dxa"/>
            <w:vAlign w:val="center"/>
          </w:tcPr>
          <w:p w14:paraId="166DD8DA" w14:textId="77777777" w:rsidR="00A9578F" w:rsidRPr="00446E14" w:rsidRDefault="00A9578F" w:rsidP="00A9578F">
            <w:pPr>
              <w:pStyle w:val="ProgrammingNotes"/>
              <w:spacing w:beforeLines="20" w:before="48" w:afterLines="20" w:after="48" w:line="252" w:lineRule="auto"/>
            </w:pPr>
          </w:p>
        </w:tc>
      </w:tr>
      <w:tr w:rsidR="00A9578F" w:rsidRPr="00446E14" w14:paraId="581C8213" w14:textId="77777777" w:rsidTr="545D1E49">
        <w:trPr>
          <w:trHeight w:val="272"/>
          <w:jc w:val="center"/>
        </w:trPr>
        <w:tc>
          <w:tcPr>
            <w:tcW w:w="1025" w:type="dxa"/>
          </w:tcPr>
          <w:p w14:paraId="044C4F95" w14:textId="77777777" w:rsidR="00A9578F" w:rsidRPr="00446E14" w:rsidRDefault="00A9578F" w:rsidP="00A9578F">
            <w:pPr>
              <w:spacing w:beforeLines="20" w:before="48" w:afterLines="20" w:after="48" w:line="252" w:lineRule="auto"/>
              <w:rPr>
                <w:rFonts w:cs="Arial"/>
                <w:szCs w:val="20"/>
              </w:rPr>
            </w:pPr>
          </w:p>
        </w:tc>
        <w:tc>
          <w:tcPr>
            <w:tcW w:w="599" w:type="dxa"/>
          </w:tcPr>
          <w:p w14:paraId="7E95B37C" w14:textId="77777777" w:rsidR="00A9578F" w:rsidRPr="00446E14" w:rsidRDefault="00A9578F" w:rsidP="00A9578F">
            <w:pPr>
              <w:spacing w:beforeLines="20" w:before="48" w:afterLines="20" w:after="48" w:line="252" w:lineRule="auto"/>
              <w:rPr>
                <w:rFonts w:cs="Arial"/>
                <w:szCs w:val="20"/>
              </w:rPr>
            </w:pPr>
          </w:p>
        </w:tc>
        <w:tc>
          <w:tcPr>
            <w:tcW w:w="7494" w:type="dxa"/>
            <w:gridSpan w:val="2"/>
          </w:tcPr>
          <w:p w14:paraId="50138A44" w14:textId="6B0985E3" w:rsidR="00A9578F" w:rsidRPr="00446E14" w:rsidRDefault="00344E77" w:rsidP="00722B63">
            <w:pPr>
              <w:pStyle w:val="Answers"/>
              <w:rPr>
                <w:rStyle w:val="normaltextrun"/>
              </w:rPr>
            </w:pPr>
            <w:r>
              <w:rPr>
                <w:rStyle w:val="normaltextrun"/>
              </w:rPr>
              <w:t>Blue Economy/</w:t>
            </w:r>
            <w:r w:rsidR="00A9578F" w:rsidRPr="00446E14">
              <w:rPr>
                <w:rStyle w:val="normaltextrun"/>
              </w:rPr>
              <w:t>Sustainable oceans</w:t>
            </w:r>
            <w:r w:rsidR="00A9578F" w:rsidRPr="00446E14">
              <w:rPr>
                <w:rStyle w:val="eop"/>
              </w:rPr>
              <w:t> </w:t>
            </w:r>
          </w:p>
        </w:tc>
        <w:tc>
          <w:tcPr>
            <w:tcW w:w="558" w:type="dxa"/>
            <w:vAlign w:val="center"/>
          </w:tcPr>
          <w:p w14:paraId="18AC340A" w14:textId="65AE9D64" w:rsidR="00A9578F" w:rsidRPr="00446E14" w:rsidRDefault="00A9578F" w:rsidP="00A9578F">
            <w:pPr>
              <w:pStyle w:val="Codes"/>
              <w:spacing w:beforeLines="20" w:before="48" w:afterLines="20" w:after="48" w:line="252" w:lineRule="auto"/>
            </w:pPr>
            <w:r w:rsidRPr="00446E14">
              <w:t>17</w:t>
            </w:r>
          </w:p>
        </w:tc>
        <w:tc>
          <w:tcPr>
            <w:tcW w:w="809" w:type="dxa"/>
            <w:vAlign w:val="center"/>
          </w:tcPr>
          <w:p w14:paraId="2155153D" w14:textId="77777777" w:rsidR="00A9578F" w:rsidRPr="00446E14" w:rsidRDefault="00A9578F" w:rsidP="00A9578F">
            <w:pPr>
              <w:pStyle w:val="ProgrammingNotes"/>
              <w:spacing w:beforeLines="20" w:before="48" w:afterLines="20" w:after="48" w:line="252" w:lineRule="auto"/>
            </w:pPr>
          </w:p>
        </w:tc>
      </w:tr>
      <w:tr w:rsidR="00A9578F" w:rsidRPr="00446E14" w14:paraId="69221C3C" w14:textId="77777777" w:rsidTr="545D1E49">
        <w:trPr>
          <w:trHeight w:val="272"/>
          <w:jc w:val="center"/>
        </w:trPr>
        <w:tc>
          <w:tcPr>
            <w:tcW w:w="1025" w:type="dxa"/>
          </w:tcPr>
          <w:p w14:paraId="01676053" w14:textId="77777777" w:rsidR="00A9578F" w:rsidRPr="00446E14" w:rsidRDefault="00A9578F" w:rsidP="00A9578F">
            <w:pPr>
              <w:spacing w:beforeLines="20" w:before="48" w:afterLines="20" w:after="48" w:line="252" w:lineRule="auto"/>
              <w:rPr>
                <w:rFonts w:cs="Arial"/>
                <w:szCs w:val="20"/>
              </w:rPr>
            </w:pPr>
          </w:p>
        </w:tc>
        <w:tc>
          <w:tcPr>
            <w:tcW w:w="599" w:type="dxa"/>
          </w:tcPr>
          <w:p w14:paraId="75E6F504" w14:textId="77777777" w:rsidR="00A9578F" w:rsidRPr="00446E14" w:rsidRDefault="00A9578F" w:rsidP="00A9578F">
            <w:pPr>
              <w:spacing w:beforeLines="20" w:before="48" w:afterLines="20" w:after="48" w:line="252" w:lineRule="auto"/>
              <w:rPr>
                <w:rFonts w:cs="Arial"/>
                <w:szCs w:val="20"/>
              </w:rPr>
            </w:pPr>
          </w:p>
        </w:tc>
        <w:tc>
          <w:tcPr>
            <w:tcW w:w="7494" w:type="dxa"/>
            <w:gridSpan w:val="2"/>
          </w:tcPr>
          <w:p w14:paraId="38528261" w14:textId="261E9E70" w:rsidR="00A9578F" w:rsidRPr="00446E14" w:rsidRDefault="00A9578F" w:rsidP="00722B63">
            <w:pPr>
              <w:pStyle w:val="Answers"/>
              <w:rPr>
                <w:rStyle w:val="normaltextrun"/>
              </w:rPr>
            </w:pPr>
            <w:r w:rsidRPr="00446E14">
              <w:rPr>
                <w:rStyle w:val="normaltextrun"/>
              </w:rPr>
              <w:t>Other (please specify)</w:t>
            </w:r>
            <w:r w:rsidRPr="00446E14">
              <w:rPr>
                <w:rStyle w:val="eop"/>
              </w:rPr>
              <w:t> </w:t>
            </w:r>
          </w:p>
        </w:tc>
        <w:tc>
          <w:tcPr>
            <w:tcW w:w="558" w:type="dxa"/>
            <w:vAlign w:val="center"/>
          </w:tcPr>
          <w:p w14:paraId="5060A638" w14:textId="18384066" w:rsidR="00A9578F" w:rsidRPr="00446E14" w:rsidRDefault="00A9578F" w:rsidP="00A9578F">
            <w:pPr>
              <w:pStyle w:val="Codes"/>
              <w:spacing w:beforeLines="20" w:before="48" w:afterLines="20" w:after="48" w:line="252" w:lineRule="auto"/>
            </w:pPr>
            <w:r w:rsidRPr="00446E14">
              <w:t>96</w:t>
            </w:r>
          </w:p>
        </w:tc>
        <w:tc>
          <w:tcPr>
            <w:tcW w:w="809" w:type="dxa"/>
            <w:vAlign w:val="center"/>
          </w:tcPr>
          <w:p w14:paraId="26D58A29" w14:textId="77777777" w:rsidR="00A9578F" w:rsidRPr="00446E14" w:rsidRDefault="00A9578F" w:rsidP="00A9578F">
            <w:pPr>
              <w:pStyle w:val="ProgrammingNotes"/>
              <w:spacing w:beforeLines="20" w:before="48" w:afterLines="20" w:after="48" w:line="252" w:lineRule="auto"/>
            </w:pPr>
          </w:p>
        </w:tc>
      </w:tr>
    </w:tbl>
    <w:p w14:paraId="50871AFD" w14:textId="77777777" w:rsidR="00A9578F" w:rsidRPr="00446E14" w:rsidRDefault="00A9578F" w:rsidP="00885531"/>
    <w:p w14:paraId="13EB00E4" w14:textId="21DDCFDC" w:rsidR="72E933FC" w:rsidRPr="00446E14" w:rsidRDefault="72E933FC">
      <w:r w:rsidRPr="00446E14">
        <w:br w:type="page"/>
      </w:r>
    </w:p>
    <w:tbl>
      <w:tblPr>
        <w:tblStyle w:val="TableGridLight"/>
        <w:tblW w:w="0" w:type="auto"/>
        <w:jc w:val="center"/>
        <w:tblLook w:val="0000" w:firstRow="0" w:lastRow="0" w:firstColumn="0" w:lastColumn="0" w:noHBand="0" w:noVBand="0"/>
      </w:tblPr>
      <w:tblGrid>
        <w:gridCol w:w="775"/>
        <w:gridCol w:w="1612"/>
        <w:gridCol w:w="1184"/>
        <w:gridCol w:w="1008"/>
        <w:gridCol w:w="112"/>
        <w:gridCol w:w="1094"/>
        <w:gridCol w:w="1043"/>
        <w:gridCol w:w="1212"/>
        <w:gridCol w:w="1020"/>
      </w:tblGrid>
      <w:tr w:rsidR="545D1E49" w14:paraId="6772CBAD" w14:textId="77777777" w:rsidTr="00810078">
        <w:trPr>
          <w:trHeight w:val="272"/>
          <w:jc w:val="center"/>
        </w:trPr>
        <w:tc>
          <w:tcPr>
            <w:tcW w:w="9060" w:type="dxa"/>
            <w:gridSpan w:val="9"/>
          </w:tcPr>
          <w:p w14:paraId="3287B1DE" w14:textId="6EC55BA2" w:rsidR="1812DE51" w:rsidRDefault="545D1E49" w:rsidP="545D1E49">
            <w:pPr>
              <w:spacing w:beforeLines="20" w:before="48" w:afterLines="20" w:after="48" w:line="252" w:lineRule="auto"/>
              <w:rPr>
                <w:color w:val="367587" w:themeColor="text2"/>
                <w:lang w:val="en-GB"/>
              </w:rPr>
            </w:pPr>
            <w:r w:rsidRPr="545D1E49">
              <w:rPr>
                <w:rStyle w:val="ProgrammingNotesChar"/>
              </w:rPr>
              <w:lastRenderedPageBreak/>
              <w:t>INVESTORS – MANDATORY</w:t>
            </w:r>
          </w:p>
        </w:tc>
      </w:tr>
      <w:tr w:rsidR="545D1E49" w14:paraId="117B3C00" w14:textId="77777777" w:rsidTr="00810078">
        <w:trPr>
          <w:trHeight w:val="272"/>
          <w:jc w:val="center"/>
        </w:trPr>
        <w:tc>
          <w:tcPr>
            <w:tcW w:w="775" w:type="dxa"/>
          </w:tcPr>
          <w:p w14:paraId="0E8101E2" w14:textId="03B0D32A" w:rsidR="545D1E49" w:rsidRDefault="545D1E49" w:rsidP="545D1E49">
            <w:pPr>
              <w:spacing w:beforeLines="20" w:before="48" w:afterLines="20" w:after="48" w:line="252" w:lineRule="auto"/>
              <w:rPr>
                <w:lang w:val="en-GB"/>
              </w:rPr>
            </w:pPr>
            <w:r w:rsidRPr="545D1E49">
              <w:rPr>
                <w:lang w:val="en-GB"/>
              </w:rPr>
              <w:t>Q2</w:t>
            </w:r>
            <w:r w:rsidR="741C46C5" w:rsidRPr="545D1E49">
              <w:rPr>
                <w:lang w:val="en-GB"/>
              </w:rPr>
              <w:t>4</w:t>
            </w:r>
          </w:p>
        </w:tc>
        <w:tc>
          <w:tcPr>
            <w:tcW w:w="8285" w:type="dxa"/>
            <w:gridSpan w:val="8"/>
          </w:tcPr>
          <w:p w14:paraId="3250977C" w14:textId="77777777" w:rsidR="545D1E49" w:rsidRDefault="545D1E49" w:rsidP="545D1E49">
            <w:pPr>
              <w:spacing w:beforeLines="20" w:before="48" w:afterLines="20" w:after="48" w:line="252" w:lineRule="auto"/>
              <w:rPr>
                <w:lang w:val="en-GB"/>
              </w:rPr>
            </w:pPr>
            <w:r w:rsidRPr="545D1E49">
              <w:rPr>
                <w:lang w:val="en-GB"/>
              </w:rPr>
              <w:t>Climate solution investment regions</w:t>
            </w:r>
          </w:p>
          <w:p w14:paraId="6F13B5D0" w14:textId="77777777" w:rsidR="545D1E49" w:rsidRDefault="545D1E49" w:rsidP="545D1E49">
            <w:pPr>
              <w:spacing w:beforeLines="20" w:before="48" w:afterLines="20" w:after="48" w:line="252" w:lineRule="auto"/>
              <w:rPr>
                <w:lang w:val="en-GB"/>
              </w:rPr>
            </w:pPr>
            <w:r w:rsidRPr="545D1E49">
              <w:rPr>
                <w:lang w:val="en-GB"/>
              </w:rPr>
              <w:t xml:space="preserve">Please indicate, on a scale of 1-5, how attractive the following markets/regions are for climate solution investment, </w:t>
            </w:r>
            <w:r w:rsidRPr="545D1E49">
              <w:rPr>
                <w:i/>
                <w:iCs/>
                <w:lang w:val="en-GB"/>
              </w:rPr>
              <w:t>where 1 is not attractive, 3 is indifferent, and 5 is highly attractive</w:t>
            </w:r>
            <w:r w:rsidRPr="545D1E49">
              <w:rPr>
                <w:lang w:val="en-GB"/>
              </w:rPr>
              <w:t xml:space="preserve">. </w:t>
            </w:r>
          </w:p>
          <w:p w14:paraId="41C27E29" w14:textId="77777777" w:rsidR="545D1E49" w:rsidRDefault="545D1E49" w:rsidP="545D1E49">
            <w:pPr>
              <w:spacing w:beforeLines="20" w:before="48" w:afterLines="20" w:after="48" w:line="252" w:lineRule="auto"/>
              <w:rPr>
                <w:lang w:val="en-GB"/>
              </w:rPr>
            </w:pPr>
          </w:p>
          <w:p w14:paraId="5719B6CA" w14:textId="17073E27" w:rsidR="545D1E49" w:rsidRDefault="006C4AA0" w:rsidP="545D1E49">
            <w:pPr>
              <w:spacing w:beforeLines="20" w:before="48" w:afterLines="20" w:after="48" w:line="252" w:lineRule="auto"/>
            </w:pPr>
            <w:r w:rsidRPr="006C4AA0">
              <w:t>Your participation in this question is appreciated. This question aims to gauge investor sentiment towards climate opportunities across various markets and geographies. We understand responses may be generalisations and imprecise, but your general sentiment is valuable in informing our overarching policy advocacy.</w:t>
            </w:r>
          </w:p>
          <w:p w14:paraId="0073E62D" w14:textId="35D07CB5" w:rsidR="545D1E49" w:rsidRDefault="545D1E49" w:rsidP="545D1E49">
            <w:pPr>
              <w:spacing w:beforeLines="20" w:before="48" w:afterLines="20" w:after="48" w:line="252" w:lineRule="auto"/>
              <w:rPr>
                <w:lang w:val="en-GB"/>
              </w:rPr>
            </w:pPr>
          </w:p>
        </w:tc>
      </w:tr>
      <w:tr w:rsidR="545D1E49" w14:paraId="31C6E643" w14:textId="77777777" w:rsidTr="00810078">
        <w:trPr>
          <w:trHeight w:val="272"/>
          <w:jc w:val="center"/>
        </w:trPr>
        <w:tc>
          <w:tcPr>
            <w:tcW w:w="775" w:type="dxa"/>
          </w:tcPr>
          <w:p w14:paraId="673CCE1D" w14:textId="77777777" w:rsidR="545D1E49" w:rsidRDefault="545D1E49" w:rsidP="545D1E49">
            <w:pPr>
              <w:spacing w:beforeLines="20" w:before="48" w:afterLines="20" w:after="48" w:line="252" w:lineRule="auto"/>
              <w:rPr>
                <w:lang w:val="en-GB"/>
              </w:rPr>
            </w:pPr>
          </w:p>
        </w:tc>
        <w:tc>
          <w:tcPr>
            <w:tcW w:w="3916" w:type="dxa"/>
            <w:gridSpan w:val="4"/>
            <w:vAlign w:val="center"/>
          </w:tcPr>
          <w:p w14:paraId="1FFF5442" w14:textId="77777777" w:rsidR="545D1E49" w:rsidRDefault="545D1E49" w:rsidP="545D1E49">
            <w:pPr>
              <w:spacing w:beforeLines="20" w:before="48" w:afterLines="20" w:after="48" w:line="252" w:lineRule="auto"/>
              <w:rPr>
                <w:b/>
                <w:bCs/>
                <w:i/>
                <w:iCs/>
                <w:lang w:val="en-GB"/>
              </w:rPr>
            </w:pPr>
            <w:r w:rsidRPr="545D1E49">
              <w:rPr>
                <w:b/>
                <w:bCs/>
                <w:i/>
                <w:iCs/>
                <w:lang w:val="en-GB"/>
              </w:rPr>
              <w:t>Please select one response per country</w:t>
            </w:r>
          </w:p>
        </w:tc>
        <w:tc>
          <w:tcPr>
            <w:tcW w:w="3349" w:type="dxa"/>
            <w:gridSpan w:val="3"/>
            <w:vAlign w:val="center"/>
          </w:tcPr>
          <w:p w14:paraId="37673841" w14:textId="086A41F4" w:rsidR="545D1E49" w:rsidRDefault="545D1E49" w:rsidP="545D1E49">
            <w:pPr>
              <w:spacing w:beforeLines="20" w:before="48" w:afterLines="20" w:after="48" w:line="252" w:lineRule="auto"/>
              <w:jc w:val="center"/>
              <w:rPr>
                <w:b/>
                <w:bCs/>
                <w:i/>
                <w:iCs/>
                <w:color w:val="367587" w:themeColor="text2"/>
                <w:lang w:val="en-GB"/>
              </w:rPr>
            </w:pPr>
            <w:r w:rsidRPr="545D1E49">
              <w:rPr>
                <w:b/>
                <w:bCs/>
                <w:color w:val="367587" w:themeColor="text2"/>
                <w:lang w:val="en-GB"/>
              </w:rPr>
              <w:t>DO NOT RANDOMISE STATEMENTS</w:t>
            </w:r>
          </w:p>
        </w:tc>
        <w:tc>
          <w:tcPr>
            <w:tcW w:w="1020" w:type="dxa"/>
            <w:vAlign w:val="center"/>
          </w:tcPr>
          <w:p w14:paraId="6E63D3B9" w14:textId="77777777" w:rsidR="545D1E49" w:rsidRDefault="545D1E49" w:rsidP="545D1E49">
            <w:pPr>
              <w:spacing w:beforeLines="20" w:before="48" w:afterLines="20" w:after="48" w:line="252" w:lineRule="auto"/>
              <w:jc w:val="center"/>
              <w:rPr>
                <w:b/>
                <w:bCs/>
                <w:color w:val="367587" w:themeColor="text2"/>
                <w:lang w:val="en-GB"/>
              </w:rPr>
            </w:pPr>
            <w:r w:rsidRPr="545D1E49">
              <w:rPr>
                <w:b/>
                <w:bCs/>
                <w:color w:val="367587" w:themeColor="text2"/>
                <w:lang w:val="en-GB"/>
              </w:rPr>
              <w:t>RSR</w:t>
            </w:r>
          </w:p>
        </w:tc>
      </w:tr>
      <w:tr w:rsidR="545D1E49" w14:paraId="36D35446" w14:textId="77777777" w:rsidTr="00810078">
        <w:trPr>
          <w:trHeight w:val="272"/>
          <w:jc w:val="center"/>
        </w:trPr>
        <w:tc>
          <w:tcPr>
            <w:tcW w:w="2387" w:type="dxa"/>
            <w:gridSpan w:val="2"/>
          </w:tcPr>
          <w:p w14:paraId="4AF69055" w14:textId="77777777" w:rsidR="545D1E49" w:rsidRDefault="545D1E49" w:rsidP="545D1E49">
            <w:pPr>
              <w:spacing w:beforeLines="20" w:before="48" w:afterLines="20" w:after="48" w:line="252" w:lineRule="auto"/>
              <w:rPr>
                <w:b/>
                <w:bCs/>
                <w:color w:val="969696"/>
              </w:rPr>
            </w:pPr>
          </w:p>
        </w:tc>
        <w:tc>
          <w:tcPr>
            <w:tcW w:w="1184" w:type="dxa"/>
            <w:vAlign w:val="center"/>
          </w:tcPr>
          <w:p w14:paraId="78922549" w14:textId="2468C55D" w:rsidR="545D1E49" w:rsidRDefault="545D1E49" w:rsidP="545D1E49">
            <w:pPr>
              <w:pStyle w:val="MatrixHeadings"/>
              <w:spacing w:line="259" w:lineRule="auto"/>
            </w:pPr>
            <w:r>
              <w:t>1 – Not yet attractive</w:t>
            </w:r>
          </w:p>
        </w:tc>
        <w:tc>
          <w:tcPr>
            <w:tcW w:w="1008" w:type="dxa"/>
            <w:vAlign w:val="center"/>
          </w:tcPr>
          <w:p w14:paraId="483DDCB6" w14:textId="77777777" w:rsidR="545D1E49" w:rsidRDefault="545D1E49" w:rsidP="545D1E49">
            <w:pPr>
              <w:pStyle w:val="MatrixHeadings"/>
            </w:pPr>
            <w:r>
              <w:t>2</w:t>
            </w:r>
          </w:p>
        </w:tc>
        <w:tc>
          <w:tcPr>
            <w:tcW w:w="1206" w:type="dxa"/>
            <w:gridSpan w:val="2"/>
            <w:vAlign w:val="center"/>
          </w:tcPr>
          <w:p w14:paraId="716BEAE0" w14:textId="77777777" w:rsidR="545D1E49" w:rsidRDefault="545D1E49" w:rsidP="545D1E49">
            <w:pPr>
              <w:pStyle w:val="MatrixHeadings"/>
            </w:pPr>
            <w:r>
              <w:t>3 - Indifferent</w:t>
            </w:r>
          </w:p>
        </w:tc>
        <w:tc>
          <w:tcPr>
            <w:tcW w:w="1043" w:type="dxa"/>
            <w:vAlign w:val="center"/>
          </w:tcPr>
          <w:p w14:paraId="0CAF1F53" w14:textId="77777777" w:rsidR="545D1E49" w:rsidRDefault="545D1E49" w:rsidP="545D1E49">
            <w:pPr>
              <w:pStyle w:val="MatrixHeadings"/>
            </w:pPr>
            <w:r>
              <w:t>4</w:t>
            </w:r>
          </w:p>
        </w:tc>
        <w:tc>
          <w:tcPr>
            <w:tcW w:w="1212" w:type="dxa"/>
            <w:vAlign w:val="center"/>
          </w:tcPr>
          <w:p w14:paraId="0CF9C786" w14:textId="4394A5CE" w:rsidR="545D1E49" w:rsidRDefault="545D1E49" w:rsidP="545D1E49">
            <w:pPr>
              <w:pStyle w:val="MatrixHeadings"/>
            </w:pPr>
            <w:r>
              <w:t>5 – Highly attractive</w:t>
            </w:r>
          </w:p>
        </w:tc>
        <w:tc>
          <w:tcPr>
            <w:tcW w:w="1020" w:type="dxa"/>
            <w:vAlign w:val="center"/>
          </w:tcPr>
          <w:p w14:paraId="40C4781F" w14:textId="2929F705" w:rsidR="545D1E49" w:rsidRDefault="545D1E49" w:rsidP="545D1E49">
            <w:pPr>
              <w:pStyle w:val="Codes"/>
              <w:spacing w:beforeLines="20" w:before="48" w:afterLines="20" w:after="48" w:line="252" w:lineRule="auto"/>
              <w:rPr>
                <w:color w:val="auto"/>
              </w:rPr>
            </w:pPr>
            <w:r w:rsidRPr="545D1E49">
              <w:rPr>
                <w:color w:val="auto"/>
              </w:rPr>
              <w:t xml:space="preserve">Not invested </w:t>
            </w:r>
          </w:p>
        </w:tc>
      </w:tr>
      <w:tr w:rsidR="545D1E49" w14:paraId="3795D658" w14:textId="77777777" w:rsidTr="00810078">
        <w:trPr>
          <w:trHeight w:val="272"/>
          <w:jc w:val="center"/>
        </w:trPr>
        <w:tc>
          <w:tcPr>
            <w:tcW w:w="775" w:type="dxa"/>
          </w:tcPr>
          <w:p w14:paraId="06F38800" w14:textId="6F7342F2" w:rsidR="545D1E49" w:rsidRDefault="545D1E49" w:rsidP="545D1E49">
            <w:pPr>
              <w:pStyle w:val="Codes"/>
              <w:spacing w:beforeLines="20" w:before="48" w:afterLines="20" w:after="48" w:line="252" w:lineRule="auto"/>
            </w:pPr>
            <w:r>
              <w:t>_1</w:t>
            </w:r>
          </w:p>
        </w:tc>
        <w:tc>
          <w:tcPr>
            <w:tcW w:w="1612" w:type="dxa"/>
            <w:vAlign w:val="center"/>
          </w:tcPr>
          <w:p w14:paraId="26138383" w14:textId="0482AB7C" w:rsidR="545D1E49" w:rsidRDefault="545D1E49" w:rsidP="545D1E49">
            <w:pPr>
              <w:pStyle w:val="Answers"/>
              <w:rPr>
                <w:rStyle w:val="normaltextrun"/>
              </w:rPr>
            </w:pPr>
            <w:r w:rsidRPr="545D1E49">
              <w:rPr>
                <w:rStyle w:val="normaltextrun"/>
              </w:rPr>
              <w:t>Asia* (as a whole)</w:t>
            </w:r>
          </w:p>
        </w:tc>
        <w:tc>
          <w:tcPr>
            <w:tcW w:w="1184" w:type="dxa"/>
            <w:vAlign w:val="center"/>
          </w:tcPr>
          <w:p w14:paraId="77DB24F8" w14:textId="184D5473" w:rsidR="545D1E49" w:rsidRDefault="545D1E49" w:rsidP="545D1E49">
            <w:pPr>
              <w:pStyle w:val="Codes"/>
              <w:spacing w:beforeLines="20" w:before="48" w:afterLines="20" w:after="48" w:line="252" w:lineRule="auto"/>
            </w:pPr>
            <w:r>
              <w:t>01</w:t>
            </w:r>
          </w:p>
        </w:tc>
        <w:tc>
          <w:tcPr>
            <w:tcW w:w="1008" w:type="dxa"/>
            <w:vAlign w:val="center"/>
          </w:tcPr>
          <w:p w14:paraId="6935C827" w14:textId="5FB35863" w:rsidR="545D1E49" w:rsidRDefault="545D1E49" w:rsidP="545D1E49">
            <w:pPr>
              <w:pStyle w:val="Codes"/>
              <w:spacing w:beforeLines="20" w:before="48" w:afterLines="20" w:after="48" w:line="252" w:lineRule="auto"/>
            </w:pPr>
            <w:r>
              <w:t>02</w:t>
            </w:r>
          </w:p>
        </w:tc>
        <w:tc>
          <w:tcPr>
            <w:tcW w:w="1206" w:type="dxa"/>
            <w:gridSpan w:val="2"/>
            <w:vAlign w:val="center"/>
          </w:tcPr>
          <w:p w14:paraId="55A3BE75" w14:textId="1414E70D" w:rsidR="545D1E49" w:rsidRDefault="545D1E49" w:rsidP="545D1E49">
            <w:pPr>
              <w:pStyle w:val="Codes"/>
              <w:spacing w:beforeLines="20" w:before="48" w:afterLines="20" w:after="48" w:line="252" w:lineRule="auto"/>
            </w:pPr>
            <w:r>
              <w:t>03</w:t>
            </w:r>
          </w:p>
        </w:tc>
        <w:tc>
          <w:tcPr>
            <w:tcW w:w="1043" w:type="dxa"/>
            <w:vAlign w:val="center"/>
          </w:tcPr>
          <w:p w14:paraId="12952B4E" w14:textId="5A5F6E06" w:rsidR="545D1E49" w:rsidRDefault="545D1E49" w:rsidP="545D1E49">
            <w:pPr>
              <w:pStyle w:val="Codes"/>
              <w:spacing w:beforeLines="20" w:before="48" w:afterLines="20" w:after="48" w:line="252" w:lineRule="auto"/>
            </w:pPr>
            <w:r>
              <w:t>04</w:t>
            </w:r>
          </w:p>
        </w:tc>
        <w:tc>
          <w:tcPr>
            <w:tcW w:w="1212" w:type="dxa"/>
            <w:vAlign w:val="center"/>
          </w:tcPr>
          <w:p w14:paraId="0F94E520" w14:textId="178F190E" w:rsidR="545D1E49" w:rsidRDefault="545D1E49" w:rsidP="545D1E49">
            <w:pPr>
              <w:pStyle w:val="Codes"/>
              <w:spacing w:beforeLines="20" w:before="48" w:afterLines="20" w:after="48" w:line="252" w:lineRule="auto"/>
            </w:pPr>
            <w:r>
              <w:t>05</w:t>
            </w:r>
          </w:p>
        </w:tc>
        <w:tc>
          <w:tcPr>
            <w:tcW w:w="1020" w:type="dxa"/>
            <w:vAlign w:val="center"/>
          </w:tcPr>
          <w:p w14:paraId="60E0E9BD" w14:textId="50918026" w:rsidR="545D1E49" w:rsidRDefault="545D1E49" w:rsidP="545D1E49">
            <w:pPr>
              <w:pStyle w:val="Codes"/>
              <w:spacing w:beforeLines="20" w:before="48" w:afterLines="20" w:after="48" w:line="252" w:lineRule="auto"/>
            </w:pPr>
            <w:r>
              <w:t>97</w:t>
            </w:r>
          </w:p>
        </w:tc>
      </w:tr>
      <w:tr w:rsidR="545D1E49" w14:paraId="3187590E" w14:textId="77777777" w:rsidTr="00810078">
        <w:trPr>
          <w:trHeight w:val="272"/>
          <w:jc w:val="center"/>
        </w:trPr>
        <w:tc>
          <w:tcPr>
            <w:tcW w:w="775" w:type="dxa"/>
          </w:tcPr>
          <w:p w14:paraId="018037E3" w14:textId="2DE29B7A" w:rsidR="545D1E49" w:rsidRDefault="545D1E49" w:rsidP="545D1E49">
            <w:pPr>
              <w:pStyle w:val="Codes"/>
              <w:spacing w:beforeLines="20" w:before="48" w:afterLines="20" w:after="48" w:line="252" w:lineRule="auto"/>
            </w:pPr>
            <w:r>
              <w:t>_2</w:t>
            </w:r>
          </w:p>
        </w:tc>
        <w:tc>
          <w:tcPr>
            <w:tcW w:w="1612" w:type="dxa"/>
            <w:vAlign w:val="center"/>
          </w:tcPr>
          <w:p w14:paraId="2F45962E" w14:textId="3069E5AD" w:rsidR="545D1E49" w:rsidRDefault="545D1E49" w:rsidP="545D1E49">
            <w:pPr>
              <w:pStyle w:val="Answers"/>
              <w:rPr>
                <w:rStyle w:val="normaltextrun"/>
              </w:rPr>
            </w:pPr>
            <w:r w:rsidRPr="545D1E49">
              <w:rPr>
                <w:rStyle w:val="normaltextrun"/>
              </w:rPr>
              <w:t>ASEAN** (as a whole)</w:t>
            </w:r>
          </w:p>
        </w:tc>
        <w:tc>
          <w:tcPr>
            <w:tcW w:w="1184" w:type="dxa"/>
            <w:vAlign w:val="center"/>
          </w:tcPr>
          <w:p w14:paraId="56603853" w14:textId="254857BC" w:rsidR="545D1E49" w:rsidRDefault="545D1E49" w:rsidP="545D1E49">
            <w:pPr>
              <w:pStyle w:val="Codes"/>
              <w:spacing w:beforeLines="20" w:before="48" w:afterLines="20" w:after="48" w:line="252" w:lineRule="auto"/>
            </w:pPr>
            <w:r>
              <w:t>01</w:t>
            </w:r>
          </w:p>
        </w:tc>
        <w:tc>
          <w:tcPr>
            <w:tcW w:w="1008" w:type="dxa"/>
            <w:vAlign w:val="center"/>
          </w:tcPr>
          <w:p w14:paraId="7DEFD3B1" w14:textId="0CB41D6A" w:rsidR="545D1E49" w:rsidRDefault="545D1E49" w:rsidP="545D1E49">
            <w:pPr>
              <w:pStyle w:val="Codes"/>
              <w:spacing w:beforeLines="20" w:before="48" w:afterLines="20" w:after="48" w:line="252" w:lineRule="auto"/>
            </w:pPr>
            <w:r>
              <w:t>02</w:t>
            </w:r>
          </w:p>
        </w:tc>
        <w:tc>
          <w:tcPr>
            <w:tcW w:w="1206" w:type="dxa"/>
            <w:gridSpan w:val="2"/>
            <w:vAlign w:val="center"/>
          </w:tcPr>
          <w:p w14:paraId="5722002C" w14:textId="2CAAEFBB" w:rsidR="545D1E49" w:rsidRDefault="545D1E49" w:rsidP="545D1E49">
            <w:pPr>
              <w:pStyle w:val="Codes"/>
              <w:spacing w:beforeLines="20" w:before="48" w:afterLines="20" w:after="48" w:line="252" w:lineRule="auto"/>
            </w:pPr>
            <w:r>
              <w:t>03</w:t>
            </w:r>
          </w:p>
        </w:tc>
        <w:tc>
          <w:tcPr>
            <w:tcW w:w="1043" w:type="dxa"/>
            <w:vAlign w:val="center"/>
          </w:tcPr>
          <w:p w14:paraId="615CA29F" w14:textId="4E7420DA" w:rsidR="545D1E49" w:rsidRDefault="545D1E49" w:rsidP="545D1E49">
            <w:pPr>
              <w:pStyle w:val="Codes"/>
              <w:spacing w:beforeLines="20" w:before="48" w:afterLines="20" w:after="48" w:line="252" w:lineRule="auto"/>
            </w:pPr>
            <w:r>
              <w:t>04</w:t>
            </w:r>
          </w:p>
        </w:tc>
        <w:tc>
          <w:tcPr>
            <w:tcW w:w="1212" w:type="dxa"/>
            <w:vAlign w:val="center"/>
          </w:tcPr>
          <w:p w14:paraId="5C1981DE" w14:textId="5976E699" w:rsidR="545D1E49" w:rsidRDefault="545D1E49" w:rsidP="545D1E49">
            <w:pPr>
              <w:pStyle w:val="Codes"/>
              <w:spacing w:beforeLines="20" w:before="48" w:afterLines="20" w:after="48" w:line="252" w:lineRule="auto"/>
            </w:pPr>
            <w:r>
              <w:t>05</w:t>
            </w:r>
          </w:p>
        </w:tc>
        <w:tc>
          <w:tcPr>
            <w:tcW w:w="1020" w:type="dxa"/>
            <w:vAlign w:val="center"/>
          </w:tcPr>
          <w:p w14:paraId="7C3EEA95" w14:textId="3E40B562" w:rsidR="545D1E49" w:rsidRDefault="545D1E49" w:rsidP="545D1E49">
            <w:pPr>
              <w:pStyle w:val="Codes"/>
              <w:spacing w:beforeLines="20" w:before="48" w:afterLines="20" w:after="48" w:line="252" w:lineRule="auto"/>
            </w:pPr>
            <w:r>
              <w:t>97</w:t>
            </w:r>
          </w:p>
        </w:tc>
      </w:tr>
      <w:tr w:rsidR="545D1E49" w14:paraId="7AFBCB8B" w14:textId="77777777" w:rsidTr="00810078">
        <w:trPr>
          <w:trHeight w:val="272"/>
          <w:jc w:val="center"/>
        </w:trPr>
        <w:tc>
          <w:tcPr>
            <w:tcW w:w="775" w:type="dxa"/>
          </w:tcPr>
          <w:p w14:paraId="2641E799" w14:textId="610E4CD9" w:rsidR="545D1E49" w:rsidRDefault="545D1E49" w:rsidP="545D1E49">
            <w:pPr>
              <w:pStyle w:val="Codes"/>
              <w:spacing w:beforeLines="20" w:before="48" w:afterLines="20" w:after="48" w:line="252" w:lineRule="auto"/>
            </w:pPr>
            <w:r>
              <w:t>_3</w:t>
            </w:r>
          </w:p>
        </w:tc>
        <w:tc>
          <w:tcPr>
            <w:tcW w:w="1612" w:type="dxa"/>
            <w:vAlign w:val="center"/>
          </w:tcPr>
          <w:p w14:paraId="1D080801" w14:textId="77777777" w:rsidR="545D1E49" w:rsidRDefault="545D1E49" w:rsidP="545D1E49">
            <w:pPr>
              <w:pStyle w:val="Answers"/>
            </w:pPr>
            <w:r w:rsidRPr="545D1E49">
              <w:rPr>
                <w:rStyle w:val="normaltextrun"/>
              </w:rPr>
              <w:t>China</w:t>
            </w:r>
            <w:r w:rsidRPr="545D1E49">
              <w:rPr>
                <w:rStyle w:val="eop"/>
              </w:rPr>
              <w:t> </w:t>
            </w:r>
          </w:p>
        </w:tc>
        <w:tc>
          <w:tcPr>
            <w:tcW w:w="1184" w:type="dxa"/>
            <w:vAlign w:val="center"/>
          </w:tcPr>
          <w:p w14:paraId="5CA762DF" w14:textId="77777777" w:rsidR="545D1E49" w:rsidRDefault="545D1E49" w:rsidP="545D1E49">
            <w:pPr>
              <w:pStyle w:val="Codes"/>
              <w:spacing w:beforeLines="20" w:before="48" w:afterLines="20" w:after="48" w:line="252" w:lineRule="auto"/>
            </w:pPr>
            <w:r>
              <w:t>01</w:t>
            </w:r>
          </w:p>
        </w:tc>
        <w:tc>
          <w:tcPr>
            <w:tcW w:w="1008" w:type="dxa"/>
            <w:vAlign w:val="center"/>
          </w:tcPr>
          <w:p w14:paraId="323BE3A9" w14:textId="77777777" w:rsidR="545D1E49" w:rsidRDefault="545D1E49" w:rsidP="545D1E49">
            <w:pPr>
              <w:pStyle w:val="Codes"/>
              <w:spacing w:beforeLines="20" w:before="48" w:afterLines="20" w:after="48" w:line="252" w:lineRule="auto"/>
            </w:pPr>
            <w:r>
              <w:t>02</w:t>
            </w:r>
          </w:p>
        </w:tc>
        <w:tc>
          <w:tcPr>
            <w:tcW w:w="1206" w:type="dxa"/>
            <w:gridSpan w:val="2"/>
            <w:vAlign w:val="center"/>
          </w:tcPr>
          <w:p w14:paraId="4CE9D58B" w14:textId="77777777" w:rsidR="545D1E49" w:rsidRDefault="545D1E49" w:rsidP="545D1E49">
            <w:pPr>
              <w:pStyle w:val="Codes"/>
              <w:spacing w:beforeLines="20" w:before="48" w:afterLines="20" w:after="48" w:line="252" w:lineRule="auto"/>
            </w:pPr>
            <w:r>
              <w:t>03</w:t>
            </w:r>
          </w:p>
        </w:tc>
        <w:tc>
          <w:tcPr>
            <w:tcW w:w="1043" w:type="dxa"/>
            <w:vAlign w:val="center"/>
          </w:tcPr>
          <w:p w14:paraId="2F73F5CF" w14:textId="77777777" w:rsidR="545D1E49" w:rsidRDefault="545D1E49" w:rsidP="545D1E49">
            <w:pPr>
              <w:pStyle w:val="Codes"/>
              <w:spacing w:beforeLines="20" w:before="48" w:afterLines="20" w:after="48" w:line="252" w:lineRule="auto"/>
            </w:pPr>
            <w:r>
              <w:t>04</w:t>
            </w:r>
          </w:p>
        </w:tc>
        <w:tc>
          <w:tcPr>
            <w:tcW w:w="1212" w:type="dxa"/>
            <w:vAlign w:val="center"/>
          </w:tcPr>
          <w:p w14:paraId="16573C0C" w14:textId="77777777" w:rsidR="545D1E49" w:rsidRDefault="545D1E49" w:rsidP="545D1E49">
            <w:pPr>
              <w:pStyle w:val="Codes"/>
              <w:spacing w:beforeLines="20" w:before="48" w:afterLines="20" w:after="48" w:line="252" w:lineRule="auto"/>
            </w:pPr>
            <w:r>
              <w:t>05</w:t>
            </w:r>
          </w:p>
        </w:tc>
        <w:tc>
          <w:tcPr>
            <w:tcW w:w="1020" w:type="dxa"/>
            <w:vAlign w:val="center"/>
          </w:tcPr>
          <w:p w14:paraId="6E9D1706" w14:textId="77777777" w:rsidR="545D1E49" w:rsidRDefault="545D1E49" w:rsidP="545D1E49">
            <w:pPr>
              <w:pStyle w:val="Codes"/>
              <w:spacing w:beforeLines="20" w:before="48" w:afterLines="20" w:after="48" w:line="252" w:lineRule="auto"/>
            </w:pPr>
            <w:r>
              <w:t>97</w:t>
            </w:r>
          </w:p>
        </w:tc>
      </w:tr>
      <w:tr w:rsidR="545D1E49" w14:paraId="64B5B5AF" w14:textId="77777777" w:rsidTr="00810078">
        <w:trPr>
          <w:trHeight w:val="272"/>
          <w:jc w:val="center"/>
        </w:trPr>
        <w:tc>
          <w:tcPr>
            <w:tcW w:w="775" w:type="dxa"/>
          </w:tcPr>
          <w:p w14:paraId="3F866526" w14:textId="46C454C6" w:rsidR="545D1E49" w:rsidRDefault="545D1E49" w:rsidP="545D1E49">
            <w:pPr>
              <w:pStyle w:val="Codes"/>
              <w:spacing w:beforeLines="20" w:before="48" w:afterLines="20" w:after="48" w:line="252" w:lineRule="auto"/>
            </w:pPr>
            <w:r>
              <w:t>_4</w:t>
            </w:r>
          </w:p>
        </w:tc>
        <w:tc>
          <w:tcPr>
            <w:tcW w:w="1612" w:type="dxa"/>
            <w:vAlign w:val="center"/>
          </w:tcPr>
          <w:p w14:paraId="0317E9F5" w14:textId="77777777" w:rsidR="545D1E49" w:rsidRDefault="545D1E49" w:rsidP="545D1E49">
            <w:pPr>
              <w:pStyle w:val="Answers"/>
            </w:pPr>
            <w:r w:rsidRPr="545D1E49">
              <w:rPr>
                <w:rStyle w:val="normaltextrun"/>
              </w:rPr>
              <w:t>Hong Kong SAR</w:t>
            </w:r>
            <w:r w:rsidRPr="545D1E49">
              <w:rPr>
                <w:rStyle w:val="eop"/>
              </w:rPr>
              <w:t> </w:t>
            </w:r>
          </w:p>
        </w:tc>
        <w:tc>
          <w:tcPr>
            <w:tcW w:w="1184" w:type="dxa"/>
            <w:vAlign w:val="center"/>
          </w:tcPr>
          <w:p w14:paraId="0AABB871" w14:textId="77777777" w:rsidR="545D1E49" w:rsidRDefault="545D1E49" w:rsidP="545D1E49">
            <w:pPr>
              <w:pStyle w:val="Codes"/>
              <w:spacing w:beforeLines="20" w:before="48" w:afterLines="20" w:after="48" w:line="252" w:lineRule="auto"/>
            </w:pPr>
            <w:r>
              <w:t>01</w:t>
            </w:r>
          </w:p>
        </w:tc>
        <w:tc>
          <w:tcPr>
            <w:tcW w:w="1008" w:type="dxa"/>
            <w:vAlign w:val="center"/>
          </w:tcPr>
          <w:p w14:paraId="7D5647B9" w14:textId="77777777" w:rsidR="545D1E49" w:rsidRDefault="545D1E49" w:rsidP="545D1E49">
            <w:pPr>
              <w:pStyle w:val="Codes"/>
              <w:spacing w:beforeLines="20" w:before="48" w:afterLines="20" w:after="48" w:line="252" w:lineRule="auto"/>
            </w:pPr>
            <w:r>
              <w:t>02</w:t>
            </w:r>
          </w:p>
        </w:tc>
        <w:tc>
          <w:tcPr>
            <w:tcW w:w="1206" w:type="dxa"/>
            <w:gridSpan w:val="2"/>
            <w:vAlign w:val="center"/>
          </w:tcPr>
          <w:p w14:paraId="5F8405E4" w14:textId="77777777" w:rsidR="545D1E49" w:rsidRDefault="545D1E49" w:rsidP="545D1E49">
            <w:pPr>
              <w:pStyle w:val="Codes"/>
              <w:spacing w:beforeLines="20" w:before="48" w:afterLines="20" w:after="48" w:line="252" w:lineRule="auto"/>
            </w:pPr>
            <w:r>
              <w:t>03</w:t>
            </w:r>
          </w:p>
        </w:tc>
        <w:tc>
          <w:tcPr>
            <w:tcW w:w="1043" w:type="dxa"/>
            <w:vAlign w:val="center"/>
          </w:tcPr>
          <w:p w14:paraId="2A091786" w14:textId="77777777" w:rsidR="545D1E49" w:rsidRDefault="545D1E49" w:rsidP="545D1E49">
            <w:pPr>
              <w:pStyle w:val="Codes"/>
              <w:spacing w:beforeLines="20" w:before="48" w:afterLines="20" w:after="48" w:line="252" w:lineRule="auto"/>
            </w:pPr>
            <w:r>
              <w:t>04</w:t>
            </w:r>
          </w:p>
        </w:tc>
        <w:tc>
          <w:tcPr>
            <w:tcW w:w="1212" w:type="dxa"/>
            <w:vAlign w:val="center"/>
          </w:tcPr>
          <w:p w14:paraId="41FEF410" w14:textId="77777777" w:rsidR="545D1E49" w:rsidRDefault="545D1E49" w:rsidP="545D1E49">
            <w:pPr>
              <w:pStyle w:val="Codes"/>
              <w:spacing w:beforeLines="20" w:before="48" w:afterLines="20" w:after="48" w:line="252" w:lineRule="auto"/>
            </w:pPr>
            <w:r>
              <w:t>05</w:t>
            </w:r>
          </w:p>
        </w:tc>
        <w:tc>
          <w:tcPr>
            <w:tcW w:w="1020" w:type="dxa"/>
            <w:vAlign w:val="center"/>
          </w:tcPr>
          <w:p w14:paraId="7F88D948" w14:textId="77777777" w:rsidR="545D1E49" w:rsidRDefault="545D1E49" w:rsidP="545D1E49">
            <w:pPr>
              <w:pStyle w:val="Codes"/>
              <w:spacing w:beforeLines="20" w:before="48" w:afterLines="20" w:after="48" w:line="252" w:lineRule="auto"/>
            </w:pPr>
            <w:r>
              <w:t>97</w:t>
            </w:r>
          </w:p>
        </w:tc>
      </w:tr>
      <w:tr w:rsidR="545D1E49" w14:paraId="3ED29501" w14:textId="77777777" w:rsidTr="00810078">
        <w:trPr>
          <w:trHeight w:val="272"/>
          <w:jc w:val="center"/>
        </w:trPr>
        <w:tc>
          <w:tcPr>
            <w:tcW w:w="775" w:type="dxa"/>
          </w:tcPr>
          <w:p w14:paraId="4E2EADE1" w14:textId="724ED38A" w:rsidR="545D1E49" w:rsidRDefault="545D1E49" w:rsidP="545D1E49">
            <w:pPr>
              <w:pStyle w:val="Codes"/>
              <w:spacing w:beforeLines="20" w:before="48" w:afterLines="20" w:after="48" w:line="252" w:lineRule="auto"/>
            </w:pPr>
            <w:r>
              <w:t>_5</w:t>
            </w:r>
          </w:p>
        </w:tc>
        <w:tc>
          <w:tcPr>
            <w:tcW w:w="1612" w:type="dxa"/>
            <w:vAlign w:val="center"/>
          </w:tcPr>
          <w:p w14:paraId="7A9D3D35" w14:textId="77777777" w:rsidR="545D1E49" w:rsidRDefault="545D1E49" w:rsidP="545D1E49">
            <w:pPr>
              <w:pStyle w:val="Answers"/>
            </w:pPr>
            <w:r w:rsidRPr="545D1E49">
              <w:rPr>
                <w:rStyle w:val="normaltextrun"/>
              </w:rPr>
              <w:t>India</w:t>
            </w:r>
            <w:r w:rsidRPr="545D1E49">
              <w:rPr>
                <w:rStyle w:val="eop"/>
              </w:rPr>
              <w:t> </w:t>
            </w:r>
          </w:p>
        </w:tc>
        <w:tc>
          <w:tcPr>
            <w:tcW w:w="1184" w:type="dxa"/>
            <w:vAlign w:val="center"/>
          </w:tcPr>
          <w:p w14:paraId="17066619" w14:textId="77777777" w:rsidR="545D1E49" w:rsidRDefault="545D1E49" w:rsidP="545D1E49">
            <w:pPr>
              <w:pStyle w:val="Codes"/>
              <w:spacing w:beforeLines="20" w:before="48" w:afterLines="20" w:after="48" w:line="252" w:lineRule="auto"/>
            </w:pPr>
            <w:r>
              <w:t>01</w:t>
            </w:r>
          </w:p>
        </w:tc>
        <w:tc>
          <w:tcPr>
            <w:tcW w:w="1008" w:type="dxa"/>
            <w:vAlign w:val="center"/>
          </w:tcPr>
          <w:p w14:paraId="6AC81CE1" w14:textId="77777777" w:rsidR="545D1E49" w:rsidRDefault="545D1E49" w:rsidP="545D1E49">
            <w:pPr>
              <w:pStyle w:val="Codes"/>
              <w:spacing w:beforeLines="20" w:before="48" w:afterLines="20" w:after="48" w:line="252" w:lineRule="auto"/>
            </w:pPr>
            <w:r>
              <w:t>02</w:t>
            </w:r>
          </w:p>
        </w:tc>
        <w:tc>
          <w:tcPr>
            <w:tcW w:w="1206" w:type="dxa"/>
            <w:gridSpan w:val="2"/>
            <w:vAlign w:val="center"/>
          </w:tcPr>
          <w:p w14:paraId="4FA2084C" w14:textId="77777777" w:rsidR="545D1E49" w:rsidRDefault="545D1E49" w:rsidP="545D1E49">
            <w:pPr>
              <w:pStyle w:val="Codes"/>
              <w:spacing w:beforeLines="20" w:before="48" w:afterLines="20" w:after="48" w:line="252" w:lineRule="auto"/>
            </w:pPr>
            <w:r>
              <w:t>03</w:t>
            </w:r>
          </w:p>
        </w:tc>
        <w:tc>
          <w:tcPr>
            <w:tcW w:w="1043" w:type="dxa"/>
            <w:vAlign w:val="center"/>
          </w:tcPr>
          <w:p w14:paraId="7956512B" w14:textId="77777777" w:rsidR="545D1E49" w:rsidRDefault="545D1E49" w:rsidP="545D1E49">
            <w:pPr>
              <w:pStyle w:val="Codes"/>
              <w:spacing w:beforeLines="20" w:before="48" w:afterLines="20" w:after="48" w:line="252" w:lineRule="auto"/>
            </w:pPr>
            <w:r>
              <w:t>04</w:t>
            </w:r>
          </w:p>
        </w:tc>
        <w:tc>
          <w:tcPr>
            <w:tcW w:w="1212" w:type="dxa"/>
            <w:vAlign w:val="center"/>
          </w:tcPr>
          <w:p w14:paraId="170DCA42" w14:textId="77777777" w:rsidR="545D1E49" w:rsidRDefault="545D1E49" w:rsidP="545D1E49">
            <w:pPr>
              <w:pStyle w:val="Codes"/>
              <w:spacing w:beforeLines="20" w:before="48" w:afterLines="20" w:after="48" w:line="252" w:lineRule="auto"/>
            </w:pPr>
            <w:r>
              <w:t>05</w:t>
            </w:r>
          </w:p>
        </w:tc>
        <w:tc>
          <w:tcPr>
            <w:tcW w:w="1020" w:type="dxa"/>
            <w:vAlign w:val="center"/>
          </w:tcPr>
          <w:p w14:paraId="391678E1" w14:textId="77777777" w:rsidR="545D1E49" w:rsidRDefault="545D1E49" w:rsidP="545D1E49">
            <w:pPr>
              <w:pStyle w:val="Codes"/>
              <w:spacing w:beforeLines="20" w:before="48" w:afterLines="20" w:after="48" w:line="252" w:lineRule="auto"/>
            </w:pPr>
            <w:r>
              <w:t>97</w:t>
            </w:r>
          </w:p>
        </w:tc>
      </w:tr>
      <w:tr w:rsidR="545D1E49" w14:paraId="4B70E252" w14:textId="77777777" w:rsidTr="00810078">
        <w:trPr>
          <w:trHeight w:val="272"/>
          <w:jc w:val="center"/>
        </w:trPr>
        <w:tc>
          <w:tcPr>
            <w:tcW w:w="775" w:type="dxa"/>
          </w:tcPr>
          <w:p w14:paraId="7EA586A2" w14:textId="35D5D10F" w:rsidR="545D1E49" w:rsidRDefault="545D1E49" w:rsidP="545D1E49">
            <w:pPr>
              <w:pStyle w:val="Codes"/>
              <w:spacing w:beforeLines="20" w:before="48" w:afterLines="20" w:after="48" w:line="252" w:lineRule="auto"/>
            </w:pPr>
            <w:r>
              <w:t>_6</w:t>
            </w:r>
          </w:p>
        </w:tc>
        <w:tc>
          <w:tcPr>
            <w:tcW w:w="1612" w:type="dxa"/>
            <w:vAlign w:val="center"/>
          </w:tcPr>
          <w:p w14:paraId="417D0073" w14:textId="77777777" w:rsidR="545D1E49" w:rsidRDefault="545D1E49" w:rsidP="545D1E49">
            <w:pPr>
              <w:pStyle w:val="Answers"/>
            </w:pPr>
            <w:r w:rsidRPr="545D1E49">
              <w:rPr>
                <w:rStyle w:val="normaltextrun"/>
              </w:rPr>
              <w:t>Indonesia</w:t>
            </w:r>
            <w:r w:rsidRPr="545D1E49">
              <w:rPr>
                <w:rStyle w:val="eop"/>
              </w:rPr>
              <w:t> </w:t>
            </w:r>
          </w:p>
        </w:tc>
        <w:tc>
          <w:tcPr>
            <w:tcW w:w="1184" w:type="dxa"/>
            <w:vAlign w:val="center"/>
          </w:tcPr>
          <w:p w14:paraId="72533A39" w14:textId="77777777" w:rsidR="545D1E49" w:rsidRDefault="545D1E49" w:rsidP="545D1E49">
            <w:pPr>
              <w:pStyle w:val="Codes"/>
              <w:spacing w:beforeLines="20" w:before="48" w:afterLines="20" w:after="48" w:line="252" w:lineRule="auto"/>
            </w:pPr>
            <w:r>
              <w:t>01</w:t>
            </w:r>
          </w:p>
        </w:tc>
        <w:tc>
          <w:tcPr>
            <w:tcW w:w="1008" w:type="dxa"/>
            <w:vAlign w:val="center"/>
          </w:tcPr>
          <w:p w14:paraId="05B8DB96" w14:textId="77777777" w:rsidR="545D1E49" w:rsidRDefault="545D1E49" w:rsidP="545D1E49">
            <w:pPr>
              <w:pStyle w:val="Codes"/>
              <w:spacing w:beforeLines="20" w:before="48" w:afterLines="20" w:after="48" w:line="252" w:lineRule="auto"/>
            </w:pPr>
            <w:r>
              <w:t>02</w:t>
            </w:r>
          </w:p>
        </w:tc>
        <w:tc>
          <w:tcPr>
            <w:tcW w:w="1206" w:type="dxa"/>
            <w:gridSpan w:val="2"/>
            <w:vAlign w:val="center"/>
          </w:tcPr>
          <w:p w14:paraId="25CB2848" w14:textId="77777777" w:rsidR="545D1E49" w:rsidRDefault="545D1E49" w:rsidP="545D1E49">
            <w:pPr>
              <w:pStyle w:val="Codes"/>
              <w:spacing w:beforeLines="20" w:before="48" w:afterLines="20" w:after="48" w:line="252" w:lineRule="auto"/>
            </w:pPr>
            <w:r>
              <w:t>03</w:t>
            </w:r>
          </w:p>
        </w:tc>
        <w:tc>
          <w:tcPr>
            <w:tcW w:w="1043" w:type="dxa"/>
            <w:vAlign w:val="center"/>
          </w:tcPr>
          <w:p w14:paraId="69985A2F" w14:textId="77777777" w:rsidR="545D1E49" w:rsidRDefault="545D1E49" w:rsidP="545D1E49">
            <w:pPr>
              <w:pStyle w:val="Codes"/>
              <w:spacing w:beforeLines="20" w:before="48" w:afterLines="20" w:after="48" w:line="252" w:lineRule="auto"/>
            </w:pPr>
            <w:r>
              <w:t>04</w:t>
            </w:r>
          </w:p>
        </w:tc>
        <w:tc>
          <w:tcPr>
            <w:tcW w:w="1212" w:type="dxa"/>
            <w:vAlign w:val="center"/>
          </w:tcPr>
          <w:p w14:paraId="64E3F800" w14:textId="77777777" w:rsidR="545D1E49" w:rsidRDefault="545D1E49" w:rsidP="545D1E49">
            <w:pPr>
              <w:pStyle w:val="Codes"/>
              <w:spacing w:beforeLines="20" w:before="48" w:afterLines="20" w:after="48" w:line="252" w:lineRule="auto"/>
            </w:pPr>
            <w:r>
              <w:t>05</w:t>
            </w:r>
          </w:p>
        </w:tc>
        <w:tc>
          <w:tcPr>
            <w:tcW w:w="1020" w:type="dxa"/>
            <w:vAlign w:val="center"/>
          </w:tcPr>
          <w:p w14:paraId="334D08F0" w14:textId="77777777" w:rsidR="545D1E49" w:rsidRDefault="545D1E49" w:rsidP="545D1E49">
            <w:pPr>
              <w:pStyle w:val="Codes"/>
              <w:spacing w:beforeLines="20" w:before="48" w:afterLines="20" w:after="48" w:line="252" w:lineRule="auto"/>
            </w:pPr>
            <w:r>
              <w:t>97</w:t>
            </w:r>
          </w:p>
        </w:tc>
      </w:tr>
      <w:tr w:rsidR="545D1E49" w14:paraId="1D927FB8" w14:textId="77777777" w:rsidTr="00810078">
        <w:trPr>
          <w:trHeight w:val="272"/>
          <w:jc w:val="center"/>
        </w:trPr>
        <w:tc>
          <w:tcPr>
            <w:tcW w:w="775" w:type="dxa"/>
          </w:tcPr>
          <w:p w14:paraId="3987DB7F" w14:textId="17E31FEC" w:rsidR="545D1E49" w:rsidRDefault="545D1E49" w:rsidP="545D1E49">
            <w:pPr>
              <w:pStyle w:val="Codes"/>
              <w:spacing w:beforeLines="20" w:before="48" w:afterLines="20" w:after="48" w:line="252" w:lineRule="auto"/>
            </w:pPr>
            <w:r>
              <w:t>_7</w:t>
            </w:r>
          </w:p>
        </w:tc>
        <w:tc>
          <w:tcPr>
            <w:tcW w:w="1612" w:type="dxa"/>
            <w:vAlign w:val="center"/>
          </w:tcPr>
          <w:p w14:paraId="30A1CE7C" w14:textId="77777777" w:rsidR="545D1E49" w:rsidRDefault="545D1E49" w:rsidP="545D1E49">
            <w:pPr>
              <w:pStyle w:val="Answers"/>
            </w:pPr>
            <w:r w:rsidRPr="545D1E49">
              <w:rPr>
                <w:rStyle w:val="normaltextrun"/>
              </w:rPr>
              <w:t>Japan</w:t>
            </w:r>
            <w:r w:rsidRPr="545D1E49">
              <w:rPr>
                <w:rStyle w:val="eop"/>
              </w:rPr>
              <w:t> </w:t>
            </w:r>
          </w:p>
        </w:tc>
        <w:tc>
          <w:tcPr>
            <w:tcW w:w="1184" w:type="dxa"/>
            <w:vAlign w:val="center"/>
          </w:tcPr>
          <w:p w14:paraId="28DA636C" w14:textId="77777777" w:rsidR="545D1E49" w:rsidRDefault="545D1E49" w:rsidP="545D1E49">
            <w:pPr>
              <w:pStyle w:val="Codes"/>
              <w:spacing w:beforeLines="20" w:before="48" w:afterLines="20" w:after="48" w:line="252" w:lineRule="auto"/>
            </w:pPr>
            <w:r>
              <w:t>01</w:t>
            </w:r>
          </w:p>
        </w:tc>
        <w:tc>
          <w:tcPr>
            <w:tcW w:w="1008" w:type="dxa"/>
            <w:vAlign w:val="center"/>
          </w:tcPr>
          <w:p w14:paraId="22C9F68B" w14:textId="77777777" w:rsidR="545D1E49" w:rsidRDefault="545D1E49" w:rsidP="545D1E49">
            <w:pPr>
              <w:pStyle w:val="Codes"/>
              <w:spacing w:beforeLines="20" w:before="48" w:afterLines="20" w:after="48" w:line="252" w:lineRule="auto"/>
            </w:pPr>
            <w:r>
              <w:t>02</w:t>
            </w:r>
          </w:p>
        </w:tc>
        <w:tc>
          <w:tcPr>
            <w:tcW w:w="1206" w:type="dxa"/>
            <w:gridSpan w:val="2"/>
            <w:vAlign w:val="center"/>
          </w:tcPr>
          <w:p w14:paraId="71BA6E4E" w14:textId="77777777" w:rsidR="545D1E49" w:rsidRDefault="545D1E49" w:rsidP="545D1E49">
            <w:pPr>
              <w:pStyle w:val="Codes"/>
              <w:spacing w:beforeLines="20" w:before="48" w:afterLines="20" w:after="48" w:line="252" w:lineRule="auto"/>
            </w:pPr>
            <w:r>
              <w:t>03</w:t>
            </w:r>
          </w:p>
        </w:tc>
        <w:tc>
          <w:tcPr>
            <w:tcW w:w="1043" w:type="dxa"/>
            <w:vAlign w:val="center"/>
          </w:tcPr>
          <w:p w14:paraId="0DF8DE11" w14:textId="77777777" w:rsidR="545D1E49" w:rsidRDefault="545D1E49" w:rsidP="545D1E49">
            <w:pPr>
              <w:pStyle w:val="Codes"/>
              <w:spacing w:beforeLines="20" w:before="48" w:afterLines="20" w:after="48" w:line="252" w:lineRule="auto"/>
            </w:pPr>
            <w:r>
              <w:t>04</w:t>
            </w:r>
          </w:p>
        </w:tc>
        <w:tc>
          <w:tcPr>
            <w:tcW w:w="1212" w:type="dxa"/>
            <w:vAlign w:val="center"/>
          </w:tcPr>
          <w:p w14:paraId="709F4998" w14:textId="77777777" w:rsidR="545D1E49" w:rsidRDefault="545D1E49" w:rsidP="545D1E49">
            <w:pPr>
              <w:pStyle w:val="Codes"/>
              <w:spacing w:beforeLines="20" w:before="48" w:afterLines="20" w:after="48" w:line="252" w:lineRule="auto"/>
            </w:pPr>
            <w:r>
              <w:t>05</w:t>
            </w:r>
          </w:p>
        </w:tc>
        <w:tc>
          <w:tcPr>
            <w:tcW w:w="1020" w:type="dxa"/>
            <w:vAlign w:val="center"/>
          </w:tcPr>
          <w:p w14:paraId="3405A268" w14:textId="77777777" w:rsidR="545D1E49" w:rsidRDefault="545D1E49" w:rsidP="545D1E49">
            <w:pPr>
              <w:pStyle w:val="Codes"/>
              <w:spacing w:beforeLines="20" w:before="48" w:afterLines="20" w:after="48" w:line="252" w:lineRule="auto"/>
            </w:pPr>
            <w:r>
              <w:t>97</w:t>
            </w:r>
          </w:p>
        </w:tc>
      </w:tr>
      <w:tr w:rsidR="545D1E49" w14:paraId="71DD0480" w14:textId="77777777" w:rsidTr="00810078">
        <w:trPr>
          <w:trHeight w:val="272"/>
          <w:jc w:val="center"/>
        </w:trPr>
        <w:tc>
          <w:tcPr>
            <w:tcW w:w="775" w:type="dxa"/>
          </w:tcPr>
          <w:p w14:paraId="74CB524D" w14:textId="5CEFDABB" w:rsidR="545D1E49" w:rsidRDefault="545D1E49" w:rsidP="545D1E49">
            <w:pPr>
              <w:pStyle w:val="Codes"/>
              <w:spacing w:beforeLines="20" w:before="48" w:afterLines="20" w:after="48" w:line="252" w:lineRule="auto"/>
            </w:pPr>
            <w:r>
              <w:t>_8</w:t>
            </w:r>
          </w:p>
        </w:tc>
        <w:tc>
          <w:tcPr>
            <w:tcW w:w="1612" w:type="dxa"/>
            <w:vAlign w:val="center"/>
          </w:tcPr>
          <w:p w14:paraId="2FB1AB39" w14:textId="77777777" w:rsidR="545D1E49" w:rsidRDefault="545D1E49" w:rsidP="545D1E49">
            <w:pPr>
              <w:pStyle w:val="Answers"/>
            </w:pPr>
            <w:r w:rsidRPr="545D1E49">
              <w:rPr>
                <w:rStyle w:val="normaltextrun"/>
              </w:rPr>
              <w:t>Malaysia</w:t>
            </w:r>
            <w:r w:rsidRPr="545D1E49">
              <w:rPr>
                <w:rStyle w:val="eop"/>
              </w:rPr>
              <w:t> </w:t>
            </w:r>
          </w:p>
        </w:tc>
        <w:tc>
          <w:tcPr>
            <w:tcW w:w="1184" w:type="dxa"/>
            <w:vAlign w:val="center"/>
          </w:tcPr>
          <w:p w14:paraId="208CA75D" w14:textId="77777777" w:rsidR="545D1E49" w:rsidRDefault="545D1E49" w:rsidP="545D1E49">
            <w:pPr>
              <w:pStyle w:val="Codes"/>
              <w:spacing w:beforeLines="20" w:before="48" w:afterLines="20" w:after="48" w:line="252" w:lineRule="auto"/>
            </w:pPr>
            <w:r>
              <w:t>01</w:t>
            </w:r>
          </w:p>
        </w:tc>
        <w:tc>
          <w:tcPr>
            <w:tcW w:w="1008" w:type="dxa"/>
            <w:vAlign w:val="center"/>
          </w:tcPr>
          <w:p w14:paraId="6BA5A1C5" w14:textId="77777777" w:rsidR="545D1E49" w:rsidRDefault="545D1E49" w:rsidP="545D1E49">
            <w:pPr>
              <w:pStyle w:val="Codes"/>
              <w:spacing w:beforeLines="20" w:before="48" w:afterLines="20" w:after="48" w:line="252" w:lineRule="auto"/>
            </w:pPr>
            <w:r>
              <w:t>02</w:t>
            </w:r>
          </w:p>
        </w:tc>
        <w:tc>
          <w:tcPr>
            <w:tcW w:w="1206" w:type="dxa"/>
            <w:gridSpan w:val="2"/>
            <w:vAlign w:val="center"/>
          </w:tcPr>
          <w:p w14:paraId="69E4002B" w14:textId="77777777" w:rsidR="545D1E49" w:rsidRDefault="545D1E49" w:rsidP="545D1E49">
            <w:pPr>
              <w:pStyle w:val="Codes"/>
              <w:spacing w:beforeLines="20" w:before="48" w:afterLines="20" w:after="48" w:line="252" w:lineRule="auto"/>
            </w:pPr>
            <w:r>
              <w:t>03</w:t>
            </w:r>
          </w:p>
        </w:tc>
        <w:tc>
          <w:tcPr>
            <w:tcW w:w="1043" w:type="dxa"/>
            <w:vAlign w:val="center"/>
          </w:tcPr>
          <w:p w14:paraId="6A695952" w14:textId="77777777" w:rsidR="545D1E49" w:rsidRDefault="545D1E49" w:rsidP="545D1E49">
            <w:pPr>
              <w:pStyle w:val="Codes"/>
              <w:spacing w:beforeLines="20" w:before="48" w:afterLines="20" w:after="48" w:line="252" w:lineRule="auto"/>
            </w:pPr>
            <w:r>
              <w:t>04</w:t>
            </w:r>
          </w:p>
        </w:tc>
        <w:tc>
          <w:tcPr>
            <w:tcW w:w="1212" w:type="dxa"/>
            <w:vAlign w:val="center"/>
          </w:tcPr>
          <w:p w14:paraId="2E738E2B" w14:textId="77777777" w:rsidR="545D1E49" w:rsidRDefault="545D1E49" w:rsidP="545D1E49">
            <w:pPr>
              <w:pStyle w:val="Codes"/>
              <w:spacing w:beforeLines="20" w:before="48" w:afterLines="20" w:after="48" w:line="252" w:lineRule="auto"/>
            </w:pPr>
            <w:r>
              <w:t>05</w:t>
            </w:r>
          </w:p>
        </w:tc>
        <w:tc>
          <w:tcPr>
            <w:tcW w:w="1020" w:type="dxa"/>
            <w:vAlign w:val="center"/>
          </w:tcPr>
          <w:p w14:paraId="73035D82" w14:textId="77777777" w:rsidR="545D1E49" w:rsidRDefault="545D1E49" w:rsidP="545D1E49">
            <w:pPr>
              <w:pStyle w:val="Codes"/>
              <w:spacing w:beforeLines="20" w:before="48" w:afterLines="20" w:after="48" w:line="252" w:lineRule="auto"/>
            </w:pPr>
            <w:r>
              <w:t>97</w:t>
            </w:r>
          </w:p>
        </w:tc>
      </w:tr>
      <w:tr w:rsidR="545D1E49" w14:paraId="5123A0C6" w14:textId="77777777" w:rsidTr="00810078">
        <w:trPr>
          <w:trHeight w:val="272"/>
          <w:jc w:val="center"/>
        </w:trPr>
        <w:tc>
          <w:tcPr>
            <w:tcW w:w="775" w:type="dxa"/>
          </w:tcPr>
          <w:p w14:paraId="6C306C98" w14:textId="77ED4E8C" w:rsidR="545D1E49" w:rsidRDefault="545D1E49" w:rsidP="545D1E49">
            <w:pPr>
              <w:pStyle w:val="Codes"/>
              <w:spacing w:beforeLines="20" w:before="48" w:afterLines="20" w:after="48" w:line="252" w:lineRule="auto"/>
            </w:pPr>
            <w:r>
              <w:t>_9</w:t>
            </w:r>
          </w:p>
        </w:tc>
        <w:tc>
          <w:tcPr>
            <w:tcW w:w="1612" w:type="dxa"/>
            <w:vAlign w:val="center"/>
          </w:tcPr>
          <w:p w14:paraId="32AECCD4" w14:textId="77777777" w:rsidR="545D1E49" w:rsidRDefault="545D1E49" w:rsidP="545D1E49">
            <w:pPr>
              <w:pStyle w:val="Answers"/>
              <w:rPr>
                <w:rStyle w:val="normaltextrun"/>
              </w:rPr>
            </w:pPr>
            <w:r w:rsidRPr="545D1E49">
              <w:rPr>
                <w:rStyle w:val="normaltextrun"/>
              </w:rPr>
              <w:t>Singapore</w:t>
            </w:r>
            <w:r w:rsidRPr="545D1E49">
              <w:rPr>
                <w:rStyle w:val="eop"/>
              </w:rPr>
              <w:t> </w:t>
            </w:r>
          </w:p>
        </w:tc>
        <w:tc>
          <w:tcPr>
            <w:tcW w:w="1184" w:type="dxa"/>
            <w:vAlign w:val="center"/>
          </w:tcPr>
          <w:p w14:paraId="5507E9CD" w14:textId="77777777" w:rsidR="545D1E49" w:rsidRDefault="545D1E49" w:rsidP="545D1E49">
            <w:pPr>
              <w:pStyle w:val="Codes"/>
              <w:spacing w:beforeLines="20" w:before="48" w:afterLines="20" w:after="48" w:line="252" w:lineRule="auto"/>
            </w:pPr>
            <w:r>
              <w:t>01</w:t>
            </w:r>
          </w:p>
        </w:tc>
        <w:tc>
          <w:tcPr>
            <w:tcW w:w="1008" w:type="dxa"/>
            <w:vAlign w:val="center"/>
          </w:tcPr>
          <w:p w14:paraId="4041AB27" w14:textId="77777777" w:rsidR="545D1E49" w:rsidRDefault="545D1E49" w:rsidP="545D1E49">
            <w:pPr>
              <w:pStyle w:val="Codes"/>
              <w:spacing w:beforeLines="20" w:before="48" w:afterLines="20" w:after="48" w:line="252" w:lineRule="auto"/>
            </w:pPr>
            <w:r>
              <w:t>02</w:t>
            </w:r>
          </w:p>
        </w:tc>
        <w:tc>
          <w:tcPr>
            <w:tcW w:w="1206" w:type="dxa"/>
            <w:gridSpan w:val="2"/>
            <w:vAlign w:val="center"/>
          </w:tcPr>
          <w:p w14:paraId="2BD0E5C8" w14:textId="77777777" w:rsidR="545D1E49" w:rsidRDefault="545D1E49" w:rsidP="545D1E49">
            <w:pPr>
              <w:pStyle w:val="Codes"/>
              <w:spacing w:beforeLines="20" w:before="48" w:afterLines="20" w:after="48" w:line="252" w:lineRule="auto"/>
            </w:pPr>
            <w:r>
              <w:t>03</w:t>
            </w:r>
          </w:p>
        </w:tc>
        <w:tc>
          <w:tcPr>
            <w:tcW w:w="1043" w:type="dxa"/>
            <w:vAlign w:val="center"/>
          </w:tcPr>
          <w:p w14:paraId="72193BCB" w14:textId="77777777" w:rsidR="545D1E49" w:rsidRDefault="545D1E49" w:rsidP="545D1E49">
            <w:pPr>
              <w:pStyle w:val="Codes"/>
              <w:spacing w:beforeLines="20" w:before="48" w:afterLines="20" w:after="48" w:line="252" w:lineRule="auto"/>
            </w:pPr>
            <w:r>
              <w:t>04</w:t>
            </w:r>
          </w:p>
        </w:tc>
        <w:tc>
          <w:tcPr>
            <w:tcW w:w="1212" w:type="dxa"/>
            <w:vAlign w:val="center"/>
          </w:tcPr>
          <w:p w14:paraId="2526358B" w14:textId="77777777" w:rsidR="545D1E49" w:rsidRDefault="545D1E49" w:rsidP="545D1E49">
            <w:pPr>
              <w:pStyle w:val="Codes"/>
              <w:spacing w:beforeLines="20" w:before="48" w:afterLines="20" w:after="48" w:line="252" w:lineRule="auto"/>
            </w:pPr>
            <w:r>
              <w:t>05</w:t>
            </w:r>
          </w:p>
        </w:tc>
        <w:tc>
          <w:tcPr>
            <w:tcW w:w="1020" w:type="dxa"/>
            <w:vAlign w:val="center"/>
          </w:tcPr>
          <w:p w14:paraId="5F0B5E57" w14:textId="77777777" w:rsidR="545D1E49" w:rsidRDefault="545D1E49" w:rsidP="545D1E49">
            <w:pPr>
              <w:pStyle w:val="Codes"/>
              <w:spacing w:beforeLines="20" w:before="48" w:afterLines="20" w:after="48" w:line="252" w:lineRule="auto"/>
            </w:pPr>
            <w:r>
              <w:t>97</w:t>
            </w:r>
          </w:p>
        </w:tc>
      </w:tr>
      <w:tr w:rsidR="545D1E49" w14:paraId="0DD40AB0" w14:textId="77777777" w:rsidTr="00810078">
        <w:trPr>
          <w:trHeight w:val="272"/>
          <w:jc w:val="center"/>
        </w:trPr>
        <w:tc>
          <w:tcPr>
            <w:tcW w:w="775" w:type="dxa"/>
          </w:tcPr>
          <w:p w14:paraId="41D0F0F8" w14:textId="01DB2D41" w:rsidR="545D1E49" w:rsidRDefault="545D1E49" w:rsidP="545D1E49">
            <w:pPr>
              <w:pStyle w:val="Codes"/>
              <w:spacing w:beforeLines="20" w:before="48" w:afterLines="20" w:after="48" w:line="252" w:lineRule="auto"/>
            </w:pPr>
            <w:r>
              <w:t>_10</w:t>
            </w:r>
          </w:p>
        </w:tc>
        <w:tc>
          <w:tcPr>
            <w:tcW w:w="1612" w:type="dxa"/>
            <w:vAlign w:val="center"/>
          </w:tcPr>
          <w:p w14:paraId="1F68EBE3" w14:textId="77777777" w:rsidR="545D1E49" w:rsidRDefault="545D1E49" w:rsidP="545D1E49">
            <w:pPr>
              <w:pStyle w:val="Answers"/>
              <w:rPr>
                <w:rStyle w:val="normaltextrun"/>
              </w:rPr>
            </w:pPr>
            <w:r w:rsidRPr="545D1E49">
              <w:rPr>
                <w:rStyle w:val="normaltextrun"/>
              </w:rPr>
              <w:t>South Korea</w:t>
            </w:r>
            <w:r w:rsidRPr="545D1E49">
              <w:rPr>
                <w:rStyle w:val="eop"/>
              </w:rPr>
              <w:t> </w:t>
            </w:r>
          </w:p>
        </w:tc>
        <w:tc>
          <w:tcPr>
            <w:tcW w:w="1184" w:type="dxa"/>
            <w:vAlign w:val="center"/>
          </w:tcPr>
          <w:p w14:paraId="1C2AA887" w14:textId="77777777" w:rsidR="545D1E49" w:rsidRDefault="545D1E49" w:rsidP="545D1E49">
            <w:pPr>
              <w:pStyle w:val="Codes"/>
              <w:spacing w:beforeLines="20" w:before="48" w:afterLines="20" w:after="48" w:line="252" w:lineRule="auto"/>
            </w:pPr>
            <w:r>
              <w:t>01</w:t>
            </w:r>
          </w:p>
        </w:tc>
        <w:tc>
          <w:tcPr>
            <w:tcW w:w="1008" w:type="dxa"/>
            <w:vAlign w:val="center"/>
          </w:tcPr>
          <w:p w14:paraId="6875E093" w14:textId="77777777" w:rsidR="545D1E49" w:rsidRDefault="545D1E49" w:rsidP="545D1E49">
            <w:pPr>
              <w:pStyle w:val="Codes"/>
              <w:spacing w:beforeLines="20" w:before="48" w:afterLines="20" w:after="48" w:line="252" w:lineRule="auto"/>
            </w:pPr>
            <w:r>
              <w:t>02</w:t>
            </w:r>
          </w:p>
        </w:tc>
        <w:tc>
          <w:tcPr>
            <w:tcW w:w="1206" w:type="dxa"/>
            <w:gridSpan w:val="2"/>
            <w:vAlign w:val="center"/>
          </w:tcPr>
          <w:p w14:paraId="20B6E930" w14:textId="77777777" w:rsidR="545D1E49" w:rsidRDefault="545D1E49" w:rsidP="545D1E49">
            <w:pPr>
              <w:pStyle w:val="Codes"/>
              <w:spacing w:beforeLines="20" w:before="48" w:afterLines="20" w:after="48" w:line="252" w:lineRule="auto"/>
            </w:pPr>
            <w:r>
              <w:t>03</w:t>
            </w:r>
          </w:p>
        </w:tc>
        <w:tc>
          <w:tcPr>
            <w:tcW w:w="1043" w:type="dxa"/>
            <w:vAlign w:val="center"/>
          </w:tcPr>
          <w:p w14:paraId="7258FFDF" w14:textId="77777777" w:rsidR="545D1E49" w:rsidRDefault="545D1E49" w:rsidP="545D1E49">
            <w:pPr>
              <w:pStyle w:val="Codes"/>
              <w:spacing w:beforeLines="20" w:before="48" w:afterLines="20" w:after="48" w:line="252" w:lineRule="auto"/>
            </w:pPr>
            <w:r>
              <w:t>04</w:t>
            </w:r>
          </w:p>
        </w:tc>
        <w:tc>
          <w:tcPr>
            <w:tcW w:w="1212" w:type="dxa"/>
            <w:vAlign w:val="center"/>
          </w:tcPr>
          <w:p w14:paraId="54920265" w14:textId="77777777" w:rsidR="545D1E49" w:rsidRDefault="545D1E49" w:rsidP="545D1E49">
            <w:pPr>
              <w:pStyle w:val="Codes"/>
              <w:spacing w:beforeLines="20" w:before="48" w:afterLines="20" w:after="48" w:line="252" w:lineRule="auto"/>
            </w:pPr>
            <w:r>
              <w:t>05</w:t>
            </w:r>
          </w:p>
        </w:tc>
        <w:tc>
          <w:tcPr>
            <w:tcW w:w="1020" w:type="dxa"/>
            <w:vAlign w:val="center"/>
          </w:tcPr>
          <w:p w14:paraId="729A5B24" w14:textId="77777777" w:rsidR="545D1E49" w:rsidRDefault="545D1E49" w:rsidP="545D1E49">
            <w:pPr>
              <w:pStyle w:val="Codes"/>
              <w:spacing w:beforeLines="20" w:before="48" w:afterLines="20" w:after="48" w:line="252" w:lineRule="auto"/>
            </w:pPr>
            <w:r>
              <w:t>97</w:t>
            </w:r>
          </w:p>
        </w:tc>
      </w:tr>
      <w:tr w:rsidR="545D1E49" w14:paraId="239B2607" w14:textId="77777777" w:rsidTr="00810078">
        <w:trPr>
          <w:trHeight w:val="272"/>
          <w:jc w:val="center"/>
        </w:trPr>
        <w:tc>
          <w:tcPr>
            <w:tcW w:w="775" w:type="dxa"/>
          </w:tcPr>
          <w:p w14:paraId="7A2C3EED" w14:textId="7E9A9BCF" w:rsidR="545D1E49" w:rsidRDefault="545D1E49" w:rsidP="545D1E49">
            <w:pPr>
              <w:pStyle w:val="Codes"/>
              <w:spacing w:beforeLines="20" w:before="48" w:afterLines="20" w:after="48" w:line="252" w:lineRule="auto"/>
            </w:pPr>
            <w:r>
              <w:t>_11</w:t>
            </w:r>
          </w:p>
        </w:tc>
        <w:tc>
          <w:tcPr>
            <w:tcW w:w="1612" w:type="dxa"/>
            <w:vAlign w:val="center"/>
          </w:tcPr>
          <w:p w14:paraId="7D4C07BC" w14:textId="77777777" w:rsidR="545D1E49" w:rsidRDefault="545D1E49" w:rsidP="545D1E49">
            <w:pPr>
              <w:pStyle w:val="Answers"/>
              <w:rPr>
                <w:rStyle w:val="normaltextrun"/>
              </w:rPr>
            </w:pPr>
            <w:r w:rsidRPr="545D1E49">
              <w:rPr>
                <w:rStyle w:val="normaltextrun"/>
              </w:rPr>
              <w:t>Thailand</w:t>
            </w:r>
            <w:r w:rsidRPr="545D1E49">
              <w:rPr>
                <w:rStyle w:val="eop"/>
              </w:rPr>
              <w:t> </w:t>
            </w:r>
          </w:p>
        </w:tc>
        <w:tc>
          <w:tcPr>
            <w:tcW w:w="1184" w:type="dxa"/>
            <w:vAlign w:val="center"/>
          </w:tcPr>
          <w:p w14:paraId="5A577AB6" w14:textId="77777777" w:rsidR="545D1E49" w:rsidRDefault="545D1E49" w:rsidP="545D1E49">
            <w:pPr>
              <w:pStyle w:val="Codes"/>
              <w:spacing w:beforeLines="20" w:before="48" w:afterLines="20" w:after="48" w:line="252" w:lineRule="auto"/>
            </w:pPr>
            <w:r>
              <w:t>01</w:t>
            </w:r>
          </w:p>
        </w:tc>
        <w:tc>
          <w:tcPr>
            <w:tcW w:w="1008" w:type="dxa"/>
            <w:vAlign w:val="center"/>
          </w:tcPr>
          <w:p w14:paraId="1358B8A8" w14:textId="77777777" w:rsidR="545D1E49" w:rsidRDefault="545D1E49" w:rsidP="545D1E49">
            <w:pPr>
              <w:pStyle w:val="Codes"/>
              <w:spacing w:beforeLines="20" w:before="48" w:afterLines="20" w:after="48" w:line="252" w:lineRule="auto"/>
            </w:pPr>
            <w:r>
              <w:t>02</w:t>
            </w:r>
          </w:p>
        </w:tc>
        <w:tc>
          <w:tcPr>
            <w:tcW w:w="1206" w:type="dxa"/>
            <w:gridSpan w:val="2"/>
            <w:vAlign w:val="center"/>
          </w:tcPr>
          <w:p w14:paraId="55E2EC96" w14:textId="77777777" w:rsidR="545D1E49" w:rsidRDefault="545D1E49" w:rsidP="545D1E49">
            <w:pPr>
              <w:pStyle w:val="Codes"/>
              <w:spacing w:beforeLines="20" w:before="48" w:afterLines="20" w:after="48" w:line="252" w:lineRule="auto"/>
            </w:pPr>
            <w:r>
              <w:t>03</w:t>
            </w:r>
          </w:p>
        </w:tc>
        <w:tc>
          <w:tcPr>
            <w:tcW w:w="1043" w:type="dxa"/>
            <w:vAlign w:val="center"/>
          </w:tcPr>
          <w:p w14:paraId="0C0451F8" w14:textId="77777777" w:rsidR="545D1E49" w:rsidRDefault="545D1E49" w:rsidP="545D1E49">
            <w:pPr>
              <w:pStyle w:val="Codes"/>
              <w:spacing w:beforeLines="20" w:before="48" w:afterLines="20" w:after="48" w:line="252" w:lineRule="auto"/>
            </w:pPr>
            <w:r>
              <w:t>04</w:t>
            </w:r>
          </w:p>
        </w:tc>
        <w:tc>
          <w:tcPr>
            <w:tcW w:w="1212" w:type="dxa"/>
            <w:vAlign w:val="center"/>
          </w:tcPr>
          <w:p w14:paraId="35FA0E45" w14:textId="77777777" w:rsidR="545D1E49" w:rsidRDefault="545D1E49" w:rsidP="545D1E49">
            <w:pPr>
              <w:pStyle w:val="Codes"/>
              <w:spacing w:beforeLines="20" w:before="48" w:afterLines="20" w:after="48" w:line="252" w:lineRule="auto"/>
            </w:pPr>
            <w:r>
              <w:t>05</w:t>
            </w:r>
          </w:p>
        </w:tc>
        <w:tc>
          <w:tcPr>
            <w:tcW w:w="1020" w:type="dxa"/>
            <w:vAlign w:val="center"/>
          </w:tcPr>
          <w:p w14:paraId="72D71219" w14:textId="77777777" w:rsidR="545D1E49" w:rsidRDefault="545D1E49" w:rsidP="545D1E49">
            <w:pPr>
              <w:pStyle w:val="Codes"/>
              <w:spacing w:beforeLines="20" w:before="48" w:afterLines="20" w:after="48" w:line="252" w:lineRule="auto"/>
            </w:pPr>
            <w:r>
              <w:t>97</w:t>
            </w:r>
          </w:p>
        </w:tc>
      </w:tr>
      <w:tr w:rsidR="545D1E49" w14:paraId="36D5965B" w14:textId="77777777" w:rsidTr="00810078">
        <w:trPr>
          <w:trHeight w:val="272"/>
          <w:jc w:val="center"/>
        </w:trPr>
        <w:tc>
          <w:tcPr>
            <w:tcW w:w="775" w:type="dxa"/>
          </w:tcPr>
          <w:p w14:paraId="17785AF6" w14:textId="097BB91E" w:rsidR="545D1E49" w:rsidRDefault="545D1E49" w:rsidP="545D1E49">
            <w:pPr>
              <w:pStyle w:val="Codes"/>
              <w:spacing w:beforeLines="20" w:before="48" w:afterLines="20" w:after="48" w:line="252" w:lineRule="auto"/>
            </w:pPr>
            <w:r>
              <w:t>_12</w:t>
            </w:r>
          </w:p>
        </w:tc>
        <w:tc>
          <w:tcPr>
            <w:tcW w:w="1612" w:type="dxa"/>
            <w:vAlign w:val="center"/>
          </w:tcPr>
          <w:p w14:paraId="00261068" w14:textId="77777777" w:rsidR="545D1E49" w:rsidRDefault="545D1E49" w:rsidP="545D1E49">
            <w:pPr>
              <w:pStyle w:val="Answers"/>
              <w:rPr>
                <w:rStyle w:val="normaltextrun"/>
              </w:rPr>
            </w:pPr>
            <w:r w:rsidRPr="545D1E49">
              <w:rPr>
                <w:rStyle w:val="normaltextrun"/>
              </w:rPr>
              <w:t>Taiwan</w:t>
            </w:r>
            <w:r w:rsidRPr="545D1E49">
              <w:rPr>
                <w:rStyle w:val="eop"/>
              </w:rPr>
              <w:t> </w:t>
            </w:r>
          </w:p>
        </w:tc>
        <w:tc>
          <w:tcPr>
            <w:tcW w:w="1184" w:type="dxa"/>
            <w:vAlign w:val="center"/>
          </w:tcPr>
          <w:p w14:paraId="6D673E12" w14:textId="77777777" w:rsidR="545D1E49" w:rsidRDefault="545D1E49" w:rsidP="545D1E49">
            <w:pPr>
              <w:pStyle w:val="Codes"/>
              <w:spacing w:beforeLines="20" w:before="48" w:afterLines="20" w:after="48" w:line="252" w:lineRule="auto"/>
            </w:pPr>
            <w:r>
              <w:t>01</w:t>
            </w:r>
          </w:p>
        </w:tc>
        <w:tc>
          <w:tcPr>
            <w:tcW w:w="1008" w:type="dxa"/>
            <w:vAlign w:val="center"/>
          </w:tcPr>
          <w:p w14:paraId="211656F8" w14:textId="77777777" w:rsidR="545D1E49" w:rsidRDefault="545D1E49" w:rsidP="545D1E49">
            <w:pPr>
              <w:pStyle w:val="Codes"/>
              <w:spacing w:beforeLines="20" w:before="48" w:afterLines="20" w:after="48" w:line="252" w:lineRule="auto"/>
            </w:pPr>
            <w:r>
              <w:t>02</w:t>
            </w:r>
          </w:p>
        </w:tc>
        <w:tc>
          <w:tcPr>
            <w:tcW w:w="1206" w:type="dxa"/>
            <w:gridSpan w:val="2"/>
            <w:vAlign w:val="center"/>
          </w:tcPr>
          <w:p w14:paraId="0969F17D" w14:textId="77777777" w:rsidR="545D1E49" w:rsidRDefault="545D1E49" w:rsidP="545D1E49">
            <w:pPr>
              <w:pStyle w:val="Codes"/>
              <w:spacing w:beforeLines="20" w:before="48" w:afterLines="20" w:after="48" w:line="252" w:lineRule="auto"/>
            </w:pPr>
            <w:r>
              <w:t>03</w:t>
            </w:r>
          </w:p>
        </w:tc>
        <w:tc>
          <w:tcPr>
            <w:tcW w:w="1043" w:type="dxa"/>
            <w:vAlign w:val="center"/>
          </w:tcPr>
          <w:p w14:paraId="5ED616EE" w14:textId="77777777" w:rsidR="545D1E49" w:rsidRDefault="545D1E49" w:rsidP="545D1E49">
            <w:pPr>
              <w:pStyle w:val="Codes"/>
              <w:spacing w:beforeLines="20" w:before="48" w:afterLines="20" w:after="48" w:line="252" w:lineRule="auto"/>
            </w:pPr>
            <w:r>
              <w:t>04</w:t>
            </w:r>
          </w:p>
        </w:tc>
        <w:tc>
          <w:tcPr>
            <w:tcW w:w="1212" w:type="dxa"/>
            <w:vAlign w:val="center"/>
          </w:tcPr>
          <w:p w14:paraId="50B335F2" w14:textId="77777777" w:rsidR="545D1E49" w:rsidRDefault="545D1E49" w:rsidP="545D1E49">
            <w:pPr>
              <w:pStyle w:val="Codes"/>
              <w:spacing w:beforeLines="20" w:before="48" w:afterLines="20" w:after="48" w:line="252" w:lineRule="auto"/>
            </w:pPr>
            <w:r>
              <w:t>05</w:t>
            </w:r>
          </w:p>
        </w:tc>
        <w:tc>
          <w:tcPr>
            <w:tcW w:w="1020" w:type="dxa"/>
            <w:vAlign w:val="center"/>
          </w:tcPr>
          <w:p w14:paraId="094483BF" w14:textId="77777777" w:rsidR="545D1E49" w:rsidRDefault="545D1E49" w:rsidP="545D1E49">
            <w:pPr>
              <w:pStyle w:val="Codes"/>
              <w:spacing w:beforeLines="20" w:before="48" w:afterLines="20" w:after="48" w:line="252" w:lineRule="auto"/>
            </w:pPr>
            <w:r>
              <w:t>97</w:t>
            </w:r>
          </w:p>
        </w:tc>
      </w:tr>
      <w:tr w:rsidR="545D1E49" w14:paraId="32EC1355" w14:textId="77777777" w:rsidTr="00810078">
        <w:trPr>
          <w:trHeight w:val="272"/>
          <w:jc w:val="center"/>
        </w:trPr>
        <w:tc>
          <w:tcPr>
            <w:tcW w:w="775" w:type="dxa"/>
          </w:tcPr>
          <w:p w14:paraId="10049418" w14:textId="5C85B50A" w:rsidR="545D1E49" w:rsidRDefault="545D1E49" w:rsidP="545D1E49">
            <w:pPr>
              <w:pStyle w:val="Codes"/>
              <w:spacing w:beforeLines="20" w:before="48" w:afterLines="20" w:after="48" w:line="252" w:lineRule="auto"/>
            </w:pPr>
            <w:r>
              <w:t>_13</w:t>
            </w:r>
          </w:p>
        </w:tc>
        <w:tc>
          <w:tcPr>
            <w:tcW w:w="1612" w:type="dxa"/>
            <w:vAlign w:val="center"/>
          </w:tcPr>
          <w:p w14:paraId="1DC68A43" w14:textId="6A7C1FAD" w:rsidR="545D1E49" w:rsidRDefault="545D1E49" w:rsidP="545D1E49">
            <w:pPr>
              <w:pStyle w:val="Answers"/>
              <w:rPr>
                <w:rStyle w:val="normaltextrun"/>
              </w:rPr>
            </w:pPr>
            <w:r w:rsidRPr="545D1E49">
              <w:rPr>
                <w:rStyle w:val="normaltextrun"/>
              </w:rPr>
              <w:t>Australia</w:t>
            </w:r>
          </w:p>
        </w:tc>
        <w:tc>
          <w:tcPr>
            <w:tcW w:w="1184" w:type="dxa"/>
            <w:vAlign w:val="center"/>
          </w:tcPr>
          <w:p w14:paraId="023C9E1D" w14:textId="77777777" w:rsidR="545D1E49" w:rsidRDefault="545D1E49" w:rsidP="545D1E49">
            <w:pPr>
              <w:pStyle w:val="Codes"/>
              <w:spacing w:beforeLines="20" w:before="48" w:afterLines="20" w:after="48" w:line="252" w:lineRule="auto"/>
            </w:pPr>
            <w:r>
              <w:t>01</w:t>
            </w:r>
          </w:p>
        </w:tc>
        <w:tc>
          <w:tcPr>
            <w:tcW w:w="1008" w:type="dxa"/>
            <w:vAlign w:val="center"/>
          </w:tcPr>
          <w:p w14:paraId="255379F9" w14:textId="77777777" w:rsidR="545D1E49" w:rsidRDefault="545D1E49" w:rsidP="545D1E49">
            <w:pPr>
              <w:pStyle w:val="Codes"/>
              <w:spacing w:beforeLines="20" w:before="48" w:afterLines="20" w:after="48" w:line="252" w:lineRule="auto"/>
            </w:pPr>
            <w:r>
              <w:t>02</w:t>
            </w:r>
          </w:p>
        </w:tc>
        <w:tc>
          <w:tcPr>
            <w:tcW w:w="1206" w:type="dxa"/>
            <w:gridSpan w:val="2"/>
            <w:vAlign w:val="center"/>
          </w:tcPr>
          <w:p w14:paraId="0B37CE3F" w14:textId="77777777" w:rsidR="545D1E49" w:rsidRDefault="545D1E49" w:rsidP="545D1E49">
            <w:pPr>
              <w:pStyle w:val="Codes"/>
              <w:spacing w:beforeLines="20" w:before="48" w:afterLines="20" w:after="48" w:line="252" w:lineRule="auto"/>
            </w:pPr>
            <w:r>
              <w:t>03</w:t>
            </w:r>
          </w:p>
        </w:tc>
        <w:tc>
          <w:tcPr>
            <w:tcW w:w="1043" w:type="dxa"/>
            <w:vAlign w:val="center"/>
          </w:tcPr>
          <w:p w14:paraId="495213E5" w14:textId="77777777" w:rsidR="545D1E49" w:rsidRDefault="545D1E49" w:rsidP="545D1E49">
            <w:pPr>
              <w:pStyle w:val="Codes"/>
              <w:spacing w:beforeLines="20" w:before="48" w:afterLines="20" w:after="48" w:line="252" w:lineRule="auto"/>
            </w:pPr>
            <w:r>
              <w:t>04</w:t>
            </w:r>
          </w:p>
        </w:tc>
        <w:tc>
          <w:tcPr>
            <w:tcW w:w="1212" w:type="dxa"/>
            <w:vAlign w:val="center"/>
          </w:tcPr>
          <w:p w14:paraId="17F9E705" w14:textId="77777777" w:rsidR="545D1E49" w:rsidRDefault="545D1E49" w:rsidP="545D1E49">
            <w:pPr>
              <w:pStyle w:val="Codes"/>
              <w:spacing w:beforeLines="20" w:before="48" w:afterLines="20" w:after="48" w:line="252" w:lineRule="auto"/>
            </w:pPr>
            <w:r>
              <w:t>05</w:t>
            </w:r>
          </w:p>
        </w:tc>
        <w:tc>
          <w:tcPr>
            <w:tcW w:w="1020" w:type="dxa"/>
            <w:vAlign w:val="center"/>
          </w:tcPr>
          <w:p w14:paraId="10C748D0" w14:textId="77777777" w:rsidR="545D1E49" w:rsidRDefault="545D1E49" w:rsidP="545D1E49">
            <w:pPr>
              <w:pStyle w:val="Codes"/>
              <w:spacing w:beforeLines="20" w:before="48" w:afterLines="20" w:after="48" w:line="252" w:lineRule="auto"/>
            </w:pPr>
            <w:r>
              <w:t>97</w:t>
            </w:r>
          </w:p>
        </w:tc>
      </w:tr>
      <w:tr w:rsidR="545D1E49" w14:paraId="0BCFE879" w14:textId="77777777" w:rsidTr="00810078">
        <w:trPr>
          <w:trHeight w:val="272"/>
          <w:jc w:val="center"/>
        </w:trPr>
        <w:tc>
          <w:tcPr>
            <w:tcW w:w="775" w:type="dxa"/>
          </w:tcPr>
          <w:p w14:paraId="55C52752" w14:textId="53201286" w:rsidR="545D1E49" w:rsidRDefault="545D1E49" w:rsidP="545D1E49">
            <w:pPr>
              <w:pStyle w:val="Codes"/>
              <w:spacing w:beforeLines="20" w:before="48" w:afterLines="20" w:after="48" w:line="252" w:lineRule="auto"/>
            </w:pPr>
            <w:r>
              <w:t>_14</w:t>
            </w:r>
          </w:p>
        </w:tc>
        <w:tc>
          <w:tcPr>
            <w:tcW w:w="1612" w:type="dxa"/>
            <w:vAlign w:val="center"/>
          </w:tcPr>
          <w:p w14:paraId="29B813E8" w14:textId="17C8FB7B" w:rsidR="545D1E49" w:rsidRDefault="545D1E49" w:rsidP="545D1E49">
            <w:pPr>
              <w:pStyle w:val="Answers"/>
              <w:rPr>
                <w:rStyle w:val="normaltextrun"/>
              </w:rPr>
            </w:pPr>
            <w:r w:rsidRPr="545D1E49">
              <w:rPr>
                <w:rStyle w:val="normaltextrun"/>
              </w:rPr>
              <w:t>New Zealand</w:t>
            </w:r>
          </w:p>
        </w:tc>
        <w:tc>
          <w:tcPr>
            <w:tcW w:w="1184" w:type="dxa"/>
            <w:vAlign w:val="center"/>
          </w:tcPr>
          <w:p w14:paraId="6ACDBA49" w14:textId="7C0D65EE" w:rsidR="545D1E49" w:rsidRDefault="545D1E49" w:rsidP="545D1E49">
            <w:pPr>
              <w:pStyle w:val="Codes"/>
              <w:spacing w:beforeLines="20" w:before="48" w:afterLines="20" w:after="48" w:line="252" w:lineRule="auto"/>
            </w:pPr>
            <w:r>
              <w:t>01</w:t>
            </w:r>
          </w:p>
        </w:tc>
        <w:tc>
          <w:tcPr>
            <w:tcW w:w="1008" w:type="dxa"/>
            <w:vAlign w:val="center"/>
          </w:tcPr>
          <w:p w14:paraId="0E3FD170" w14:textId="7537C64B" w:rsidR="545D1E49" w:rsidRDefault="545D1E49" w:rsidP="545D1E49">
            <w:pPr>
              <w:pStyle w:val="Codes"/>
              <w:spacing w:beforeLines="20" w:before="48" w:afterLines="20" w:after="48" w:line="252" w:lineRule="auto"/>
            </w:pPr>
            <w:r>
              <w:t>02</w:t>
            </w:r>
          </w:p>
        </w:tc>
        <w:tc>
          <w:tcPr>
            <w:tcW w:w="1206" w:type="dxa"/>
            <w:gridSpan w:val="2"/>
            <w:vAlign w:val="center"/>
          </w:tcPr>
          <w:p w14:paraId="38DD51E7" w14:textId="17A6892A" w:rsidR="545D1E49" w:rsidRDefault="545D1E49" w:rsidP="545D1E49">
            <w:pPr>
              <w:pStyle w:val="Codes"/>
              <w:spacing w:beforeLines="20" w:before="48" w:afterLines="20" w:after="48" w:line="252" w:lineRule="auto"/>
            </w:pPr>
            <w:r>
              <w:t>03</w:t>
            </w:r>
          </w:p>
        </w:tc>
        <w:tc>
          <w:tcPr>
            <w:tcW w:w="1043" w:type="dxa"/>
            <w:vAlign w:val="center"/>
          </w:tcPr>
          <w:p w14:paraId="7F773385" w14:textId="1C8E4056" w:rsidR="545D1E49" w:rsidRDefault="545D1E49" w:rsidP="545D1E49">
            <w:pPr>
              <w:pStyle w:val="Codes"/>
              <w:spacing w:beforeLines="20" w:before="48" w:afterLines="20" w:after="48" w:line="252" w:lineRule="auto"/>
            </w:pPr>
            <w:r>
              <w:t>04</w:t>
            </w:r>
          </w:p>
        </w:tc>
        <w:tc>
          <w:tcPr>
            <w:tcW w:w="1212" w:type="dxa"/>
            <w:vAlign w:val="center"/>
          </w:tcPr>
          <w:p w14:paraId="04AF0704" w14:textId="48D86B8A" w:rsidR="545D1E49" w:rsidRDefault="545D1E49" w:rsidP="545D1E49">
            <w:pPr>
              <w:pStyle w:val="Codes"/>
              <w:spacing w:beforeLines="20" w:before="48" w:afterLines="20" w:after="48" w:line="252" w:lineRule="auto"/>
            </w:pPr>
            <w:r>
              <w:t>05</w:t>
            </w:r>
          </w:p>
        </w:tc>
        <w:tc>
          <w:tcPr>
            <w:tcW w:w="1020" w:type="dxa"/>
            <w:vAlign w:val="center"/>
          </w:tcPr>
          <w:p w14:paraId="7C4B732D" w14:textId="2164E901" w:rsidR="545D1E49" w:rsidRDefault="545D1E49" w:rsidP="545D1E49">
            <w:pPr>
              <w:pStyle w:val="Codes"/>
              <w:spacing w:beforeLines="20" w:before="48" w:afterLines="20" w:after="48" w:line="252" w:lineRule="auto"/>
            </w:pPr>
            <w:r>
              <w:t>97</w:t>
            </w:r>
          </w:p>
        </w:tc>
      </w:tr>
      <w:tr w:rsidR="545D1E49" w14:paraId="67C7D731" w14:textId="77777777" w:rsidTr="00810078">
        <w:trPr>
          <w:trHeight w:val="272"/>
          <w:jc w:val="center"/>
        </w:trPr>
        <w:tc>
          <w:tcPr>
            <w:tcW w:w="775" w:type="dxa"/>
          </w:tcPr>
          <w:p w14:paraId="72E4B919" w14:textId="683A57D2" w:rsidR="545D1E49" w:rsidRDefault="545D1E49" w:rsidP="545D1E49">
            <w:pPr>
              <w:pStyle w:val="Codes"/>
              <w:spacing w:beforeLines="20" w:before="48" w:afterLines="20" w:after="48" w:line="252" w:lineRule="auto"/>
            </w:pPr>
            <w:r>
              <w:t>_15</w:t>
            </w:r>
          </w:p>
        </w:tc>
        <w:tc>
          <w:tcPr>
            <w:tcW w:w="1612" w:type="dxa"/>
            <w:vAlign w:val="center"/>
          </w:tcPr>
          <w:p w14:paraId="4EFDBFA3" w14:textId="77777777" w:rsidR="545D1E49" w:rsidRDefault="545D1E49" w:rsidP="545D1E49">
            <w:pPr>
              <w:pStyle w:val="Answers"/>
              <w:rPr>
                <w:rStyle w:val="normaltextrun"/>
              </w:rPr>
            </w:pPr>
            <w:r w:rsidRPr="545D1E49">
              <w:rPr>
                <w:rStyle w:val="normaltextrun"/>
              </w:rPr>
              <w:t>Europe</w:t>
            </w:r>
            <w:r w:rsidRPr="545D1E49">
              <w:rPr>
                <w:rStyle w:val="eop"/>
              </w:rPr>
              <w:t> </w:t>
            </w:r>
          </w:p>
        </w:tc>
        <w:tc>
          <w:tcPr>
            <w:tcW w:w="1184" w:type="dxa"/>
            <w:vAlign w:val="center"/>
          </w:tcPr>
          <w:p w14:paraId="7729EFB6" w14:textId="77777777" w:rsidR="545D1E49" w:rsidRDefault="545D1E49" w:rsidP="545D1E49">
            <w:pPr>
              <w:pStyle w:val="Codes"/>
              <w:spacing w:beforeLines="20" w:before="48" w:afterLines="20" w:after="48" w:line="252" w:lineRule="auto"/>
            </w:pPr>
            <w:r>
              <w:t>01</w:t>
            </w:r>
          </w:p>
        </w:tc>
        <w:tc>
          <w:tcPr>
            <w:tcW w:w="1008" w:type="dxa"/>
            <w:vAlign w:val="center"/>
          </w:tcPr>
          <w:p w14:paraId="1F26DC3E" w14:textId="77777777" w:rsidR="545D1E49" w:rsidRDefault="545D1E49" w:rsidP="545D1E49">
            <w:pPr>
              <w:pStyle w:val="Codes"/>
              <w:spacing w:beforeLines="20" w:before="48" w:afterLines="20" w:after="48" w:line="252" w:lineRule="auto"/>
            </w:pPr>
            <w:r>
              <w:t>02</w:t>
            </w:r>
          </w:p>
        </w:tc>
        <w:tc>
          <w:tcPr>
            <w:tcW w:w="1206" w:type="dxa"/>
            <w:gridSpan w:val="2"/>
            <w:vAlign w:val="center"/>
          </w:tcPr>
          <w:p w14:paraId="44590508" w14:textId="77777777" w:rsidR="545D1E49" w:rsidRDefault="545D1E49" w:rsidP="545D1E49">
            <w:pPr>
              <w:pStyle w:val="Codes"/>
              <w:spacing w:beforeLines="20" w:before="48" w:afterLines="20" w:after="48" w:line="252" w:lineRule="auto"/>
            </w:pPr>
            <w:r>
              <w:t>03</w:t>
            </w:r>
          </w:p>
        </w:tc>
        <w:tc>
          <w:tcPr>
            <w:tcW w:w="1043" w:type="dxa"/>
            <w:vAlign w:val="center"/>
          </w:tcPr>
          <w:p w14:paraId="713949CD" w14:textId="77777777" w:rsidR="545D1E49" w:rsidRDefault="545D1E49" w:rsidP="545D1E49">
            <w:pPr>
              <w:pStyle w:val="Codes"/>
              <w:spacing w:beforeLines="20" w:before="48" w:afterLines="20" w:after="48" w:line="252" w:lineRule="auto"/>
            </w:pPr>
            <w:r>
              <w:t>04</w:t>
            </w:r>
          </w:p>
        </w:tc>
        <w:tc>
          <w:tcPr>
            <w:tcW w:w="1212" w:type="dxa"/>
            <w:vAlign w:val="center"/>
          </w:tcPr>
          <w:p w14:paraId="6D5327AA" w14:textId="77777777" w:rsidR="545D1E49" w:rsidRDefault="545D1E49" w:rsidP="545D1E49">
            <w:pPr>
              <w:pStyle w:val="Codes"/>
              <w:spacing w:beforeLines="20" w:before="48" w:afterLines="20" w:after="48" w:line="252" w:lineRule="auto"/>
            </w:pPr>
            <w:r>
              <w:t>05</w:t>
            </w:r>
          </w:p>
        </w:tc>
        <w:tc>
          <w:tcPr>
            <w:tcW w:w="1020" w:type="dxa"/>
            <w:vAlign w:val="center"/>
          </w:tcPr>
          <w:p w14:paraId="62615FEE" w14:textId="77777777" w:rsidR="545D1E49" w:rsidRDefault="545D1E49" w:rsidP="545D1E49">
            <w:pPr>
              <w:pStyle w:val="Codes"/>
              <w:spacing w:beforeLines="20" w:before="48" w:afterLines="20" w:after="48" w:line="252" w:lineRule="auto"/>
            </w:pPr>
            <w:r>
              <w:t>97</w:t>
            </w:r>
          </w:p>
        </w:tc>
      </w:tr>
      <w:tr w:rsidR="545D1E49" w14:paraId="23745537" w14:textId="77777777" w:rsidTr="00810078">
        <w:trPr>
          <w:trHeight w:val="272"/>
          <w:jc w:val="center"/>
        </w:trPr>
        <w:tc>
          <w:tcPr>
            <w:tcW w:w="775" w:type="dxa"/>
          </w:tcPr>
          <w:p w14:paraId="443E87E0" w14:textId="2E882594" w:rsidR="545D1E49" w:rsidRDefault="545D1E49" w:rsidP="545D1E49">
            <w:pPr>
              <w:pStyle w:val="Codes"/>
              <w:spacing w:beforeLines="20" w:before="48" w:afterLines="20" w:after="48" w:line="252" w:lineRule="auto"/>
            </w:pPr>
            <w:r>
              <w:t>_16</w:t>
            </w:r>
          </w:p>
        </w:tc>
        <w:tc>
          <w:tcPr>
            <w:tcW w:w="1612" w:type="dxa"/>
            <w:vAlign w:val="center"/>
          </w:tcPr>
          <w:p w14:paraId="5FAC499E" w14:textId="77777777" w:rsidR="545D1E49" w:rsidRDefault="545D1E49" w:rsidP="545D1E49">
            <w:pPr>
              <w:pStyle w:val="Answers"/>
              <w:rPr>
                <w:rStyle w:val="normaltextrun"/>
              </w:rPr>
            </w:pPr>
            <w:r w:rsidRPr="545D1E49">
              <w:rPr>
                <w:rStyle w:val="normaltextrun"/>
              </w:rPr>
              <w:t>North America </w:t>
            </w:r>
            <w:r w:rsidRPr="545D1E49">
              <w:rPr>
                <w:rStyle w:val="eop"/>
              </w:rPr>
              <w:t> </w:t>
            </w:r>
          </w:p>
        </w:tc>
        <w:tc>
          <w:tcPr>
            <w:tcW w:w="1184" w:type="dxa"/>
            <w:vAlign w:val="center"/>
          </w:tcPr>
          <w:p w14:paraId="7355465F" w14:textId="77777777" w:rsidR="545D1E49" w:rsidRDefault="545D1E49" w:rsidP="545D1E49">
            <w:pPr>
              <w:pStyle w:val="Codes"/>
              <w:spacing w:beforeLines="20" w:before="48" w:afterLines="20" w:after="48" w:line="252" w:lineRule="auto"/>
            </w:pPr>
            <w:r>
              <w:t>01</w:t>
            </w:r>
          </w:p>
        </w:tc>
        <w:tc>
          <w:tcPr>
            <w:tcW w:w="1008" w:type="dxa"/>
            <w:vAlign w:val="center"/>
          </w:tcPr>
          <w:p w14:paraId="21D7A9DD" w14:textId="77777777" w:rsidR="545D1E49" w:rsidRDefault="545D1E49" w:rsidP="545D1E49">
            <w:pPr>
              <w:pStyle w:val="Codes"/>
              <w:spacing w:beforeLines="20" w:before="48" w:afterLines="20" w:after="48" w:line="252" w:lineRule="auto"/>
            </w:pPr>
            <w:r>
              <w:t>02</w:t>
            </w:r>
          </w:p>
        </w:tc>
        <w:tc>
          <w:tcPr>
            <w:tcW w:w="1206" w:type="dxa"/>
            <w:gridSpan w:val="2"/>
            <w:vAlign w:val="center"/>
          </w:tcPr>
          <w:p w14:paraId="43C02F1D" w14:textId="77777777" w:rsidR="545D1E49" w:rsidRDefault="545D1E49" w:rsidP="545D1E49">
            <w:pPr>
              <w:pStyle w:val="Codes"/>
              <w:spacing w:beforeLines="20" w:before="48" w:afterLines="20" w:after="48" w:line="252" w:lineRule="auto"/>
            </w:pPr>
            <w:r>
              <w:t>03</w:t>
            </w:r>
          </w:p>
        </w:tc>
        <w:tc>
          <w:tcPr>
            <w:tcW w:w="1043" w:type="dxa"/>
            <w:vAlign w:val="center"/>
          </w:tcPr>
          <w:p w14:paraId="04A7D595" w14:textId="77777777" w:rsidR="545D1E49" w:rsidRDefault="545D1E49" w:rsidP="545D1E49">
            <w:pPr>
              <w:pStyle w:val="Codes"/>
              <w:spacing w:beforeLines="20" w:before="48" w:afterLines="20" w:after="48" w:line="252" w:lineRule="auto"/>
            </w:pPr>
            <w:r>
              <w:t>04</w:t>
            </w:r>
          </w:p>
        </w:tc>
        <w:tc>
          <w:tcPr>
            <w:tcW w:w="1212" w:type="dxa"/>
            <w:vAlign w:val="center"/>
          </w:tcPr>
          <w:p w14:paraId="7AAEF95F" w14:textId="77777777" w:rsidR="545D1E49" w:rsidRDefault="545D1E49" w:rsidP="545D1E49">
            <w:pPr>
              <w:pStyle w:val="Codes"/>
              <w:spacing w:beforeLines="20" w:before="48" w:afterLines="20" w:after="48" w:line="252" w:lineRule="auto"/>
            </w:pPr>
            <w:r>
              <w:t>05</w:t>
            </w:r>
          </w:p>
        </w:tc>
        <w:tc>
          <w:tcPr>
            <w:tcW w:w="1020" w:type="dxa"/>
            <w:vAlign w:val="center"/>
          </w:tcPr>
          <w:p w14:paraId="36AD9864" w14:textId="77777777" w:rsidR="545D1E49" w:rsidRDefault="545D1E49" w:rsidP="545D1E49">
            <w:pPr>
              <w:pStyle w:val="Codes"/>
              <w:spacing w:beforeLines="20" w:before="48" w:afterLines="20" w:after="48" w:line="252" w:lineRule="auto"/>
            </w:pPr>
            <w:r>
              <w:t>97</w:t>
            </w:r>
          </w:p>
        </w:tc>
      </w:tr>
      <w:tr w:rsidR="545D1E49" w14:paraId="11BFB04B" w14:textId="77777777" w:rsidTr="00810078">
        <w:trPr>
          <w:trHeight w:val="272"/>
          <w:jc w:val="center"/>
        </w:trPr>
        <w:tc>
          <w:tcPr>
            <w:tcW w:w="9060" w:type="dxa"/>
            <w:gridSpan w:val="9"/>
          </w:tcPr>
          <w:p w14:paraId="72A2BF3A" w14:textId="77777777" w:rsidR="003F662A" w:rsidRPr="003F662A" w:rsidRDefault="003F662A" w:rsidP="003F662A">
            <w:pPr>
              <w:spacing w:beforeLines="20" w:before="48" w:afterLines="20" w:after="48" w:line="252" w:lineRule="auto"/>
              <w:rPr>
                <w:b/>
                <w:bCs/>
                <w:color w:val="auto"/>
                <w:lang w:val="en-GB"/>
              </w:rPr>
            </w:pPr>
            <w:r w:rsidRPr="003F662A">
              <w:rPr>
                <w:b/>
                <w:bCs/>
                <w:color w:val="auto"/>
                <w:lang w:val="en-GB"/>
              </w:rPr>
              <w:t xml:space="preserve">*Asia </w:t>
            </w:r>
            <w:r w:rsidRPr="003F662A">
              <w:rPr>
                <w:color w:val="auto"/>
                <w:lang w:val="en-GB"/>
              </w:rPr>
              <w:t>is the whole continent; it includes ASEAN/Southeast Asia, but also East Asia (China, Japan, South Korea, Taiwan, Hong Kong) and South Asia (India), none of which are ASEAN members.</w:t>
            </w:r>
          </w:p>
          <w:p w14:paraId="688F0F1A" w14:textId="77777777" w:rsidR="003F662A" w:rsidRPr="003F662A" w:rsidRDefault="003F662A" w:rsidP="003F662A">
            <w:pPr>
              <w:spacing w:beforeLines="20" w:before="48" w:afterLines="20" w:after="48" w:line="252" w:lineRule="auto"/>
              <w:rPr>
                <w:b/>
                <w:bCs/>
                <w:color w:val="auto"/>
                <w:lang w:val="en-GB"/>
              </w:rPr>
            </w:pPr>
          </w:p>
          <w:p w14:paraId="072919E1" w14:textId="53433C2D" w:rsidR="3F54A020" w:rsidRDefault="003F662A" w:rsidP="003F662A">
            <w:pPr>
              <w:spacing w:beforeLines="20" w:before="48" w:afterLines="20" w:after="48" w:line="252" w:lineRule="auto"/>
            </w:pPr>
            <w:r w:rsidRPr="003F662A">
              <w:rPr>
                <w:b/>
                <w:bCs/>
                <w:color w:val="auto"/>
                <w:lang w:val="en-GB"/>
              </w:rPr>
              <w:t xml:space="preserve">**ASEAN </w:t>
            </w:r>
            <w:r w:rsidRPr="003F662A">
              <w:rPr>
                <w:color w:val="auto"/>
                <w:lang w:val="en-GB"/>
              </w:rPr>
              <w:t>(Association of Southeast Asian Nations) is a political/economic bloc of Southeast Asian countries specifically - currently Brunei, Cambodia, Indonesia, Laos, Malaysia, Myanmar, Philippines, Singapore, Thailand, and Vietnam.</w:t>
            </w:r>
            <w:r w:rsidR="3F54A020" w:rsidRPr="003F662A">
              <w:rPr>
                <w:color w:val="auto"/>
                <w:lang w:val="en-GB"/>
              </w:rPr>
              <w:t xml:space="preserve"> </w:t>
            </w:r>
          </w:p>
        </w:tc>
      </w:tr>
    </w:tbl>
    <w:p w14:paraId="1508E11C" w14:textId="2E7B82C0" w:rsidR="00AC59D2" w:rsidRPr="00446E14" w:rsidRDefault="00AC59D2"/>
    <w:p w14:paraId="61FA593A" w14:textId="31AFF18A" w:rsidR="545D1E49" w:rsidRDefault="545D1E49"/>
    <w:p w14:paraId="4FDCE808" w14:textId="5DABAEBE" w:rsidR="545D1E49" w:rsidRDefault="545D1E49"/>
    <w:tbl>
      <w:tblPr>
        <w:tblStyle w:val="TableGridLight"/>
        <w:tblW w:w="10485" w:type="dxa"/>
        <w:jc w:val="center"/>
        <w:tblLook w:val="04A0" w:firstRow="1" w:lastRow="0" w:firstColumn="1" w:lastColumn="0" w:noHBand="0" w:noVBand="1"/>
      </w:tblPr>
      <w:tblGrid>
        <w:gridCol w:w="1025"/>
        <w:gridCol w:w="599"/>
        <w:gridCol w:w="2351"/>
        <w:gridCol w:w="5143"/>
        <w:gridCol w:w="558"/>
        <w:gridCol w:w="809"/>
      </w:tblGrid>
      <w:tr w:rsidR="00261C53" w:rsidRPr="00446E14" w14:paraId="11220492" w14:textId="77777777" w:rsidTr="545D1E49">
        <w:trPr>
          <w:trHeight w:val="272"/>
          <w:jc w:val="center"/>
        </w:trPr>
        <w:tc>
          <w:tcPr>
            <w:tcW w:w="10485" w:type="dxa"/>
            <w:gridSpan w:val="6"/>
          </w:tcPr>
          <w:p w14:paraId="58AD7302" w14:textId="77777777" w:rsidR="00261C53" w:rsidRPr="003F662A" w:rsidRDefault="00261C53" w:rsidP="001B3A86">
            <w:pPr>
              <w:pStyle w:val="ASK"/>
              <w:spacing w:beforeLines="20" w:before="48" w:afterLines="20" w:after="48" w:line="252" w:lineRule="auto"/>
              <w:rPr>
                <w:b w:val="0"/>
                <w:color w:val="367587"/>
              </w:rPr>
            </w:pPr>
            <w:r w:rsidRPr="003F662A">
              <w:rPr>
                <w:rStyle w:val="ProgrammingNotesChar"/>
                <w:b/>
                <w:bCs/>
              </w:rPr>
              <w:t>INVESTORS</w:t>
            </w:r>
            <w:r w:rsidRPr="003F662A">
              <w:rPr>
                <w:rStyle w:val="ProgrammingNotesChar"/>
                <w:rFonts w:eastAsiaTheme="minorEastAsia" w:cstheme="minorBidi"/>
                <w:b/>
                <w:color w:val="367587" w:themeColor="text2"/>
              </w:rPr>
              <w:t xml:space="preserve"> – MANDATORY</w:t>
            </w:r>
          </w:p>
        </w:tc>
      </w:tr>
      <w:tr w:rsidR="00261C53" w:rsidRPr="00446E14" w14:paraId="3C7755AF" w14:textId="77777777" w:rsidTr="545D1E49">
        <w:trPr>
          <w:trHeight w:val="272"/>
          <w:jc w:val="center"/>
        </w:trPr>
        <w:tc>
          <w:tcPr>
            <w:tcW w:w="1025" w:type="dxa"/>
          </w:tcPr>
          <w:p w14:paraId="61161DA5" w14:textId="67FF7089" w:rsidR="00261C53" w:rsidRPr="00446E14" w:rsidRDefault="63015296" w:rsidP="001B3A86">
            <w:pPr>
              <w:pStyle w:val="QuestionText"/>
              <w:spacing w:beforeLines="20" w:before="48" w:afterLines="20" w:after="48" w:line="252" w:lineRule="auto"/>
            </w:pPr>
            <w:r>
              <w:t>Q2</w:t>
            </w:r>
            <w:r w:rsidR="619446BC">
              <w:t>5a</w:t>
            </w:r>
          </w:p>
        </w:tc>
        <w:tc>
          <w:tcPr>
            <w:tcW w:w="9460" w:type="dxa"/>
            <w:gridSpan w:val="5"/>
          </w:tcPr>
          <w:p w14:paraId="287C1D28" w14:textId="6182F7C2" w:rsidR="00261C53" w:rsidRPr="00446E14" w:rsidRDefault="00261C53" w:rsidP="001B3A86">
            <w:pPr>
              <w:pStyle w:val="QuestionText"/>
            </w:pPr>
            <w:r w:rsidRPr="00446E14">
              <w:t>With respect to climate-related investment in Emerging Markets and Developing Economies (EMDEs), what are the primary considerations that influence your organisation’s allocation to these markets?</w:t>
            </w:r>
          </w:p>
        </w:tc>
      </w:tr>
      <w:tr w:rsidR="00261C53" w:rsidRPr="00446E14" w14:paraId="5C51824C" w14:textId="77777777" w:rsidTr="545D1E49">
        <w:trPr>
          <w:trHeight w:val="272"/>
          <w:jc w:val="center"/>
        </w:trPr>
        <w:tc>
          <w:tcPr>
            <w:tcW w:w="1025" w:type="dxa"/>
          </w:tcPr>
          <w:p w14:paraId="491EDF5C" w14:textId="77777777" w:rsidR="00261C53" w:rsidRPr="00446E14" w:rsidRDefault="00261C53" w:rsidP="001B3A86">
            <w:pPr>
              <w:spacing w:beforeLines="20" w:before="48" w:afterLines="20" w:after="48" w:line="252" w:lineRule="auto"/>
              <w:rPr>
                <w:rFonts w:cs="Arial"/>
                <w:szCs w:val="20"/>
              </w:rPr>
            </w:pPr>
          </w:p>
        </w:tc>
        <w:tc>
          <w:tcPr>
            <w:tcW w:w="2950" w:type="dxa"/>
            <w:gridSpan w:val="2"/>
            <w:vAlign w:val="center"/>
          </w:tcPr>
          <w:p w14:paraId="406B9C85" w14:textId="77777777" w:rsidR="00261C53" w:rsidRPr="00446E14" w:rsidRDefault="00261C53" w:rsidP="001B3A86">
            <w:pPr>
              <w:pStyle w:val="Pleaseselect"/>
              <w:spacing w:beforeLines="20" w:before="48" w:afterLines="20" w:after="48" w:line="252" w:lineRule="auto"/>
            </w:pPr>
            <w:r w:rsidRPr="00446E14">
              <w:t>Please select ALL that apply</w:t>
            </w:r>
          </w:p>
        </w:tc>
        <w:tc>
          <w:tcPr>
            <w:tcW w:w="5143" w:type="dxa"/>
            <w:vAlign w:val="center"/>
          </w:tcPr>
          <w:p w14:paraId="7B607AD2" w14:textId="77777777" w:rsidR="00261C53" w:rsidRPr="00446E14" w:rsidRDefault="00261C53" w:rsidP="001B3A86">
            <w:pPr>
              <w:pStyle w:val="RandomiseInstruction"/>
              <w:spacing w:beforeLines="20" w:before="48" w:afterLines="20" w:after="48" w:line="252" w:lineRule="auto"/>
              <w:jc w:val="center"/>
            </w:pPr>
            <w:r w:rsidRPr="00446E14">
              <w:t>DO NOT RANDOMISE</w:t>
            </w:r>
          </w:p>
        </w:tc>
        <w:tc>
          <w:tcPr>
            <w:tcW w:w="558" w:type="dxa"/>
            <w:vAlign w:val="center"/>
          </w:tcPr>
          <w:p w14:paraId="3F54C8B2" w14:textId="77777777" w:rsidR="00261C53" w:rsidRPr="00446E14" w:rsidRDefault="00261C53" w:rsidP="001B3A86">
            <w:pPr>
              <w:pStyle w:val="ProgrammingNotes"/>
              <w:spacing w:beforeLines="20" w:before="48" w:afterLines="20" w:after="48" w:line="252" w:lineRule="auto"/>
            </w:pPr>
            <w:r w:rsidRPr="00446E14">
              <w:t>MR</w:t>
            </w:r>
          </w:p>
        </w:tc>
        <w:tc>
          <w:tcPr>
            <w:tcW w:w="809" w:type="dxa"/>
            <w:vAlign w:val="center"/>
          </w:tcPr>
          <w:p w14:paraId="32A418A0" w14:textId="77777777" w:rsidR="00261C53" w:rsidRPr="00446E14" w:rsidRDefault="00261C53" w:rsidP="001B3A86">
            <w:pPr>
              <w:pStyle w:val="ProgrammingNotes"/>
              <w:spacing w:beforeLines="20" w:before="48" w:afterLines="20" w:after="48" w:line="252" w:lineRule="auto"/>
            </w:pPr>
          </w:p>
        </w:tc>
      </w:tr>
      <w:tr w:rsidR="00261C53" w:rsidRPr="00446E14" w14:paraId="77608F70" w14:textId="77777777" w:rsidTr="545D1E49">
        <w:trPr>
          <w:trHeight w:val="272"/>
          <w:jc w:val="center"/>
        </w:trPr>
        <w:tc>
          <w:tcPr>
            <w:tcW w:w="1025" w:type="dxa"/>
          </w:tcPr>
          <w:p w14:paraId="3E008516" w14:textId="77777777" w:rsidR="00261C53" w:rsidRPr="00446E14" w:rsidRDefault="00261C53" w:rsidP="00261C53">
            <w:pPr>
              <w:spacing w:beforeLines="20" w:before="48" w:afterLines="20" w:after="48" w:line="252" w:lineRule="auto"/>
              <w:rPr>
                <w:rFonts w:cs="Arial"/>
                <w:szCs w:val="20"/>
              </w:rPr>
            </w:pPr>
          </w:p>
        </w:tc>
        <w:tc>
          <w:tcPr>
            <w:tcW w:w="599" w:type="dxa"/>
          </w:tcPr>
          <w:p w14:paraId="34FE70EA" w14:textId="77777777" w:rsidR="00261C53" w:rsidRPr="00446E14" w:rsidRDefault="00261C53" w:rsidP="00261C53">
            <w:pPr>
              <w:spacing w:beforeLines="20" w:before="48" w:afterLines="20" w:after="48" w:line="252" w:lineRule="auto"/>
              <w:rPr>
                <w:rFonts w:cs="Arial"/>
                <w:b/>
                <w:i/>
                <w:szCs w:val="20"/>
              </w:rPr>
            </w:pPr>
          </w:p>
        </w:tc>
        <w:tc>
          <w:tcPr>
            <w:tcW w:w="7494" w:type="dxa"/>
            <w:gridSpan w:val="2"/>
          </w:tcPr>
          <w:p w14:paraId="203E8545" w14:textId="2EEE0547" w:rsidR="00261C53" w:rsidRPr="00446E14" w:rsidRDefault="00261C53" w:rsidP="00261C53">
            <w:pPr>
              <w:pStyle w:val="Answers"/>
            </w:pPr>
            <w:r w:rsidRPr="00446E14">
              <w:t>Suitability of investment vehicles/intermediaries</w:t>
            </w:r>
          </w:p>
        </w:tc>
        <w:tc>
          <w:tcPr>
            <w:tcW w:w="558" w:type="dxa"/>
            <w:vAlign w:val="center"/>
          </w:tcPr>
          <w:p w14:paraId="198B6DC1" w14:textId="77777777" w:rsidR="00261C53" w:rsidRPr="00446E14" w:rsidRDefault="00261C53" w:rsidP="00261C53">
            <w:pPr>
              <w:pStyle w:val="Codes"/>
              <w:spacing w:beforeLines="20" w:before="48" w:afterLines="20" w:after="48" w:line="252" w:lineRule="auto"/>
            </w:pPr>
            <w:r w:rsidRPr="00446E14">
              <w:t>01</w:t>
            </w:r>
          </w:p>
        </w:tc>
        <w:tc>
          <w:tcPr>
            <w:tcW w:w="809" w:type="dxa"/>
            <w:vAlign w:val="center"/>
          </w:tcPr>
          <w:p w14:paraId="14FE35BF" w14:textId="77777777" w:rsidR="00261C53" w:rsidRPr="00446E14" w:rsidRDefault="00261C53" w:rsidP="00261C53">
            <w:pPr>
              <w:spacing w:beforeLines="20" w:before="48" w:afterLines="20" w:after="48" w:line="252" w:lineRule="auto"/>
              <w:jc w:val="center"/>
              <w:rPr>
                <w:rFonts w:cs="Arial"/>
                <w:szCs w:val="20"/>
              </w:rPr>
            </w:pPr>
          </w:p>
        </w:tc>
      </w:tr>
      <w:tr w:rsidR="00261C53" w:rsidRPr="00446E14" w14:paraId="630E9715" w14:textId="77777777" w:rsidTr="545D1E49">
        <w:trPr>
          <w:trHeight w:val="272"/>
          <w:jc w:val="center"/>
        </w:trPr>
        <w:tc>
          <w:tcPr>
            <w:tcW w:w="1025" w:type="dxa"/>
          </w:tcPr>
          <w:p w14:paraId="4E6BBE96" w14:textId="77777777" w:rsidR="00261C53" w:rsidRPr="00446E14" w:rsidRDefault="00261C53" w:rsidP="00261C53">
            <w:pPr>
              <w:spacing w:beforeLines="20" w:before="48" w:afterLines="20" w:after="48" w:line="252" w:lineRule="auto"/>
              <w:rPr>
                <w:rFonts w:cs="Arial"/>
                <w:szCs w:val="20"/>
              </w:rPr>
            </w:pPr>
          </w:p>
        </w:tc>
        <w:tc>
          <w:tcPr>
            <w:tcW w:w="599" w:type="dxa"/>
          </w:tcPr>
          <w:p w14:paraId="167B66EC" w14:textId="77777777" w:rsidR="00261C53" w:rsidRPr="00446E14" w:rsidRDefault="00261C53" w:rsidP="00261C53">
            <w:pPr>
              <w:spacing w:beforeLines="20" w:before="48" w:afterLines="20" w:after="48" w:line="252" w:lineRule="auto"/>
              <w:rPr>
                <w:rFonts w:cs="Arial"/>
                <w:szCs w:val="20"/>
              </w:rPr>
            </w:pPr>
          </w:p>
        </w:tc>
        <w:tc>
          <w:tcPr>
            <w:tcW w:w="7494" w:type="dxa"/>
            <w:gridSpan w:val="2"/>
          </w:tcPr>
          <w:p w14:paraId="17282AD4" w14:textId="3D69A78A" w:rsidR="00261C53" w:rsidRPr="00446E14" w:rsidRDefault="00261C53" w:rsidP="00261C53">
            <w:pPr>
              <w:pStyle w:val="Answers"/>
            </w:pPr>
            <w:r w:rsidRPr="00446E14">
              <w:t xml:space="preserve">Risk considerations e.g., currency, liquidity, political and credit risk </w:t>
            </w:r>
          </w:p>
        </w:tc>
        <w:tc>
          <w:tcPr>
            <w:tcW w:w="558" w:type="dxa"/>
            <w:vAlign w:val="center"/>
          </w:tcPr>
          <w:p w14:paraId="7AFFB83E" w14:textId="77777777" w:rsidR="00261C53" w:rsidRPr="00446E14" w:rsidRDefault="00261C53" w:rsidP="00261C53">
            <w:pPr>
              <w:pStyle w:val="Codes"/>
              <w:spacing w:beforeLines="20" w:before="48" w:afterLines="20" w:after="48" w:line="252" w:lineRule="auto"/>
            </w:pPr>
            <w:r w:rsidRPr="00446E14">
              <w:t>02</w:t>
            </w:r>
          </w:p>
        </w:tc>
        <w:tc>
          <w:tcPr>
            <w:tcW w:w="809" w:type="dxa"/>
            <w:vAlign w:val="center"/>
          </w:tcPr>
          <w:p w14:paraId="3F4C0953" w14:textId="77777777" w:rsidR="00261C53" w:rsidRPr="00446E14" w:rsidRDefault="00261C53" w:rsidP="00261C53">
            <w:pPr>
              <w:spacing w:beforeLines="20" w:before="48" w:afterLines="20" w:after="48" w:line="252" w:lineRule="auto"/>
              <w:jc w:val="center"/>
              <w:rPr>
                <w:rFonts w:cs="Arial"/>
                <w:szCs w:val="20"/>
              </w:rPr>
            </w:pPr>
          </w:p>
        </w:tc>
      </w:tr>
      <w:tr w:rsidR="00261C53" w:rsidRPr="00446E14" w14:paraId="4B246FBB" w14:textId="77777777" w:rsidTr="545D1E49">
        <w:trPr>
          <w:trHeight w:val="272"/>
          <w:jc w:val="center"/>
        </w:trPr>
        <w:tc>
          <w:tcPr>
            <w:tcW w:w="1025" w:type="dxa"/>
          </w:tcPr>
          <w:p w14:paraId="41C6E9FA" w14:textId="77777777" w:rsidR="00261C53" w:rsidRPr="00446E14" w:rsidRDefault="00261C53" w:rsidP="00261C53">
            <w:pPr>
              <w:spacing w:beforeLines="20" w:before="48" w:afterLines="20" w:after="48" w:line="252" w:lineRule="auto"/>
              <w:rPr>
                <w:rFonts w:cs="Arial"/>
                <w:szCs w:val="20"/>
              </w:rPr>
            </w:pPr>
          </w:p>
        </w:tc>
        <w:tc>
          <w:tcPr>
            <w:tcW w:w="599" w:type="dxa"/>
          </w:tcPr>
          <w:p w14:paraId="070B0480" w14:textId="77777777" w:rsidR="00261C53" w:rsidRPr="00446E14" w:rsidRDefault="00261C53" w:rsidP="00261C53">
            <w:pPr>
              <w:spacing w:beforeLines="20" w:before="48" w:afterLines="20" w:after="48" w:line="252" w:lineRule="auto"/>
              <w:rPr>
                <w:rFonts w:cs="Arial"/>
                <w:szCs w:val="20"/>
              </w:rPr>
            </w:pPr>
          </w:p>
        </w:tc>
        <w:tc>
          <w:tcPr>
            <w:tcW w:w="7494" w:type="dxa"/>
            <w:gridSpan w:val="2"/>
          </w:tcPr>
          <w:p w14:paraId="4CB84C76" w14:textId="42BD3FB7" w:rsidR="00261C53" w:rsidRPr="00446E14" w:rsidRDefault="00261C53" w:rsidP="00261C53">
            <w:pPr>
              <w:pStyle w:val="Answers"/>
            </w:pPr>
            <w:r w:rsidRPr="00446E14">
              <w:t>ESG data and measurement frameworks</w:t>
            </w:r>
          </w:p>
        </w:tc>
        <w:tc>
          <w:tcPr>
            <w:tcW w:w="558" w:type="dxa"/>
            <w:vAlign w:val="center"/>
          </w:tcPr>
          <w:p w14:paraId="555A19EA" w14:textId="77777777" w:rsidR="00261C53" w:rsidRPr="00446E14" w:rsidRDefault="00261C53" w:rsidP="00261C53">
            <w:pPr>
              <w:pStyle w:val="Codes"/>
              <w:spacing w:beforeLines="20" w:before="48" w:afterLines="20" w:after="48" w:line="252" w:lineRule="auto"/>
            </w:pPr>
            <w:r w:rsidRPr="00446E14">
              <w:t>03</w:t>
            </w:r>
          </w:p>
        </w:tc>
        <w:tc>
          <w:tcPr>
            <w:tcW w:w="809" w:type="dxa"/>
            <w:vAlign w:val="center"/>
          </w:tcPr>
          <w:p w14:paraId="7CA1180C" w14:textId="77777777" w:rsidR="00261C53" w:rsidRPr="00446E14" w:rsidRDefault="00261C53" w:rsidP="00261C53">
            <w:pPr>
              <w:spacing w:beforeLines="20" w:before="48" w:afterLines="20" w:after="48" w:line="252" w:lineRule="auto"/>
              <w:jc w:val="center"/>
              <w:rPr>
                <w:rFonts w:cs="Arial"/>
                <w:szCs w:val="20"/>
              </w:rPr>
            </w:pPr>
          </w:p>
        </w:tc>
      </w:tr>
      <w:tr w:rsidR="00261C53" w:rsidRPr="00446E14" w14:paraId="6CC69246" w14:textId="77777777" w:rsidTr="545D1E49">
        <w:trPr>
          <w:trHeight w:val="272"/>
          <w:jc w:val="center"/>
        </w:trPr>
        <w:tc>
          <w:tcPr>
            <w:tcW w:w="1025" w:type="dxa"/>
          </w:tcPr>
          <w:p w14:paraId="4FDF3E03" w14:textId="77777777" w:rsidR="00261C53" w:rsidRPr="00446E14" w:rsidRDefault="00261C53" w:rsidP="00261C53">
            <w:pPr>
              <w:spacing w:beforeLines="20" w:before="48" w:afterLines="20" w:after="48" w:line="252" w:lineRule="auto"/>
              <w:rPr>
                <w:rFonts w:cs="Arial"/>
                <w:szCs w:val="20"/>
              </w:rPr>
            </w:pPr>
          </w:p>
        </w:tc>
        <w:tc>
          <w:tcPr>
            <w:tcW w:w="599" w:type="dxa"/>
          </w:tcPr>
          <w:p w14:paraId="425AD434" w14:textId="77777777" w:rsidR="00261C53" w:rsidRPr="00446E14" w:rsidRDefault="00261C53" w:rsidP="00261C53">
            <w:pPr>
              <w:spacing w:beforeLines="20" w:before="48" w:afterLines="20" w:after="48" w:line="252" w:lineRule="auto"/>
              <w:rPr>
                <w:rFonts w:cs="Arial"/>
                <w:szCs w:val="20"/>
              </w:rPr>
            </w:pPr>
          </w:p>
        </w:tc>
        <w:tc>
          <w:tcPr>
            <w:tcW w:w="7494" w:type="dxa"/>
            <w:gridSpan w:val="2"/>
          </w:tcPr>
          <w:p w14:paraId="318BA3EF" w14:textId="105AD5EF" w:rsidR="00261C53" w:rsidRPr="00446E14" w:rsidRDefault="00261C53" w:rsidP="00261C53">
            <w:pPr>
              <w:pStyle w:val="Answers"/>
            </w:pPr>
            <w:r w:rsidRPr="00446E14">
              <w:t>Local market expertise/partnerships</w:t>
            </w:r>
          </w:p>
        </w:tc>
        <w:tc>
          <w:tcPr>
            <w:tcW w:w="558" w:type="dxa"/>
            <w:vAlign w:val="center"/>
          </w:tcPr>
          <w:p w14:paraId="551CE7E2" w14:textId="77777777" w:rsidR="00261C53" w:rsidRPr="00446E14" w:rsidRDefault="00261C53" w:rsidP="00261C53">
            <w:pPr>
              <w:pStyle w:val="Codes"/>
              <w:spacing w:beforeLines="20" w:before="48" w:afterLines="20" w:after="48" w:line="252" w:lineRule="auto"/>
            </w:pPr>
            <w:r w:rsidRPr="00446E14">
              <w:t>04</w:t>
            </w:r>
          </w:p>
        </w:tc>
        <w:tc>
          <w:tcPr>
            <w:tcW w:w="809" w:type="dxa"/>
            <w:vAlign w:val="center"/>
          </w:tcPr>
          <w:p w14:paraId="50F89DB2" w14:textId="77777777" w:rsidR="00261C53" w:rsidRPr="00446E14" w:rsidRDefault="00261C53" w:rsidP="00261C53">
            <w:pPr>
              <w:spacing w:beforeLines="20" w:before="48" w:afterLines="20" w:after="48" w:line="252" w:lineRule="auto"/>
              <w:jc w:val="center"/>
              <w:rPr>
                <w:rFonts w:cs="Arial"/>
                <w:szCs w:val="20"/>
              </w:rPr>
            </w:pPr>
          </w:p>
        </w:tc>
      </w:tr>
      <w:tr w:rsidR="00261C53" w:rsidRPr="00446E14" w14:paraId="4A7578ED" w14:textId="77777777" w:rsidTr="545D1E49">
        <w:trPr>
          <w:trHeight w:val="272"/>
          <w:jc w:val="center"/>
        </w:trPr>
        <w:tc>
          <w:tcPr>
            <w:tcW w:w="1025" w:type="dxa"/>
          </w:tcPr>
          <w:p w14:paraId="18E674C1" w14:textId="77777777" w:rsidR="00261C53" w:rsidRPr="00446E14" w:rsidRDefault="00261C53" w:rsidP="00261C53">
            <w:pPr>
              <w:spacing w:beforeLines="20" w:before="48" w:afterLines="20" w:after="48" w:line="252" w:lineRule="auto"/>
              <w:rPr>
                <w:rFonts w:cs="Arial"/>
                <w:szCs w:val="20"/>
              </w:rPr>
            </w:pPr>
          </w:p>
        </w:tc>
        <w:tc>
          <w:tcPr>
            <w:tcW w:w="599" w:type="dxa"/>
          </w:tcPr>
          <w:p w14:paraId="5C19C430" w14:textId="77777777" w:rsidR="00261C53" w:rsidRPr="00446E14" w:rsidRDefault="00261C53" w:rsidP="00261C53">
            <w:pPr>
              <w:spacing w:beforeLines="20" w:before="48" w:afterLines="20" w:after="48" w:line="252" w:lineRule="auto"/>
              <w:rPr>
                <w:rFonts w:cs="Arial"/>
                <w:szCs w:val="20"/>
              </w:rPr>
            </w:pPr>
          </w:p>
        </w:tc>
        <w:tc>
          <w:tcPr>
            <w:tcW w:w="7494" w:type="dxa"/>
            <w:gridSpan w:val="2"/>
          </w:tcPr>
          <w:p w14:paraId="6388487E" w14:textId="7FDA188A" w:rsidR="00261C53" w:rsidRPr="00446E14" w:rsidRDefault="00261C53" w:rsidP="00261C53">
            <w:pPr>
              <w:pStyle w:val="Answers"/>
            </w:pPr>
            <w:r w:rsidRPr="00446E14">
              <w:t>Regulatory and compliance barriers</w:t>
            </w:r>
          </w:p>
        </w:tc>
        <w:tc>
          <w:tcPr>
            <w:tcW w:w="558" w:type="dxa"/>
            <w:vAlign w:val="center"/>
          </w:tcPr>
          <w:p w14:paraId="7E51E88E" w14:textId="77777777" w:rsidR="00261C53" w:rsidRPr="00446E14" w:rsidRDefault="00261C53" w:rsidP="00261C53">
            <w:pPr>
              <w:pStyle w:val="Codes"/>
              <w:spacing w:beforeLines="20" w:before="48" w:afterLines="20" w:after="48" w:line="252" w:lineRule="auto"/>
            </w:pPr>
            <w:r w:rsidRPr="00446E14">
              <w:t>05</w:t>
            </w:r>
          </w:p>
        </w:tc>
        <w:tc>
          <w:tcPr>
            <w:tcW w:w="809" w:type="dxa"/>
            <w:vAlign w:val="center"/>
          </w:tcPr>
          <w:p w14:paraId="2753872C" w14:textId="77777777" w:rsidR="00261C53" w:rsidRPr="00446E14" w:rsidRDefault="00261C53" w:rsidP="00261C53">
            <w:pPr>
              <w:pStyle w:val="ProgrammingNotes"/>
              <w:spacing w:beforeLines="20" w:before="48" w:afterLines="20" w:after="48" w:line="252" w:lineRule="auto"/>
            </w:pPr>
          </w:p>
        </w:tc>
      </w:tr>
      <w:tr w:rsidR="00261C53" w:rsidRPr="00446E14" w14:paraId="641FA0D1" w14:textId="77777777" w:rsidTr="545D1E49">
        <w:trPr>
          <w:trHeight w:val="272"/>
          <w:jc w:val="center"/>
        </w:trPr>
        <w:tc>
          <w:tcPr>
            <w:tcW w:w="1025" w:type="dxa"/>
          </w:tcPr>
          <w:p w14:paraId="17AD030D" w14:textId="77777777" w:rsidR="00261C53" w:rsidRPr="00446E14" w:rsidRDefault="00261C53" w:rsidP="00261C53">
            <w:pPr>
              <w:spacing w:beforeLines="20" w:before="48" w:afterLines="20" w:after="48" w:line="252" w:lineRule="auto"/>
              <w:rPr>
                <w:rFonts w:cs="Arial"/>
                <w:szCs w:val="20"/>
              </w:rPr>
            </w:pPr>
          </w:p>
        </w:tc>
        <w:tc>
          <w:tcPr>
            <w:tcW w:w="599" w:type="dxa"/>
          </w:tcPr>
          <w:p w14:paraId="635AD33A" w14:textId="77777777" w:rsidR="00261C53" w:rsidRPr="00446E14" w:rsidRDefault="00261C53" w:rsidP="00261C53">
            <w:pPr>
              <w:spacing w:beforeLines="20" w:before="48" w:afterLines="20" w:after="48" w:line="252" w:lineRule="auto"/>
              <w:rPr>
                <w:rFonts w:cs="Arial"/>
                <w:szCs w:val="20"/>
              </w:rPr>
            </w:pPr>
          </w:p>
        </w:tc>
        <w:tc>
          <w:tcPr>
            <w:tcW w:w="7494" w:type="dxa"/>
            <w:gridSpan w:val="2"/>
          </w:tcPr>
          <w:p w14:paraId="2E66392E" w14:textId="43610B86" w:rsidR="00261C53" w:rsidRPr="00446E14" w:rsidRDefault="00261C53" w:rsidP="00261C53">
            <w:pPr>
              <w:pStyle w:val="Answers"/>
            </w:pPr>
            <w:r w:rsidRPr="00446E14">
              <w:t xml:space="preserve">Internal committee, governance constraints/appetite, and Strategic Asset Allocations </w:t>
            </w:r>
          </w:p>
        </w:tc>
        <w:tc>
          <w:tcPr>
            <w:tcW w:w="558" w:type="dxa"/>
            <w:vAlign w:val="center"/>
          </w:tcPr>
          <w:p w14:paraId="22AC5CC6" w14:textId="77777777" w:rsidR="00261C53" w:rsidRPr="00446E14" w:rsidRDefault="00261C53" w:rsidP="00261C53">
            <w:pPr>
              <w:pStyle w:val="Codes"/>
              <w:spacing w:beforeLines="20" w:before="48" w:afterLines="20" w:after="48" w:line="252" w:lineRule="auto"/>
            </w:pPr>
            <w:r w:rsidRPr="00446E14">
              <w:t>06</w:t>
            </w:r>
          </w:p>
        </w:tc>
        <w:tc>
          <w:tcPr>
            <w:tcW w:w="809" w:type="dxa"/>
            <w:vAlign w:val="center"/>
          </w:tcPr>
          <w:p w14:paraId="496FE136" w14:textId="77777777" w:rsidR="00261C53" w:rsidRPr="00446E14" w:rsidRDefault="00261C53" w:rsidP="00261C53">
            <w:pPr>
              <w:pStyle w:val="ProgrammingNotes"/>
              <w:spacing w:beforeLines="20" w:before="48" w:afterLines="20" w:after="48" w:line="252" w:lineRule="auto"/>
            </w:pPr>
          </w:p>
        </w:tc>
      </w:tr>
      <w:tr w:rsidR="00AA37B7" w:rsidRPr="00446E14" w14:paraId="1B914508" w14:textId="77777777" w:rsidTr="545D1E49">
        <w:trPr>
          <w:trHeight w:val="272"/>
          <w:jc w:val="center"/>
        </w:trPr>
        <w:tc>
          <w:tcPr>
            <w:tcW w:w="1025" w:type="dxa"/>
          </w:tcPr>
          <w:p w14:paraId="27E84E0B" w14:textId="77777777" w:rsidR="00AA37B7" w:rsidRPr="00446E14" w:rsidRDefault="00AA37B7" w:rsidP="00261C53">
            <w:pPr>
              <w:spacing w:beforeLines="20" w:before="48" w:afterLines="20" w:after="48" w:line="252" w:lineRule="auto"/>
              <w:rPr>
                <w:rFonts w:cs="Arial"/>
                <w:szCs w:val="20"/>
              </w:rPr>
            </w:pPr>
          </w:p>
        </w:tc>
        <w:tc>
          <w:tcPr>
            <w:tcW w:w="599" w:type="dxa"/>
          </w:tcPr>
          <w:p w14:paraId="1606CA60" w14:textId="77777777" w:rsidR="00AA37B7" w:rsidRPr="00446E14" w:rsidRDefault="00AA37B7" w:rsidP="00261C53">
            <w:pPr>
              <w:spacing w:beforeLines="20" w:before="48" w:afterLines="20" w:after="48" w:line="252" w:lineRule="auto"/>
              <w:rPr>
                <w:rFonts w:cs="Arial"/>
                <w:szCs w:val="20"/>
              </w:rPr>
            </w:pPr>
          </w:p>
        </w:tc>
        <w:tc>
          <w:tcPr>
            <w:tcW w:w="7494" w:type="dxa"/>
            <w:gridSpan w:val="2"/>
          </w:tcPr>
          <w:p w14:paraId="1D8E7834" w14:textId="3A49C013" w:rsidR="00AA37B7" w:rsidRPr="00446E14" w:rsidRDefault="00B83FDA" w:rsidP="00261C53">
            <w:pPr>
              <w:pStyle w:val="Answers"/>
            </w:pPr>
            <w:r>
              <w:t>Adequacy</w:t>
            </w:r>
            <w:r w:rsidR="00AA37B7">
              <w:t xml:space="preserve"> of </w:t>
            </w:r>
            <w:r>
              <w:t xml:space="preserve">expected returns relative to risk </w:t>
            </w:r>
          </w:p>
        </w:tc>
        <w:tc>
          <w:tcPr>
            <w:tcW w:w="558" w:type="dxa"/>
            <w:vAlign w:val="center"/>
          </w:tcPr>
          <w:p w14:paraId="7DA6269F" w14:textId="2E4DBB1E" w:rsidR="00AA37B7" w:rsidRPr="00446E14" w:rsidRDefault="00B01490" w:rsidP="00261C53">
            <w:pPr>
              <w:pStyle w:val="Codes"/>
              <w:spacing w:beforeLines="20" w:before="48" w:afterLines="20" w:after="48" w:line="252" w:lineRule="auto"/>
            </w:pPr>
            <w:r>
              <w:t>07</w:t>
            </w:r>
          </w:p>
        </w:tc>
        <w:tc>
          <w:tcPr>
            <w:tcW w:w="809" w:type="dxa"/>
            <w:vAlign w:val="center"/>
          </w:tcPr>
          <w:p w14:paraId="6A24A9C1" w14:textId="77777777" w:rsidR="00AA37B7" w:rsidRPr="00446E14" w:rsidRDefault="00AA37B7" w:rsidP="00261C53">
            <w:pPr>
              <w:pStyle w:val="ProgrammingNotes"/>
              <w:spacing w:beforeLines="20" w:before="48" w:afterLines="20" w:after="48" w:line="252" w:lineRule="auto"/>
            </w:pPr>
          </w:p>
        </w:tc>
      </w:tr>
      <w:tr w:rsidR="00261C53" w:rsidRPr="00446E14" w14:paraId="1956AB71" w14:textId="77777777" w:rsidTr="545D1E49">
        <w:trPr>
          <w:trHeight w:val="272"/>
          <w:jc w:val="center"/>
        </w:trPr>
        <w:tc>
          <w:tcPr>
            <w:tcW w:w="1025" w:type="dxa"/>
          </w:tcPr>
          <w:p w14:paraId="55C8D848" w14:textId="77777777" w:rsidR="00261C53" w:rsidRPr="00446E14" w:rsidRDefault="00261C53" w:rsidP="001B3A86">
            <w:pPr>
              <w:spacing w:beforeLines="20" w:before="48" w:afterLines="20" w:after="48" w:line="252" w:lineRule="auto"/>
              <w:rPr>
                <w:rFonts w:cs="Arial"/>
                <w:szCs w:val="20"/>
              </w:rPr>
            </w:pPr>
          </w:p>
        </w:tc>
        <w:tc>
          <w:tcPr>
            <w:tcW w:w="599" w:type="dxa"/>
          </w:tcPr>
          <w:p w14:paraId="151E2DFB" w14:textId="77777777" w:rsidR="00261C53" w:rsidRPr="00446E14" w:rsidRDefault="00261C53" w:rsidP="001B3A86">
            <w:pPr>
              <w:spacing w:beforeLines="20" w:before="48" w:afterLines="20" w:after="48" w:line="252" w:lineRule="auto"/>
              <w:rPr>
                <w:rFonts w:cs="Arial"/>
                <w:szCs w:val="20"/>
              </w:rPr>
            </w:pPr>
          </w:p>
        </w:tc>
        <w:tc>
          <w:tcPr>
            <w:tcW w:w="7494" w:type="dxa"/>
            <w:gridSpan w:val="2"/>
          </w:tcPr>
          <w:p w14:paraId="41D6B845" w14:textId="77777777" w:rsidR="00261C53" w:rsidRPr="00446E14" w:rsidRDefault="00261C53" w:rsidP="001B3A86">
            <w:pPr>
              <w:pStyle w:val="Answers"/>
              <w:rPr>
                <w:rStyle w:val="normaltextrun"/>
              </w:rPr>
            </w:pPr>
            <w:r w:rsidRPr="00446E14">
              <w:rPr>
                <w:rStyle w:val="normaltextrun"/>
              </w:rPr>
              <w:t>Other (please specify)</w:t>
            </w:r>
            <w:r w:rsidRPr="00446E14">
              <w:rPr>
                <w:rStyle w:val="eop"/>
              </w:rPr>
              <w:t> </w:t>
            </w:r>
          </w:p>
        </w:tc>
        <w:tc>
          <w:tcPr>
            <w:tcW w:w="558" w:type="dxa"/>
            <w:vAlign w:val="center"/>
          </w:tcPr>
          <w:p w14:paraId="656810D9" w14:textId="77777777" w:rsidR="00261C53" w:rsidRPr="00446E14" w:rsidRDefault="00261C53" w:rsidP="001B3A86">
            <w:pPr>
              <w:pStyle w:val="Codes"/>
              <w:spacing w:beforeLines="20" w:before="48" w:afterLines="20" w:after="48" w:line="252" w:lineRule="auto"/>
            </w:pPr>
            <w:r w:rsidRPr="00446E14">
              <w:t>96</w:t>
            </w:r>
          </w:p>
        </w:tc>
        <w:tc>
          <w:tcPr>
            <w:tcW w:w="809" w:type="dxa"/>
            <w:vAlign w:val="center"/>
          </w:tcPr>
          <w:p w14:paraId="645B303E" w14:textId="77777777" w:rsidR="00261C53" w:rsidRPr="00446E14" w:rsidRDefault="00261C53" w:rsidP="001B3A86">
            <w:pPr>
              <w:pStyle w:val="ProgrammingNotes"/>
              <w:spacing w:beforeLines="20" w:before="48" w:afterLines="20" w:after="48" w:line="252" w:lineRule="auto"/>
            </w:pPr>
          </w:p>
        </w:tc>
      </w:tr>
    </w:tbl>
    <w:p w14:paraId="5893EA0E" w14:textId="77777777" w:rsidR="00CD3778" w:rsidRPr="00446E14" w:rsidRDefault="00CD3778"/>
    <w:p w14:paraId="53102F9A" w14:textId="77777777" w:rsidR="00CD3778" w:rsidRPr="00446E14" w:rsidRDefault="00CD3778"/>
    <w:tbl>
      <w:tblPr>
        <w:tblStyle w:val="TableGridLight"/>
        <w:tblW w:w="10485" w:type="dxa"/>
        <w:jc w:val="center"/>
        <w:tblLook w:val="04A0" w:firstRow="1" w:lastRow="0" w:firstColumn="1" w:lastColumn="0" w:noHBand="0" w:noVBand="1"/>
      </w:tblPr>
      <w:tblGrid>
        <w:gridCol w:w="1025"/>
        <w:gridCol w:w="599"/>
        <w:gridCol w:w="2351"/>
        <w:gridCol w:w="5143"/>
        <w:gridCol w:w="558"/>
        <w:gridCol w:w="809"/>
      </w:tblGrid>
      <w:tr w:rsidR="00CD3778" w:rsidRPr="00446E14" w14:paraId="686C33D1" w14:textId="77777777" w:rsidTr="545D1E49">
        <w:trPr>
          <w:trHeight w:val="272"/>
          <w:jc w:val="center"/>
        </w:trPr>
        <w:tc>
          <w:tcPr>
            <w:tcW w:w="10485" w:type="dxa"/>
            <w:gridSpan w:val="6"/>
          </w:tcPr>
          <w:p w14:paraId="2541CD42" w14:textId="77777777" w:rsidR="00CD3778" w:rsidRPr="003F662A" w:rsidRDefault="00CD3778" w:rsidP="001B3A86">
            <w:pPr>
              <w:pStyle w:val="ASK"/>
              <w:spacing w:beforeLines="20" w:before="48" w:afterLines="20" w:after="48" w:line="252" w:lineRule="auto"/>
              <w:rPr>
                <w:b w:val="0"/>
                <w:color w:val="367587"/>
              </w:rPr>
            </w:pPr>
            <w:r w:rsidRPr="003F662A">
              <w:rPr>
                <w:rStyle w:val="ProgrammingNotesChar"/>
                <w:b/>
                <w:bCs/>
              </w:rPr>
              <w:t>INVESTORS</w:t>
            </w:r>
            <w:r w:rsidRPr="003F662A">
              <w:rPr>
                <w:rStyle w:val="ProgrammingNotesChar"/>
                <w:rFonts w:eastAsiaTheme="minorEastAsia" w:cstheme="minorBidi"/>
                <w:b/>
                <w:color w:val="367587" w:themeColor="text2"/>
              </w:rPr>
              <w:t xml:space="preserve"> – MANDATORY</w:t>
            </w:r>
          </w:p>
        </w:tc>
      </w:tr>
      <w:tr w:rsidR="00CD3778" w:rsidRPr="00446E14" w14:paraId="61740D92" w14:textId="77777777" w:rsidTr="545D1E49">
        <w:trPr>
          <w:trHeight w:val="272"/>
          <w:jc w:val="center"/>
        </w:trPr>
        <w:tc>
          <w:tcPr>
            <w:tcW w:w="1025" w:type="dxa"/>
          </w:tcPr>
          <w:p w14:paraId="1A0CC6C6" w14:textId="1FD24421" w:rsidR="00CD3778" w:rsidRPr="00446E14" w:rsidRDefault="7775A675" w:rsidP="001B3A86">
            <w:pPr>
              <w:pStyle w:val="QuestionText"/>
              <w:spacing w:beforeLines="20" w:before="48" w:afterLines="20" w:after="48" w:line="252" w:lineRule="auto"/>
            </w:pPr>
            <w:r>
              <w:t>Q25</w:t>
            </w:r>
            <w:r w:rsidR="0AD36A17">
              <w:t>b</w:t>
            </w:r>
          </w:p>
        </w:tc>
        <w:tc>
          <w:tcPr>
            <w:tcW w:w="9460" w:type="dxa"/>
            <w:gridSpan w:val="5"/>
          </w:tcPr>
          <w:p w14:paraId="77325858" w14:textId="435AC7FC" w:rsidR="00CD3778" w:rsidRPr="00446E14" w:rsidRDefault="00CD3778" w:rsidP="001B3A86">
            <w:pPr>
              <w:pStyle w:val="QuestionText"/>
            </w:pPr>
            <w:r w:rsidRPr="00446E14">
              <w:t>Which types of government support influence your EMDE allocation decisions?</w:t>
            </w:r>
          </w:p>
        </w:tc>
      </w:tr>
      <w:tr w:rsidR="00CD3778" w:rsidRPr="00446E14" w14:paraId="51E43DC9" w14:textId="77777777" w:rsidTr="545D1E49">
        <w:trPr>
          <w:trHeight w:val="272"/>
          <w:jc w:val="center"/>
        </w:trPr>
        <w:tc>
          <w:tcPr>
            <w:tcW w:w="1025" w:type="dxa"/>
          </w:tcPr>
          <w:p w14:paraId="3C397F91" w14:textId="77777777" w:rsidR="00CD3778" w:rsidRPr="00446E14" w:rsidRDefault="00CD3778" w:rsidP="001B3A86">
            <w:pPr>
              <w:spacing w:beforeLines="20" w:before="48" w:afterLines="20" w:after="48" w:line="252" w:lineRule="auto"/>
              <w:rPr>
                <w:rFonts w:cs="Arial"/>
                <w:szCs w:val="20"/>
              </w:rPr>
            </w:pPr>
          </w:p>
        </w:tc>
        <w:tc>
          <w:tcPr>
            <w:tcW w:w="2950" w:type="dxa"/>
            <w:gridSpan w:val="2"/>
            <w:vAlign w:val="center"/>
          </w:tcPr>
          <w:p w14:paraId="04DFBC3D" w14:textId="77777777" w:rsidR="00CD3778" w:rsidRPr="00446E14" w:rsidRDefault="00CD3778" w:rsidP="001B3A86">
            <w:pPr>
              <w:pStyle w:val="Pleaseselect"/>
              <w:spacing w:beforeLines="20" w:before="48" w:afterLines="20" w:after="48" w:line="252" w:lineRule="auto"/>
            </w:pPr>
            <w:r w:rsidRPr="00446E14">
              <w:t>Please select ALL that apply</w:t>
            </w:r>
          </w:p>
        </w:tc>
        <w:tc>
          <w:tcPr>
            <w:tcW w:w="5143" w:type="dxa"/>
            <w:vAlign w:val="center"/>
          </w:tcPr>
          <w:p w14:paraId="16452C7B" w14:textId="77777777" w:rsidR="00CD3778" w:rsidRPr="00446E14" w:rsidRDefault="00CD3778" w:rsidP="001B3A86">
            <w:pPr>
              <w:pStyle w:val="RandomiseInstruction"/>
              <w:spacing w:beforeLines="20" w:before="48" w:afterLines="20" w:after="48" w:line="252" w:lineRule="auto"/>
              <w:jc w:val="center"/>
            </w:pPr>
            <w:r w:rsidRPr="00446E14">
              <w:t>DO NOT RANDOMISE</w:t>
            </w:r>
          </w:p>
        </w:tc>
        <w:tc>
          <w:tcPr>
            <w:tcW w:w="558" w:type="dxa"/>
            <w:vAlign w:val="center"/>
          </w:tcPr>
          <w:p w14:paraId="76C826A0" w14:textId="77777777" w:rsidR="00CD3778" w:rsidRPr="00446E14" w:rsidRDefault="00CD3778" w:rsidP="001B3A86">
            <w:pPr>
              <w:pStyle w:val="ProgrammingNotes"/>
              <w:spacing w:beforeLines="20" w:before="48" w:afterLines="20" w:after="48" w:line="252" w:lineRule="auto"/>
            </w:pPr>
            <w:r w:rsidRPr="00446E14">
              <w:t>MR</w:t>
            </w:r>
          </w:p>
        </w:tc>
        <w:tc>
          <w:tcPr>
            <w:tcW w:w="809" w:type="dxa"/>
            <w:vAlign w:val="center"/>
          </w:tcPr>
          <w:p w14:paraId="777EADF3" w14:textId="77777777" w:rsidR="00CD3778" w:rsidRPr="00446E14" w:rsidRDefault="00CD3778" w:rsidP="001B3A86">
            <w:pPr>
              <w:pStyle w:val="ProgrammingNotes"/>
              <w:spacing w:beforeLines="20" w:before="48" w:afterLines="20" w:after="48" w:line="252" w:lineRule="auto"/>
            </w:pPr>
          </w:p>
        </w:tc>
      </w:tr>
      <w:tr w:rsidR="00CD3778" w:rsidRPr="00446E14" w14:paraId="7315C66C" w14:textId="77777777" w:rsidTr="545D1E49">
        <w:trPr>
          <w:trHeight w:val="272"/>
          <w:jc w:val="center"/>
        </w:trPr>
        <w:tc>
          <w:tcPr>
            <w:tcW w:w="1025" w:type="dxa"/>
          </w:tcPr>
          <w:p w14:paraId="3C232142" w14:textId="77777777" w:rsidR="00CD3778" w:rsidRPr="00446E14" w:rsidRDefault="00CD3778" w:rsidP="00CD3778">
            <w:pPr>
              <w:spacing w:beforeLines="20" w:before="48" w:afterLines="20" w:after="48" w:line="252" w:lineRule="auto"/>
              <w:rPr>
                <w:rFonts w:cs="Arial"/>
                <w:szCs w:val="20"/>
              </w:rPr>
            </w:pPr>
          </w:p>
        </w:tc>
        <w:tc>
          <w:tcPr>
            <w:tcW w:w="599" w:type="dxa"/>
          </w:tcPr>
          <w:p w14:paraId="2ABFC7A1" w14:textId="77777777" w:rsidR="00CD3778" w:rsidRPr="00446E14" w:rsidRDefault="00CD3778" w:rsidP="00CD3778">
            <w:pPr>
              <w:spacing w:beforeLines="20" w:before="48" w:afterLines="20" w:after="48" w:line="252" w:lineRule="auto"/>
              <w:rPr>
                <w:rFonts w:cs="Arial"/>
                <w:b/>
                <w:i/>
                <w:szCs w:val="20"/>
              </w:rPr>
            </w:pPr>
          </w:p>
        </w:tc>
        <w:tc>
          <w:tcPr>
            <w:tcW w:w="7494" w:type="dxa"/>
            <w:gridSpan w:val="2"/>
          </w:tcPr>
          <w:p w14:paraId="1A5A3F7C" w14:textId="010C3DA2" w:rsidR="00CD3778" w:rsidRPr="00446E14" w:rsidRDefault="00CD3778" w:rsidP="00CD3778">
            <w:pPr>
              <w:pStyle w:val="Answers"/>
            </w:pPr>
            <w:r w:rsidRPr="00446E14">
              <w:t>Blended/Co-investment partnerships (including special purpose vehicles)</w:t>
            </w:r>
          </w:p>
        </w:tc>
        <w:tc>
          <w:tcPr>
            <w:tcW w:w="558" w:type="dxa"/>
            <w:vAlign w:val="center"/>
          </w:tcPr>
          <w:p w14:paraId="13424347" w14:textId="77777777" w:rsidR="00CD3778" w:rsidRPr="00446E14" w:rsidRDefault="00CD3778" w:rsidP="00CD3778">
            <w:pPr>
              <w:pStyle w:val="Codes"/>
              <w:spacing w:beforeLines="20" w:before="48" w:afterLines="20" w:after="48" w:line="252" w:lineRule="auto"/>
            </w:pPr>
            <w:r w:rsidRPr="00446E14">
              <w:t>01</w:t>
            </w:r>
          </w:p>
        </w:tc>
        <w:tc>
          <w:tcPr>
            <w:tcW w:w="809" w:type="dxa"/>
            <w:vAlign w:val="center"/>
          </w:tcPr>
          <w:p w14:paraId="701BBC5A" w14:textId="77777777" w:rsidR="00CD3778" w:rsidRPr="00446E14" w:rsidRDefault="00CD3778" w:rsidP="00CD3778">
            <w:pPr>
              <w:spacing w:beforeLines="20" w:before="48" w:afterLines="20" w:after="48" w:line="252" w:lineRule="auto"/>
              <w:jc w:val="center"/>
              <w:rPr>
                <w:rFonts w:cs="Arial"/>
                <w:szCs w:val="20"/>
              </w:rPr>
            </w:pPr>
          </w:p>
        </w:tc>
      </w:tr>
      <w:tr w:rsidR="00CD3778" w:rsidRPr="00446E14" w14:paraId="59F9F292" w14:textId="77777777" w:rsidTr="545D1E49">
        <w:trPr>
          <w:trHeight w:val="272"/>
          <w:jc w:val="center"/>
        </w:trPr>
        <w:tc>
          <w:tcPr>
            <w:tcW w:w="1025" w:type="dxa"/>
          </w:tcPr>
          <w:p w14:paraId="256A15A5" w14:textId="77777777" w:rsidR="00CD3778" w:rsidRPr="00446E14" w:rsidRDefault="00CD3778" w:rsidP="00CD3778">
            <w:pPr>
              <w:spacing w:beforeLines="20" w:before="48" w:afterLines="20" w:after="48" w:line="252" w:lineRule="auto"/>
              <w:rPr>
                <w:rFonts w:cs="Arial"/>
                <w:szCs w:val="20"/>
              </w:rPr>
            </w:pPr>
          </w:p>
        </w:tc>
        <w:tc>
          <w:tcPr>
            <w:tcW w:w="599" w:type="dxa"/>
          </w:tcPr>
          <w:p w14:paraId="71CD30E2" w14:textId="77777777" w:rsidR="00CD3778" w:rsidRPr="00446E14" w:rsidRDefault="00CD3778" w:rsidP="00CD3778">
            <w:pPr>
              <w:spacing w:beforeLines="20" w:before="48" w:afterLines="20" w:after="48" w:line="252" w:lineRule="auto"/>
              <w:rPr>
                <w:rFonts w:cs="Arial"/>
                <w:szCs w:val="20"/>
              </w:rPr>
            </w:pPr>
          </w:p>
        </w:tc>
        <w:tc>
          <w:tcPr>
            <w:tcW w:w="7494" w:type="dxa"/>
            <w:gridSpan w:val="2"/>
          </w:tcPr>
          <w:p w14:paraId="67D9350D" w14:textId="51DC0F9D" w:rsidR="00CD3778" w:rsidRPr="00446E14" w:rsidRDefault="00CD3778" w:rsidP="00CD3778">
            <w:pPr>
              <w:pStyle w:val="Answers"/>
            </w:pPr>
            <w:r w:rsidRPr="00446E14">
              <w:t>Bilateral investment treaty protections</w:t>
            </w:r>
          </w:p>
        </w:tc>
        <w:tc>
          <w:tcPr>
            <w:tcW w:w="558" w:type="dxa"/>
            <w:vAlign w:val="center"/>
          </w:tcPr>
          <w:p w14:paraId="12D523BE" w14:textId="77777777" w:rsidR="00CD3778" w:rsidRPr="00446E14" w:rsidRDefault="00CD3778" w:rsidP="00CD3778">
            <w:pPr>
              <w:pStyle w:val="Codes"/>
              <w:spacing w:beforeLines="20" w:before="48" w:afterLines="20" w:after="48" w:line="252" w:lineRule="auto"/>
            </w:pPr>
            <w:r w:rsidRPr="00446E14">
              <w:t>02</w:t>
            </w:r>
          </w:p>
        </w:tc>
        <w:tc>
          <w:tcPr>
            <w:tcW w:w="809" w:type="dxa"/>
            <w:vAlign w:val="center"/>
          </w:tcPr>
          <w:p w14:paraId="15C8F8B5" w14:textId="77777777" w:rsidR="00CD3778" w:rsidRPr="00446E14" w:rsidRDefault="00CD3778" w:rsidP="00CD3778">
            <w:pPr>
              <w:spacing w:beforeLines="20" w:before="48" w:afterLines="20" w:after="48" w:line="252" w:lineRule="auto"/>
              <w:jc w:val="center"/>
              <w:rPr>
                <w:rFonts w:cs="Arial"/>
                <w:szCs w:val="20"/>
              </w:rPr>
            </w:pPr>
          </w:p>
        </w:tc>
      </w:tr>
      <w:tr w:rsidR="00CD3778" w:rsidRPr="00446E14" w14:paraId="5BF38025" w14:textId="77777777" w:rsidTr="545D1E49">
        <w:trPr>
          <w:trHeight w:val="272"/>
          <w:jc w:val="center"/>
        </w:trPr>
        <w:tc>
          <w:tcPr>
            <w:tcW w:w="1025" w:type="dxa"/>
          </w:tcPr>
          <w:p w14:paraId="64DBBB6E" w14:textId="77777777" w:rsidR="00CD3778" w:rsidRPr="00446E14" w:rsidRDefault="00CD3778" w:rsidP="00CD3778">
            <w:pPr>
              <w:spacing w:beforeLines="20" w:before="48" w:afterLines="20" w:after="48" w:line="252" w:lineRule="auto"/>
              <w:rPr>
                <w:rFonts w:cs="Arial"/>
                <w:szCs w:val="20"/>
              </w:rPr>
            </w:pPr>
          </w:p>
        </w:tc>
        <w:tc>
          <w:tcPr>
            <w:tcW w:w="599" w:type="dxa"/>
          </w:tcPr>
          <w:p w14:paraId="5CB2567B" w14:textId="77777777" w:rsidR="00CD3778" w:rsidRPr="00446E14" w:rsidRDefault="00CD3778" w:rsidP="00CD3778">
            <w:pPr>
              <w:spacing w:beforeLines="20" w:before="48" w:afterLines="20" w:after="48" w:line="252" w:lineRule="auto"/>
              <w:rPr>
                <w:rFonts w:cs="Arial"/>
                <w:szCs w:val="20"/>
              </w:rPr>
            </w:pPr>
          </w:p>
        </w:tc>
        <w:tc>
          <w:tcPr>
            <w:tcW w:w="7494" w:type="dxa"/>
            <w:gridSpan w:val="2"/>
          </w:tcPr>
          <w:p w14:paraId="40AC9FA0" w14:textId="082763B1" w:rsidR="00CD3778" w:rsidRPr="00446E14" w:rsidRDefault="00CD3778" w:rsidP="00CD3778">
            <w:pPr>
              <w:pStyle w:val="Answers"/>
            </w:pPr>
            <w:r w:rsidRPr="00446E14">
              <w:t>Financial support to improve investment readiness through feasibility studies, tax and legal advice</w:t>
            </w:r>
          </w:p>
        </w:tc>
        <w:tc>
          <w:tcPr>
            <w:tcW w:w="558" w:type="dxa"/>
            <w:vAlign w:val="center"/>
          </w:tcPr>
          <w:p w14:paraId="39748907" w14:textId="77777777" w:rsidR="00CD3778" w:rsidRPr="00446E14" w:rsidRDefault="00CD3778" w:rsidP="00CD3778">
            <w:pPr>
              <w:pStyle w:val="Codes"/>
              <w:spacing w:beforeLines="20" w:before="48" w:afterLines="20" w:after="48" w:line="252" w:lineRule="auto"/>
            </w:pPr>
            <w:r w:rsidRPr="00446E14">
              <w:t>03</w:t>
            </w:r>
          </w:p>
        </w:tc>
        <w:tc>
          <w:tcPr>
            <w:tcW w:w="809" w:type="dxa"/>
            <w:vAlign w:val="center"/>
          </w:tcPr>
          <w:p w14:paraId="46B9AB75" w14:textId="77777777" w:rsidR="00CD3778" w:rsidRPr="00446E14" w:rsidRDefault="00CD3778" w:rsidP="00CD3778">
            <w:pPr>
              <w:spacing w:beforeLines="20" w:before="48" w:afterLines="20" w:after="48" w:line="252" w:lineRule="auto"/>
              <w:jc w:val="center"/>
              <w:rPr>
                <w:rFonts w:cs="Arial"/>
                <w:szCs w:val="20"/>
              </w:rPr>
            </w:pPr>
          </w:p>
        </w:tc>
      </w:tr>
      <w:tr w:rsidR="00CD3778" w:rsidRPr="00446E14" w14:paraId="211E275F" w14:textId="77777777" w:rsidTr="545D1E49">
        <w:trPr>
          <w:trHeight w:val="272"/>
          <w:jc w:val="center"/>
        </w:trPr>
        <w:tc>
          <w:tcPr>
            <w:tcW w:w="1025" w:type="dxa"/>
          </w:tcPr>
          <w:p w14:paraId="2787E0B6" w14:textId="77777777" w:rsidR="00CD3778" w:rsidRPr="00446E14" w:rsidRDefault="00CD3778" w:rsidP="00CD3778">
            <w:pPr>
              <w:spacing w:beforeLines="20" w:before="48" w:afterLines="20" w:after="48" w:line="252" w:lineRule="auto"/>
              <w:rPr>
                <w:rFonts w:cs="Arial"/>
                <w:szCs w:val="20"/>
              </w:rPr>
            </w:pPr>
          </w:p>
        </w:tc>
        <w:tc>
          <w:tcPr>
            <w:tcW w:w="599" w:type="dxa"/>
          </w:tcPr>
          <w:p w14:paraId="22C474B8" w14:textId="77777777" w:rsidR="00CD3778" w:rsidRPr="00446E14" w:rsidRDefault="00CD3778" w:rsidP="00CD3778">
            <w:pPr>
              <w:spacing w:beforeLines="20" w:before="48" w:afterLines="20" w:after="48" w:line="252" w:lineRule="auto"/>
              <w:rPr>
                <w:rFonts w:cs="Arial"/>
                <w:szCs w:val="20"/>
              </w:rPr>
            </w:pPr>
          </w:p>
        </w:tc>
        <w:tc>
          <w:tcPr>
            <w:tcW w:w="7494" w:type="dxa"/>
            <w:gridSpan w:val="2"/>
          </w:tcPr>
          <w:p w14:paraId="65BE7F13" w14:textId="7ABDE1CE" w:rsidR="00CD3778" w:rsidRPr="00446E14" w:rsidRDefault="00CD3778" w:rsidP="00CD3778">
            <w:pPr>
              <w:pStyle w:val="Answers"/>
            </w:pPr>
            <w:r w:rsidRPr="00446E14">
              <w:t>Government’s convening power, advocacy and market access</w:t>
            </w:r>
          </w:p>
        </w:tc>
        <w:tc>
          <w:tcPr>
            <w:tcW w:w="558" w:type="dxa"/>
            <w:vAlign w:val="center"/>
          </w:tcPr>
          <w:p w14:paraId="581DD9A3" w14:textId="77777777" w:rsidR="00CD3778" w:rsidRPr="00446E14" w:rsidRDefault="00CD3778" w:rsidP="00CD3778">
            <w:pPr>
              <w:pStyle w:val="Codes"/>
              <w:spacing w:beforeLines="20" w:before="48" w:afterLines="20" w:after="48" w:line="252" w:lineRule="auto"/>
            </w:pPr>
            <w:r w:rsidRPr="00446E14">
              <w:t>04</w:t>
            </w:r>
          </w:p>
        </w:tc>
        <w:tc>
          <w:tcPr>
            <w:tcW w:w="809" w:type="dxa"/>
            <w:vAlign w:val="center"/>
          </w:tcPr>
          <w:p w14:paraId="0C3324F9" w14:textId="77777777" w:rsidR="00CD3778" w:rsidRPr="00446E14" w:rsidRDefault="00CD3778" w:rsidP="00CD3778">
            <w:pPr>
              <w:spacing w:beforeLines="20" w:before="48" w:afterLines="20" w:after="48" w:line="252" w:lineRule="auto"/>
              <w:jc w:val="center"/>
              <w:rPr>
                <w:rFonts w:cs="Arial"/>
                <w:szCs w:val="20"/>
              </w:rPr>
            </w:pPr>
          </w:p>
        </w:tc>
      </w:tr>
      <w:tr w:rsidR="00CD3778" w:rsidRPr="00446E14" w14:paraId="49132E67" w14:textId="77777777" w:rsidTr="545D1E49">
        <w:trPr>
          <w:trHeight w:val="272"/>
          <w:jc w:val="center"/>
        </w:trPr>
        <w:tc>
          <w:tcPr>
            <w:tcW w:w="1025" w:type="dxa"/>
          </w:tcPr>
          <w:p w14:paraId="1CD922DB" w14:textId="77777777" w:rsidR="00CD3778" w:rsidRPr="00446E14" w:rsidRDefault="00CD3778" w:rsidP="00CD3778">
            <w:pPr>
              <w:spacing w:beforeLines="20" w:before="48" w:afterLines="20" w:after="48" w:line="252" w:lineRule="auto"/>
              <w:rPr>
                <w:rFonts w:cs="Arial"/>
                <w:szCs w:val="20"/>
              </w:rPr>
            </w:pPr>
          </w:p>
        </w:tc>
        <w:tc>
          <w:tcPr>
            <w:tcW w:w="599" w:type="dxa"/>
          </w:tcPr>
          <w:p w14:paraId="511B0001" w14:textId="77777777" w:rsidR="00CD3778" w:rsidRPr="00446E14" w:rsidRDefault="00CD3778" w:rsidP="00CD3778">
            <w:pPr>
              <w:spacing w:beforeLines="20" w:before="48" w:afterLines="20" w:after="48" w:line="252" w:lineRule="auto"/>
              <w:rPr>
                <w:rFonts w:cs="Arial"/>
                <w:szCs w:val="20"/>
              </w:rPr>
            </w:pPr>
          </w:p>
        </w:tc>
        <w:tc>
          <w:tcPr>
            <w:tcW w:w="7494" w:type="dxa"/>
            <w:gridSpan w:val="2"/>
          </w:tcPr>
          <w:p w14:paraId="13DBF50A" w14:textId="6B75EFED" w:rsidR="00CD3778" w:rsidRPr="00446E14" w:rsidRDefault="00CD3778" w:rsidP="00CD3778">
            <w:pPr>
              <w:pStyle w:val="Answers"/>
            </w:pPr>
            <w:r w:rsidRPr="00446E14">
              <w:t xml:space="preserve">Regional market intelligence and deal flow (understanding regulatory landscapes and developments, local partnerships and emerging opportunities) </w:t>
            </w:r>
          </w:p>
        </w:tc>
        <w:tc>
          <w:tcPr>
            <w:tcW w:w="558" w:type="dxa"/>
            <w:vAlign w:val="center"/>
          </w:tcPr>
          <w:p w14:paraId="78544FD4" w14:textId="77777777" w:rsidR="00CD3778" w:rsidRPr="00446E14" w:rsidRDefault="00CD3778" w:rsidP="00CD3778">
            <w:pPr>
              <w:pStyle w:val="Codes"/>
              <w:spacing w:beforeLines="20" w:before="48" w:afterLines="20" w:after="48" w:line="252" w:lineRule="auto"/>
            </w:pPr>
            <w:r w:rsidRPr="00446E14">
              <w:t>05</w:t>
            </w:r>
          </w:p>
        </w:tc>
        <w:tc>
          <w:tcPr>
            <w:tcW w:w="809" w:type="dxa"/>
            <w:vAlign w:val="center"/>
          </w:tcPr>
          <w:p w14:paraId="558777FE" w14:textId="77777777" w:rsidR="00CD3778" w:rsidRPr="00446E14" w:rsidRDefault="00CD3778" w:rsidP="00CD3778">
            <w:pPr>
              <w:pStyle w:val="ProgrammingNotes"/>
              <w:spacing w:beforeLines="20" w:before="48" w:afterLines="20" w:after="48" w:line="252" w:lineRule="auto"/>
            </w:pPr>
          </w:p>
        </w:tc>
      </w:tr>
      <w:tr w:rsidR="00CD3778" w:rsidRPr="00446E14" w14:paraId="4D634B8D" w14:textId="77777777" w:rsidTr="545D1E49">
        <w:trPr>
          <w:trHeight w:val="272"/>
          <w:jc w:val="center"/>
        </w:trPr>
        <w:tc>
          <w:tcPr>
            <w:tcW w:w="1025" w:type="dxa"/>
          </w:tcPr>
          <w:p w14:paraId="56AEC59E" w14:textId="77777777" w:rsidR="00CD3778" w:rsidRPr="00446E14" w:rsidRDefault="00CD3778" w:rsidP="001B3A86">
            <w:pPr>
              <w:spacing w:beforeLines="20" w:before="48" w:afterLines="20" w:after="48" w:line="252" w:lineRule="auto"/>
              <w:rPr>
                <w:rFonts w:cs="Arial"/>
                <w:szCs w:val="20"/>
              </w:rPr>
            </w:pPr>
          </w:p>
        </w:tc>
        <w:tc>
          <w:tcPr>
            <w:tcW w:w="599" w:type="dxa"/>
          </w:tcPr>
          <w:p w14:paraId="09E02581" w14:textId="77777777" w:rsidR="00CD3778" w:rsidRPr="00446E14" w:rsidRDefault="00CD3778" w:rsidP="001B3A86">
            <w:pPr>
              <w:spacing w:beforeLines="20" w:before="48" w:afterLines="20" w:after="48" w:line="252" w:lineRule="auto"/>
              <w:rPr>
                <w:rFonts w:cs="Arial"/>
                <w:szCs w:val="20"/>
              </w:rPr>
            </w:pPr>
          </w:p>
        </w:tc>
        <w:tc>
          <w:tcPr>
            <w:tcW w:w="7494" w:type="dxa"/>
            <w:gridSpan w:val="2"/>
          </w:tcPr>
          <w:p w14:paraId="770B76F0" w14:textId="77777777" w:rsidR="00CD3778" w:rsidRPr="00446E14" w:rsidRDefault="00CD3778" w:rsidP="001B3A86">
            <w:pPr>
              <w:pStyle w:val="Answers"/>
              <w:rPr>
                <w:rStyle w:val="normaltextrun"/>
              </w:rPr>
            </w:pPr>
            <w:r w:rsidRPr="00446E14">
              <w:rPr>
                <w:rStyle w:val="normaltextrun"/>
              </w:rPr>
              <w:t>Other (please specify)</w:t>
            </w:r>
            <w:r w:rsidRPr="00446E14">
              <w:rPr>
                <w:rStyle w:val="eop"/>
              </w:rPr>
              <w:t> </w:t>
            </w:r>
          </w:p>
        </w:tc>
        <w:tc>
          <w:tcPr>
            <w:tcW w:w="558" w:type="dxa"/>
            <w:vAlign w:val="center"/>
          </w:tcPr>
          <w:p w14:paraId="0DDED46B" w14:textId="77777777" w:rsidR="00CD3778" w:rsidRPr="00446E14" w:rsidRDefault="00CD3778" w:rsidP="001B3A86">
            <w:pPr>
              <w:pStyle w:val="Codes"/>
              <w:spacing w:beforeLines="20" w:before="48" w:afterLines="20" w:after="48" w:line="252" w:lineRule="auto"/>
            </w:pPr>
            <w:r w:rsidRPr="00446E14">
              <w:t>96</w:t>
            </w:r>
          </w:p>
        </w:tc>
        <w:tc>
          <w:tcPr>
            <w:tcW w:w="809" w:type="dxa"/>
            <w:vAlign w:val="center"/>
          </w:tcPr>
          <w:p w14:paraId="3887D0D5" w14:textId="77777777" w:rsidR="00CD3778" w:rsidRPr="00446E14" w:rsidRDefault="00CD3778" w:rsidP="001B3A86">
            <w:pPr>
              <w:pStyle w:val="ProgrammingNotes"/>
              <w:spacing w:beforeLines="20" w:before="48" w:afterLines="20" w:after="48" w:line="252" w:lineRule="auto"/>
            </w:pPr>
          </w:p>
        </w:tc>
      </w:tr>
    </w:tbl>
    <w:p w14:paraId="6C5B570A" w14:textId="77777777" w:rsidR="00261C53" w:rsidRPr="00446E14" w:rsidRDefault="00261C53"/>
    <w:p w14:paraId="4F8B4D31" w14:textId="77777777" w:rsidR="00514406" w:rsidRPr="00446E14" w:rsidRDefault="00514406" w:rsidP="00C67D96"/>
    <w:tbl>
      <w:tblPr>
        <w:tblStyle w:val="TableGridLight"/>
        <w:tblW w:w="10485" w:type="dxa"/>
        <w:jc w:val="center"/>
        <w:tblLook w:val="04A0" w:firstRow="1" w:lastRow="0" w:firstColumn="1" w:lastColumn="0" w:noHBand="0" w:noVBand="1"/>
      </w:tblPr>
      <w:tblGrid>
        <w:gridCol w:w="1025"/>
        <w:gridCol w:w="599"/>
        <w:gridCol w:w="2351"/>
        <w:gridCol w:w="5143"/>
        <w:gridCol w:w="558"/>
        <w:gridCol w:w="809"/>
      </w:tblGrid>
      <w:tr w:rsidR="00A76DF5" w:rsidRPr="00446E14" w14:paraId="7B1F6E0A" w14:textId="77777777" w:rsidTr="545D1E49">
        <w:trPr>
          <w:trHeight w:val="272"/>
          <w:jc w:val="center"/>
        </w:trPr>
        <w:tc>
          <w:tcPr>
            <w:tcW w:w="10485" w:type="dxa"/>
            <w:gridSpan w:val="6"/>
          </w:tcPr>
          <w:p w14:paraId="493E6E6F" w14:textId="77777777" w:rsidR="00A76DF5" w:rsidRPr="003F662A" w:rsidRDefault="00A76DF5">
            <w:pPr>
              <w:pStyle w:val="ASK"/>
              <w:spacing w:beforeLines="20" w:before="48" w:afterLines="20" w:after="48" w:line="252" w:lineRule="auto"/>
              <w:rPr>
                <w:b w:val="0"/>
                <w:color w:val="367587"/>
              </w:rPr>
            </w:pPr>
            <w:r w:rsidRPr="003F662A">
              <w:rPr>
                <w:rStyle w:val="ProgrammingNotesChar"/>
                <w:b/>
                <w:bCs/>
              </w:rPr>
              <w:t>INVESTORS</w:t>
            </w:r>
            <w:r w:rsidRPr="003F662A">
              <w:rPr>
                <w:rStyle w:val="ProgrammingNotesChar"/>
                <w:rFonts w:eastAsiaTheme="minorEastAsia" w:cstheme="minorBidi"/>
                <w:b/>
                <w:color w:val="367587" w:themeColor="text2"/>
              </w:rPr>
              <w:t xml:space="preserve"> – MANDATORY</w:t>
            </w:r>
          </w:p>
        </w:tc>
      </w:tr>
      <w:tr w:rsidR="00A76DF5" w:rsidRPr="00446E14" w14:paraId="2A36EB37" w14:textId="77777777" w:rsidTr="545D1E49">
        <w:trPr>
          <w:trHeight w:val="272"/>
          <w:jc w:val="center"/>
        </w:trPr>
        <w:tc>
          <w:tcPr>
            <w:tcW w:w="1025" w:type="dxa"/>
          </w:tcPr>
          <w:p w14:paraId="7FCD6E0A" w14:textId="7307E5C6" w:rsidR="00A76DF5" w:rsidRPr="00446E14" w:rsidRDefault="32F3443B">
            <w:pPr>
              <w:pStyle w:val="QuestionText"/>
              <w:spacing w:beforeLines="20" w:before="48" w:afterLines="20" w:after="48" w:line="252" w:lineRule="auto"/>
            </w:pPr>
            <w:r>
              <w:t>Q</w:t>
            </w:r>
            <w:r w:rsidR="52FDE9F0">
              <w:t>25c</w:t>
            </w:r>
          </w:p>
        </w:tc>
        <w:tc>
          <w:tcPr>
            <w:tcW w:w="9460" w:type="dxa"/>
            <w:gridSpan w:val="5"/>
          </w:tcPr>
          <w:p w14:paraId="070371F1" w14:textId="2B4D595F" w:rsidR="00A76DF5" w:rsidRPr="00CC554A" w:rsidRDefault="00E25BDD">
            <w:pPr>
              <w:pStyle w:val="QuestionText"/>
            </w:pPr>
            <w:r w:rsidRPr="00CC554A">
              <w:rPr>
                <w:lang w:val="en-AU"/>
              </w:rPr>
              <w:t>Which asset classes is your organisation open to considering for climate-related investment in EMDE?</w:t>
            </w:r>
          </w:p>
        </w:tc>
      </w:tr>
      <w:tr w:rsidR="00A76DF5" w:rsidRPr="00446E14" w14:paraId="6B7B821C" w14:textId="77777777" w:rsidTr="545D1E49">
        <w:trPr>
          <w:trHeight w:val="272"/>
          <w:jc w:val="center"/>
        </w:trPr>
        <w:tc>
          <w:tcPr>
            <w:tcW w:w="1025" w:type="dxa"/>
          </w:tcPr>
          <w:p w14:paraId="17EA6D75" w14:textId="77777777" w:rsidR="00A76DF5" w:rsidRPr="00446E14" w:rsidRDefault="00A76DF5">
            <w:pPr>
              <w:spacing w:beforeLines="20" w:before="48" w:afterLines="20" w:after="48" w:line="252" w:lineRule="auto"/>
              <w:rPr>
                <w:rFonts w:cs="Arial"/>
                <w:szCs w:val="20"/>
              </w:rPr>
            </w:pPr>
          </w:p>
        </w:tc>
        <w:tc>
          <w:tcPr>
            <w:tcW w:w="2950" w:type="dxa"/>
            <w:gridSpan w:val="2"/>
            <w:vAlign w:val="center"/>
          </w:tcPr>
          <w:p w14:paraId="1775D821" w14:textId="77777777" w:rsidR="00A76DF5" w:rsidRPr="00446E14" w:rsidRDefault="00A76DF5">
            <w:pPr>
              <w:pStyle w:val="Pleaseselect"/>
              <w:spacing w:beforeLines="20" w:before="48" w:afterLines="20" w:after="48" w:line="252" w:lineRule="auto"/>
            </w:pPr>
            <w:r w:rsidRPr="00446E14">
              <w:t>Please select ALL that apply</w:t>
            </w:r>
          </w:p>
        </w:tc>
        <w:tc>
          <w:tcPr>
            <w:tcW w:w="5143" w:type="dxa"/>
            <w:vAlign w:val="center"/>
          </w:tcPr>
          <w:p w14:paraId="1EF12D6D" w14:textId="77777777" w:rsidR="00A76DF5" w:rsidRPr="00446E14" w:rsidRDefault="00A76DF5">
            <w:pPr>
              <w:pStyle w:val="RandomiseInstruction"/>
              <w:spacing w:beforeLines="20" w:before="48" w:afterLines="20" w:after="48" w:line="252" w:lineRule="auto"/>
              <w:jc w:val="center"/>
            </w:pPr>
            <w:r w:rsidRPr="00446E14">
              <w:t>DO NOT RANDOMISE</w:t>
            </w:r>
          </w:p>
        </w:tc>
        <w:tc>
          <w:tcPr>
            <w:tcW w:w="558" w:type="dxa"/>
            <w:vAlign w:val="center"/>
          </w:tcPr>
          <w:p w14:paraId="2568745C" w14:textId="77777777" w:rsidR="00A76DF5" w:rsidRPr="00446E14" w:rsidRDefault="00A76DF5">
            <w:pPr>
              <w:pStyle w:val="ProgrammingNotes"/>
              <w:spacing w:beforeLines="20" w:before="48" w:afterLines="20" w:after="48" w:line="252" w:lineRule="auto"/>
            </w:pPr>
            <w:r w:rsidRPr="00446E14">
              <w:t>MR</w:t>
            </w:r>
          </w:p>
        </w:tc>
        <w:tc>
          <w:tcPr>
            <w:tcW w:w="809" w:type="dxa"/>
            <w:vAlign w:val="center"/>
          </w:tcPr>
          <w:p w14:paraId="3344A505" w14:textId="77777777" w:rsidR="00A76DF5" w:rsidRPr="00446E14" w:rsidRDefault="00A76DF5">
            <w:pPr>
              <w:pStyle w:val="ProgrammingNotes"/>
              <w:spacing w:beforeLines="20" w:before="48" w:afterLines="20" w:after="48" w:line="252" w:lineRule="auto"/>
            </w:pPr>
          </w:p>
        </w:tc>
      </w:tr>
      <w:tr w:rsidR="00A76DF5" w:rsidRPr="00446E14" w14:paraId="28E2D140" w14:textId="77777777" w:rsidTr="545D1E49">
        <w:trPr>
          <w:trHeight w:val="272"/>
          <w:jc w:val="center"/>
        </w:trPr>
        <w:tc>
          <w:tcPr>
            <w:tcW w:w="1025" w:type="dxa"/>
          </w:tcPr>
          <w:p w14:paraId="7C3B6F71" w14:textId="77777777" w:rsidR="00A76DF5" w:rsidRPr="00446E14" w:rsidRDefault="00A76DF5">
            <w:pPr>
              <w:spacing w:beforeLines="20" w:before="48" w:afterLines="20" w:after="48" w:line="252" w:lineRule="auto"/>
              <w:rPr>
                <w:rFonts w:cs="Arial"/>
                <w:szCs w:val="20"/>
              </w:rPr>
            </w:pPr>
          </w:p>
        </w:tc>
        <w:tc>
          <w:tcPr>
            <w:tcW w:w="599" w:type="dxa"/>
          </w:tcPr>
          <w:p w14:paraId="0F2F4B3F" w14:textId="77777777" w:rsidR="00A76DF5" w:rsidRPr="00446E14" w:rsidRDefault="00A76DF5">
            <w:pPr>
              <w:spacing w:beforeLines="20" w:before="48" w:afterLines="20" w:after="48" w:line="252" w:lineRule="auto"/>
              <w:rPr>
                <w:rFonts w:cs="Arial"/>
                <w:b/>
                <w:i/>
                <w:szCs w:val="20"/>
              </w:rPr>
            </w:pPr>
          </w:p>
        </w:tc>
        <w:tc>
          <w:tcPr>
            <w:tcW w:w="7494" w:type="dxa"/>
            <w:gridSpan w:val="2"/>
          </w:tcPr>
          <w:p w14:paraId="246679D8" w14:textId="6CBA5211" w:rsidR="00A76DF5" w:rsidRPr="00446E14" w:rsidRDefault="002D283F">
            <w:pPr>
              <w:pStyle w:val="Answers"/>
            </w:pPr>
            <w:r>
              <w:rPr>
                <w:lang w:val="en-AU"/>
              </w:rPr>
              <w:t>L</w:t>
            </w:r>
            <w:r w:rsidRPr="002D283F">
              <w:rPr>
                <w:lang w:val="en-AU"/>
              </w:rPr>
              <w:t>isted equity</w:t>
            </w:r>
          </w:p>
        </w:tc>
        <w:tc>
          <w:tcPr>
            <w:tcW w:w="558" w:type="dxa"/>
            <w:vAlign w:val="center"/>
          </w:tcPr>
          <w:p w14:paraId="0A5D11AA" w14:textId="77777777" w:rsidR="00A76DF5" w:rsidRPr="00446E14" w:rsidRDefault="00A76DF5">
            <w:pPr>
              <w:pStyle w:val="Codes"/>
              <w:spacing w:beforeLines="20" w:before="48" w:afterLines="20" w:after="48" w:line="252" w:lineRule="auto"/>
            </w:pPr>
            <w:r w:rsidRPr="00446E14">
              <w:t>01</w:t>
            </w:r>
          </w:p>
        </w:tc>
        <w:tc>
          <w:tcPr>
            <w:tcW w:w="809" w:type="dxa"/>
            <w:vAlign w:val="center"/>
          </w:tcPr>
          <w:p w14:paraId="2F7B5118" w14:textId="77777777" w:rsidR="00A76DF5" w:rsidRPr="00446E14" w:rsidRDefault="00A76DF5">
            <w:pPr>
              <w:spacing w:beforeLines="20" w:before="48" w:afterLines="20" w:after="48" w:line="252" w:lineRule="auto"/>
              <w:jc w:val="center"/>
              <w:rPr>
                <w:rFonts w:cs="Arial"/>
                <w:szCs w:val="20"/>
              </w:rPr>
            </w:pPr>
          </w:p>
        </w:tc>
      </w:tr>
      <w:tr w:rsidR="00B54361" w:rsidRPr="00446E14" w14:paraId="1114D075" w14:textId="77777777" w:rsidTr="545D1E49">
        <w:trPr>
          <w:trHeight w:val="272"/>
          <w:jc w:val="center"/>
        </w:trPr>
        <w:tc>
          <w:tcPr>
            <w:tcW w:w="1025" w:type="dxa"/>
          </w:tcPr>
          <w:p w14:paraId="160F5A6A" w14:textId="77777777" w:rsidR="00B54361" w:rsidRPr="00446E14" w:rsidRDefault="00B54361">
            <w:pPr>
              <w:spacing w:beforeLines="20" w:before="48" w:afterLines="20" w:after="48" w:line="252" w:lineRule="auto"/>
              <w:rPr>
                <w:rFonts w:cs="Arial"/>
                <w:szCs w:val="20"/>
              </w:rPr>
            </w:pPr>
          </w:p>
        </w:tc>
        <w:tc>
          <w:tcPr>
            <w:tcW w:w="599" w:type="dxa"/>
          </w:tcPr>
          <w:p w14:paraId="660C4DFA" w14:textId="77777777" w:rsidR="00B54361" w:rsidRPr="00446E14" w:rsidRDefault="00B54361">
            <w:pPr>
              <w:spacing w:beforeLines="20" w:before="48" w:afterLines="20" w:after="48" w:line="252" w:lineRule="auto"/>
              <w:rPr>
                <w:rFonts w:cs="Arial"/>
                <w:b/>
                <w:i/>
                <w:szCs w:val="20"/>
              </w:rPr>
            </w:pPr>
          </w:p>
        </w:tc>
        <w:tc>
          <w:tcPr>
            <w:tcW w:w="7494" w:type="dxa"/>
            <w:gridSpan w:val="2"/>
          </w:tcPr>
          <w:p w14:paraId="011855E0" w14:textId="674E8573" w:rsidR="00B54361" w:rsidRDefault="00B54361">
            <w:pPr>
              <w:pStyle w:val="Answers"/>
              <w:rPr>
                <w:lang w:val="en-AU"/>
              </w:rPr>
            </w:pPr>
            <w:r>
              <w:rPr>
                <w:lang w:val="en-AU"/>
              </w:rPr>
              <w:t>Listed debt/bonds</w:t>
            </w:r>
          </w:p>
        </w:tc>
        <w:tc>
          <w:tcPr>
            <w:tcW w:w="558" w:type="dxa"/>
            <w:vAlign w:val="center"/>
          </w:tcPr>
          <w:p w14:paraId="1DA334FD" w14:textId="77777777" w:rsidR="00B54361" w:rsidRPr="00446E14" w:rsidRDefault="00B54361">
            <w:pPr>
              <w:pStyle w:val="Codes"/>
              <w:spacing w:beforeLines="20" w:before="48" w:afterLines="20" w:after="48" w:line="252" w:lineRule="auto"/>
            </w:pPr>
          </w:p>
        </w:tc>
        <w:tc>
          <w:tcPr>
            <w:tcW w:w="809" w:type="dxa"/>
            <w:vAlign w:val="center"/>
          </w:tcPr>
          <w:p w14:paraId="193493BF" w14:textId="77777777" w:rsidR="00B54361" w:rsidRPr="00446E14" w:rsidRDefault="00B54361">
            <w:pPr>
              <w:spacing w:beforeLines="20" w:before="48" w:afterLines="20" w:after="48" w:line="252" w:lineRule="auto"/>
              <w:jc w:val="center"/>
              <w:rPr>
                <w:rFonts w:cs="Arial"/>
                <w:szCs w:val="20"/>
              </w:rPr>
            </w:pPr>
          </w:p>
        </w:tc>
      </w:tr>
      <w:tr w:rsidR="00A76DF5" w:rsidRPr="00446E14" w14:paraId="446EAFC9" w14:textId="77777777" w:rsidTr="545D1E49">
        <w:trPr>
          <w:trHeight w:val="272"/>
          <w:jc w:val="center"/>
        </w:trPr>
        <w:tc>
          <w:tcPr>
            <w:tcW w:w="1025" w:type="dxa"/>
          </w:tcPr>
          <w:p w14:paraId="20823B53" w14:textId="77777777" w:rsidR="00A76DF5" w:rsidRPr="00446E14" w:rsidRDefault="00A76DF5">
            <w:pPr>
              <w:spacing w:beforeLines="20" w:before="48" w:afterLines="20" w:after="48" w:line="252" w:lineRule="auto"/>
              <w:rPr>
                <w:rFonts w:cs="Arial"/>
                <w:szCs w:val="20"/>
              </w:rPr>
            </w:pPr>
          </w:p>
        </w:tc>
        <w:tc>
          <w:tcPr>
            <w:tcW w:w="599" w:type="dxa"/>
          </w:tcPr>
          <w:p w14:paraId="3F2AA609" w14:textId="77777777" w:rsidR="00A76DF5" w:rsidRPr="00446E14" w:rsidRDefault="00A76DF5">
            <w:pPr>
              <w:spacing w:beforeLines="20" w:before="48" w:afterLines="20" w:after="48" w:line="252" w:lineRule="auto"/>
              <w:rPr>
                <w:rFonts w:cs="Arial"/>
                <w:szCs w:val="20"/>
              </w:rPr>
            </w:pPr>
          </w:p>
        </w:tc>
        <w:tc>
          <w:tcPr>
            <w:tcW w:w="7494" w:type="dxa"/>
            <w:gridSpan w:val="2"/>
          </w:tcPr>
          <w:p w14:paraId="62307AAA" w14:textId="19FB6138" w:rsidR="00A76DF5" w:rsidRPr="00446E14" w:rsidRDefault="002D283F">
            <w:pPr>
              <w:pStyle w:val="Answers"/>
            </w:pPr>
            <w:r>
              <w:rPr>
                <w:lang w:val="en-AU"/>
              </w:rPr>
              <w:t>Private</w:t>
            </w:r>
            <w:r w:rsidRPr="002D283F">
              <w:rPr>
                <w:lang w:val="en-AU"/>
              </w:rPr>
              <w:t xml:space="preserve"> equity</w:t>
            </w:r>
          </w:p>
        </w:tc>
        <w:tc>
          <w:tcPr>
            <w:tcW w:w="558" w:type="dxa"/>
            <w:vAlign w:val="center"/>
          </w:tcPr>
          <w:p w14:paraId="78DEABF6" w14:textId="77777777" w:rsidR="00A76DF5" w:rsidRPr="00446E14" w:rsidRDefault="00A76DF5">
            <w:pPr>
              <w:pStyle w:val="Codes"/>
              <w:spacing w:beforeLines="20" w:before="48" w:afterLines="20" w:after="48" w:line="252" w:lineRule="auto"/>
            </w:pPr>
            <w:r w:rsidRPr="00446E14">
              <w:t>02</w:t>
            </w:r>
          </w:p>
        </w:tc>
        <w:tc>
          <w:tcPr>
            <w:tcW w:w="809" w:type="dxa"/>
            <w:vAlign w:val="center"/>
          </w:tcPr>
          <w:p w14:paraId="11780544" w14:textId="77777777" w:rsidR="00A76DF5" w:rsidRPr="00446E14" w:rsidRDefault="00A76DF5">
            <w:pPr>
              <w:spacing w:beforeLines="20" w:before="48" w:afterLines="20" w:after="48" w:line="252" w:lineRule="auto"/>
              <w:jc w:val="center"/>
              <w:rPr>
                <w:rFonts w:cs="Arial"/>
                <w:szCs w:val="20"/>
              </w:rPr>
            </w:pPr>
          </w:p>
        </w:tc>
      </w:tr>
      <w:tr w:rsidR="00A76DF5" w:rsidRPr="00446E14" w14:paraId="78E80E9D" w14:textId="77777777" w:rsidTr="545D1E49">
        <w:trPr>
          <w:trHeight w:val="272"/>
          <w:jc w:val="center"/>
        </w:trPr>
        <w:tc>
          <w:tcPr>
            <w:tcW w:w="1025" w:type="dxa"/>
          </w:tcPr>
          <w:p w14:paraId="655A80B1" w14:textId="77777777" w:rsidR="00A76DF5" w:rsidRPr="00446E14" w:rsidRDefault="00A76DF5">
            <w:pPr>
              <w:spacing w:beforeLines="20" w:before="48" w:afterLines="20" w:after="48" w:line="252" w:lineRule="auto"/>
              <w:rPr>
                <w:rFonts w:cs="Arial"/>
                <w:szCs w:val="20"/>
              </w:rPr>
            </w:pPr>
          </w:p>
        </w:tc>
        <w:tc>
          <w:tcPr>
            <w:tcW w:w="599" w:type="dxa"/>
          </w:tcPr>
          <w:p w14:paraId="5C07FBDD" w14:textId="77777777" w:rsidR="00A76DF5" w:rsidRPr="00446E14" w:rsidRDefault="00A76DF5">
            <w:pPr>
              <w:spacing w:beforeLines="20" w:before="48" w:afterLines="20" w:after="48" w:line="252" w:lineRule="auto"/>
              <w:rPr>
                <w:rFonts w:cs="Arial"/>
                <w:szCs w:val="20"/>
              </w:rPr>
            </w:pPr>
          </w:p>
        </w:tc>
        <w:tc>
          <w:tcPr>
            <w:tcW w:w="7494" w:type="dxa"/>
            <w:gridSpan w:val="2"/>
          </w:tcPr>
          <w:p w14:paraId="395626E6" w14:textId="51237436" w:rsidR="00A76DF5" w:rsidRPr="00446E14" w:rsidRDefault="002D283F">
            <w:pPr>
              <w:pStyle w:val="Answers"/>
            </w:pPr>
            <w:r>
              <w:rPr>
                <w:lang w:val="en-AU"/>
              </w:rPr>
              <w:t>P</w:t>
            </w:r>
            <w:r w:rsidRPr="002D283F">
              <w:rPr>
                <w:lang w:val="en-AU"/>
              </w:rPr>
              <w:t>rivate credit/debt</w:t>
            </w:r>
          </w:p>
        </w:tc>
        <w:tc>
          <w:tcPr>
            <w:tcW w:w="558" w:type="dxa"/>
            <w:vAlign w:val="center"/>
          </w:tcPr>
          <w:p w14:paraId="391F28B0" w14:textId="77777777" w:rsidR="00A76DF5" w:rsidRPr="00446E14" w:rsidRDefault="00A76DF5">
            <w:pPr>
              <w:pStyle w:val="Codes"/>
              <w:spacing w:beforeLines="20" w:before="48" w:afterLines="20" w:after="48" w:line="252" w:lineRule="auto"/>
            </w:pPr>
            <w:r w:rsidRPr="00446E14">
              <w:t>03</w:t>
            </w:r>
          </w:p>
        </w:tc>
        <w:tc>
          <w:tcPr>
            <w:tcW w:w="809" w:type="dxa"/>
            <w:vAlign w:val="center"/>
          </w:tcPr>
          <w:p w14:paraId="7B68A753" w14:textId="77777777" w:rsidR="00A76DF5" w:rsidRPr="00446E14" w:rsidRDefault="00A76DF5">
            <w:pPr>
              <w:spacing w:beforeLines="20" w:before="48" w:afterLines="20" w:after="48" w:line="252" w:lineRule="auto"/>
              <w:jc w:val="center"/>
              <w:rPr>
                <w:rFonts w:cs="Arial"/>
                <w:szCs w:val="20"/>
              </w:rPr>
            </w:pPr>
          </w:p>
        </w:tc>
      </w:tr>
      <w:tr w:rsidR="00A76DF5" w:rsidRPr="00446E14" w14:paraId="618A745A" w14:textId="77777777" w:rsidTr="545D1E49">
        <w:trPr>
          <w:trHeight w:val="272"/>
          <w:jc w:val="center"/>
        </w:trPr>
        <w:tc>
          <w:tcPr>
            <w:tcW w:w="1025" w:type="dxa"/>
          </w:tcPr>
          <w:p w14:paraId="798599CA" w14:textId="77777777" w:rsidR="00A76DF5" w:rsidRPr="00446E14" w:rsidRDefault="00A76DF5">
            <w:pPr>
              <w:spacing w:beforeLines="20" w:before="48" w:afterLines="20" w:after="48" w:line="252" w:lineRule="auto"/>
              <w:rPr>
                <w:rFonts w:cs="Arial"/>
                <w:szCs w:val="20"/>
              </w:rPr>
            </w:pPr>
          </w:p>
        </w:tc>
        <w:tc>
          <w:tcPr>
            <w:tcW w:w="599" w:type="dxa"/>
          </w:tcPr>
          <w:p w14:paraId="1569C4DC" w14:textId="77777777" w:rsidR="00A76DF5" w:rsidRPr="00446E14" w:rsidRDefault="00A76DF5">
            <w:pPr>
              <w:spacing w:beforeLines="20" w:before="48" w:afterLines="20" w:after="48" w:line="252" w:lineRule="auto"/>
              <w:rPr>
                <w:rFonts w:cs="Arial"/>
                <w:szCs w:val="20"/>
              </w:rPr>
            </w:pPr>
          </w:p>
        </w:tc>
        <w:tc>
          <w:tcPr>
            <w:tcW w:w="7494" w:type="dxa"/>
            <w:gridSpan w:val="2"/>
          </w:tcPr>
          <w:p w14:paraId="15B1E3BF" w14:textId="6115EE00" w:rsidR="00A76DF5" w:rsidRPr="00446E14" w:rsidRDefault="002D283F">
            <w:pPr>
              <w:pStyle w:val="Answers"/>
            </w:pPr>
            <w:r>
              <w:rPr>
                <w:lang w:val="en-AU"/>
              </w:rPr>
              <w:t>I</w:t>
            </w:r>
            <w:r w:rsidRPr="002D283F">
              <w:rPr>
                <w:lang w:val="en-AU"/>
              </w:rPr>
              <w:t>nfrastructure (listed)</w:t>
            </w:r>
          </w:p>
        </w:tc>
        <w:tc>
          <w:tcPr>
            <w:tcW w:w="558" w:type="dxa"/>
            <w:vAlign w:val="center"/>
          </w:tcPr>
          <w:p w14:paraId="647AD639" w14:textId="77777777" w:rsidR="00A76DF5" w:rsidRPr="00446E14" w:rsidRDefault="00A76DF5">
            <w:pPr>
              <w:pStyle w:val="Codes"/>
              <w:spacing w:beforeLines="20" w:before="48" w:afterLines="20" w:after="48" w:line="252" w:lineRule="auto"/>
            </w:pPr>
            <w:r w:rsidRPr="00446E14">
              <w:t>04</w:t>
            </w:r>
          </w:p>
        </w:tc>
        <w:tc>
          <w:tcPr>
            <w:tcW w:w="809" w:type="dxa"/>
            <w:vAlign w:val="center"/>
          </w:tcPr>
          <w:p w14:paraId="57793F9E" w14:textId="77777777" w:rsidR="00A76DF5" w:rsidRPr="00446E14" w:rsidRDefault="00A76DF5">
            <w:pPr>
              <w:spacing w:beforeLines="20" w:before="48" w:afterLines="20" w:after="48" w:line="252" w:lineRule="auto"/>
              <w:jc w:val="center"/>
              <w:rPr>
                <w:rFonts w:cs="Arial"/>
                <w:szCs w:val="20"/>
              </w:rPr>
            </w:pPr>
          </w:p>
        </w:tc>
      </w:tr>
      <w:tr w:rsidR="00A76DF5" w:rsidRPr="00446E14" w14:paraId="5E4B4D0E" w14:textId="77777777" w:rsidTr="545D1E49">
        <w:trPr>
          <w:trHeight w:val="272"/>
          <w:jc w:val="center"/>
        </w:trPr>
        <w:tc>
          <w:tcPr>
            <w:tcW w:w="1025" w:type="dxa"/>
          </w:tcPr>
          <w:p w14:paraId="179E8660" w14:textId="77777777" w:rsidR="00A76DF5" w:rsidRPr="00446E14" w:rsidRDefault="00A76DF5">
            <w:pPr>
              <w:spacing w:beforeLines="20" w:before="48" w:afterLines="20" w:after="48" w:line="252" w:lineRule="auto"/>
              <w:rPr>
                <w:rFonts w:cs="Arial"/>
                <w:szCs w:val="20"/>
              </w:rPr>
            </w:pPr>
          </w:p>
        </w:tc>
        <w:tc>
          <w:tcPr>
            <w:tcW w:w="599" w:type="dxa"/>
          </w:tcPr>
          <w:p w14:paraId="3795D702" w14:textId="77777777" w:rsidR="00A76DF5" w:rsidRPr="00446E14" w:rsidRDefault="00A76DF5">
            <w:pPr>
              <w:spacing w:beforeLines="20" w:before="48" w:afterLines="20" w:after="48" w:line="252" w:lineRule="auto"/>
              <w:rPr>
                <w:rFonts w:cs="Arial"/>
                <w:szCs w:val="20"/>
              </w:rPr>
            </w:pPr>
          </w:p>
        </w:tc>
        <w:tc>
          <w:tcPr>
            <w:tcW w:w="7494" w:type="dxa"/>
            <w:gridSpan w:val="2"/>
          </w:tcPr>
          <w:p w14:paraId="0A66422B" w14:textId="20FD5393" w:rsidR="00A76DF5" w:rsidRPr="00446E14" w:rsidRDefault="002D283F">
            <w:pPr>
              <w:pStyle w:val="Answers"/>
            </w:pPr>
            <w:r>
              <w:rPr>
                <w:lang w:val="en-AU"/>
              </w:rPr>
              <w:t>I</w:t>
            </w:r>
            <w:r w:rsidRPr="002D283F">
              <w:rPr>
                <w:lang w:val="en-AU"/>
              </w:rPr>
              <w:t>nfrastructure (unlisted)</w:t>
            </w:r>
          </w:p>
        </w:tc>
        <w:tc>
          <w:tcPr>
            <w:tcW w:w="558" w:type="dxa"/>
            <w:vAlign w:val="center"/>
          </w:tcPr>
          <w:p w14:paraId="10052851" w14:textId="77777777" w:rsidR="00A76DF5" w:rsidRPr="00446E14" w:rsidRDefault="00A76DF5">
            <w:pPr>
              <w:pStyle w:val="Codes"/>
              <w:spacing w:beforeLines="20" w:before="48" w:afterLines="20" w:after="48" w:line="252" w:lineRule="auto"/>
            </w:pPr>
            <w:r w:rsidRPr="00446E14">
              <w:t>05</w:t>
            </w:r>
          </w:p>
        </w:tc>
        <w:tc>
          <w:tcPr>
            <w:tcW w:w="809" w:type="dxa"/>
            <w:vAlign w:val="center"/>
          </w:tcPr>
          <w:p w14:paraId="30E863D9" w14:textId="77777777" w:rsidR="00A76DF5" w:rsidRPr="00446E14" w:rsidRDefault="00A76DF5">
            <w:pPr>
              <w:pStyle w:val="ProgrammingNotes"/>
              <w:spacing w:beforeLines="20" w:before="48" w:afterLines="20" w:after="48" w:line="252" w:lineRule="auto"/>
            </w:pPr>
          </w:p>
        </w:tc>
      </w:tr>
      <w:tr w:rsidR="002D283F" w:rsidRPr="00446E14" w14:paraId="609AF11C" w14:textId="77777777" w:rsidTr="545D1E49">
        <w:trPr>
          <w:trHeight w:val="272"/>
          <w:jc w:val="center"/>
        </w:trPr>
        <w:tc>
          <w:tcPr>
            <w:tcW w:w="1025" w:type="dxa"/>
          </w:tcPr>
          <w:p w14:paraId="332B6380" w14:textId="77777777" w:rsidR="002D283F" w:rsidRPr="00446E14" w:rsidRDefault="002D283F">
            <w:pPr>
              <w:spacing w:beforeLines="20" w:before="48" w:afterLines="20" w:after="48" w:line="252" w:lineRule="auto"/>
              <w:rPr>
                <w:rFonts w:cs="Arial"/>
                <w:szCs w:val="20"/>
              </w:rPr>
            </w:pPr>
          </w:p>
        </w:tc>
        <w:tc>
          <w:tcPr>
            <w:tcW w:w="599" w:type="dxa"/>
          </w:tcPr>
          <w:p w14:paraId="2294E63D" w14:textId="77777777" w:rsidR="002D283F" w:rsidRPr="00446E14" w:rsidRDefault="002D283F">
            <w:pPr>
              <w:spacing w:beforeLines="20" w:before="48" w:afterLines="20" w:after="48" w:line="252" w:lineRule="auto"/>
              <w:rPr>
                <w:rFonts w:cs="Arial"/>
                <w:szCs w:val="20"/>
              </w:rPr>
            </w:pPr>
          </w:p>
        </w:tc>
        <w:tc>
          <w:tcPr>
            <w:tcW w:w="7494" w:type="dxa"/>
            <w:gridSpan w:val="2"/>
          </w:tcPr>
          <w:p w14:paraId="4551899A" w14:textId="41A20EF4" w:rsidR="002D283F" w:rsidRPr="002D283F" w:rsidRDefault="002D283F">
            <w:pPr>
              <w:pStyle w:val="Answers"/>
              <w:rPr>
                <w:lang w:val="en-AU"/>
              </w:rPr>
            </w:pPr>
            <w:r>
              <w:rPr>
                <w:lang w:val="en-AU"/>
              </w:rPr>
              <w:t>R</w:t>
            </w:r>
            <w:r w:rsidRPr="002D283F">
              <w:rPr>
                <w:lang w:val="en-AU"/>
              </w:rPr>
              <w:t>eal assets (other than infrastructure)</w:t>
            </w:r>
          </w:p>
        </w:tc>
        <w:tc>
          <w:tcPr>
            <w:tcW w:w="558" w:type="dxa"/>
            <w:vAlign w:val="center"/>
          </w:tcPr>
          <w:p w14:paraId="6418B1CF" w14:textId="77777777" w:rsidR="002D283F" w:rsidRPr="00446E14" w:rsidRDefault="002D283F">
            <w:pPr>
              <w:pStyle w:val="Codes"/>
              <w:spacing w:beforeLines="20" w:before="48" w:afterLines="20" w:after="48" w:line="252" w:lineRule="auto"/>
            </w:pPr>
          </w:p>
        </w:tc>
        <w:tc>
          <w:tcPr>
            <w:tcW w:w="809" w:type="dxa"/>
            <w:vAlign w:val="center"/>
          </w:tcPr>
          <w:p w14:paraId="226A3C60" w14:textId="77777777" w:rsidR="002D283F" w:rsidRPr="00446E14" w:rsidRDefault="002D283F">
            <w:pPr>
              <w:pStyle w:val="ProgrammingNotes"/>
              <w:spacing w:beforeLines="20" w:before="48" w:afterLines="20" w:after="48" w:line="252" w:lineRule="auto"/>
            </w:pPr>
          </w:p>
        </w:tc>
      </w:tr>
      <w:tr w:rsidR="002D283F" w:rsidRPr="00446E14" w14:paraId="68B3DDAC" w14:textId="77777777" w:rsidTr="545D1E49">
        <w:trPr>
          <w:trHeight w:val="272"/>
          <w:jc w:val="center"/>
        </w:trPr>
        <w:tc>
          <w:tcPr>
            <w:tcW w:w="1025" w:type="dxa"/>
          </w:tcPr>
          <w:p w14:paraId="360225DD" w14:textId="77777777" w:rsidR="002D283F" w:rsidRPr="00446E14" w:rsidRDefault="002D283F">
            <w:pPr>
              <w:spacing w:beforeLines="20" w:before="48" w:afterLines="20" w:after="48" w:line="252" w:lineRule="auto"/>
              <w:rPr>
                <w:rFonts w:cs="Arial"/>
                <w:szCs w:val="20"/>
              </w:rPr>
            </w:pPr>
          </w:p>
        </w:tc>
        <w:tc>
          <w:tcPr>
            <w:tcW w:w="599" w:type="dxa"/>
          </w:tcPr>
          <w:p w14:paraId="0B737138" w14:textId="77777777" w:rsidR="002D283F" w:rsidRPr="00446E14" w:rsidRDefault="002D283F">
            <w:pPr>
              <w:spacing w:beforeLines="20" w:before="48" w:afterLines="20" w:after="48" w:line="252" w:lineRule="auto"/>
              <w:rPr>
                <w:rFonts w:cs="Arial"/>
                <w:szCs w:val="20"/>
              </w:rPr>
            </w:pPr>
          </w:p>
        </w:tc>
        <w:tc>
          <w:tcPr>
            <w:tcW w:w="7494" w:type="dxa"/>
            <w:gridSpan w:val="2"/>
          </w:tcPr>
          <w:p w14:paraId="66CB3454" w14:textId="78D243B3" w:rsidR="002D283F" w:rsidRPr="002D283F" w:rsidRDefault="002D283F">
            <w:pPr>
              <w:pStyle w:val="Answers"/>
              <w:rPr>
                <w:lang w:val="en-AU"/>
              </w:rPr>
            </w:pPr>
            <w:r>
              <w:rPr>
                <w:lang w:val="en-AU"/>
              </w:rPr>
              <w:t>N</w:t>
            </w:r>
            <w:r w:rsidRPr="002D283F">
              <w:rPr>
                <w:lang w:val="en-AU"/>
              </w:rPr>
              <w:t>ot currently open to investing in EMD</w:t>
            </w:r>
            <w:r>
              <w:rPr>
                <w:lang w:val="en-AU"/>
              </w:rPr>
              <w:t>E</w:t>
            </w:r>
          </w:p>
        </w:tc>
        <w:tc>
          <w:tcPr>
            <w:tcW w:w="558" w:type="dxa"/>
            <w:vAlign w:val="center"/>
          </w:tcPr>
          <w:p w14:paraId="1CA36331" w14:textId="77777777" w:rsidR="002D283F" w:rsidRPr="00446E14" w:rsidRDefault="002D283F">
            <w:pPr>
              <w:pStyle w:val="Codes"/>
              <w:spacing w:beforeLines="20" w:before="48" w:afterLines="20" w:after="48" w:line="252" w:lineRule="auto"/>
            </w:pPr>
          </w:p>
        </w:tc>
        <w:tc>
          <w:tcPr>
            <w:tcW w:w="809" w:type="dxa"/>
            <w:vAlign w:val="center"/>
          </w:tcPr>
          <w:p w14:paraId="43211F20" w14:textId="77777777" w:rsidR="002D283F" w:rsidRPr="00446E14" w:rsidRDefault="002D283F">
            <w:pPr>
              <w:pStyle w:val="ProgrammingNotes"/>
              <w:spacing w:beforeLines="20" w:before="48" w:afterLines="20" w:after="48" w:line="252" w:lineRule="auto"/>
            </w:pPr>
          </w:p>
        </w:tc>
      </w:tr>
      <w:tr w:rsidR="00A76DF5" w:rsidRPr="00446E14" w14:paraId="5ED3D447" w14:textId="77777777" w:rsidTr="545D1E49">
        <w:trPr>
          <w:trHeight w:val="272"/>
          <w:jc w:val="center"/>
        </w:trPr>
        <w:tc>
          <w:tcPr>
            <w:tcW w:w="1025" w:type="dxa"/>
          </w:tcPr>
          <w:p w14:paraId="09D7E808" w14:textId="77777777" w:rsidR="00A76DF5" w:rsidRPr="00446E14" w:rsidRDefault="00A76DF5">
            <w:pPr>
              <w:spacing w:beforeLines="20" w:before="48" w:afterLines="20" w:after="48" w:line="252" w:lineRule="auto"/>
              <w:rPr>
                <w:rFonts w:cs="Arial"/>
                <w:szCs w:val="20"/>
              </w:rPr>
            </w:pPr>
          </w:p>
        </w:tc>
        <w:tc>
          <w:tcPr>
            <w:tcW w:w="599" w:type="dxa"/>
          </w:tcPr>
          <w:p w14:paraId="3AED3B7F" w14:textId="77777777" w:rsidR="00A76DF5" w:rsidRPr="00446E14" w:rsidRDefault="00A76DF5">
            <w:pPr>
              <w:spacing w:beforeLines="20" w:before="48" w:afterLines="20" w:after="48" w:line="252" w:lineRule="auto"/>
              <w:rPr>
                <w:rFonts w:cs="Arial"/>
                <w:szCs w:val="20"/>
              </w:rPr>
            </w:pPr>
          </w:p>
        </w:tc>
        <w:tc>
          <w:tcPr>
            <w:tcW w:w="7494" w:type="dxa"/>
            <w:gridSpan w:val="2"/>
          </w:tcPr>
          <w:p w14:paraId="3A1040A4" w14:textId="77777777" w:rsidR="00A76DF5" w:rsidRPr="00446E14" w:rsidRDefault="00A76DF5">
            <w:pPr>
              <w:pStyle w:val="Answers"/>
              <w:rPr>
                <w:rStyle w:val="normaltextrun"/>
              </w:rPr>
            </w:pPr>
            <w:r w:rsidRPr="00446E14">
              <w:rPr>
                <w:rStyle w:val="normaltextrun"/>
              </w:rPr>
              <w:t>Other (please specify)</w:t>
            </w:r>
            <w:r w:rsidRPr="00446E14">
              <w:rPr>
                <w:rStyle w:val="eop"/>
              </w:rPr>
              <w:t> </w:t>
            </w:r>
          </w:p>
        </w:tc>
        <w:tc>
          <w:tcPr>
            <w:tcW w:w="558" w:type="dxa"/>
            <w:vAlign w:val="center"/>
          </w:tcPr>
          <w:p w14:paraId="1C8CB4B0" w14:textId="77777777" w:rsidR="00A76DF5" w:rsidRPr="00446E14" w:rsidRDefault="00A76DF5">
            <w:pPr>
              <w:pStyle w:val="Codes"/>
              <w:spacing w:beforeLines="20" w:before="48" w:afterLines="20" w:after="48" w:line="252" w:lineRule="auto"/>
            </w:pPr>
            <w:r w:rsidRPr="00446E14">
              <w:t>96</w:t>
            </w:r>
          </w:p>
        </w:tc>
        <w:tc>
          <w:tcPr>
            <w:tcW w:w="809" w:type="dxa"/>
            <w:vAlign w:val="center"/>
          </w:tcPr>
          <w:p w14:paraId="5CFC86FF" w14:textId="77777777" w:rsidR="00A76DF5" w:rsidRPr="00446E14" w:rsidRDefault="00A76DF5">
            <w:pPr>
              <w:pStyle w:val="ProgrammingNotes"/>
              <w:spacing w:beforeLines="20" w:before="48" w:afterLines="20" w:after="48" w:line="252" w:lineRule="auto"/>
            </w:pPr>
          </w:p>
        </w:tc>
      </w:tr>
    </w:tbl>
    <w:p w14:paraId="7B458129" w14:textId="59710EEE" w:rsidR="00FA26E2" w:rsidRPr="00446E14" w:rsidRDefault="0001166E" w:rsidP="72E933FC">
      <w:pPr>
        <w:pStyle w:val="Heading2"/>
      </w:pPr>
      <w:bookmarkStart w:id="13" w:name="_Toc210717963"/>
      <w:r w:rsidRPr="00446E14">
        <w:t>Physical Risk/Resilience</w:t>
      </w:r>
      <w:bookmarkEnd w:id="13"/>
    </w:p>
    <w:tbl>
      <w:tblPr>
        <w:tblStyle w:val="TableGridLight"/>
        <w:tblW w:w="10485" w:type="dxa"/>
        <w:jc w:val="center"/>
        <w:tblLayout w:type="fixed"/>
        <w:tblLook w:val="0000" w:firstRow="0" w:lastRow="0" w:firstColumn="0" w:lastColumn="0" w:noHBand="0" w:noVBand="0"/>
      </w:tblPr>
      <w:tblGrid>
        <w:gridCol w:w="704"/>
        <w:gridCol w:w="4394"/>
        <w:gridCol w:w="1630"/>
        <w:gridCol w:w="1631"/>
        <w:gridCol w:w="708"/>
        <w:gridCol w:w="567"/>
        <w:gridCol w:w="851"/>
      </w:tblGrid>
      <w:tr w:rsidR="0001166E" w:rsidRPr="00446E14" w:rsidDel="00B43548" w14:paraId="43CE3F44" w14:textId="32004EFE" w:rsidTr="41E2FE77">
        <w:trPr>
          <w:trHeight w:val="272"/>
          <w:jc w:val="center"/>
        </w:trPr>
        <w:tc>
          <w:tcPr>
            <w:tcW w:w="10485" w:type="dxa"/>
            <w:gridSpan w:val="7"/>
          </w:tcPr>
          <w:p w14:paraId="7456DFA2" w14:textId="32C09778" w:rsidR="0001166E" w:rsidRPr="00446E14" w:rsidDel="00B43548" w:rsidRDefault="0001166E">
            <w:pPr>
              <w:pStyle w:val="ASK"/>
              <w:spacing w:beforeLines="20" w:before="48" w:afterLines="20" w:after="48" w:line="252" w:lineRule="auto"/>
              <w:rPr>
                <w:b w:val="0"/>
                <w:color w:val="367587"/>
              </w:rPr>
            </w:pPr>
            <w:r w:rsidRPr="00446E14" w:rsidDel="00B43548">
              <w:rPr>
                <w:rStyle w:val="ProgrammingNotesChar"/>
                <w:b/>
                <w:bCs/>
              </w:rPr>
              <w:t xml:space="preserve">INVESTORS </w:t>
            </w:r>
            <w:r w:rsidR="00E864FF">
              <w:rPr>
                <w:rStyle w:val="ProgrammingNotesChar"/>
                <w:b/>
                <w:bCs/>
              </w:rPr>
              <w:t>–</w:t>
            </w:r>
            <w:r w:rsidRPr="00446E14" w:rsidDel="00B43548">
              <w:rPr>
                <w:rStyle w:val="ProgrammingNotesChar"/>
                <w:b/>
                <w:bCs/>
              </w:rPr>
              <w:t xml:space="preserve"> MANDATORY</w:t>
            </w:r>
            <w:r w:rsidR="00E864FF">
              <w:rPr>
                <w:rStyle w:val="ProgrammingNotesChar"/>
                <w:b/>
                <w:bCs/>
              </w:rPr>
              <w:t xml:space="preserve"> </w:t>
            </w:r>
            <w:r w:rsidR="7BC611B4" w:rsidRPr="048715B6">
              <w:rPr>
                <w:rStyle w:val="ProgrammingNotesChar"/>
                <w:b/>
                <w:bCs/>
              </w:rPr>
              <w:t>-</w:t>
            </w:r>
            <w:r w:rsidR="00E864FF">
              <w:rPr>
                <w:rStyle w:val="ProgrammingNotesChar"/>
                <w:b/>
                <w:bCs/>
              </w:rPr>
              <w:t xml:space="preserve"> IGCC </w:t>
            </w:r>
            <w:r w:rsidR="229E51DA" w:rsidRPr="048715B6">
              <w:rPr>
                <w:rStyle w:val="ProgrammingNotesChar"/>
                <w:b/>
                <w:bCs/>
              </w:rPr>
              <w:t>ONLY</w:t>
            </w:r>
          </w:p>
        </w:tc>
      </w:tr>
      <w:tr w:rsidR="0001166E" w:rsidRPr="00446E14" w:rsidDel="00B43548" w14:paraId="525800CE" w14:textId="249EEFAA" w:rsidTr="41E2FE77">
        <w:trPr>
          <w:trHeight w:val="272"/>
          <w:jc w:val="center"/>
        </w:trPr>
        <w:tc>
          <w:tcPr>
            <w:tcW w:w="704" w:type="dxa"/>
          </w:tcPr>
          <w:p w14:paraId="5A5DDF74" w14:textId="3895706A" w:rsidR="0001166E" w:rsidRPr="00446E14" w:rsidDel="00B43548" w:rsidRDefault="00E964A8">
            <w:pPr>
              <w:spacing w:beforeLines="20" w:before="48" w:afterLines="20" w:after="48" w:line="252" w:lineRule="auto"/>
              <w:rPr>
                <w:lang w:val="en-GB"/>
              </w:rPr>
            </w:pPr>
            <w:r w:rsidRPr="00446E14" w:rsidDel="00B43548">
              <w:rPr>
                <w:lang w:val="en-GB"/>
              </w:rPr>
              <w:lastRenderedPageBreak/>
              <w:t>Q26</w:t>
            </w:r>
          </w:p>
        </w:tc>
        <w:tc>
          <w:tcPr>
            <w:tcW w:w="9781" w:type="dxa"/>
            <w:gridSpan w:val="6"/>
          </w:tcPr>
          <w:p w14:paraId="5D1D9132" w14:textId="0A4C1A70" w:rsidR="0001166E" w:rsidRPr="00446E14" w:rsidDel="00B43548" w:rsidRDefault="0001166E" w:rsidP="6460CD10">
            <w:pPr>
              <w:spacing w:beforeLines="20" w:before="48" w:afterLines="20" w:after="48" w:line="252" w:lineRule="auto"/>
              <w:rPr>
                <w:lang w:val="en-GB"/>
              </w:rPr>
            </w:pPr>
            <w:r w:rsidRPr="00446E14" w:rsidDel="00B43548">
              <w:rPr>
                <w:lang w:val="en-GB"/>
              </w:rPr>
              <w:t>Have you undertaken a climate-related physical risk or resilience assessment?</w:t>
            </w:r>
          </w:p>
        </w:tc>
      </w:tr>
      <w:tr w:rsidR="0001166E" w:rsidRPr="00446E14" w:rsidDel="00B43548" w14:paraId="33774CB2" w14:textId="6F2A8654" w:rsidTr="41E2FE77">
        <w:trPr>
          <w:trHeight w:val="272"/>
          <w:jc w:val="center"/>
        </w:trPr>
        <w:tc>
          <w:tcPr>
            <w:tcW w:w="704" w:type="dxa"/>
          </w:tcPr>
          <w:p w14:paraId="1523D048" w14:textId="005D1059" w:rsidR="0001166E" w:rsidRPr="00446E14" w:rsidDel="00B43548" w:rsidRDefault="0001166E">
            <w:pPr>
              <w:spacing w:beforeLines="20" w:before="48" w:afterLines="20" w:after="48" w:line="252" w:lineRule="auto"/>
              <w:rPr>
                <w:lang w:val="en-GB"/>
              </w:rPr>
            </w:pPr>
          </w:p>
        </w:tc>
        <w:tc>
          <w:tcPr>
            <w:tcW w:w="4394" w:type="dxa"/>
            <w:vAlign w:val="center"/>
          </w:tcPr>
          <w:p w14:paraId="19FA0DC9" w14:textId="46B886BE" w:rsidR="0001166E" w:rsidRPr="00266A1A" w:rsidDel="00B43548" w:rsidRDefault="0001166E">
            <w:pPr>
              <w:spacing w:beforeLines="20" w:before="48" w:afterLines="20" w:after="48" w:line="252" w:lineRule="auto"/>
              <w:rPr>
                <w:b/>
                <w:bCs/>
                <w:i/>
                <w:iCs/>
                <w:lang w:val="en-GB"/>
              </w:rPr>
            </w:pPr>
            <w:r w:rsidRPr="00266A1A" w:rsidDel="00B43548">
              <w:rPr>
                <w:b/>
                <w:bCs/>
                <w:i/>
                <w:iCs/>
                <w:lang w:val="en-GB"/>
              </w:rPr>
              <w:t xml:space="preserve">Please select one response per </w:t>
            </w:r>
            <w:r w:rsidR="008004D8" w:rsidRPr="00266A1A" w:rsidDel="00B43548">
              <w:rPr>
                <w:b/>
                <w:bCs/>
                <w:i/>
                <w:iCs/>
                <w:lang w:val="en-GB"/>
              </w:rPr>
              <w:t>asset class</w:t>
            </w:r>
          </w:p>
        </w:tc>
        <w:tc>
          <w:tcPr>
            <w:tcW w:w="4536" w:type="dxa"/>
            <w:gridSpan w:val="4"/>
            <w:vAlign w:val="center"/>
          </w:tcPr>
          <w:p w14:paraId="09A4AEDB" w14:textId="1149A4F0" w:rsidR="0001166E" w:rsidRPr="00D45AAF" w:rsidDel="00B43548" w:rsidRDefault="00BB0064" w:rsidP="00D45AAF">
            <w:pPr>
              <w:spacing w:beforeLines="20" w:before="48" w:afterLines="20" w:after="48" w:line="252" w:lineRule="auto"/>
              <w:jc w:val="center"/>
              <w:rPr>
                <w:b/>
                <w:bCs/>
                <w:color w:val="367587"/>
                <w:lang w:val="en-GB"/>
              </w:rPr>
            </w:pPr>
            <w:r w:rsidRPr="048715B6" w:rsidDel="00B43548">
              <w:rPr>
                <w:b/>
                <w:bCs/>
                <w:color w:val="367587" w:themeColor="text2"/>
                <w:lang w:val="en-GB"/>
              </w:rPr>
              <w:t xml:space="preserve">DO NOT </w:t>
            </w:r>
            <w:r w:rsidR="0001166E" w:rsidRPr="048715B6" w:rsidDel="00B43548">
              <w:rPr>
                <w:b/>
                <w:bCs/>
                <w:color w:val="367587" w:themeColor="text2"/>
                <w:lang w:val="en-GB"/>
              </w:rPr>
              <w:t>RANDOMISE STATEMENTS</w:t>
            </w:r>
          </w:p>
        </w:tc>
        <w:tc>
          <w:tcPr>
            <w:tcW w:w="851" w:type="dxa"/>
            <w:vAlign w:val="center"/>
          </w:tcPr>
          <w:p w14:paraId="0DD4B02C" w14:textId="6E9F4517" w:rsidR="0001166E" w:rsidRPr="00446E14" w:rsidDel="00B43548" w:rsidRDefault="0001166E">
            <w:pPr>
              <w:spacing w:beforeLines="20" w:before="48" w:afterLines="20" w:after="48" w:line="252" w:lineRule="auto"/>
              <w:jc w:val="center"/>
              <w:rPr>
                <w:b/>
                <w:bCs/>
                <w:color w:val="367587"/>
                <w:lang w:val="en-GB"/>
              </w:rPr>
            </w:pPr>
            <w:r w:rsidRPr="048715B6" w:rsidDel="00B43548">
              <w:rPr>
                <w:b/>
                <w:bCs/>
                <w:color w:val="367587" w:themeColor="text2"/>
                <w:lang w:val="en-GB"/>
              </w:rPr>
              <w:t>RSR</w:t>
            </w:r>
          </w:p>
        </w:tc>
      </w:tr>
      <w:tr w:rsidR="0001166E" w:rsidRPr="00446E14" w:rsidDel="00B43548" w14:paraId="4673E4B3" w14:textId="1D33DF26" w:rsidTr="41E2FE77">
        <w:trPr>
          <w:trHeight w:val="272"/>
          <w:jc w:val="center"/>
        </w:trPr>
        <w:tc>
          <w:tcPr>
            <w:tcW w:w="5098" w:type="dxa"/>
            <w:gridSpan w:val="2"/>
          </w:tcPr>
          <w:p w14:paraId="02C611CC" w14:textId="4D7031D6" w:rsidR="0001166E" w:rsidRPr="00446E14" w:rsidDel="00B43548" w:rsidRDefault="0001166E" w:rsidP="0001166E">
            <w:pPr>
              <w:spacing w:beforeLines="20" w:before="48" w:afterLines="20" w:after="48" w:line="252" w:lineRule="auto"/>
              <w:rPr>
                <w:b/>
                <w:bCs/>
              </w:rPr>
            </w:pPr>
          </w:p>
        </w:tc>
        <w:tc>
          <w:tcPr>
            <w:tcW w:w="1630" w:type="dxa"/>
          </w:tcPr>
          <w:p w14:paraId="03A57D61" w14:textId="01DDC9FE" w:rsidR="0001166E" w:rsidRPr="00446E14" w:rsidDel="00B43548" w:rsidRDefault="0001166E" w:rsidP="0001166E">
            <w:pPr>
              <w:pStyle w:val="MatrixHeadings"/>
            </w:pPr>
            <w:r w:rsidRPr="00446E14" w:rsidDel="00B43548">
              <w:rPr>
                <w:rStyle w:val="normaltextrun"/>
              </w:rPr>
              <w:t>Yes, and some/all results disclosed</w:t>
            </w:r>
            <w:r w:rsidRPr="00446E14" w:rsidDel="00B43548">
              <w:rPr>
                <w:rStyle w:val="eop"/>
              </w:rPr>
              <w:t> </w:t>
            </w:r>
          </w:p>
        </w:tc>
        <w:tc>
          <w:tcPr>
            <w:tcW w:w="1631" w:type="dxa"/>
          </w:tcPr>
          <w:p w14:paraId="7EC7A38A" w14:textId="67307133" w:rsidR="0001166E" w:rsidRPr="00446E14" w:rsidDel="00B43548" w:rsidRDefault="0001166E" w:rsidP="0001166E">
            <w:pPr>
              <w:pStyle w:val="MatrixHeadings"/>
            </w:pPr>
            <w:r w:rsidRPr="00446E14" w:rsidDel="00B43548">
              <w:rPr>
                <w:rStyle w:val="normaltextrun"/>
              </w:rPr>
              <w:t>Yes, but no results disclosed</w:t>
            </w:r>
            <w:r w:rsidRPr="00446E14" w:rsidDel="00B43548">
              <w:rPr>
                <w:rStyle w:val="eop"/>
              </w:rPr>
              <w:t> </w:t>
            </w:r>
          </w:p>
        </w:tc>
        <w:tc>
          <w:tcPr>
            <w:tcW w:w="708" w:type="dxa"/>
          </w:tcPr>
          <w:p w14:paraId="4BD9E9E5" w14:textId="292D7347" w:rsidR="0001166E" w:rsidRPr="00446E14" w:rsidDel="00B43548" w:rsidRDefault="0001166E" w:rsidP="0001166E">
            <w:pPr>
              <w:pStyle w:val="MatrixHeadings"/>
            </w:pPr>
            <w:r w:rsidRPr="00446E14" w:rsidDel="00B43548">
              <w:rPr>
                <w:rStyle w:val="normaltextrun"/>
              </w:rPr>
              <w:t>No</w:t>
            </w:r>
            <w:r w:rsidRPr="00446E14" w:rsidDel="00B43548">
              <w:rPr>
                <w:rStyle w:val="scxw182275508"/>
              </w:rPr>
              <w:t> </w:t>
            </w:r>
            <w:r w:rsidRPr="00446E14" w:rsidDel="00B43548">
              <w:br/>
            </w:r>
            <w:r w:rsidRPr="00446E14" w:rsidDel="00B43548">
              <w:rPr>
                <w:rStyle w:val="eop"/>
              </w:rPr>
              <w:t> </w:t>
            </w:r>
          </w:p>
        </w:tc>
        <w:tc>
          <w:tcPr>
            <w:tcW w:w="1418" w:type="dxa"/>
            <w:gridSpan w:val="2"/>
          </w:tcPr>
          <w:p w14:paraId="44673548" w14:textId="4FAC39D7" w:rsidR="0001166E" w:rsidRPr="00446E14" w:rsidDel="00B43548" w:rsidRDefault="0001166E" w:rsidP="37B83997">
            <w:pPr>
              <w:pStyle w:val="MatrixHeadings"/>
            </w:pPr>
          </w:p>
        </w:tc>
      </w:tr>
      <w:tr w:rsidR="00FF0834" w:rsidRPr="00446E14" w:rsidDel="00B43548" w14:paraId="2624B900" w14:textId="73ED91FF" w:rsidTr="41E2FE77">
        <w:trPr>
          <w:trHeight w:val="272"/>
          <w:jc w:val="center"/>
        </w:trPr>
        <w:tc>
          <w:tcPr>
            <w:tcW w:w="704" w:type="dxa"/>
          </w:tcPr>
          <w:p w14:paraId="671973D4" w14:textId="48C20591" w:rsidR="00FF0834" w:rsidRPr="00446E14" w:rsidDel="00B43548" w:rsidRDefault="00FF0834" w:rsidP="00FF0834">
            <w:pPr>
              <w:pStyle w:val="Codes"/>
              <w:spacing w:beforeLines="20" w:before="48" w:afterLines="20" w:after="48" w:line="252" w:lineRule="auto"/>
            </w:pPr>
            <w:r w:rsidRPr="00446E14" w:rsidDel="00B43548">
              <w:t>_1</w:t>
            </w:r>
          </w:p>
        </w:tc>
        <w:tc>
          <w:tcPr>
            <w:tcW w:w="4394" w:type="dxa"/>
          </w:tcPr>
          <w:p w14:paraId="567D6CD2" w14:textId="30D4D474" w:rsidR="00FF0834" w:rsidRPr="00446E14" w:rsidDel="00B43548" w:rsidRDefault="00FF0834" w:rsidP="00FF0834">
            <w:pPr>
              <w:pStyle w:val="Answers"/>
            </w:pPr>
            <w:r w:rsidRPr="00446E14" w:rsidDel="00B43548">
              <w:t>Whole portfolio (across all asset classes)</w:t>
            </w:r>
          </w:p>
        </w:tc>
        <w:tc>
          <w:tcPr>
            <w:tcW w:w="1630" w:type="dxa"/>
            <w:vAlign w:val="center"/>
          </w:tcPr>
          <w:p w14:paraId="24C4A835" w14:textId="166E87C5" w:rsidR="00FF0834" w:rsidRPr="00446E14" w:rsidDel="00B43548" w:rsidRDefault="00FF0834" w:rsidP="00FF0834">
            <w:pPr>
              <w:pStyle w:val="Codes"/>
              <w:spacing w:beforeLines="20" w:before="48" w:afterLines="20" w:after="48" w:line="252" w:lineRule="auto"/>
            </w:pPr>
            <w:r w:rsidRPr="00446E14" w:rsidDel="00B43548">
              <w:t>01</w:t>
            </w:r>
          </w:p>
        </w:tc>
        <w:tc>
          <w:tcPr>
            <w:tcW w:w="1631" w:type="dxa"/>
            <w:vAlign w:val="center"/>
          </w:tcPr>
          <w:p w14:paraId="2775ACA8" w14:textId="30CF0352" w:rsidR="00FF0834" w:rsidRPr="00446E14" w:rsidDel="00B43548" w:rsidRDefault="00FF0834" w:rsidP="00FF0834">
            <w:pPr>
              <w:pStyle w:val="Codes"/>
              <w:spacing w:beforeLines="20" w:before="48" w:afterLines="20" w:after="48" w:line="252" w:lineRule="auto"/>
            </w:pPr>
            <w:r w:rsidRPr="00446E14" w:rsidDel="00B43548">
              <w:t>02</w:t>
            </w:r>
          </w:p>
        </w:tc>
        <w:tc>
          <w:tcPr>
            <w:tcW w:w="708" w:type="dxa"/>
            <w:vAlign w:val="center"/>
          </w:tcPr>
          <w:p w14:paraId="686D73BC" w14:textId="1030E715" w:rsidR="00FF0834" w:rsidRPr="00446E14" w:rsidDel="00B43548" w:rsidRDefault="00FF0834" w:rsidP="00FF0834">
            <w:pPr>
              <w:pStyle w:val="Codes"/>
              <w:spacing w:beforeLines="20" w:before="48" w:afterLines="20" w:after="48" w:line="252" w:lineRule="auto"/>
            </w:pPr>
            <w:r w:rsidRPr="00446E14" w:rsidDel="00B43548">
              <w:t>03</w:t>
            </w:r>
          </w:p>
        </w:tc>
        <w:tc>
          <w:tcPr>
            <w:tcW w:w="1418" w:type="dxa"/>
            <w:gridSpan w:val="2"/>
            <w:vAlign w:val="center"/>
          </w:tcPr>
          <w:p w14:paraId="2940630D" w14:textId="3F1DC3CE" w:rsidR="00FF0834" w:rsidRPr="00446E14" w:rsidDel="00B43548" w:rsidRDefault="00FF0834" w:rsidP="00FF0834">
            <w:pPr>
              <w:pStyle w:val="Codes"/>
              <w:spacing w:beforeLines="20" w:before="48" w:afterLines="20" w:after="48" w:line="252" w:lineRule="auto"/>
            </w:pPr>
          </w:p>
        </w:tc>
      </w:tr>
      <w:tr w:rsidR="048715B6" w14:paraId="56AD46E1" w14:textId="77777777" w:rsidTr="048715B6">
        <w:trPr>
          <w:trHeight w:val="272"/>
          <w:jc w:val="center"/>
        </w:trPr>
        <w:tc>
          <w:tcPr>
            <w:tcW w:w="704" w:type="dxa"/>
          </w:tcPr>
          <w:p w14:paraId="675A8B9A" w14:textId="49879F8C" w:rsidR="5B4F7EBE" w:rsidRDefault="5B4F7EBE" w:rsidP="00C77E5E">
            <w:pPr>
              <w:pStyle w:val="Codes"/>
              <w:spacing w:line="252" w:lineRule="auto"/>
            </w:pPr>
            <w:r>
              <w:t>_2</w:t>
            </w:r>
          </w:p>
        </w:tc>
        <w:tc>
          <w:tcPr>
            <w:tcW w:w="4394" w:type="dxa"/>
          </w:tcPr>
          <w:p w14:paraId="344A493E" w14:textId="37CF3A3C" w:rsidR="005CEC66" w:rsidRDefault="005CEC66" w:rsidP="00C77E5E">
            <w:pPr>
              <w:pStyle w:val="Answers"/>
            </w:pPr>
            <w:r>
              <w:t>Part of portfolio (i.e. for some asset classes)</w:t>
            </w:r>
          </w:p>
        </w:tc>
        <w:tc>
          <w:tcPr>
            <w:tcW w:w="1630" w:type="dxa"/>
            <w:vAlign w:val="center"/>
          </w:tcPr>
          <w:p w14:paraId="5AD5D15E" w14:textId="47E9158E" w:rsidR="005CEC66" w:rsidRDefault="005CEC66" w:rsidP="00C77E5E">
            <w:pPr>
              <w:pStyle w:val="Codes"/>
              <w:spacing w:line="252" w:lineRule="auto"/>
            </w:pPr>
            <w:r>
              <w:t>01</w:t>
            </w:r>
          </w:p>
        </w:tc>
        <w:tc>
          <w:tcPr>
            <w:tcW w:w="1631" w:type="dxa"/>
            <w:vAlign w:val="center"/>
          </w:tcPr>
          <w:p w14:paraId="44A4B624" w14:textId="069042C0" w:rsidR="005CEC66" w:rsidRDefault="005CEC66" w:rsidP="00C77E5E">
            <w:pPr>
              <w:pStyle w:val="Codes"/>
              <w:spacing w:line="252" w:lineRule="auto"/>
            </w:pPr>
            <w:r>
              <w:t>02</w:t>
            </w:r>
          </w:p>
        </w:tc>
        <w:tc>
          <w:tcPr>
            <w:tcW w:w="708" w:type="dxa"/>
            <w:vAlign w:val="center"/>
          </w:tcPr>
          <w:p w14:paraId="63DC5916" w14:textId="09193743" w:rsidR="005CEC66" w:rsidRDefault="005CEC66" w:rsidP="00C77E5E">
            <w:pPr>
              <w:pStyle w:val="Codes"/>
              <w:spacing w:line="252" w:lineRule="auto"/>
            </w:pPr>
            <w:r>
              <w:t>03</w:t>
            </w:r>
          </w:p>
        </w:tc>
        <w:tc>
          <w:tcPr>
            <w:tcW w:w="1418" w:type="dxa"/>
            <w:gridSpan w:val="2"/>
            <w:vAlign w:val="center"/>
          </w:tcPr>
          <w:p w14:paraId="1D2A009B" w14:textId="145C9239" w:rsidR="048715B6" w:rsidRDefault="048715B6" w:rsidP="00C77E5E">
            <w:pPr>
              <w:pStyle w:val="Codes"/>
              <w:spacing w:line="252" w:lineRule="auto"/>
            </w:pPr>
          </w:p>
        </w:tc>
      </w:tr>
    </w:tbl>
    <w:p w14:paraId="7AA9DC3F" w14:textId="77777777" w:rsidR="0001166E" w:rsidRPr="00446E14" w:rsidRDefault="0001166E" w:rsidP="0001166E"/>
    <w:p w14:paraId="7DCAA1F7" w14:textId="77777777" w:rsidR="00722B63" w:rsidRPr="00446E14" w:rsidRDefault="00722B63" w:rsidP="0001166E"/>
    <w:tbl>
      <w:tblPr>
        <w:tblStyle w:val="TableGridLight"/>
        <w:tblW w:w="10485" w:type="dxa"/>
        <w:jc w:val="center"/>
        <w:tblLayout w:type="fixed"/>
        <w:tblLook w:val="0000" w:firstRow="0" w:lastRow="0" w:firstColumn="0" w:lastColumn="0" w:noHBand="0" w:noVBand="0"/>
      </w:tblPr>
      <w:tblGrid>
        <w:gridCol w:w="704"/>
        <w:gridCol w:w="4253"/>
        <w:gridCol w:w="850"/>
        <w:gridCol w:w="709"/>
        <w:gridCol w:w="2551"/>
        <w:gridCol w:w="426"/>
        <w:gridCol w:w="992"/>
      </w:tblGrid>
      <w:tr w:rsidR="008004D8" w:rsidRPr="00446E14" w:rsidDel="00B43548" w14:paraId="7BE9171D" w14:textId="681AB3FD" w:rsidTr="6460CD10">
        <w:trPr>
          <w:trHeight w:val="272"/>
          <w:jc w:val="center"/>
        </w:trPr>
        <w:tc>
          <w:tcPr>
            <w:tcW w:w="10485" w:type="dxa"/>
            <w:gridSpan w:val="7"/>
          </w:tcPr>
          <w:p w14:paraId="62A2000E" w14:textId="685B8167" w:rsidR="008004D8" w:rsidRPr="00446E14" w:rsidDel="00B43548" w:rsidRDefault="4795D67D" w:rsidP="30638945">
            <w:pPr>
              <w:spacing w:beforeLines="20" w:before="48" w:afterLines="20" w:after="48" w:line="252" w:lineRule="auto"/>
              <w:rPr>
                <w:b/>
                <w:bCs/>
                <w:color w:val="367587"/>
              </w:rPr>
            </w:pPr>
            <w:r w:rsidRPr="00446E14" w:rsidDel="00B43548">
              <w:rPr>
                <w:rStyle w:val="ProgrammingNotesChar"/>
              </w:rPr>
              <w:t>INVESTORS –</w:t>
            </w:r>
            <w:r w:rsidR="3DBA9674" w:rsidRPr="048715B6" w:rsidDel="00B43548">
              <w:rPr>
                <w:rStyle w:val="ProgrammingNotesChar"/>
              </w:rPr>
              <w:t xml:space="preserve"> </w:t>
            </w:r>
            <w:r w:rsidRPr="048715B6" w:rsidDel="00B43548">
              <w:rPr>
                <w:rStyle w:val="ProgrammingNotesChar"/>
                <w:color w:val="C00000"/>
              </w:rPr>
              <w:t>MANDATORY</w:t>
            </w:r>
            <w:r w:rsidR="00E864FF" w:rsidRPr="048715B6">
              <w:rPr>
                <w:rStyle w:val="ProgrammingNotesChar"/>
                <w:color w:val="C00000"/>
              </w:rPr>
              <w:t xml:space="preserve"> - IGCC</w:t>
            </w:r>
            <w:r w:rsidR="471E4989" w:rsidRPr="048715B6">
              <w:rPr>
                <w:rStyle w:val="ProgrammingNotesChar"/>
                <w:color w:val="C00000"/>
              </w:rPr>
              <w:t xml:space="preserve"> ONLY</w:t>
            </w:r>
          </w:p>
        </w:tc>
      </w:tr>
      <w:tr w:rsidR="008004D8" w:rsidRPr="00446E14" w:rsidDel="00B43548" w14:paraId="43168F96" w14:textId="6B704846" w:rsidTr="6460CD10">
        <w:trPr>
          <w:trHeight w:val="272"/>
          <w:jc w:val="center"/>
        </w:trPr>
        <w:tc>
          <w:tcPr>
            <w:tcW w:w="704" w:type="dxa"/>
          </w:tcPr>
          <w:p w14:paraId="3828AEF1" w14:textId="0B97B524" w:rsidR="008004D8" w:rsidRPr="00446E14" w:rsidDel="00B43548" w:rsidRDefault="00E964A8">
            <w:pPr>
              <w:spacing w:beforeLines="20" w:before="48" w:afterLines="20" w:after="48" w:line="252" w:lineRule="auto"/>
              <w:rPr>
                <w:lang w:val="en-GB"/>
              </w:rPr>
            </w:pPr>
            <w:r w:rsidRPr="00446E14" w:rsidDel="00B43548">
              <w:rPr>
                <w:lang w:val="en-GB"/>
              </w:rPr>
              <w:t>Q27</w:t>
            </w:r>
          </w:p>
        </w:tc>
        <w:tc>
          <w:tcPr>
            <w:tcW w:w="9781" w:type="dxa"/>
            <w:gridSpan w:val="6"/>
          </w:tcPr>
          <w:p w14:paraId="575DC334" w14:textId="478F9C69" w:rsidR="008004D8" w:rsidRPr="00446E14" w:rsidDel="00B43548" w:rsidRDefault="443E893F" w:rsidP="6460CD10">
            <w:pPr>
              <w:spacing w:beforeLines="20" w:before="48" w:afterLines="20" w:after="48" w:line="252" w:lineRule="auto"/>
              <w:rPr>
                <w:lang w:val="en-GB"/>
              </w:rPr>
            </w:pPr>
            <w:r w:rsidRPr="00446E14" w:rsidDel="00B43548">
              <w:rPr>
                <w:lang w:val="en-GB"/>
              </w:rPr>
              <w:t xml:space="preserve">Have you implemented or are you implementing a response to build resilience to physical climate risk? </w:t>
            </w:r>
          </w:p>
        </w:tc>
      </w:tr>
      <w:tr w:rsidR="008004D8" w:rsidRPr="00446E14" w:rsidDel="00B43548" w14:paraId="322EF671" w14:textId="476B6A13" w:rsidTr="6460CD10">
        <w:trPr>
          <w:trHeight w:val="272"/>
          <w:jc w:val="center"/>
        </w:trPr>
        <w:tc>
          <w:tcPr>
            <w:tcW w:w="704" w:type="dxa"/>
          </w:tcPr>
          <w:p w14:paraId="538F4455" w14:textId="4D91A75B" w:rsidR="008004D8" w:rsidRPr="00446E14" w:rsidDel="00B43548" w:rsidRDefault="008004D8">
            <w:pPr>
              <w:spacing w:beforeLines="20" w:before="48" w:afterLines="20" w:after="48" w:line="252" w:lineRule="auto"/>
              <w:rPr>
                <w:lang w:val="en-GB"/>
              </w:rPr>
            </w:pPr>
          </w:p>
        </w:tc>
        <w:tc>
          <w:tcPr>
            <w:tcW w:w="4253" w:type="dxa"/>
            <w:vAlign w:val="center"/>
          </w:tcPr>
          <w:p w14:paraId="3A3D5EB9" w14:textId="6AAF764B" w:rsidR="008004D8" w:rsidRPr="00DD24A4" w:rsidDel="00B43548" w:rsidRDefault="008004D8">
            <w:pPr>
              <w:spacing w:beforeLines="20" w:before="48" w:afterLines="20" w:after="48" w:line="252" w:lineRule="auto"/>
              <w:rPr>
                <w:b/>
                <w:bCs/>
                <w:i/>
                <w:iCs/>
                <w:lang w:val="en-GB"/>
              </w:rPr>
            </w:pPr>
            <w:r w:rsidRPr="00DD24A4" w:rsidDel="00B43548">
              <w:rPr>
                <w:b/>
                <w:bCs/>
                <w:i/>
                <w:iCs/>
                <w:lang w:val="en-GB"/>
              </w:rPr>
              <w:t>Please select one response per asset class</w:t>
            </w:r>
          </w:p>
        </w:tc>
        <w:tc>
          <w:tcPr>
            <w:tcW w:w="4536" w:type="dxa"/>
            <w:gridSpan w:val="4"/>
            <w:vAlign w:val="center"/>
          </w:tcPr>
          <w:p w14:paraId="2AD68027" w14:textId="4C278D0D" w:rsidR="008004D8" w:rsidRPr="00D45AAF" w:rsidDel="00B43548" w:rsidRDefault="4FC0CA5A" w:rsidP="00D45AAF">
            <w:pPr>
              <w:spacing w:beforeLines="20" w:before="48" w:afterLines="20" w:after="48" w:line="252" w:lineRule="auto"/>
              <w:jc w:val="center"/>
              <w:rPr>
                <w:b/>
                <w:bCs/>
                <w:color w:val="367587"/>
                <w:lang w:val="en-GB"/>
              </w:rPr>
            </w:pPr>
            <w:r w:rsidRPr="048715B6" w:rsidDel="00B43548">
              <w:rPr>
                <w:b/>
                <w:bCs/>
                <w:color w:val="367587" w:themeColor="text2"/>
                <w:lang w:val="en-GB"/>
              </w:rPr>
              <w:t>DO NOT</w:t>
            </w:r>
            <w:r w:rsidR="00BB0064" w:rsidRPr="048715B6" w:rsidDel="00B43548">
              <w:rPr>
                <w:b/>
                <w:bCs/>
                <w:color w:val="367587" w:themeColor="text2"/>
                <w:lang w:val="en-GB"/>
              </w:rPr>
              <w:t xml:space="preserve"> </w:t>
            </w:r>
            <w:r w:rsidR="008004D8" w:rsidRPr="048715B6" w:rsidDel="00B43548">
              <w:rPr>
                <w:b/>
                <w:bCs/>
                <w:color w:val="367587" w:themeColor="text2"/>
                <w:lang w:val="en-GB"/>
              </w:rPr>
              <w:t>RANDOMISE STATEMENTS</w:t>
            </w:r>
          </w:p>
        </w:tc>
        <w:tc>
          <w:tcPr>
            <w:tcW w:w="992" w:type="dxa"/>
            <w:vAlign w:val="center"/>
          </w:tcPr>
          <w:p w14:paraId="01FF1756" w14:textId="611D985F" w:rsidR="008004D8" w:rsidRPr="00446E14" w:rsidDel="00B43548" w:rsidRDefault="008004D8">
            <w:pPr>
              <w:spacing w:beforeLines="20" w:before="48" w:afterLines="20" w:after="48" w:line="252" w:lineRule="auto"/>
              <w:jc w:val="center"/>
              <w:rPr>
                <w:b/>
                <w:bCs/>
                <w:color w:val="367587"/>
                <w:lang w:val="en-GB"/>
              </w:rPr>
            </w:pPr>
            <w:r w:rsidRPr="048715B6" w:rsidDel="00B43548">
              <w:rPr>
                <w:b/>
                <w:bCs/>
                <w:color w:val="367587" w:themeColor="text2"/>
                <w:lang w:val="en-GB"/>
              </w:rPr>
              <w:t>RSR</w:t>
            </w:r>
          </w:p>
        </w:tc>
      </w:tr>
      <w:tr w:rsidR="008004D8" w:rsidRPr="00446E14" w:rsidDel="00B43548" w14:paraId="04F08703" w14:textId="17A1F554" w:rsidTr="6460CD10">
        <w:trPr>
          <w:trHeight w:val="272"/>
          <w:jc w:val="center"/>
        </w:trPr>
        <w:tc>
          <w:tcPr>
            <w:tcW w:w="4957" w:type="dxa"/>
            <w:gridSpan w:val="2"/>
          </w:tcPr>
          <w:p w14:paraId="4EB1095F" w14:textId="7ED13483" w:rsidR="008004D8" w:rsidRPr="00446E14" w:rsidDel="00B43548" w:rsidRDefault="008004D8">
            <w:pPr>
              <w:spacing w:beforeLines="20" w:before="48" w:afterLines="20" w:after="48" w:line="252" w:lineRule="auto"/>
              <w:rPr>
                <w:b/>
                <w:bCs/>
              </w:rPr>
            </w:pPr>
          </w:p>
        </w:tc>
        <w:tc>
          <w:tcPr>
            <w:tcW w:w="850" w:type="dxa"/>
          </w:tcPr>
          <w:p w14:paraId="78C15474" w14:textId="20F5FE75" w:rsidR="008004D8" w:rsidRPr="00446E14" w:rsidDel="00B43548" w:rsidRDefault="008004D8">
            <w:pPr>
              <w:pStyle w:val="MatrixHeadings"/>
            </w:pPr>
            <w:r w:rsidRPr="00446E14" w:rsidDel="00B43548">
              <w:rPr>
                <w:rStyle w:val="normaltextrun"/>
              </w:rPr>
              <w:t>Yes</w:t>
            </w:r>
          </w:p>
        </w:tc>
        <w:tc>
          <w:tcPr>
            <w:tcW w:w="709" w:type="dxa"/>
          </w:tcPr>
          <w:p w14:paraId="2BD1E944" w14:textId="2902D863" w:rsidR="008004D8" w:rsidRPr="00446E14" w:rsidDel="00B43548" w:rsidRDefault="008004D8">
            <w:pPr>
              <w:pStyle w:val="MatrixHeadings"/>
            </w:pPr>
            <w:r w:rsidRPr="00446E14" w:rsidDel="00B43548">
              <w:rPr>
                <w:rStyle w:val="normaltextrun"/>
              </w:rPr>
              <w:t>No</w:t>
            </w:r>
            <w:r w:rsidRPr="00446E14" w:rsidDel="00B43548">
              <w:rPr>
                <w:rStyle w:val="eop"/>
              </w:rPr>
              <w:t> </w:t>
            </w:r>
          </w:p>
        </w:tc>
        <w:tc>
          <w:tcPr>
            <w:tcW w:w="2551" w:type="dxa"/>
          </w:tcPr>
          <w:p w14:paraId="2EEEAAC0" w14:textId="00F93376" w:rsidR="008004D8" w:rsidRPr="00446E14" w:rsidDel="00B43548" w:rsidRDefault="008004D8">
            <w:pPr>
              <w:pStyle w:val="MatrixHeadings"/>
            </w:pPr>
            <w:r w:rsidRPr="00446E14" w:rsidDel="00B43548">
              <w:rPr>
                <w:rStyle w:val="normaltextrun"/>
              </w:rPr>
              <w:t>Not necessary, the portfolio is resilient</w:t>
            </w:r>
          </w:p>
        </w:tc>
        <w:tc>
          <w:tcPr>
            <w:tcW w:w="1418" w:type="dxa"/>
            <w:gridSpan w:val="2"/>
          </w:tcPr>
          <w:p w14:paraId="15194173" w14:textId="51C1ECB0" w:rsidR="008004D8" w:rsidRPr="00446E14" w:rsidDel="00B43548" w:rsidRDefault="008004D8" w:rsidP="37B83997">
            <w:pPr>
              <w:pStyle w:val="MatrixHeadings"/>
            </w:pPr>
            <w:r w:rsidRPr="00446E14" w:rsidDel="00B43548">
              <w:br/>
            </w:r>
          </w:p>
        </w:tc>
      </w:tr>
      <w:tr w:rsidR="00FF0834" w:rsidRPr="00446E14" w:rsidDel="00B43548" w14:paraId="002A7520" w14:textId="3CEDCCFF" w:rsidTr="6460CD10">
        <w:trPr>
          <w:trHeight w:val="272"/>
          <w:jc w:val="center"/>
        </w:trPr>
        <w:tc>
          <w:tcPr>
            <w:tcW w:w="704" w:type="dxa"/>
          </w:tcPr>
          <w:p w14:paraId="1A783457" w14:textId="2344F5C7" w:rsidR="00FF0834" w:rsidRPr="00446E14" w:rsidDel="00B43548" w:rsidRDefault="00FF0834" w:rsidP="00FF0834">
            <w:pPr>
              <w:pStyle w:val="Codes"/>
              <w:spacing w:beforeLines="20" w:before="48" w:afterLines="20" w:after="48" w:line="252" w:lineRule="auto"/>
            </w:pPr>
            <w:r w:rsidRPr="00446E14" w:rsidDel="00B43548">
              <w:t>_1</w:t>
            </w:r>
          </w:p>
        </w:tc>
        <w:tc>
          <w:tcPr>
            <w:tcW w:w="4253" w:type="dxa"/>
          </w:tcPr>
          <w:p w14:paraId="107CB491" w14:textId="320BFAF3" w:rsidR="00FF0834" w:rsidRPr="00446E14" w:rsidDel="00B43548" w:rsidRDefault="00FF0834" w:rsidP="00FF0834">
            <w:pPr>
              <w:pStyle w:val="Answers"/>
            </w:pPr>
            <w:r w:rsidRPr="00446E14" w:rsidDel="00B43548">
              <w:t>Whole portfolio (across all asset classes)</w:t>
            </w:r>
          </w:p>
        </w:tc>
        <w:tc>
          <w:tcPr>
            <w:tcW w:w="850" w:type="dxa"/>
            <w:vAlign w:val="center"/>
          </w:tcPr>
          <w:p w14:paraId="1B27D2AE" w14:textId="743C37C0" w:rsidR="00FF0834" w:rsidRPr="00446E14" w:rsidDel="00B43548" w:rsidRDefault="00FF0834" w:rsidP="00FF0834">
            <w:pPr>
              <w:pStyle w:val="Codes"/>
              <w:spacing w:beforeLines="20" w:before="48" w:afterLines="20" w:after="48" w:line="252" w:lineRule="auto"/>
            </w:pPr>
            <w:r w:rsidRPr="00446E14" w:rsidDel="00B43548">
              <w:t>01</w:t>
            </w:r>
          </w:p>
        </w:tc>
        <w:tc>
          <w:tcPr>
            <w:tcW w:w="709" w:type="dxa"/>
            <w:vAlign w:val="center"/>
          </w:tcPr>
          <w:p w14:paraId="61CA12EF" w14:textId="6B47DBF0" w:rsidR="00FF0834" w:rsidRPr="00446E14" w:rsidDel="00B43548" w:rsidRDefault="00FF0834" w:rsidP="00FF0834">
            <w:pPr>
              <w:pStyle w:val="Codes"/>
              <w:spacing w:beforeLines="20" w:before="48" w:afterLines="20" w:after="48" w:line="252" w:lineRule="auto"/>
            </w:pPr>
            <w:r w:rsidRPr="00446E14" w:rsidDel="00B43548">
              <w:t>02</w:t>
            </w:r>
          </w:p>
        </w:tc>
        <w:tc>
          <w:tcPr>
            <w:tcW w:w="2551" w:type="dxa"/>
            <w:vAlign w:val="center"/>
          </w:tcPr>
          <w:p w14:paraId="20453DBB" w14:textId="6ADDBC5A" w:rsidR="00FF0834" w:rsidRPr="00446E14" w:rsidDel="00B43548" w:rsidRDefault="00FF0834" w:rsidP="00FF0834">
            <w:pPr>
              <w:pStyle w:val="Codes"/>
              <w:spacing w:beforeLines="20" w:before="48" w:afterLines="20" w:after="48" w:line="252" w:lineRule="auto"/>
            </w:pPr>
            <w:r w:rsidRPr="00446E14" w:rsidDel="00B43548">
              <w:t>03</w:t>
            </w:r>
          </w:p>
        </w:tc>
        <w:tc>
          <w:tcPr>
            <w:tcW w:w="1418" w:type="dxa"/>
            <w:gridSpan w:val="2"/>
            <w:vAlign w:val="center"/>
          </w:tcPr>
          <w:p w14:paraId="1B5DFFC9" w14:textId="578FA65B" w:rsidR="00FF0834" w:rsidRPr="00446E14" w:rsidDel="00B43548" w:rsidRDefault="00FF0834" w:rsidP="00FF0834">
            <w:pPr>
              <w:pStyle w:val="Codes"/>
              <w:spacing w:beforeLines="20" w:before="48" w:afterLines="20" w:after="48" w:line="252" w:lineRule="auto"/>
            </w:pPr>
          </w:p>
        </w:tc>
      </w:tr>
      <w:tr w:rsidR="048715B6" w14:paraId="16C0AFD5" w14:textId="77777777" w:rsidTr="048715B6">
        <w:trPr>
          <w:trHeight w:val="272"/>
          <w:jc w:val="center"/>
        </w:trPr>
        <w:tc>
          <w:tcPr>
            <w:tcW w:w="704" w:type="dxa"/>
          </w:tcPr>
          <w:p w14:paraId="4152EAB1" w14:textId="1C2EC6B6" w:rsidR="461A0DD1" w:rsidRDefault="461A0DD1" w:rsidP="00DD24A4">
            <w:pPr>
              <w:pStyle w:val="Codes"/>
              <w:spacing w:line="252" w:lineRule="auto"/>
            </w:pPr>
            <w:r>
              <w:t>_2</w:t>
            </w:r>
          </w:p>
        </w:tc>
        <w:tc>
          <w:tcPr>
            <w:tcW w:w="4253" w:type="dxa"/>
          </w:tcPr>
          <w:p w14:paraId="0C81E472" w14:textId="78C2A459" w:rsidR="02CCDB14" w:rsidRDefault="02CCDB14" w:rsidP="00DD24A4">
            <w:pPr>
              <w:pStyle w:val="Answers"/>
            </w:pPr>
            <w:r>
              <w:t>Part of portfolio (i.e. for some asset classes)</w:t>
            </w:r>
          </w:p>
        </w:tc>
        <w:tc>
          <w:tcPr>
            <w:tcW w:w="850" w:type="dxa"/>
            <w:vAlign w:val="center"/>
          </w:tcPr>
          <w:p w14:paraId="4E0A57FC" w14:textId="5B1FB73B" w:rsidR="02CCDB14" w:rsidRDefault="02CCDB14" w:rsidP="00DD24A4">
            <w:pPr>
              <w:pStyle w:val="Codes"/>
              <w:spacing w:line="252" w:lineRule="auto"/>
            </w:pPr>
            <w:r>
              <w:t>01</w:t>
            </w:r>
          </w:p>
        </w:tc>
        <w:tc>
          <w:tcPr>
            <w:tcW w:w="709" w:type="dxa"/>
            <w:vAlign w:val="center"/>
          </w:tcPr>
          <w:p w14:paraId="307AE758" w14:textId="3755EC17" w:rsidR="02CCDB14" w:rsidRDefault="02CCDB14" w:rsidP="00DD24A4">
            <w:pPr>
              <w:pStyle w:val="Codes"/>
              <w:spacing w:line="252" w:lineRule="auto"/>
            </w:pPr>
            <w:r>
              <w:t>02</w:t>
            </w:r>
          </w:p>
        </w:tc>
        <w:tc>
          <w:tcPr>
            <w:tcW w:w="2551" w:type="dxa"/>
            <w:vAlign w:val="center"/>
          </w:tcPr>
          <w:p w14:paraId="4A9165FC" w14:textId="6B257663" w:rsidR="02CCDB14" w:rsidRDefault="02CCDB14" w:rsidP="00DD24A4">
            <w:pPr>
              <w:pStyle w:val="Codes"/>
              <w:spacing w:line="252" w:lineRule="auto"/>
            </w:pPr>
            <w:r>
              <w:t>03</w:t>
            </w:r>
          </w:p>
        </w:tc>
        <w:tc>
          <w:tcPr>
            <w:tcW w:w="1418" w:type="dxa"/>
            <w:gridSpan w:val="2"/>
            <w:vAlign w:val="center"/>
          </w:tcPr>
          <w:p w14:paraId="7C4F8160" w14:textId="6372C205" w:rsidR="048715B6" w:rsidRDefault="048715B6" w:rsidP="00DD24A4">
            <w:pPr>
              <w:pStyle w:val="Codes"/>
              <w:spacing w:line="252" w:lineRule="auto"/>
            </w:pPr>
          </w:p>
        </w:tc>
      </w:tr>
    </w:tbl>
    <w:p w14:paraId="30EB77CF" w14:textId="77777777" w:rsidR="008004D8" w:rsidRPr="00446E14" w:rsidRDefault="008004D8" w:rsidP="0001166E"/>
    <w:p w14:paraId="2D1084AD" w14:textId="77777777" w:rsidR="00FD64AE" w:rsidRPr="00446E14" w:rsidRDefault="00FD64AE" w:rsidP="00FD64AE">
      <w:pPr>
        <w:spacing w:beforeLines="20" w:before="48" w:afterLines="20" w:after="48" w:line="252" w:lineRule="auto"/>
      </w:pPr>
    </w:p>
    <w:tbl>
      <w:tblPr>
        <w:tblStyle w:val="TableGridLight"/>
        <w:tblW w:w="10486" w:type="dxa"/>
        <w:jc w:val="center"/>
        <w:tblLook w:val="04A0" w:firstRow="1" w:lastRow="0" w:firstColumn="1" w:lastColumn="0" w:noHBand="0" w:noVBand="1"/>
      </w:tblPr>
      <w:tblGrid>
        <w:gridCol w:w="630"/>
        <w:gridCol w:w="595"/>
        <w:gridCol w:w="3165"/>
        <w:gridCol w:w="4023"/>
        <w:gridCol w:w="1411"/>
        <w:gridCol w:w="662"/>
      </w:tblGrid>
      <w:tr w:rsidR="00FD64AE" w:rsidRPr="00446E14" w14:paraId="49601FDC" w14:textId="77777777" w:rsidTr="00DC237E">
        <w:trPr>
          <w:trHeight w:val="272"/>
          <w:jc w:val="center"/>
        </w:trPr>
        <w:tc>
          <w:tcPr>
            <w:tcW w:w="10486" w:type="dxa"/>
            <w:gridSpan w:val="6"/>
          </w:tcPr>
          <w:p w14:paraId="6DBEBCDB" w14:textId="77777777" w:rsidR="00FD64AE" w:rsidRPr="00446E14" w:rsidRDefault="00FD64AE" w:rsidP="00DC237E">
            <w:pPr>
              <w:pStyle w:val="ASK"/>
              <w:spacing w:beforeLines="20" w:before="48" w:afterLines="20" w:after="48" w:line="252" w:lineRule="auto"/>
              <w:rPr>
                <w:b w:val="0"/>
                <w:bCs/>
                <w:color w:val="367587"/>
              </w:rPr>
            </w:pPr>
            <w:r w:rsidRPr="00446E14">
              <w:rPr>
                <w:rStyle w:val="ProgrammingNotesChar"/>
                <w:b/>
                <w:bCs/>
              </w:rPr>
              <w:t>INVESTORS – MANDATORY</w:t>
            </w:r>
          </w:p>
        </w:tc>
      </w:tr>
      <w:tr w:rsidR="00FD64AE" w:rsidRPr="00446E14" w14:paraId="52A657FA" w14:textId="77777777" w:rsidTr="00DC237E">
        <w:trPr>
          <w:trHeight w:val="272"/>
          <w:jc w:val="center"/>
        </w:trPr>
        <w:tc>
          <w:tcPr>
            <w:tcW w:w="630" w:type="dxa"/>
          </w:tcPr>
          <w:p w14:paraId="07B30FF8" w14:textId="56C409E5" w:rsidR="00FD64AE" w:rsidRPr="00446E14" w:rsidRDefault="00FD64AE" w:rsidP="00DC237E">
            <w:pPr>
              <w:pStyle w:val="QuestionText"/>
              <w:spacing w:beforeLines="20" w:before="48" w:afterLines="20" w:after="48" w:line="252" w:lineRule="auto"/>
            </w:pPr>
            <w:r w:rsidRPr="00446E14">
              <w:t>Q2</w:t>
            </w:r>
            <w:r w:rsidR="00D47105">
              <w:t>8</w:t>
            </w:r>
          </w:p>
        </w:tc>
        <w:tc>
          <w:tcPr>
            <w:tcW w:w="9856" w:type="dxa"/>
            <w:gridSpan w:val="5"/>
          </w:tcPr>
          <w:p w14:paraId="7B7856C9" w14:textId="2104E73E" w:rsidR="00FD64AE" w:rsidRPr="00446E14" w:rsidRDefault="00A640C4" w:rsidP="00DC237E">
            <w:pPr>
              <w:pStyle w:val="QuestionText"/>
            </w:pPr>
            <w:r w:rsidRPr="00A640C4">
              <w:t>What type of response(s) to physical risk are you implementing?</w:t>
            </w:r>
          </w:p>
        </w:tc>
      </w:tr>
      <w:tr w:rsidR="00FD64AE" w:rsidRPr="00446E14" w14:paraId="652CEAA5" w14:textId="77777777" w:rsidTr="00DC237E">
        <w:trPr>
          <w:trHeight w:val="272"/>
          <w:jc w:val="center"/>
        </w:trPr>
        <w:tc>
          <w:tcPr>
            <w:tcW w:w="630" w:type="dxa"/>
          </w:tcPr>
          <w:p w14:paraId="5289EE81" w14:textId="77777777" w:rsidR="00FD64AE" w:rsidRPr="00446E14" w:rsidRDefault="00FD64AE" w:rsidP="00DC237E">
            <w:pPr>
              <w:spacing w:beforeLines="20" w:before="48" w:afterLines="20" w:after="48" w:line="252" w:lineRule="auto"/>
              <w:rPr>
                <w:rFonts w:cs="Arial"/>
                <w:szCs w:val="20"/>
              </w:rPr>
            </w:pPr>
          </w:p>
        </w:tc>
        <w:tc>
          <w:tcPr>
            <w:tcW w:w="3760" w:type="dxa"/>
            <w:gridSpan w:val="2"/>
            <w:vAlign w:val="center"/>
          </w:tcPr>
          <w:p w14:paraId="108FBF28" w14:textId="77777777" w:rsidR="00FD64AE" w:rsidRPr="00446E14" w:rsidRDefault="00FD64AE" w:rsidP="00DC237E">
            <w:pPr>
              <w:pStyle w:val="Pleaseselect"/>
              <w:spacing w:beforeLines="20" w:before="48" w:afterLines="20" w:after="48" w:line="252" w:lineRule="auto"/>
            </w:pPr>
            <w:r w:rsidRPr="00446E14">
              <w:t>Please select ALL that apply</w:t>
            </w:r>
          </w:p>
        </w:tc>
        <w:tc>
          <w:tcPr>
            <w:tcW w:w="4023" w:type="dxa"/>
            <w:vAlign w:val="center"/>
          </w:tcPr>
          <w:p w14:paraId="75A51168" w14:textId="77777777" w:rsidR="00FD64AE" w:rsidRPr="00446E14" w:rsidRDefault="00FD64AE" w:rsidP="00DC237E">
            <w:pPr>
              <w:pStyle w:val="RandomiseInstruction"/>
              <w:spacing w:beforeLines="20" w:before="48" w:afterLines="20" w:after="48" w:line="252" w:lineRule="auto"/>
              <w:jc w:val="center"/>
            </w:pPr>
            <w:r w:rsidRPr="00446E14">
              <w:t>DO NOT RANDOMISE</w:t>
            </w:r>
          </w:p>
        </w:tc>
        <w:tc>
          <w:tcPr>
            <w:tcW w:w="1411" w:type="dxa"/>
            <w:vAlign w:val="center"/>
          </w:tcPr>
          <w:p w14:paraId="5899C59B" w14:textId="77777777" w:rsidR="00FD64AE" w:rsidRPr="00446E14" w:rsidRDefault="00FD64AE" w:rsidP="00DC237E">
            <w:pPr>
              <w:pStyle w:val="ProgrammingNotes"/>
              <w:spacing w:beforeLines="20" w:before="48" w:afterLines="20" w:after="48" w:line="252" w:lineRule="auto"/>
            </w:pPr>
            <w:r w:rsidRPr="00446E14">
              <w:t>MR</w:t>
            </w:r>
          </w:p>
        </w:tc>
        <w:tc>
          <w:tcPr>
            <w:tcW w:w="662" w:type="dxa"/>
            <w:vAlign w:val="center"/>
          </w:tcPr>
          <w:p w14:paraId="1E3EAAD8" w14:textId="77777777" w:rsidR="00FD64AE" w:rsidRPr="00446E14" w:rsidRDefault="00FD64AE" w:rsidP="00DC237E">
            <w:pPr>
              <w:pStyle w:val="ProgrammingNotes"/>
              <w:spacing w:beforeLines="20" w:before="48" w:afterLines="20" w:after="48" w:line="252" w:lineRule="auto"/>
            </w:pPr>
          </w:p>
        </w:tc>
      </w:tr>
      <w:tr w:rsidR="00FD64AE" w:rsidRPr="00446E14" w14:paraId="1BB1C9AE" w14:textId="77777777" w:rsidTr="00DC237E">
        <w:trPr>
          <w:trHeight w:val="272"/>
          <w:jc w:val="center"/>
        </w:trPr>
        <w:tc>
          <w:tcPr>
            <w:tcW w:w="630" w:type="dxa"/>
          </w:tcPr>
          <w:p w14:paraId="0732B567" w14:textId="77777777" w:rsidR="00FD64AE" w:rsidRPr="00446E14" w:rsidRDefault="00FD64AE" w:rsidP="00FD64AE">
            <w:pPr>
              <w:spacing w:beforeLines="20" w:before="48" w:afterLines="20" w:after="48" w:line="252" w:lineRule="auto"/>
              <w:rPr>
                <w:rFonts w:cs="Arial"/>
                <w:szCs w:val="20"/>
              </w:rPr>
            </w:pPr>
          </w:p>
        </w:tc>
        <w:tc>
          <w:tcPr>
            <w:tcW w:w="595" w:type="dxa"/>
          </w:tcPr>
          <w:p w14:paraId="3F65F4C1" w14:textId="77777777" w:rsidR="00FD64AE" w:rsidRPr="00446E14" w:rsidRDefault="00FD64AE" w:rsidP="00FD64AE">
            <w:pPr>
              <w:spacing w:beforeLines="20" w:before="48" w:afterLines="20" w:after="48" w:line="252" w:lineRule="auto"/>
              <w:rPr>
                <w:rFonts w:cs="Arial"/>
                <w:b/>
                <w:i/>
                <w:szCs w:val="20"/>
              </w:rPr>
            </w:pPr>
          </w:p>
        </w:tc>
        <w:tc>
          <w:tcPr>
            <w:tcW w:w="7188" w:type="dxa"/>
            <w:gridSpan w:val="2"/>
          </w:tcPr>
          <w:p w14:paraId="456B5CC4" w14:textId="29129DB2" w:rsidR="00FD64AE" w:rsidRPr="00446E14" w:rsidRDefault="00FD64AE" w:rsidP="00FD64AE">
            <w:pPr>
              <w:pStyle w:val="Answers"/>
            </w:pPr>
            <w:r w:rsidRPr="003E0B17">
              <w:t>Building internal expertise and capability</w:t>
            </w:r>
          </w:p>
        </w:tc>
        <w:tc>
          <w:tcPr>
            <w:tcW w:w="1411" w:type="dxa"/>
            <w:vAlign w:val="center"/>
          </w:tcPr>
          <w:p w14:paraId="42D29E13" w14:textId="77777777" w:rsidR="00FD64AE" w:rsidRPr="00446E14" w:rsidRDefault="00FD64AE" w:rsidP="00FD64AE">
            <w:pPr>
              <w:pStyle w:val="Codes"/>
              <w:spacing w:beforeLines="20" w:before="48" w:afterLines="20" w:after="48" w:line="252" w:lineRule="auto"/>
            </w:pPr>
            <w:r w:rsidRPr="00446E14">
              <w:t>01</w:t>
            </w:r>
          </w:p>
        </w:tc>
        <w:tc>
          <w:tcPr>
            <w:tcW w:w="662" w:type="dxa"/>
            <w:vAlign w:val="center"/>
          </w:tcPr>
          <w:p w14:paraId="250714B2" w14:textId="77777777" w:rsidR="00FD64AE" w:rsidRPr="00446E14" w:rsidRDefault="00FD64AE" w:rsidP="00FD64AE">
            <w:pPr>
              <w:spacing w:beforeLines="20" w:before="48" w:afterLines="20" w:after="48" w:line="252" w:lineRule="auto"/>
              <w:jc w:val="center"/>
              <w:rPr>
                <w:rFonts w:cs="Arial"/>
                <w:szCs w:val="20"/>
              </w:rPr>
            </w:pPr>
          </w:p>
        </w:tc>
      </w:tr>
      <w:tr w:rsidR="00FD64AE" w:rsidRPr="00446E14" w14:paraId="0BD95D26" w14:textId="77777777" w:rsidTr="00DC237E">
        <w:trPr>
          <w:trHeight w:val="272"/>
          <w:jc w:val="center"/>
        </w:trPr>
        <w:tc>
          <w:tcPr>
            <w:tcW w:w="630" w:type="dxa"/>
          </w:tcPr>
          <w:p w14:paraId="0E92E9F6" w14:textId="77777777" w:rsidR="00FD64AE" w:rsidRPr="00446E14" w:rsidRDefault="00FD64AE" w:rsidP="00FD64AE">
            <w:pPr>
              <w:spacing w:beforeLines="20" w:before="48" w:afterLines="20" w:after="48" w:line="252" w:lineRule="auto"/>
              <w:rPr>
                <w:rFonts w:cs="Arial"/>
                <w:szCs w:val="20"/>
              </w:rPr>
            </w:pPr>
          </w:p>
        </w:tc>
        <w:tc>
          <w:tcPr>
            <w:tcW w:w="595" w:type="dxa"/>
          </w:tcPr>
          <w:p w14:paraId="35263C5D" w14:textId="77777777" w:rsidR="00FD64AE" w:rsidRPr="00446E14" w:rsidRDefault="00FD64AE" w:rsidP="00FD64AE">
            <w:pPr>
              <w:spacing w:beforeLines="20" w:before="48" w:afterLines="20" w:after="48" w:line="252" w:lineRule="auto"/>
              <w:rPr>
                <w:rFonts w:cs="Arial"/>
                <w:szCs w:val="20"/>
              </w:rPr>
            </w:pPr>
          </w:p>
        </w:tc>
        <w:tc>
          <w:tcPr>
            <w:tcW w:w="7188" w:type="dxa"/>
            <w:gridSpan w:val="2"/>
          </w:tcPr>
          <w:p w14:paraId="16E685E4" w14:textId="75596B61" w:rsidR="00FD64AE" w:rsidRPr="00446E14" w:rsidRDefault="00FD64AE" w:rsidP="00FD64AE">
            <w:pPr>
              <w:pStyle w:val="Answers"/>
            </w:pPr>
            <w:r w:rsidRPr="003E0B17">
              <w:t>Requiring extra capability from service providers</w:t>
            </w:r>
          </w:p>
        </w:tc>
        <w:tc>
          <w:tcPr>
            <w:tcW w:w="1411" w:type="dxa"/>
            <w:vAlign w:val="center"/>
          </w:tcPr>
          <w:p w14:paraId="24AB47F5" w14:textId="77777777" w:rsidR="00FD64AE" w:rsidRPr="00446E14" w:rsidRDefault="00FD64AE" w:rsidP="00FD64AE">
            <w:pPr>
              <w:pStyle w:val="Codes"/>
              <w:spacing w:beforeLines="20" w:before="48" w:afterLines="20" w:after="48" w:line="252" w:lineRule="auto"/>
            </w:pPr>
            <w:r w:rsidRPr="00446E14">
              <w:t>02</w:t>
            </w:r>
          </w:p>
        </w:tc>
        <w:tc>
          <w:tcPr>
            <w:tcW w:w="662" w:type="dxa"/>
            <w:vAlign w:val="center"/>
          </w:tcPr>
          <w:p w14:paraId="59F44A75" w14:textId="77777777" w:rsidR="00FD64AE" w:rsidRPr="00446E14" w:rsidRDefault="00FD64AE" w:rsidP="00FD64AE">
            <w:pPr>
              <w:spacing w:beforeLines="20" w:before="48" w:afterLines="20" w:after="48" w:line="252" w:lineRule="auto"/>
              <w:jc w:val="center"/>
              <w:rPr>
                <w:rFonts w:cs="Arial"/>
                <w:szCs w:val="20"/>
              </w:rPr>
            </w:pPr>
          </w:p>
        </w:tc>
      </w:tr>
      <w:tr w:rsidR="00FD64AE" w:rsidRPr="00446E14" w14:paraId="2E5F3F2A" w14:textId="77777777" w:rsidTr="00DC237E">
        <w:trPr>
          <w:trHeight w:val="272"/>
          <w:jc w:val="center"/>
        </w:trPr>
        <w:tc>
          <w:tcPr>
            <w:tcW w:w="630" w:type="dxa"/>
          </w:tcPr>
          <w:p w14:paraId="301E862C" w14:textId="77777777" w:rsidR="00FD64AE" w:rsidRPr="00446E14" w:rsidRDefault="00FD64AE" w:rsidP="00FD64AE">
            <w:pPr>
              <w:spacing w:beforeLines="20" w:before="48" w:afterLines="20" w:after="48" w:line="252" w:lineRule="auto"/>
              <w:rPr>
                <w:rFonts w:cs="Arial"/>
                <w:szCs w:val="20"/>
              </w:rPr>
            </w:pPr>
          </w:p>
        </w:tc>
        <w:tc>
          <w:tcPr>
            <w:tcW w:w="595" w:type="dxa"/>
          </w:tcPr>
          <w:p w14:paraId="1E0E1EDA" w14:textId="77777777" w:rsidR="00FD64AE" w:rsidRPr="00446E14" w:rsidRDefault="00FD64AE" w:rsidP="00FD64AE">
            <w:pPr>
              <w:spacing w:beforeLines="20" w:before="48" w:afterLines="20" w:after="48" w:line="252" w:lineRule="auto"/>
              <w:rPr>
                <w:rFonts w:cs="Arial"/>
                <w:szCs w:val="20"/>
              </w:rPr>
            </w:pPr>
          </w:p>
        </w:tc>
        <w:tc>
          <w:tcPr>
            <w:tcW w:w="7188" w:type="dxa"/>
            <w:gridSpan w:val="2"/>
          </w:tcPr>
          <w:p w14:paraId="1EC25502" w14:textId="4EEFFB3A" w:rsidR="00FD64AE" w:rsidRPr="00446E14" w:rsidRDefault="00FD64AE" w:rsidP="00FD64AE">
            <w:pPr>
              <w:pStyle w:val="Answers"/>
            </w:pPr>
            <w:r w:rsidRPr="003E0B17">
              <w:t xml:space="preserve">Publication of a plan/strategy on and/or a policy to increase investments in resilience and adaptation </w:t>
            </w:r>
          </w:p>
        </w:tc>
        <w:tc>
          <w:tcPr>
            <w:tcW w:w="1411" w:type="dxa"/>
            <w:vAlign w:val="center"/>
          </w:tcPr>
          <w:p w14:paraId="2043EFF7" w14:textId="011C3709" w:rsidR="00FD64AE" w:rsidRPr="00446E14" w:rsidRDefault="00FD64AE" w:rsidP="00FD64AE">
            <w:pPr>
              <w:pStyle w:val="Codes"/>
              <w:spacing w:beforeLines="20" w:before="48" w:afterLines="20" w:after="48" w:line="252" w:lineRule="auto"/>
            </w:pPr>
            <w:r w:rsidRPr="00446E14">
              <w:t>0</w:t>
            </w:r>
            <w:r w:rsidR="00A640C4">
              <w:t>3</w:t>
            </w:r>
          </w:p>
        </w:tc>
        <w:tc>
          <w:tcPr>
            <w:tcW w:w="662" w:type="dxa"/>
            <w:vAlign w:val="center"/>
          </w:tcPr>
          <w:p w14:paraId="6959A015" w14:textId="77777777" w:rsidR="00FD64AE" w:rsidRPr="00446E14" w:rsidRDefault="00FD64AE" w:rsidP="00FD64AE">
            <w:pPr>
              <w:spacing w:beforeLines="20" w:before="48" w:afterLines="20" w:after="48" w:line="252" w:lineRule="auto"/>
              <w:jc w:val="center"/>
              <w:rPr>
                <w:rFonts w:cs="Arial"/>
                <w:szCs w:val="20"/>
              </w:rPr>
            </w:pPr>
          </w:p>
        </w:tc>
      </w:tr>
      <w:tr w:rsidR="00FD64AE" w:rsidRPr="00446E14" w14:paraId="57095872" w14:textId="77777777" w:rsidTr="00DC237E">
        <w:trPr>
          <w:trHeight w:val="272"/>
          <w:jc w:val="center"/>
        </w:trPr>
        <w:tc>
          <w:tcPr>
            <w:tcW w:w="630" w:type="dxa"/>
          </w:tcPr>
          <w:p w14:paraId="1706F990" w14:textId="77777777" w:rsidR="00FD64AE" w:rsidRPr="00446E14" w:rsidRDefault="00FD64AE" w:rsidP="00FD64AE">
            <w:pPr>
              <w:spacing w:beforeLines="20" w:before="48" w:afterLines="20" w:after="48" w:line="252" w:lineRule="auto"/>
              <w:rPr>
                <w:rFonts w:cs="Arial"/>
                <w:szCs w:val="20"/>
              </w:rPr>
            </w:pPr>
          </w:p>
        </w:tc>
        <w:tc>
          <w:tcPr>
            <w:tcW w:w="595" w:type="dxa"/>
          </w:tcPr>
          <w:p w14:paraId="01A0D1D9" w14:textId="77777777" w:rsidR="00FD64AE" w:rsidRPr="00446E14" w:rsidRDefault="00FD64AE" w:rsidP="00FD64AE">
            <w:pPr>
              <w:spacing w:beforeLines="20" w:before="48" w:afterLines="20" w:after="48" w:line="252" w:lineRule="auto"/>
              <w:rPr>
                <w:rFonts w:cs="Arial"/>
                <w:szCs w:val="20"/>
              </w:rPr>
            </w:pPr>
          </w:p>
        </w:tc>
        <w:tc>
          <w:tcPr>
            <w:tcW w:w="7188" w:type="dxa"/>
            <w:gridSpan w:val="2"/>
          </w:tcPr>
          <w:p w14:paraId="119F1EB8" w14:textId="0F32ED1E" w:rsidR="00FD64AE" w:rsidRPr="00446E14" w:rsidRDefault="00FD64AE" w:rsidP="00FD64AE">
            <w:pPr>
              <w:pStyle w:val="Answers"/>
            </w:pPr>
            <w:r w:rsidRPr="003E0B17">
              <w:t>Adoption of target/s for the resilience for part or all of the portfolio to chosen climate scenarios</w:t>
            </w:r>
          </w:p>
        </w:tc>
        <w:tc>
          <w:tcPr>
            <w:tcW w:w="1411" w:type="dxa"/>
            <w:vAlign w:val="center"/>
          </w:tcPr>
          <w:p w14:paraId="206A24C1" w14:textId="40528D22" w:rsidR="00FD64AE" w:rsidRPr="00446E14" w:rsidRDefault="00FD64AE" w:rsidP="00FD64AE">
            <w:pPr>
              <w:pStyle w:val="Codes"/>
              <w:spacing w:beforeLines="20" w:before="48" w:afterLines="20" w:after="48" w:line="252" w:lineRule="auto"/>
            </w:pPr>
            <w:r w:rsidRPr="00446E14">
              <w:t>0</w:t>
            </w:r>
            <w:r w:rsidR="00A640C4">
              <w:t>4</w:t>
            </w:r>
          </w:p>
        </w:tc>
        <w:tc>
          <w:tcPr>
            <w:tcW w:w="662" w:type="dxa"/>
            <w:vAlign w:val="center"/>
          </w:tcPr>
          <w:p w14:paraId="2310D007" w14:textId="77777777" w:rsidR="00FD64AE" w:rsidRPr="00446E14" w:rsidRDefault="00FD64AE" w:rsidP="00FD64AE">
            <w:pPr>
              <w:pStyle w:val="ProgrammingNotes"/>
              <w:spacing w:beforeLines="20" w:before="48" w:afterLines="20" w:after="48" w:line="252" w:lineRule="auto"/>
            </w:pPr>
          </w:p>
        </w:tc>
      </w:tr>
      <w:tr w:rsidR="00FD64AE" w:rsidRPr="00446E14" w14:paraId="6547C5CB" w14:textId="77777777" w:rsidTr="00DC237E">
        <w:trPr>
          <w:trHeight w:val="272"/>
          <w:jc w:val="center"/>
        </w:trPr>
        <w:tc>
          <w:tcPr>
            <w:tcW w:w="630" w:type="dxa"/>
          </w:tcPr>
          <w:p w14:paraId="1C9302F1" w14:textId="77777777" w:rsidR="00FD64AE" w:rsidRPr="00446E14" w:rsidRDefault="00FD64AE" w:rsidP="00FD64AE">
            <w:pPr>
              <w:spacing w:beforeLines="20" w:before="48" w:afterLines="20" w:after="48" w:line="252" w:lineRule="auto"/>
              <w:rPr>
                <w:rFonts w:cs="Arial"/>
                <w:szCs w:val="20"/>
              </w:rPr>
            </w:pPr>
          </w:p>
        </w:tc>
        <w:tc>
          <w:tcPr>
            <w:tcW w:w="595" w:type="dxa"/>
          </w:tcPr>
          <w:p w14:paraId="4EE49A89" w14:textId="77777777" w:rsidR="00FD64AE" w:rsidRPr="00446E14" w:rsidRDefault="00FD64AE" w:rsidP="00FD64AE">
            <w:pPr>
              <w:spacing w:beforeLines="20" w:before="48" w:afterLines="20" w:after="48" w:line="252" w:lineRule="auto"/>
              <w:rPr>
                <w:rFonts w:cs="Arial"/>
                <w:szCs w:val="20"/>
              </w:rPr>
            </w:pPr>
          </w:p>
        </w:tc>
        <w:tc>
          <w:tcPr>
            <w:tcW w:w="7188" w:type="dxa"/>
            <w:gridSpan w:val="2"/>
          </w:tcPr>
          <w:p w14:paraId="33096272" w14:textId="572905A7" w:rsidR="00FD64AE" w:rsidRPr="00446E14" w:rsidRDefault="00FD64AE" w:rsidP="00FD64AE">
            <w:pPr>
              <w:pStyle w:val="Answers"/>
            </w:pPr>
            <w:r w:rsidRPr="003E0B17">
              <w:t>Positive/best-in-class screening</w:t>
            </w:r>
          </w:p>
        </w:tc>
        <w:tc>
          <w:tcPr>
            <w:tcW w:w="1411" w:type="dxa"/>
            <w:vAlign w:val="center"/>
          </w:tcPr>
          <w:p w14:paraId="0A127FBE" w14:textId="3D5F7BC0" w:rsidR="00FD64AE" w:rsidRPr="00446E14" w:rsidRDefault="00FD64AE" w:rsidP="00FD64AE">
            <w:pPr>
              <w:pStyle w:val="Codes"/>
              <w:spacing w:beforeLines="20" w:before="48" w:afterLines="20" w:after="48" w:line="252" w:lineRule="auto"/>
            </w:pPr>
            <w:r w:rsidRPr="00446E14">
              <w:t>0</w:t>
            </w:r>
            <w:r w:rsidR="00A640C4">
              <w:t>5</w:t>
            </w:r>
          </w:p>
        </w:tc>
        <w:tc>
          <w:tcPr>
            <w:tcW w:w="662" w:type="dxa"/>
            <w:vAlign w:val="center"/>
          </w:tcPr>
          <w:p w14:paraId="02BB44B7" w14:textId="77777777" w:rsidR="00FD64AE" w:rsidRPr="00446E14" w:rsidRDefault="00FD64AE" w:rsidP="00FD64AE">
            <w:pPr>
              <w:pStyle w:val="ProgrammingNotes"/>
              <w:spacing w:beforeLines="20" w:before="48" w:afterLines="20" w:after="48" w:line="252" w:lineRule="auto"/>
            </w:pPr>
          </w:p>
        </w:tc>
      </w:tr>
      <w:tr w:rsidR="00FD64AE" w:rsidRPr="00446E14" w14:paraId="5AE73443" w14:textId="77777777" w:rsidTr="00DC237E">
        <w:trPr>
          <w:trHeight w:val="272"/>
          <w:jc w:val="center"/>
        </w:trPr>
        <w:tc>
          <w:tcPr>
            <w:tcW w:w="630" w:type="dxa"/>
          </w:tcPr>
          <w:p w14:paraId="0D7BE820" w14:textId="77777777" w:rsidR="00FD64AE" w:rsidRPr="00446E14" w:rsidRDefault="00FD64AE" w:rsidP="00FD64AE">
            <w:pPr>
              <w:spacing w:beforeLines="20" w:before="48" w:afterLines="20" w:after="48" w:line="252" w:lineRule="auto"/>
              <w:rPr>
                <w:rFonts w:cs="Arial"/>
                <w:szCs w:val="20"/>
              </w:rPr>
            </w:pPr>
          </w:p>
        </w:tc>
        <w:tc>
          <w:tcPr>
            <w:tcW w:w="595" w:type="dxa"/>
          </w:tcPr>
          <w:p w14:paraId="6584C2E7" w14:textId="77777777" w:rsidR="00FD64AE" w:rsidRPr="00446E14" w:rsidRDefault="00FD64AE" w:rsidP="00FD64AE">
            <w:pPr>
              <w:spacing w:beforeLines="20" w:before="48" w:afterLines="20" w:after="48" w:line="252" w:lineRule="auto"/>
              <w:rPr>
                <w:rFonts w:cs="Arial"/>
                <w:szCs w:val="20"/>
              </w:rPr>
            </w:pPr>
          </w:p>
        </w:tc>
        <w:tc>
          <w:tcPr>
            <w:tcW w:w="7188" w:type="dxa"/>
            <w:gridSpan w:val="2"/>
          </w:tcPr>
          <w:p w14:paraId="3136095C" w14:textId="0A30D817" w:rsidR="00FD64AE" w:rsidRPr="00446E14" w:rsidRDefault="00FD64AE" w:rsidP="00FD64AE">
            <w:pPr>
              <w:pStyle w:val="Answers"/>
            </w:pPr>
            <w:r w:rsidRPr="003E0B17">
              <w:t>Negative screening and/or divestment on physical risk exposure grounds</w:t>
            </w:r>
          </w:p>
        </w:tc>
        <w:tc>
          <w:tcPr>
            <w:tcW w:w="1411" w:type="dxa"/>
            <w:vAlign w:val="center"/>
          </w:tcPr>
          <w:p w14:paraId="0111E86A" w14:textId="1BA83140" w:rsidR="00FD64AE" w:rsidRPr="00446E14" w:rsidRDefault="00FD64AE" w:rsidP="00FD64AE">
            <w:pPr>
              <w:pStyle w:val="Codes"/>
              <w:spacing w:beforeLines="20" w:before="48" w:afterLines="20" w:after="48" w:line="252" w:lineRule="auto"/>
            </w:pPr>
            <w:r w:rsidRPr="00446E14">
              <w:t>0</w:t>
            </w:r>
            <w:r w:rsidR="00A640C4">
              <w:t>6</w:t>
            </w:r>
          </w:p>
        </w:tc>
        <w:tc>
          <w:tcPr>
            <w:tcW w:w="662" w:type="dxa"/>
            <w:vAlign w:val="center"/>
          </w:tcPr>
          <w:p w14:paraId="270DE3C1" w14:textId="77777777" w:rsidR="00FD64AE" w:rsidRPr="00446E14" w:rsidRDefault="00FD64AE" w:rsidP="00FD64AE">
            <w:pPr>
              <w:pStyle w:val="ProgrammingNotes"/>
              <w:spacing w:beforeLines="20" w:before="48" w:afterLines="20" w:after="48" w:line="252" w:lineRule="auto"/>
            </w:pPr>
          </w:p>
        </w:tc>
      </w:tr>
      <w:tr w:rsidR="00FD64AE" w:rsidRPr="00446E14" w14:paraId="294BDC9D" w14:textId="77777777" w:rsidTr="00DC237E">
        <w:trPr>
          <w:trHeight w:val="272"/>
          <w:jc w:val="center"/>
        </w:trPr>
        <w:tc>
          <w:tcPr>
            <w:tcW w:w="630" w:type="dxa"/>
          </w:tcPr>
          <w:p w14:paraId="72CCC8D0" w14:textId="77777777" w:rsidR="00FD64AE" w:rsidRPr="00446E14" w:rsidRDefault="00FD64AE" w:rsidP="00FD64AE">
            <w:pPr>
              <w:spacing w:beforeLines="20" w:before="48" w:afterLines="20" w:after="48" w:line="252" w:lineRule="auto"/>
              <w:rPr>
                <w:rFonts w:cs="Arial"/>
                <w:szCs w:val="20"/>
              </w:rPr>
            </w:pPr>
          </w:p>
        </w:tc>
        <w:tc>
          <w:tcPr>
            <w:tcW w:w="595" w:type="dxa"/>
          </w:tcPr>
          <w:p w14:paraId="3540CD3F" w14:textId="77777777" w:rsidR="00FD64AE" w:rsidRPr="00446E14" w:rsidRDefault="00FD64AE" w:rsidP="00FD64AE">
            <w:pPr>
              <w:spacing w:beforeLines="20" w:before="48" w:afterLines="20" w:after="48" w:line="252" w:lineRule="auto"/>
              <w:rPr>
                <w:rFonts w:cs="Arial"/>
                <w:szCs w:val="20"/>
              </w:rPr>
            </w:pPr>
          </w:p>
        </w:tc>
        <w:tc>
          <w:tcPr>
            <w:tcW w:w="7188" w:type="dxa"/>
            <w:gridSpan w:val="2"/>
          </w:tcPr>
          <w:p w14:paraId="120EC321" w14:textId="1022A5FB" w:rsidR="00FD64AE" w:rsidRPr="00446E14" w:rsidRDefault="00FD64AE" w:rsidP="00FD64AE">
            <w:pPr>
              <w:pStyle w:val="Answers"/>
            </w:pPr>
            <w:r w:rsidRPr="003E0B17">
              <w:t>Asset revaluation triggered by physical risk exposure (or decreased risk)</w:t>
            </w:r>
          </w:p>
        </w:tc>
        <w:tc>
          <w:tcPr>
            <w:tcW w:w="1411" w:type="dxa"/>
            <w:vAlign w:val="center"/>
          </w:tcPr>
          <w:p w14:paraId="5B608947" w14:textId="3739210C" w:rsidR="00FD64AE" w:rsidRPr="00446E14" w:rsidRDefault="00FD64AE" w:rsidP="00FD64AE">
            <w:pPr>
              <w:pStyle w:val="Codes"/>
              <w:spacing w:beforeLines="20" w:before="48" w:afterLines="20" w:after="48" w:line="252" w:lineRule="auto"/>
            </w:pPr>
            <w:r w:rsidRPr="00446E14">
              <w:t>0</w:t>
            </w:r>
            <w:r w:rsidR="00A640C4">
              <w:t>7</w:t>
            </w:r>
          </w:p>
        </w:tc>
        <w:tc>
          <w:tcPr>
            <w:tcW w:w="662" w:type="dxa"/>
            <w:vAlign w:val="center"/>
          </w:tcPr>
          <w:p w14:paraId="217F3CCA" w14:textId="77777777" w:rsidR="00FD64AE" w:rsidRPr="00446E14" w:rsidRDefault="00FD64AE" w:rsidP="00FD64AE">
            <w:pPr>
              <w:pStyle w:val="ProgrammingNotes"/>
              <w:spacing w:beforeLines="20" w:before="48" w:afterLines="20" w:after="48" w:line="252" w:lineRule="auto"/>
            </w:pPr>
          </w:p>
        </w:tc>
      </w:tr>
      <w:tr w:rsidR="00FD64AE" w:rsidRPr="00446E14" w14:paraId="31733C75" w14:textId="77777777" w:rsidTr="00DC237E">
        <w:trPr>
          <w:trHeight w:val="272"/>
          <w:jc w:val="center"/>
        </w:trPr>
        <w:tc>
          <w:tcPr>
            <w:tcW w:w="630" w:type="dxa"/>
          </w:tcPr>
          <w:p w14:paraId="5E5B3499" w14:textId="77777777" w:rsidR="00FD64AE" w:rsidRPr="00446E14" w:rsidRDefault="00FD64AE" w:rsidP="00FD64AE">
            <w:pPr>
              <w:spacing w:beforeLines="20" w:before="48" w:afterLines="20" w:after="48" w:line="252" w:lineRule="auto"/>
              <w:rPr>
                <w:rFonts w:cs="Arial"/>
                <w:szCs w:val="20"/>
              </w:rPr>
            </w:pPr>
          </w:p>
        </w:tc>
        <w:tc>
          <w:tcPr>
            <w:tcW w:w="595" w:type="dxa"/>
          </w:tcPr>
          <w:p w14:paraId="6BFDA8F2" w14:textId="77777777" w:rsidR="00FD64AE" w:rsidRPr="00446E14" w:rsidRDefault="00FD64AE" w:rsidP="00FD64AE">
            <w:pPr>
              <w:spacing w:beforeLines="20" w:before="48" w:afterLines="20" w:after="48" w:line="252" w:lineRule="auto"/>
              <w:rPr>
                <w:rFonts w:cs="Arial"/>
                <w:szCs w:val="20"/>
              </w:rPr>
            </w:pPr>
          </w:p>
        </w:tc>
        <w:tc>
          <w:tcPr>
            <w:tcW w:w="7188" w:type="dxa"/>
            <w:gridSpan w:val="2"/>
          </w:tcPr>
          <w:p w14:paraId="7D47442C" w14:textId="50516B0C" w:rsidR="00FD64AE" w:rsidRPr="00446E14" w:rsidRDefault="00FD64AE" w:rsidP="00FD64AE">
            <w:pPr>
              <w:pStyle w:val="Answers"/>
              <w:rPr>
                <w:rStyle w:val="normaltextrun"/>
              </w:rPr>
            </w:pPr>
            <w:r w:rsidRPr="003E0B17">
              <w:t xml:space="preserve">Increased investment in adaptation/resilience solutions  </w:t>
            </w:r>
          </w:p>
        </w:tc>
        <w:tc>
          <w:tcPr>
            <w:tcW w:w="1411" w:type="dxa"/>
            <w:vAlign w:val="center"/>
          </w:tcPr>
          <w:p w14:paraId="320F3A5B" w14:textId="44E3A5F5" w:rsidR="00FD64AE" w:rsidRPr="00446E14" w:rsidRDefault="00FD64AE" w:rsidP="00FD64AE">
            <w:pPr>
              <w:pStyle w:val="Codes"/>
              <w:spacing w:beforeLines="20" w:before="48" w:afterLines="20" w:after="48" w:line="252" w:lineRule="auto"/>
            </w:pPr>
            <w:r>
              <w:t>0</w:t>
            </w:r>
            <w:r w:rsidR="00A640C4">
              <w:t>8</w:t>
            </w:r>
          </w:p>
        </w:tc>
        <w:tc>
          <w:tcPr>
            <w:tcW w:w="662" w:type="dxa"/>
            <w:vAlign w:val="center"/>
          </w:tcPr>
          <w:p w14:paraId="0D3E7DF8" w14:textId="77777777" w:rsidR="00FD64AE" w:rsidRPr="00446E14" w:rsidRDefault="00FD64AE" w:rsidP="00FD64AE">
            <w:pPr>
              <w:pStyle w:val="ProgrammingNotes"/>
              <w:spacing w:beforeLines="20" w:before="48" w:afterLines="20" w:after="48" w:line="252" w:lineRule="auto"/>
            </w:pPr>
          </w:p>
        </w:tc>
      </w:tr>
      <w:tr w:rsidR="00FD64AE" w:rsidRPr="00446E14" w14:paraId="099E1EC8" w14:textId="77777777" w:rsidTr="00DC237E">
        <w:trPr>
          <w:trHeight w:val="272"/>
          <w:jc w:val="center"/>
        </w:trPr>
        <w:tc>
          <w:tcPr>
            <w:tcW w:w="630" w:type="dxa"/>
          </w:tcPr>
          <w:p w14:paraId="10E7D4C4" w14:textId="77777777" w:rsidR="00FD64AE" w:rsidRPr="00446E14" w:rsidRDefault="00FD64AE" w:rsidP="00FD64AE">
            <w:pPr>
              <w:spacing w:beforeLines="20" w:before="48" w:afterLines="20" w:after="48" w:line="252" w:lineRule="auto"/>
              <w:rPr>
                <w:rFonts w:cs="Arial"/>
                <w:szCs w:val="20"/>
              </w:rPr>
            </w:pPr>
          </w:p>
        </w:tc>
        <w:tc>
          <w:tcPr>
            <w:tcW w:w="595" w:type="dxa"/>
          </w:tcPr>
          <w:p w14:paraId="28DA278A" w14:textId="77777777" w:rsidR="00FD64AE" w:rsidRPr="00446E14" w:rsidRDefault="00FD64AE" w:rsidP="00FD64AE">
            <w:pPr>
              <w:spacing w:beforeLines="20" w:before="48" w:afterLines="20" w:after="48" w:line="252" w:lineRule="auto"/>
              <w:rPr>
                <w:rFonts w:cs="Arial"/>
                <w:szCs w:val="20"/>
              </w:rPr>
            </w:pPr>
          </w:p>
        </w:tc>
        <w:tc>
          <w:tcPr>
            <w:tcW w:w="7188" w:type="dxa"/>
            <w:gridSpan w:val="2"/>
          </w:tcPr>
          <w:p w14:paraId="542BA5C9" w14:textId="03975FD0" w:rsidR="00FD64AE" w:rsidRPr="00446E14" w:rsidRDefault="00FD64AE" w:rsidP="00FD64AE">
            <w:pPr>
              <w:pStyle w:val="Answers"/>
            </w:pPr>
            <w:r w:rsidRPr="003E0B17">
              <w:t>Asset engagement and stewardship</w:t>
            </w:r>
          </w:p>
        </w:tc>
        <w:tc>
          <w:tcPr>
            <w:tcW w:w="1411" w:type="dxa"/>
            <w:vAlign w:val="center"/>
          </w:tcPr>
          <w:p w14:paraId="2983E2E4" w14:textId="606621FA" w:rsidR="00FD64AE" w:rsidRPr="00446E14" w:rsidRDefault="00A640C4" w:rsidP="00FD64AE">
            <w:pPr>
              <w:pStyle w:val="Codes"/>
              <w:spacing w:beforeLines="20" w:before="48" w:afterLines="20" w:after="48" w:line="252" w:lineRule="auto"/>
            </w:pPr>
            <w:r>
              <w:t>09</w:t>
            </w:r>
          </w:p>
        </w:tc>
        <w:tc>
          <w:tcPr>
            <w:tcW w:w="662" w:type="dxa"/>
            <w:vAlign w:val="center"/>
          </w:tcPr>
          <w:p w14:paraId="43A41A9F" w14:textId="77777777" w:rsidR="00FD64AE" w:rsidRPr="00446E14" w:rsidRDefault="00FD64AE" w:rsidP="00FD64AE">
            <w:pPr>
              <w:pStyle w:val="ProgrammingNotes"/>
              <w:spacing w:beforeLines="20" w:before="48" w:afterLines="20" w:after="48" w:line="252" w:lineRule="auto"/>
            </w:pPr>
          </w:p>
        </w:tc>
      </w:tr>
      <w:tr w:rsidR="00FD64AE" w:rsidRPr="00446E14" w14:paraId="5D55667A" w14:textId="77777777" w:rsidTr="00DC237E">
        <w:trPr>
          <w:trHeight w:val="272"/>
          <w:jc w:val="center"/>
        </w:trPr>
        <w:tc>
          <w:tcPr>
            <w:tcW w:w="630" w:type="dxa"/>
          </w:tcPr>
          <w:p w14:paraId="120F8A0B" w14:textId="77777777" w:rsidR="00FD64AE" w:rsidRPr="00446E14" w:rsidRDefault="00FD64AE" w:rsidP="00FD64AE">
            <w:pPr>
              <w:spacing w:beforeLines="20" w:before="48" w:afterLines="20" w:after="48" w:line="252" w:lineRule="auto"/>
              <w:rPr>
                <w:rFonts w:cs="Arial"/>
                <w:szCs w:val="20"/>
              </w:rPr>
            </w:pPr>
          </w:p>
        </w:tc>
        <w:tc>
          <w:tcPr>
            <w:tcW w:w="595" w:type="dxa"/>
          </w:tcPr>
          <w:p w14:paraId="792F81FD" w14:textId="77777777" w:rsidR="00FD64AE" w:rsidRPr="00446E14" w:rsidRDefault="00FD64AE" w:rsidP="00FD64AE">
            <w:pPr>
              <w:spacing w:beforeLines="20" w:before="48" w:afterLines="20" w:after="48" w:line="252" w:lineRule="auto"/>
              <w:rPr>
                <w:rFonts w:cs="Arial"/>
                <w:szCs w:val="20"/>
              </w:rPr>
            </w:pPr>
          </w:p>
        </w:tc>
        <w:tc>
          <w:tcPr>
            <w:tcW w:w="7188" w:type="dxa"/>
            <w:gridSpan w:val="2"/>
          </w:tcPr>
          <w:p w14:paraId="2E9AB761" w14:textId="705CF394" w:rsidR="00FD64AE" w:rsidRPr="00446E14" w:rsidRDefault="00FD64AE" w:rsidP="00FD64AE">
            <w:pPr>
              <w:pStyle w:val="Answers"/>
            </w:pPr>
            <w:r w:rsidRPr="003E0B17">
              <w:t xml:space="preserve">Policy advocacy </w:t>
            </w:r>
          </w:p>
        </w:tc>
        <w:tc>
          <w:tcPr>
            <w:tcW w:w="1411" w:type="dxa"/>
            <w:vAlign w:val="center"/>
          </w:tcPr>
          <w:p w14:paraId="0079D072" w14:textId="0D3B0734" w:rsidR="00FD64AE" w:rsidRPr="00446E14" w:rsidRDefault="00A640C4" w:rsidP="00FD64AE">
            <w:pPr>
              <w:pStyle w:val="Codes"/>
              <w:spacing w:beforeLines="20" w:before="48" w:afterLines="20" w:after="48" w:line="252" w:lineRule="auto"/>
            </w:pPr>
            <w:r>
              <w:t>10</w:t>
            </w:r>
          </w:p>
        </w:tc>
        <w:tc>
          <w:tcPr>
            <w:tcW w:w="662" w:type="dxa"/>
            <w:vAlign w:val="center"/>
          </w:tcPr>
          <w:p w14:paraId="5C3E4E79" w14:textId="77777777" w:rsidR="00FD64AE" w:rsidRPr="00446E14" w:rsidRDefault="00FD64AE" w:rsidP="00FD64AE">
            <w:pPr>
              <w:pStyle w:val="ProgrammingNotes"/>
              <w:spacing w:beforeLines="20" w:before="48" w:afterLines="20" w:after="48" w:line="252" w:lineRule="auto"/>
            </w:pPr>
          </w:p>
        </w:tc>
      </w:tr>
      <w:tr w:rsidR="00FD64AE" w:rsidRPr="00446E14" w14:paraId="56105F37" w14:textId="77777777" w:rsidTr="00DC237E">
        <w:trPr>
          <w:trHeight w:val="272"/>
          <w:jc w:val="center"/>
        </w:trPr>
        <w:tc>
          <w:tcPr>
            <w:tcW w:w="630" w:type="dxa"/>
          </w:tcPr>
          <w:p w14:paraId="741D3F8E" w14:textId="77777777" w:rsidR="00FD64AE" w:rsidRPr="00446E14" w:rsidRDefault="00FD64AE" w:rsidP="00FD64AE">
            <w:pPr>
              <w:spacing w:beforeLines="20" w:before="48" w:afterLines="20" w:after="48" w:line="252" w:lineRule="auto"/>
              <w:rPr>
                <w:rFonts w:cs="Arial"/>
                <w:szCs w:val="20"/>
              </w:rPr>
            </w:pPr>
          </w:p>
        </w:tc>
        <w:tc>
          <w:tcPr>
            <w:tcW w:w="595" w:type="dxa"/>
          </w:tcPr>
          <w:p w14:paraId="211C2E2A" w14:textId="77777777" w:rsidR="00FD64AE" w:rsidRPr="00446E14" w:rsidRDefault="00FD64AE" w:rsidP="00FD64AE">
            <w:pPr>
              <w:spacing w:beforeLines="20" w:before="48" w:afterLines="20" w:after="48" w:line="252" w:lineRule="auto"/>
              <w:rPr>
                <w:rFonts w:cs="Arial"/>
                <w:szCs w:val="20"/>
              </w:rPr>
            </w:pPr>
          </w:p>
        </w:tc>
        <w:tc>
          <w:tcPr>
            <w:tcW w:w="7188" w:type="dxa"/>
            <w:gridSpan w:val="2"/>
          </w:tcPr>
          <w:p w14:paraId="5123B33C" w14:textId="38F96FB9" w:rsidR="00FD64AE" w:rsidRPr="00446E14" w:rsidRDefault="00FD64AE" w:rsidP="00FD64AE">
            <w:pPr>
              <w:pStyle w:val="Answers"/>
              <w:rPr>
                <w:rStyle w:val="normaltextrun"/>
              </w:rPr>
            </w:pPr>
            <w:r w:rsidRPr="003E0B17">
              <w:t xml:space="preserve">Other (please specify) </w:t>
            </w:r>
          </w:p>
        </w:tc>
        <w:tc>
          <w:tcPr>
            <w:tcW w:w="1411" w:type="dxa"/>
            <w:vAlign w:val="center"/>
          </w:tcPr>
          <w:p w14:paraId="619FE48E" w14:textId="062ADC0D" w:rsidR="00FD64AE" w:rsidRPr="00446E14" w:rsidRDefault="00FD64AE" w:rsidP="00FD64AE">
            <w:pPr>
              <w:pStyle w:val="Codes"/>
              <w:spacing w:beforeLines="20" w:before="48" w:afterLines="20" w:after="48" w:line="252" w:lineRule="auto"/>
            </w:pPr>
            <w:r w:rsidRPr="00446E14">
              <w:t>96</w:t>
            </w:r>
          </w:p>
        </w:tc>
        <w:tc>
          <w:tcPr>
            <w:tcW w:w="662" w:type="dxa"/>
            <w:vAlign w:val="center"/>
          </w:tcPr>
          <w:p w14:paraId="4E0FFAAB" w14:textId="77777777" w:rsidR="00FD64AE" w:rsidRPr="00446E14" w:rsidRDefault="00FD64AE" w:rsidP="00FD64AE">
            <w:pPr>
              <w:pStyle w:val="ProgrammingNotes"/>
              <w:spacing w:beforeLines="20" w:before="48" w:afterLines="20" w:after="48" w:line="252" w:lineRule="auto"/>
            </w:pPr>
          </w:p>
        </w:tc>
      </w:tr>
      <w:tr w:rsidR="00FD64AE" w:rsidRPr="00446E14" w14:paraId="5FC53AF6" w14:textId="77777777" w:rsidTr="00DC237E">
        <w:trPr>
          <w:trHeight w:val="272"/>
          <w:jc w:val="center"/>
        </w:trPr>
        <w:tc>
          <w:tcPr>
            <w:tcW w:w="630" w:type="dxa"/>
          </w:tcPr>
          <w:p w14:paraId="4D21ACCD" w14:textId="77777777" w:rsidR="00FD64AE" w:rsidRPr="00446E14" w:rsidRDefault="00FD64AE" w:rsidP="00FD64AE">
            <w:pPr>
              <w:spacing w:beforeLines="20" w:before="48" w:afterLines="20" w:after="48" w:line="252" w:lineRule="auto"/>
              <w:rPr>
                <w:rFonts w:cs="Arial"/>
                <w:szCs w:val="20"/>
              </w:rPr>
            </w:pPr>
          </w:p>
        </w:tc>
        <w:tc>
          <w:tcPr>
            <w:tcW w:w="595" w:type="dxa"/>
          </w:tcPr>
          <w:p w14:paraId="1FEF1CED" w14:textId="77777777" w:rsidR="00FD64AE" w:rsidRPr="00446E14" w:rsidRDefault="00FD64AE" w:rsidP="00FD64AE">
            <w:pPr>
              <w:spacing w:beforeLines="20" w:before="48" w:afterLines="20" w:after="48" w:line="252" w:lineRule="auto"/>
              <w:rPr>
                <w:rFonts w:cs="Arial"/>
                <w:szCs w:val="20"/>
              </w:rPr>
            </w:pPr>
          </w:p>
        </w:tc>
        <w:tc>
          <w:tcPr>
            <w:tcW w:w="7188" w:type="dxa"/>
            <w:gridSpan w:val="2"/>
          </w:tcPr>
          <w:p w14:paraId="33356B84" w14:textId="543FE8E4" w:rsidR="00FD64AE" w:rsidRPr="00446E14" w:rsidRDefault="00FD64AE" w:rsidP="00FD64AE">
            <w:pPr>
              <w:pStyle w:val="Answers"/>
              <w:rPr>
                <w:rStyle w:val="normaltextrun"/>
              </w:rPr>
            </w:pPr>
            <w:r w:rsidRPr="003E0B17">
              <w:t xml:space="preserve">None yet </w:t>
            </w:r>
          </w:p>
        </w:tc>
        <w:tc>
          <w:tcPr>
            <w:tcW w:w="1411" w:type="dxa"/>
            <w:vAlign w:val="center"/>
          </w:tcPr>
          <w:p w14:paraId="236A825E" w14:textId="35488191" w:rsidR="00FD64AE" w:rsidRPr="00446E14" w:rsidRDefault="00FD64AE" w:rsidP="00FD64AE">
            <w:pPr>
              <w:pStyle w:val="Codes"/>
              <w:spacing w:beforeLines="20" w:before="48" w:afterLines="20" w:after="48" w:line="252" w:lineRule="auto"/>
            </w:pPr>
            <w:r w:rsidRPr="00446E14">
              <w:t>99</w:t>
            </w:r>
          </w:p>
        </w:tc>
        <w:tc>
          <w:tcPr>
            <w:tcW w:w="662" w:type="dxa"/>
            <w:vAlign w:val="center"/>
          </w:tcPr>
          <w:p w14:paraId="48181AB4" w14:textId="77777777" w:rsidR="00FD64AE" w:rsidRPr="00446E14" w:rsidRDefault="00FD64AE" w:rsidP="00FD64AE">
            <w:pPr>
              <w:pStyle w:val="ProgrammingNotes"/>
              <w:spacing w:beforeLines="20" w:before="48" w:afterLines="20" w:after="48" w:line="252" w:lineRule="auto"/>
            </w:pPr>
          </w:p>
        </w:tc>
      </w:tr>
    </w:tbl>
    <w:p w14:paraId="32972B46" w14:textId="5580887E" w:rsidR="000A5E3D" w:rsidRDefault="00FD64AE" w:rsidP="0001166E">
      <w:r w:rsidRPr="00446E14">
        <w:br w:type="page"/>
      </w:r>
    </w:p>
    <w:tbl>
      <w:tblPr>
        <w:tblStyle w:val="TableGridLight"/>
        <w:tblW w:w="10645" w:type="dxa"/>
        <w:jc w:val="center"/>
        <w:tblLayout w:type="fixed"/>
        <w:tblLook w:val="0000" w:firstRow="0" w:lastRow="0" w:firstColumn="0" w:lastColumn="0" w:noHBand="0" w:noVBand="0"/>
      </w:tblPr>
      <w:tblGrid>
        <w:gridCol w:w="864"/>
        <w:gridCol w:w="1843"/>
        <w:gridCol w:w="1360"/>
        <w:gridCol w:w="1475"/>
        <w:gridCol w:w="123"/>
        <w:gridCol w:w="1560"/>
        <w:gridCol w:w="1417"/>
        <w:gridCol w:w="1985"/>
        <w:gridCol w:w="18"/>
      </w:tblGrid>
      <w:tr w:rsidR="00B43548" w:rsidRPr="00446E14" w14:paraId="2744C86E" w14:textId="77777777" w:rsidTr="545D1E49">
        <w:trPr>
          <w:trHeight w:val="272"/>
          <w:jc w:val="center"/>
        </w:trPr>
        <w:tc>
          <w:tcPr>
            <w:tcW w:w="10645" w:type="dxa"/>
            <w:gridSpan w:val="9"/>
          </w:tcPr>
          <w:p w14:paraId="64623980" w14:textId="77777777" w:rsidR="00B43548" w:rsidRPr="00446E14" w:rsidRDefault="00B43548">
            <w:pPr>
              <w:spacing w:beforeLines="20" w:before="48" w:afterLines="20" w:after="48" w:line="252" w:lineRule="auto"/>
              <w:rPr>
                <w:color w:val="367587"/>
                <w:lang w:val="en-GB"/>
              </w:rPr>
            </w:pPr>
            <w:r w:rsidRPr="00446E14">
              <w:rPr>
                <w:rStyle w:val="ProgrammingNotesChar"/>
              </w:rPr>
              <w:lastRenderedPageBreak/>
              <w:t>INVESTORS – MANDATORY</w:t>
            </w:r>
          </w:p>
        </w:tc>
      </w:tr>
      <w:tr w:rsidR="00B43548" w:rsidRPr="00446E14" w14:paraId="5944444F" w14:textId="77777777" w:rsidTr="545D1E49">
        <w:trPr>
          <w:trHeight w:val="272"/>
          <w:jc w:val="center"/>
        </w:trPr>
        <w:tc>
          <w:tcPr>
            <w:tcW w:w="864" w:type="dxa"/>
          </w:tcPr>
          <w:p w14:paraId="14C9F124" w14:textId="7FEE4C6D" w:rsidR="00B43548" w:rsidRPr="00446E14" w:rsidRDefault="113C0E58">
            <w:pPr>
              <w:spacing w:beforeLines="20" w:before="48" w:afterLines="20" w:after="48" w:line="252" w:lineRule="auto"/>
              <w:rPr>
                <w:lang w:val="en-GB"/>
              </w:rPr>
            </w:pPr>
            <w:r w:rsidRPr="545D1E49">
              <w:rPr>
                <w:lang w:val="en-GB"/>
              </w:rPr>
              <w:t>Q</w:t>
            </w:r>
            <w:r w:rsidR="7869A755" w:rsidRPr="545D1E49">
              <w:rPr>
                <w:lang w:val="en-GB"/>
              </w:rPr>
              <w:t>29a</w:t>
            </w:r>
          </w:p>
        </w:tc>
        <w:tc>
          <w:tcPr>
            <w:tcW w:w="9781" w:type="dxa"/>
            <w:gridSpan w:val="8"/>
          </w:tcPr>
          <w:p w14:paraId="2234A901" w14:textId="77777777" w:rsidR="00B43548" w:rsidRPr="00B43548" w:rsidRDefault="00B43548" w:rsidP="006C5675">
            <w:pPr>
              <w:pStyle w:val="QuestionText"/>
            </w:pPr>
            <w:r w:rsidRPr="007A0A69">
              <w:t xml:space="preserve">From your organisation’s perspective, </w:t>
            </w:r>
            <w:r>
              <w:t>o</w:t>
            </w:r>
            <w:r w:rsidRPr="00980068">
              <w:t>n a scale of 1-5, where 1 is ‘not a factor’, 3 is ‘indifferent’ and 5 is ‘significant factor’,</w:t>
            </w:r>
            <w:r>
              <w:t xml:space="preserve"> </w:t>
            </w:r>
            <w:r w:rsidRPr="007A0A69">
              <w:t>to what extent has each of these drivers prompt</w:t>
            </w:r>
            <w:r>
              <w:t xml:space="preserve">ed </w:t>
            </w:r>
            <w:r w:rsidRPr="007A0A69">
              <w:t>your organisation to assess or respond to physical climate risk?</w:t>
            </w:r>
          </w:p>
        </w:tc>
      </w:tr>
      <w:tr w:rsidR="00B43548" w:rsidRPr="00446E14" w14:paraId="48918729" w14:textId="77777777" w:rsidTr="545D1E49">
        <w:trPr>
          <w:gridAfter w:val="1"/>
          <w:wAfter w:w="18" w:type="dxa"/>
          <w:trHeight w:val="272"/>
          <w:jc w:val="center"/>
        </w:trPr>
        <w:tc>
          <w:tcPr>
            <w:tcW w:w="864" w:type="dxa"/>
          </w:tcPr>
          <w:p w14:paraId="2AFD6657" w14:textId="77777777" w:rsidR="00B43548" w:rsidRPr="00446E14" w:rsidRDefault="00B43548">
            <w:pPr>
              <w:spacing w:beforeLines="20" w:before="48" w:afterLines="20" w:after="48" w:line="252" w:lineRule="auto"/>
              <w:rPr>
                <w:lang w:val="en-GB"/>
              </w:rPr>
            </w:pPr>
          </w:p>
        </w:tc>
        <w:tc>
          <w:tcPr>
            <w:tcW w:w="4678" w:type="dxa"/>
            <w:gridSpan w:val="3"/>
            <w:vAlign w:val="center"/>
          </w:tcPr>
          <w:p w14:paraId="564BD0B3" w14:textId="13739BE5" w:rsidR="00B43548" w:rsidRPr="00446E14" w:rsidRDefault="00B43548">
            <w:pPr>
              <w:spacing w:beforeLines="20" w:before="48" w:afterLines="20" w:after="48" w:line="252" w:lineRule="auto"/>
              <w:rPr>
                <w:b/>
                <w:i/>
                <w:lang w:val="en-GB"/>
              </w:rPr>
            </w:pPr>
            <w:r w:rsidRPr="00446E14">
              <w:rPr>
                <w:b/>
                <w:i/>
                <w:lang w:val="en-GB"/>
              </w:rPr>
              <w:t xml:space="preserve">Please select one response per </w:t>
            </w:r>
            <w:r>
              <w:rPr>
                <w:b/>
                <w:i/>
                <w:lang w:val="en-GB"/>
              </w:rPr>
              <w:t>statement</w:t>
            </w:r>
          </w:p>
        </w:tc>
        <w:tc>
          <w:tcPr>
            <w:tcW w:w="5085" w:type="dxa"/>
            <w:gridSpan w:val="4"/>
            <w:vAlign w:val="center"/>
          </w:tcPr>
          <w:p w14:paraId="35924C9A" w14:textId="77777777" w:rsidR="00B43548" w:rsidRPr="00D809F7" w:rsidRDefault="00B43548">
            <w:pPr>
              <w:spacing w:beforeLines="20" w:before="48" w:afterLines="20" w:after="48" w:line="252" w:lineRule="auto"/>
              <w:jc w:val="center"/>
              <w:rPr>
                <w:b/>
                <w:bCs/>
                <w:i/>
                <w:iCs/>
                <w:color w:val="367587" w:themeColor="text2"/>
                <w:lang w:val="en-GB"/>
              </w:rPr>
            </w:pPr>
            <w:r w:rsidRPr="00446E14">
              <w:rPr>
                <w:b/>
                <w:color w:val="367587" w:themeColor="text2"/>
                <w:lang w:val="en-GB"/>
              </w:rPr>
              <w:t>RANDOMISE STATEMENTS</w:t>
            </w:r>
          </w:p>
        </w:tc>
      </w:tr>
      <w:tr w:rsidR="00B43548" w:rsidRPr="00446E14" w14:paraId="09C3BD76" w14:textId="77777777" w:rsidTr="545D1E49">
        <w:trPr>
          <w:gridAfter w:val="1"/>
          <w:wAfter w:w="18" w:type="dxa"/>
          <w:trHeight w:val="272"/>
          <w:jc w:val="center"/>
        </w:trPr>
        <w:tc>
          <w:tcPr>
            <w:tcW w:w="2707" w:type="dxa"/>
            <w:gridSpan w:val="2"/>
          </w:tcPr>
          <w:p w14:paraId="11FB1A39" w14:textId="77777777" w:rsidR="00B43548" w:rsidRPr="00446E14" w:rsidRDefault="00B43548">
            <w:pPr>
              <w:spacing w:beforeLines="20" w:before="48" w:afterLines="20" w:after="48" w:line="252" w:lineRule="auto"/>
              <w:rPr>
                <w:b/>
                <w:color w:val="969696"/>
              </w:rPr>
            </w:pPr>
          </w:p>
        </w:tc>
        <w:tc>
          <w:tcPr>
            <w:tcW w:w="1360" w:type="dxa"/>
            <w:vAlign w:val="center"/>
          </w:tcPr>
          <w:p w14:paraId="6929A684" w14:textId="77777777" w:rsidR="00B43548" w:rsidRPr="00446E14" w:rsidRDefault="00B43548">
            <w:pPr>
              <w:pStyle w:val="MatrixHeadings"/>
            </w:pPr>
            <w:r w:rsidRPr="00446E14">
              <w:t>1 – Not a factor</w:t>
            </w:r>
          </w:p>
        </w:tc>
        <w:tc>
          <w:tcPr>
            <w:tcW w:w="1598" w:type="dxa"/>
            <w:gridSpan w:val="2"/>
            <w:vAlign w:val="center"/>
          </w:tcPr>
          <w:p w14:paraId="7DE5FD6D" w14:textId="77777777" w:rsidR="00B43548" w:rsidRPr="00446E14" w:rsidRDefault="00B43548">
            <w:pPr>
              <w:pStyle w:val="MatrixHeadings"/>
            </w:pPr>
            <w:r w:rsidRPr="00446E14">
              <w:t>2</w:t>
            </w:r>
          </w:p>
        </w:tc>
        <w:tc>
          <w:tcPr>
            <w:tcW w:w="1560" w:type="dxa"/>
            <w:vAlign w:val="center"/>
          </w:tcPr>
          <w:p w14:paraId="7B3838E1" w14:textId="77777777" w:rsidR="00B43548" w:rsidRPr="00446E14" w:rsidRDefault="00B43548">
            <w:pPr>
              <w:pStyle w:val="MatrixHeadings"/>
            </w:pPr>
            <w:r w:rsidRPr="00446E14">
              <w:t>3 - Indifferent</w:t>
            </w:r>
          </w:p>
        </w:tc>
        <w:tc>
          <w:tcPr>
            <w:tcW w:w="1417" w:type="dxa"/>
            <w:vAlign w:val="center"/>
          </w:tcPr>
          <w:p w14:paraId="36EAFA5D" w14:textId="77777777" w:rsidR="00B43548" w:rsidRPr="00446E14" w:rsidRDefault="00B43548">
            <w:pPr>
              <w:pStyle w:val="MatrixHeadings"/>
            </w:pPr>
            <w:r w:rsidRPr="00446E14">
              <w:t>4</w:t>
            </w:r>
          </w:p>
        </w:tc>
        <w:tc>
          <w:tcPr>
            <w:tcW w:w="1985" w:type="dxa"/>
            <w:vAlign w:val="center"/>
          </w:tcPr>
          <w:p w14:paraId="6F93878A" w14:textId="77777777" w:rsidR="00B43548" w:rsidRPr="00446E14" w:rsidRDefault="00B43548">
            <w:pPr>
              <w:pStyle w:val="MatrixHeadings"/>
            </w:pPr>
            <w:r w:rsidRPr="00446E14">
              <w:t>5 – Significant factor</w:t>
            </w:r>
          </w:p>
        </w:tc>
      </w:tr>
      <w:tr w:rsidR="00B43548" w:rsidRPr="00446E14" w14:paraId="617D9C4F" w14:textId="77777777" w:rsidTr="545D1E49">
        <w:trPr>
          <w:gridAfter w:val="1"/>
          <w:wAfter w:w="18" w:type="dxa"/>
          <w:trHeight w:val="272"/>
          <w:jc w:val="center"/>
        </w:trPr>
        <w:tc>
          <w:tcPr>
            <w:tcW w:w="864" w:type="dxa"/>
          </w:tcPr>
          <w:p w14:paraId="354802F4" w14:textId="77777777" w:rsidR="00B43548" w:rsidRPr="00446E14" w:rsidRDefault="00B43548">
            <w:pPr>
              <w:pStyle w:val="Codes"/>
              <w:spacing w:beforeLines="20" w:before="48" w:afterLines="20" w:after="48" w:line="252" w:lineRule="auto"/>
            </w:pPr>
            <w:r w:rsidRPr="00446E14">
              <w:t>_1</w:t>
            </w:r>
          </w:p>
        </w:tc>
        <w:tc>
          <w:tcPr>
            <w:tcW w:w="1843" w:type="dxa"/>
            <w:vAlign w:val="center"/>
          </w:tcPr>
          <w:p w14:paraId="26A60F21" w14:textId="77777777" w:rsidR="00B43548" w:rsidRPr="00446E14" w:rsidRDefault="00B43548" w:rsidP="00B43548">
            <w:pPr>
              <w:pStyle w:val="Answers"/>
              <w:ind w:left="-14" w:firstLine="0"/>
              <w:rPr>
                <w:rStyle w:val="normaltextrun"/>
                <w:color w:val="969696"/>
                <w:sz w:val="16"/>
                <w:szCs w:val="18"/>
              </w:rPr>
            </w:pPr>
            <w:r w:rsidRPr="00462A09">
              <w:rPr>
                <w:rStyle w:val="normaltextrun"/>
              </w:rPr>
              <w:t>Investee disclosure or data gaps prompting direct engagement</w:t>
            </w:r>
          </w:p>
        </w:tc>
        <w:tc>
          <w:tcPr>
            <w:tcW w:w="1360" w:type="dxa"/>
            <w:vAlign w:val="center"/>
          </w:tcPr>
          <w:p w14:paraId="4B9F1937" w14:textId="77777777" w:rsidR="00B43548" w:rsidRPr="00446E14" w:rsidRDefault="00B43548">
            <w:pPr>
              <w:pStyle w:val="Codes"/>
              <w:spacing w:beforeLines="20" w:before="48" w:afterLines="20" w:after="48" w:line="252" w:lineRule="auto"/>
            </w:pPr>
            <w:r w:rsidRPr="00446E14">
              <w:t>01</w:t>
            </w:r>
          </w:p>
        </w:tc>
        <w:tc>
          <w:tcPr>
            <w:tcW w:w="1598" w:type="dxa"/>
            <w:gridSpan w:val="2"/>
            <w:vAlign w:val="center"/>
          </w:tcPr>
          <w:p w14:paraId="31971D9C" w14:textId="77777777" w:rsidR="00B43548" w:rsidRPr="00446E14" w:rsidRDefault="00B43548">
            <w:pPr>
              <w:pStyle w:val="Codes"/>
              <w:spacing w:beforeLines="20" w:before="48" w:afterLines="20" w:after="48" w:line="252" w:lineRule="auto"/>
            </w:pPr>
            <w:r w:rsidRPr="00446E14">
              <w:t>02</w:t>
            </w:r>
          </w:p>
        </w:tc>
        <w:tc>
          <w:tcPr>
            <w:tcW w:w="1560" w:type="dxa"/>
            <w:vAlign w:val="center"/>
          </w:tcPr>
          <w:p w14:paraId="0D57C038" w14:textId="77777777" w:rsidR="00B43548" w:rsidRPr="00446E14" w:rsidRDefault="00B43548">
            <w:pPr>
              <w:pStyle w:val="Codes"/>
              <w:spacing w:beforeLines="20" w:before="48" w:afterLines="20" w:after="48" w:line="252" w:lineRule="auto"/>
            </w:pPr>
            <w:r w:rsidRPr="00446E14">
              <w:t>03</w:t>
            </w:r>
          </w:p>
        </w:tc>
        <w:tc>
          <w:tcPr>
            <w:tcW w:w="1417" w:type="dxa"/>
            <w:vAlign w:val="center"/>
          </w:tcPr>
          <w:p w14:paraId="7A75CFF3" w14:textId="77777777" w:rsidR="00B43548" w:rsidRPr="00446E14" w:rsidRDefault="00B43548">
            <w:pPr>
              <w:pStyle w:val="Codes"/>
              <w:spacing w:beforeLines="20" w:before="48" w:afterLines="20" w:after="48" w:line="252" w:lineRule="auto"/>
            </w:pPr>
            <w:r w:rsidRPr="00446E14">
              <w:t>04</w:t>
            </w:r>
          </w:p>
        </w:tc>
        <w:tc>
          <w:tcPr>
            <w:tcW w:w="1985" w:type="dxa"/>
            <w:vAlign w:val="center"/>
          </w:tcPr>
          <w:p w14:paraId="14B7928B" w14:textId="77777777" w:rsidR="00B43548" w:rsidRPr="00446E14" w:rsidRDefault="00B43548">
            <w:pPr>
              <w:pStyle w:val="Codes"/>
              <w:spacing w:beforeLines="20" w:before="48" w:afterLines="20" w:after="48" w:line="252" w:lineRule="auto"/>
            </w:pPr>
            <w:r w:rsidRPr="00446E14">
              <w:t>05</w:t>
            </w:r>
          </w:p>
        </w:tc>
      </w:tr>
      <w:tr w:rsidR="00B43548" w:rsidRPr="00446E14" w14:paraId="39D28A1F" w14:textId="77777777" w:rsidTr="545D1E49">
        <w:trPr>
          <w:gridAfter w:val="1"/>
          <w:wAfter w:w="18" w:type="dxa"/>
          <w:trHeight w:val="272"/>
          <w:jc w:val="center"/>
        </w:trPr>
        <w:tc>
          <w:tcPr>
            <w:tcW w:w="864" w:type="dxa"/>
          </w:tcPr>
          <w:p w14:paraId="2AE27D49" w14:textId="77777777" w:rsidR="00B43548" w:rsidRPr="00446E14" w:rsidRDefault="00B43548">
            <w:pPr>
              <w:pStyle w:val="Codes"/>
              <w:spacing w:beforeLines="20" w:before="48" w:afterLines="20" w:after="48" w:line="252" w:lineRule="auto"/>
            </w:pPr>
            <w:r w:rsidRPr="00446E14">
              <w:t>_2</w:t>
            </w:r>
          </w:p>
        </w:tc>
        <w:tc>
          <w:tcPr>
            <w:tcW w:w="1843" w:type="dxa"/>
            <w:vAlign w:val="center"/>
          </w:tcPr>
          <w:p w14:paraId="4DED134A" w14:textId="77777777" w:rsidR="00B43548" w:rsidRPr="00446E14" w:rsidRDefault="00B43548" w:rsidP="00B43548">
            <w:pPr>
              <w:pStyle w:val="Answers"/>
              <w:ind w:left="-14" w:firstLine="0"/>
              <w:rPr>
                <w:rStyle w:val="normaltextrun"/>
                <w:color w:val="969696"/>
                <w:sz w:val="16"/>
                <w:szCs w:val="18"/>
              </w:rPr>
            </w:pPr>
            <w:r w:rsidRPr="00791580">
              <w:rPr>
                <w:rStyle w:val="normaltextrun"/>
              </w:rPr>
              <w:t>Rising exposure and expected losses among investee companies</w:t>
            </w:r>
          </w:p>
        </w:tc>
        <w:tc>
          <w:tcPr>
            <w:tcW w:w="1360" w:type="dxa"/>
            <w:vAlign w:val="center"/>
          </w:tcPr>
          <w:p w14:paraId="1B09D973" w14:textId="77777777" w:rsidR="00B43548" w:rsidRPr="00446E14" w:rsidRDefault="00B43548">
            <w:pPr>
              <w:pStyle w:val="Codes"/>
              <w:spacing w:beforeLines="20" w:before="48" w:afterLines="20" w:after="48" w:line="252" w:lineRule="auto"/>
            </w:pPr>
            <w:r w:rsidRPr="00446E14">
              <w:t>01</w:t>
            </w:r>
          </w:p>
        </w:tc>
        <w:tc>
          <w:tcPr>
            <w:tcW w:w="1598" w:type="dxa"/>
            <w:gridSpan w:val="2"/>
            <w:vAlign w:val="center"/>
          </w:tcPr>
          <w:p w14:paraId="63E7C2E7" w14:textId="77777777" w:rsidR="00B43548" w:rsidRPr="00446E14" w:rsidRDefault="00B43548">
            <w:pPr>
              <w:pStyle w:val="Codes"/>
              <w:spacing w:beforeLines="20" w:before="48" w:afterLines="20" w:after="48" w:line="252" w:lineRule="auto"/>
            </w:pPr>
            <w:r w:rsidRPr="00446E14">
              <w:t>02</w:t>
            </w:r>
          </w:p>
        </w:tc>
        <w:tc>
          <w:tcPr>
            <w:tcW w:w="1560" w:type="dxa"/>
            <w:vAlign w:val="center"/>
          </w:tcPr>
          <w:p w14:paraId="4D2D059D" w14:textId="77777777" w:rsidR="00B43548" w:rsidRPr="00446E14" w:rsidRDefault="00B43548">
            <w:pPr>
              <w:pStyle w:val="Codes"/>
              <w:spacing w:beforeLines="20" w:before="48" w:afterLines="20" w:after="48" w:line="252" w:lineRule="auto"/>
            </w:pPr>
            <w:r w:rsidRPr="00446E14">
              <w:t>03</w:t>
            </w:r>
          </w:p>
        </w:tc>
        <w:tc>
          <w:tcPr>
            <w:tcW w:w="1417" w:type="dxa"/>
            <w:vAlign w:val="center"/>
          </w:tcPr>
          <w:p w14:paraId="533D2EE0" w14:textId="77777777" w:rsidR="00B43548" w:rsidRPr="00446E14" w:rsidRDefault="00B43548">
            <w:pPr>
              <w:pStyle w:val="Codes"/>
              <w:spacing w:beforeLines="20" w:before="48" w:afterLines="20" w:after="48" w:line="252" w:lineRule="auto"/>
            </w:pPr>
            <w:r w:rsidRPr="00446E14">
              <w:t>04</w:t>
            </w:r>
          </w:p>
        </w:tc>
        <w:tc>
          <w:tcPr>
            <w:tcW w:w="1985" w:type="dxa"/>
            <w:vAlign w:val="center"/>
          </w:tcPr>
          <w:p w14:paraId="6D3C3538" w14:textId="77777777" w:rsidR="00B43548" w:rsidRPr="00446E14" w:rsidRDefault="00B43548">
            <w:pPr>
              <w:pStyle w:val="Codes"/>
              <w:spacing w:beforeLines="20" w:before="48" w:afterLines="20" w:after="48" w:line="252" w:lineRule="auto"/>
            </w:pPr>
            <w:r w:rsidRPr="00446E14">
              <w:t>05</w:t>
            </w:r>
          </w:p>
        </w:tc>
      </w:tr>
      <w:tr w:rsidR="00B43548" w:rsidRPr="00446E14" w14:paraId="7F1E2463" w14:textId="77777777" w:rsidTr="545D1E49">
        <w:trPr>
          <w:gridAfter w:val="1"/>
          <w:wAfter w:w="18" w:type="dxa"/>
          <w:trHeight w:val="272"/>
          <w:jc w:val="center"/>
        </w:trPr>
        <w:tc>
          <w:tcPr>
            <w:tcW w:w="864" w:type="dxa"/>
          </w:tcPr>
          <w:p w14:paraId="5D09ACF0" w14:textId="77777777" w:rsidR="00B43548" w:rsidRPr="00446E14" w:rsidRDefault="00B43548">
            <w:pPr>
              <w:pStyle w:val="Codes"/>
              <w:spacing w:beforeLines="20" w:before="48" w:afterLines="20" w:after="48" w:line="252" w:lineRule="auto"/>
            </w:pPr>
            <w:r w:rsidRPr="00446E14">
              <w:t>_3</w:t>
            </w:r>
          </w:p>
        </w:tc>
        <w:tc>
          <w:tcPr>
            <w:tcW w:w="1843" w:type="dxa"/>
            <w:vAlign w:val="center"/>
          </w:tcPr>
          <w:p w14:paraId="573C5FAF" w14:textId="77777777" w:rsidR="00B43548" w:rsidRPr="00446E14" w:rsidRDefault="00B43548">
            <w:pPr>
              <w:pStyle w:val="Answers"/>
            </w:pPr>
            <w:r w:rsidRPr="00791580">
              <w:rPr>
                <w:rStyle w:val="eop"/>
              </w:rPr>
              <w:t>Client demand</w:t>
            </w:r>
          </w:p>
        </w:tc>
        <w:tc>
          <w:tcPr>
            <w:tcW w:w="1360" w:type="dxa"/>
            <w:vAlign w:val="center"/>
          </w:tcPr>
          <w:p w14:paraId="422F9703" w14:textId="77777777" w:rsidR="00B43548" w:rsidRPr="00446E14" w:rsidRDefault="00B43548">
            <w:pPr>
              <w:pStyle w:val="Codes"/>
              <w:spacing w:beforeLines="20" w:before="48" w:afterLines="20" w:after="48" w:line="252" w:lineRule="auto"/>
            </w:pPr>
            <w:r w:rsidRPr="00446E14">
              <w:t>01</w:t>
            </w:r>
          </w:p>
        </w:tc>
        <w:tc>
          <w:tcPr>
            <w:tcW w:w="1598" w:type="dxa"/>
            <w:gridSpan w:val="2"/>
            <w:vAlign w:val="center"/>
          </w:tcPr>
          <w:p w14:paraId="36C13125" w14:textId="77777777" w:rsidR="00B43548" w:rsidRPr="00446E14" w:rsidRDefault="00B43548">
            <w:pPr>
              <w:pStyle w:val="Codes"/>
              <w:spacing w:beforeLines="20" w:before="48" w:afterLines="20" w:after="48" w:line="252" w:lineRule="auto"/>
            </w:pPr>
            <w:r w:rsidRPr="00446E14">
              <w:t>02</w:t>
            </w:r>
          </w:p>
        </w:tc>
        <w:tc>
          <w:tcPr>
            <w:tcW w:w="1560" w:type="dxa"/>
            <w:vAlign w:val="center"/>
          </w:tcPr>
          <w:p w14:paraId="2C87373A" w14:textId="77777777" w:rsidR="00B43548" w:rsidRPr="00446E14" w:rsidRDefault="00B43548">
            <w:pPr>
              <w:pStyle w:val="Codes"/>
              <w:spacing w:beforeLines="20" w:before="48" w:afterLines="20" w:after="48" w:line="252" w:lineRule="auto"/>
            </w:pPr>
            <w:r w:rsidRPr="00446E14">
              <w:t>03</w:t>
            </w:r>
          </w:p>
        </w:tc>
        <w:tc>
          <w:tcPr>
            <w:tcW w:w="1417" w:type="dxa"/>
            <w:vAlign w:val="center"/>
          </w:tcPr>
          <w:p w14:paraId="5A5E7D4B" w14:textId="77777777" w:rsidR="00B43548" w:rsidRPr="00446E14" w:rsidRDefault="00B43548">
            <w:pPr>
              <w:pStyle w:val="Codes"/>
              <w:spacing w:beforeLines="20" w:before="48" w:afterLines="20" w:after="48" w:line="252" w:lineRule="auto"/>
            </w:pPr>
            <w:r w:rsidRPr="00446E14">
              <w:t>04</w:t>
            </w:r>
          </w:p>
        </w:tc>
        <w:tc>
          <w:tcPr>
            <w:tcW w:w="1985" w:type="dxa"/>
            <w:vAlign w:val="center"/>
          </w:tcPr>
          <w:p w14:paraId="75F97C30" w14:textId="77777777" w:rsidR="00B43548" w:rsidRPr="00446E14" w:rsidRDefault="00B43548">
            <w:pPr>
              <w:pStyle w:val="Codes"/>
              <w:spacing w:beforeLines="20" w:before="48" w:afterLines="20" w:after="48" w:line="252" w:lineRule="auto"/>
            </w:pPr>
            <w:r w:rsidRPr="00446E14">
              <w:t>05</w:t>
            </w:r>
          </w:p>
        </w:tc>
      </w:tr>
      <w:tr w:rsidR="00B43548" w:rsidRPr="00446E14" w14:paraId="3D8D7FA3" w14:textId="77777777" w:rsidTr="545D1E49">
        <w:trPr>
          <w:gridAfter w:val="1"/>
          <w:wAfter w:w="18" w:type="dxa"/>
          <w:trHeight w:val="272"/>
          <w:jc w:val="center"/>
        </w:trPr>
        <w:tc>
          <w:tcPr>
            <w:tcW w:w="864" w:type="dxa"/>
          </w:tcPr>
          <w:p w14:paraId="4266D9FC" w14:textId="77777777" w:rsidR="00B43548" w:rsidRPr="00446E14" w:rsidRDefault="00B43548">
            <w:pPr>
              <w:pStyle w:val="Codes"/>
              <w:spacing w:beforeLines="20" w:before="48" w:afterLines="20" w:after="48" w:line="252" w:lineRule="auto"/>
            </w:pPr>
            <w:r w:rsidRPr="00446E14">
              <w:t>_4</w:t>
            </w:r>
          </w:p>
        </w:tc>
        <w:tc>
          <w:tcPr>
            <w:tcW w:w="1843" w:type="dxa"/>
            <w:vAlign w:val="center"/>
          </w:tcPr>
          <w:p w14:paraId="7EC5614C" w14:textId="77777777" w:rsidR="00B43548" w:rsidRPr="00446E14" w:rsidRDefault="00B43548" w:rsidP="00B43548">
            <w:pPr>
              <w:pStyle w:val="Answers"/>
              <w:ind w:left="-14" w:firstLine="0"/>
            </w:pPr>
            <w:r w:rsidRPr="00791580">
              <w:rPr>
                <w:rStyle w:val="eop"/>
              </w:rPr>
              <w:t xml:space="preserve">Internal stakeholder demand  </w:t>
            </w:r>
          </w:p>
        </w:tc>
        <w:tc>
          <w:tcPr>
            <w:tcW w:w="1360" w:type="dxa"/>
            <w:vAlign w:val="center"/>
          </w:tcPr>
          <w:p w14:paraId="7532AF1F" w14:textId="77777777" w:rsidR="00B43548" w:rsidRPr="00446E14" w:rsidRDefault="00B43548">
            <w:pPr>
              <w:pStyle w:val="Codes"/>
              <w:spacing w:beforeLines="20" w:before="48" w:afterLines="20" w:after="48" w:line="252" w:lineRule="auto"/>
            </w:pPr>
            <w:r w:rsidRPr="00446E14">
              <w:t>01</w:t>
            </w:r>
          </w:p>
        </w:tc>
        <w:tc>
          <w:tcPr>
            <w:tcW w:w="1598" w:type="dxa"/>
            <w:gridSpan w:val="2"/>
            <w:vAlign w:val="center"/>
          </w:tcPr>
          <w:p w14:paraId="347524AF" w14:textId="77777777" w:rsidR="00B43548" w:rsidRPr="00446E14" w:rsidRDefault="00B43548">
            <w:pPr>
              <w:pStyle w:val="Codes"/>
              <w:spacing w:beforeLines="20" w:before="48" w:afterLines="20" w:after="48" w:line="252" w:lineRule="auto"/>
            </w:pPr>
            <w:r w:rsidRPr="00446E14">
              <w:t>02</w:t>
            </w:r>
          </w:p>
        </w:tc>
        <w:tc>
          <w:tcPr>
            <w:tcW w:w="1560" w:type="dxa"/>
            <w:vAlign w:val="center"/>
          </w:tcPr>
          <w:p w14:paraId="0D0D211F" w14:textId="77777777" w:rsidR="00B43548" w:rsidRPr="00446E14" w:rsidRDefault="00B43548">
            <w:pPr>
              <w:pStyle w:val="Codes"/>
              <w:spacing w:beforeLines="20" w:before="48" w:afterLines="20" w:after="48" w:line="252" w:lineRule="auto"/>
            </w:pPr>
            <w:r w:rsidRPr="00446E14">
              <w:t>03</w:t>
            </w:r>
          </w:p>
        </w:tc>
        <w:tc>
          <w:tcPr>
            <w:tcW w:w="1417" w:type="dxa"/>
            <w:vAlign w:val="center"/>
          </w:tcPr>
          <w:p w14:paraId="4BBC6A0B" w14:textId="77777777" w:rsidR="00B43548" w:rsidRPr="00446E14" w:rsidRDefault="00B43548">
            <w:pPr>
              <w:pStyle w:val="Codes"/>
              <w:spacing w:beforeLines="20" w:before="48" w:afterLines="20" w:after="48" w:line="252" w:lineRule="auto"/>
            </w:pPr>
            <w:r w:rsidRPr="00446E14">
              <w:t>04</w:t>
            </w:r>
          </w:p>
        </w:tc>
        <w:tc>
          <w:tcPr>
            <w:tcW w:w="1985" w:type="dxa"/>
            <w:vAlign w:val="center"/>
          </w:tcPr>
          <w:p w14:paraId="163D024A" w14:textId="77777777" w:rsidR="00B43548" w:rsidRPr="00446E14" w:rsidRDefault="00B43548">
            <w:pPr>
              <w:pStyle w:val="Codes"/>
              <w:spacing w:beforeLines="20" w:before="48" w:afterLines="20" w:after="48" w:line="252" w:lineRule="auto"/>
            </w:pPr>
            <w:r w:rsidRPr="00446E14">
              <w:t>05</w:t>
            </w:r>
          </w:p>
        </w:tc>
      </w:tr>
      <w:tr w:rsidR="00B43548" w:rsidRPr="00446E14" w14:paraId="45A49AE9" w14:textId="77777777" w:rsidTr="545D1E49">
        <w:trPr>
          <w:gridAfter w:val="1"/>
          <w:wAfter w:w="18" w:type="dxa"/>
          <w:trHeight w:val="272"/>
          <w:jc w:val="center"/>
        </w:trPr>
        <w:tc>
          <w:tcPr>
            <w:tcW w:w="864" w:type="dxa"/>
          </w:tcPr>
          <w:p w14:paraId="7866773D" w14:textId="77777777" w:rsidR="00B43548" w:rsidRPr="00446E14" w:rsidRDefault="00B43548">
            <w:pPr>
              <w:pStyle w:val="Codes"/>
              <w:spacing w:beforeLines="20" w:before="48" w:afterLines="20" w:after="48" w:line="252" w:lineRule="auto"/>
            </w:pPr>
            <w:r w:rsidRPr="00446E14">
              <w:t>_5</w:t>
            </w:r>
          </w:p>
        </w:tc>
        <w:tc>
          <w:tcPr>
            <w:tcW w:w="1843" w:type="dxa"/>
            <w:vAlign w:val="center"/>
          </w:tcPr>
          <w:p w14:paraId="0DF95600" w14:textId="77777777" w:rsidR="00B43548" w:rsidRPr="00446E14" w:rsidRDefault="00B43548" w:rsidP="00B43548">
            <w:pPr>
              <w:pStyle w:val="Answers"/>
              <w:ind w:left="-14" w:firstLine="0"/>
            </w:pPr>
            <w:r w:rsidRPr="005E5B24">
              <w:rPr>
                <w:rStyle w:val="eop"/>
              </w:rPr>
              <w:t>Fiduciary duty and expectations</w:t>
            </w:r>
          </w:p>
        </w:tc>
        <w:tc>
          <w:tcPr>
            <w:tcW w:w="1360" w:type="dxa"/>
            <w:vAlign w:val="center"/>
          </w:tcPr>
          <w:p w14:paraId="3164F4C6" w14:textId="77777777" w:rsidR="00B43548" w:rsidRPr="00446E14" w:rsidRDefault="00B43548">
            <w:pPr>
              <w:pStyle w:val="Codes"/>
              <w:spacing w:beforeLines="20" w:before="48" w:afterLines="20" w:after="48" w:line="252" w:lineRule="auto"/>
            </w:pPr>
            <w:r w:rsidRPr="00446E14">
              <w:t>01</w:t>
            </w:r>
          </w:p>
        </w:tc>
        <w:tc>
          <w:tcPr>
            <w:tcW w:w="1598" w:type="dxa"/>
            <w:gridSpan w:val="2"/>
            <w:vAlign w:val="center"/>
          </w:tcPr>
          <w:p w14:paraId="090F214E" w14:textId="77777777" w:rsidR="00B43548" w:rsidRPr="00446E14" w:rsidRDefault="00B43548">
            <w:pPr>
              <w:pStyle w:val="Codes"/>
              <w:spacing w:beforeLines="20" w:before="48" w:afterLines="20" w:after="48" w:line="252" w:lineRule="auto"/>
            </w:pPr>
            <w:r w:rsidRPr="00446E14">
              <w:t>02</w:t>
            </w:r>
          </w:p>
        </w:tc>
        <w:tc>
          <w:tcPr>
            <w:tcW w:w="1560" w:type="dxa"/>
            <w:vAlign w:val="center"/>
          </w:tcPr>
          <w:p w14:paraId="247D6ADB" w14:textId="77777777" w:rsidR="00B43548" w:rsidRPr="00446E14" w:rsidRDefault="00B43548">
            <w:pPr>
              <w:pStyle w:val="Codes"/>
              <w:spacing w:beforeLines="20" w:before="48" w:afterLines="20" w:after="48" w:line="252" w:lineRule="auto"/>
            </w:pPr>
            <w:r w:rsidRPr="00446E14">
              <w:t>03</w:t>
            </w:r>
          </w:p>
        </w:tc>
        <w:tc>
          <w:tcPr>
            <w:tcW w:w="1417" w:type="dxa"/>
            <w:vAlign w:val="center"/>
          </w:tcPr>
          <w:p w14:paraId="7A790BE7" w14:textId="77777777" w:rsidR="00B43548" w:rsidRPr="00446E14" w:rsidRDefault="00B43548">
            <w:pPr>
              <w:pStyle w:val="Codes"/>
              <w:spacing w:beforeLines="20" w:before="48" w:afterLines="20" w:after="48" w:line="252" w:lineRule="auto"/>
            </w:pPr>
            <w:r w:rsidRPr="00446E14">
              <w:t>04</w:t>
            </w:r>
          </w:p>
        </w:tc>
        <w:tc>
          <w:tcPr>
            <w:tcW w:w="1985" w:type="dxa"/>
            <w:vAlign w:val="center"/>
          </w:tcPr>
          <w:p w14:paraId="10CA8D8A" w14:textId="77777777" w:rsidR="00B43548" w:rsidRPr="00446E14" w:rsidRDefault="00B43548">
            <w:pPr>
              <w:pStyle w:val="Codes"/>
              <w:spacing w:beforeLines="20" w:before="48" w:afterLines="20" w:after="48" w:line="252" w:lineRule="auto"/>
            </w:pPr>
            <w:r w:rsidRPr="00446E14">
              <w:t>05</w:t>
            </w:r>
          </w:p>
        </w:tc>
      </w:tr>
      <w:tr w:rsidR="00B43548" w:rsidRPr="00446E14" w14:paraId="22B337BA" w14:textId="77777777" w:rsidTr="545D1E49">
        <w:trPr>
          <w:gridAfter w:val="1"/>
          <w:wAfter w:w="18" w:type="dxa"/>
          <w:trHeight w:val="272"/>
          <w:jc w:val="center"/>
        </w:trPr>
        <w:tc>
          <w:tcPr>
            <w:tcW w:w="864" w:type="dxa"/>
          </w:tcPr>
          <w:p w14:paraId="56D7A3D3" w14:textId="77777777" w:rsidR="00B43548" w:rsidRPr="00446E14" w:rsidRDefault="00B43548">
            <w:pPr>
              <w:pStyle w:val="Codes"/>
              <w:spacing w:beforeLines="20" w:before="48" w:afterLines="20" w:after="48" w:line="252" w:lineRule="auto"/>
            </w:pPr>
            <w:r w:rsidRPr="00446E14">
              <w:t>_6</w:t>
            </w:r>
          </w:p>
        </w:tc>
        <w:tc>
          <w:tcPr>
            <w:tcW w:w="1843" w:type="dxa"/>
            <w:vAlign w:val="center"/>
          </w:tcPr>
          <w:p w14:paraId="29B4C4EC" w14:textId="77777777" w:rsidR="00B43548" w:rsidRPr="00446E14" w:rsidRDefault="00B43548" w:rsidP="00B43548">
            <w:pPr>
              <w:pStyle w:val="Answers"/>
              <w:ind w:left="-14" w:firstLine="0"/>
            </w:pPr>
            <w:r w:rsidRPr="005E5B24">
              <w:rPr>
                <w:rStyle w:val="eop"/>
              </w:rPr>
              <w:t>Government regulation</w:t>
            </w:r>
          </w:p>
        </w:tc>
        <w:tc>
          <w:tcPr>
            <w:tcW w:w="1360" w:type="dxa"/>
            <w:vAlign w:val="center"/>
          </w:tcPr>
          <w:p w14:paraId="16F36176" w14:textId="77777777" w:rsidR="00B43548" w:rsidRPr="00446E14" w:rsidRDefault="00B43548">
            <w:pPr>
              <w:pStyle w:val="Codes"/>
              <w:spacing w:beforeLines="20" w:before="48" w:afterLines="20" w:after="48" w:line="252" w:lineRule="auto"/>
            </w:pPr>
            <w:r w:rsidRPr="00446E14">
              <w:t>01</w:t>
            </w:r>
          </w:p>
        </w:tc>
        <w:tc>
          <w:tcPr>
            <w:tcW w:w="1598" w:type="dxa"/>
            <w:gridSpan w:val="2"/>
            <w:vAlign w:val="center"/>
          </w:tcPr>
          <w:p w14:paraId="11EEA989" w14:textId="77777777" w:rsidR="00B43548" w:rsidRPr="00446E14" w:rsidRDefault="00B43548">
            <w:pPr>
              <w:pStyle w:val="Codes"/>
              <w:spacing w:beforeLines="20" w:before="48" w:afterLines="20" w:after="48" w:line="252" w:lineRule="auto"/>
            </w:pPr>
            <w:r w:rsidRPr="00446E14">
              <w:t>02</w:t>
            </w:r>
          </w:p>
        </w:tc>
        <w:tc>
          <w:tcPr>
            <w:tcW w:w="1560" w:type="dxa"/>
            <w:vAlign w:val="center"/>
          </w:tcPr>
          <w:p w14:paraId="0BEAB30E" w14:textId="77777777" w:rsidR="00B43548" w:rsidRPr="00446E14" w:rsidRDefault="00B43548">
            <w:pPr>
              <w:pStyle w:val="Codes"/>
              <w:spacing w:beforeLines="20" w:before="48" w:afterLines="20" w:after="48" w:line="252" w:lineRule="auto"/>
            </w:pPr>
            <w:r w:rsidRPr="00446E14">
              <w:t>03</w:t>
            </w:r>
          </w:p>
        </w:tc>
        <w:tc>
          <w:tcPr>
            <w:tcW w:w="1417" w:type="dxa"/>
            <w:vAlign w:val="center"/>
          </w:tcPr>
          <w:p w14:paraId="45E3E219" w14:textId="77777777" w:rsidR="00B43548" w:rsidRPr="00446E14" w:rsidRDefault="00B43548">
            <w:pPr>
              <w:pStyle w:val="Codes"/>
              <w:spacing w:beforeLines="20" w:before="48" w:afterLines="20" w:after="48" w:line="252" w:lineRule="auto"/>
            </w:pPr>
            <w:r w:rsidRPr="00446E14">
              <w:t>04</w:t>
            </w:r>
          </w:p>
        </w:tc>
        <w:tc>
          <w:tcPr>
            <w:tcW w:w="1985" w:type="dxa"/>
            <w:vAlign w:val="center"/>
          </w:tcPr>
          <w:p w14:paraId="5265B3E5" w14:textId="77777777" w:rsidR="00B43548" w:rsidRPr="00446E14" w:rsidRDefault="00B43548">
            <w:pPr>
              <w:pStyle w:val="Codes"/>
              <w:spacing w:beforeLines="20" w:before="48" w:afterLines="20" w:after="48" w:line="252" w:lineRule="auto"/>
            </w:pPr>
            <w:r w:rsidRPr="00446E14">
              <w:t>05</w:t>
            </w:r>
          </w:p>
        </w:tc>
      </w:tr>
      <w:tr w:rsidR="00B43548" w:rsidRPr="00446E14" w14:paraId="0B503418" w14:textId="77777777" w:rsidTr="545D1E49">
        <w:trPr>
          <w:gridAfter w:val="1"/>
          <w:wAfter w:w="18" w:type="dxa"/>
          <w:trHeight w:val="272"/>
          <w:jc w:val="center"/>
        </w:trPr>
        <w:tc>
          <w:tcPr>
            <w:tcW w:w="864" w:type="dxa"/>
          </w:tcPr>
          <w:p w14:paraId="506DA4C0" w14:textId="77777777" w:rsidR="00B43548" w:rsidRPr="00446E14" w:rsidRDefault="00B43548">
            <w:pPr>
              <w:pStyle w:val="Codes"/>
              <w:spacing w:beforeLines="20" w:before="48" w:afterLines="20" w:after="48" w:line="252" w:lineRule="auto"/>
            </w:pPr>
            <w:r w:rsidRPr="00446E14">
              <w:t>_7</w:t>
            </w:r>
          </w:p>
        </w:tc>
        <w:tc>
          <w:tcPr>
            <w:tcW w:w="1843" w:type="dxa"/>
            <w:vAlign w:val="center"/>
          </w:tcPr>
          <w:p w14:paraId="19562CD9" w14:textId="77777777" w:rsidR="00B43548" w:rsidRPr="00446E14" w:rsidRDefault="00B43548" w:rsidP="00B43548">
            <w:pPr>
              <w:pStyle w:val="Answers"/>
              <w:ind w:left="-14" w:firstLine="0"/>
            </w:pPr>
            <w:r w:rsidRPr="005E5B24">
              <w:rPr>
                <w:rStyle w:val="eop"/>
              </w:rPr>
              <w:t>Improvements in climate modelling, data availability and/or consistency</w:t>
            </w:r>
          </w:p>
        </w:tc>
        <w:tc>
          <w:tcPr>
            <w:tcW w:w="1360" w:type="dxa"/>
            <w:vAlign w:val="center"/>
          </w:tcPr>
          <w:p w14:paraId="1A03452B" w14:textId="77777777" w:rsidR="00B43548" w:rsidRPr="00446E14" w:rsidRDefault="00B43548">
            <w:pPr>
              <w:pStyle w:val="Codes"/>
              <w:spacing w:beforeLines="20" w:before="48" w:afterLines="20" w:after="48" w:line="252" w:lineRule="auto"/>
            </w:pPr>
            <w:r w:rsidRPr="00446E14">
              <w:t>01</w:t>
            </w:r>
          </w:p>
        </w:tc>
        <w:tc>
          <w:tcPr>
            <w:tcW w:w="1598" w:type="dxa"/>
            <w:gridSpan w:val="2"/>
            <w:vAlign w:val="center"/>
          </w:tcPr>
          <w:p w14:paraId="0A814F47" w14:textId="77777777" w:rsidR="00B43548" w:rsidRPr="00446E14" w:rsidRDefault="00B43548">
            <w:pPr>
              <w:pStyle w:val="Codes"/>
              <w:spacing w:beforeLines="20" w:before="48" w:afterLines="20" w:after="48" w:line="252" w:lineRule="auto"/>
            </w:pPr>
            <w:r w:rsidRPr="00446E14">
              <w:t>02</w:t>
            </w:r>
          </w:p>
        </w:tc>
        <w:tc>
          <w:tcPr>
            <w:tcW w:w="1560" w:type="dxa"/>
            <w:vAlign w:val="center"/>
          </w:tcPr>
          <w:p w14:paraId="1DCB034E" w14:textId="77777777" w:rsidR="00B43548" w:rsidRPr="00446E14" w:rsidRDefault="00B43548">
            <w:pPr>
              <w:pStyle w:val="Codes"/>
              <w:spacing w:beforeLines="20" w:before="48" w:afterLines="20" w:after="48" w:line="252" w:lineRule="auto"/>
            </w:pPr>
            <w:r w:rsidRPr="00446E14">
              <w:t>03</w:t>
            </w:r>
          </w:p>
        </w:tc>
        <w:tc>
          <w:tcPr>
            <w:tcW w:w="1417" w:type="dxa"/>
            <w:vAlign w:val="center"/>
          </w:tcPr>
          <w:p w14:paraId="104A76C5" w14:textId="77777777" w:rsidR="00B43548" w:rsidRPr="00446E14" w:rsidRDefault="00B43548">
            <w:pPr>
              <w:pStyle w:val="Codes"/>
              <w:spacing w:beforeLines="20" w:before="48" w:afterLines="20" w:after="48" w:line="252" w:lineRule="auto"/>
            </w:pPr>
            <w:r w:rsidRPr="00446E14">
              <w:t>04</w:t>
            </w:r>
          </w:p>
        </w:tc>
        <w:tc>
          <w:tcPr>
            <w:tcW w:w="1985" w:type="dxa"/>
            <w:vAlign w:val="center"/>
          </w:tcPr>
          <w:p w14:paraId="13BB1639" w14:textId="77777777" w:rsidR="00B43548" w:rsidRPr="00446E14" w:rsidRDefault="00B43548">
            <w:pPr>
              <w:pStyle w:val="Codes"/>
              <w:spacing w:beforeLines="20" w:before="48" w:afterLines="20" w:after="48" w:line="252" w:lineRule="auto"/>
            </w:pPr>
            <w:r w:rsidRPr="00446E14">
              <w:t>05</w:t>
            </w:r>
          </w:p>
        </w:tc>
      </w:tr>
      <w:tr w:rsidR="00B43548" w:rsidRPr="00446E14" w14:paraId="146E53D2" w14:textId="77777777" w:rsidTr="545D1E49">
        <w:trPr>
          <w:gridAfter w:val="1"/>
          <w:wAfter w:w="18" w:type="dxa"/>
          <w:trHeight w:val="272"/>
          <w:jc w:val="center"/>
        </w:trPr>
        <w:tc>
          <w:tcPr>
            <w:tcW w:w="864" w:type="dxa"/>
          </w:tcPr>
          <w:p w14:paraId="1EEB36B7" w14:textId="77777777" w:rsidR="00B43548" w:rsidRPr="00446E14" w:rsidRDefault="00B43548">
            <w:pPr>
              <w:pStyle w:val="Codes"/>
              <w:spacing w:beforeLines="20" w:before="48" w:afterLines="20" w:after="48" w:line="252" w:lineRule="auto"/>
            </w:pPr>
            <w:r w:rsidRPr="00446E14">
              <w:t>_8</w:t>
            </w:r>
          </w:p>
        </w:tc>
        <w:tc>
          <w:tcPr>
            <w:tcW w:w="1843" w:type="dxa"/>
            <w:vAlign w:val="center"/>
          </w:tcPr>
          <w:p w14:paraId="409ED496" w14:textId="77777777" w:rsidR="00B43548" w:rsidRPr="00446E14" w:rsidRDefault="00B43548" w:rsidP="00B43548">
            <w:pPr>
              <w:pStyle w:val="Answers"/>
              <w:ind w:left="-14" w:firstLine="0"/>
            </w:pPr>
            <w:r w:rsidRPr="00FA1A87">
              <w:rPr>
                <w:rStyle w:val="eop"/>
              </w:rPr>
              <w:t>Momentum from peers or collaborative engagement initiatives</w:t>
            </w:r>
          </w:p>
        </w:tc>
        <w:tc>
          <w:tcPr>
            <w:tcW w:w="1360" w:type="dxa"/>
            <w:vAlign w:val="center"/>
          </w:tcPr>
          <w:p w14:paraId="284E4A9F" w14:textId="77777777" w:rsidR="00B43548" w:rsidRPr="00446E14" w:rsidRDefault="00B43548">
            <w:pPr>
              <w:pStyle w:val="Codes"/>
              <w:spacing w:beforeLines="20" w:before="48" w:afterLines="20" w:after="48" w:line="252" w:lineRule="auto"/>
            </w:pPr>
            <w:r w:rsidRPr="00446E14">
              <w:t>01</w:t>
            </w:r>
          </w:p>
        </w:tc>
        <w:tc>
          <w:tcPr>
            <w:tcW w:w="1598" w:type="dxa"/>
            <w:gridSpan w:val="2"/>
            <w:vAlign w:val="center"/>
          </w:tcPr>
          <w:p w14:paraId="5E917E37" w14:textId="77777777" w:rsidR="00B43548" w:rsidRPr="00446E14" w:rsidRDefault="00B43548">
            <w:pPr>
              <w:pStyle w:val="Codes"/>
              <w:spacing w:beforeLines="20" w:before="48" w:afterLines="20" w:after="48" w:line="252" w:lineRule="auto"/>
            </w:pPr>
            <w:r w:rsidRPr="00446E14">
              <w:t>02</w:t>
            </w:r>
          </w:p>
        </w:tc>
        <w:tc>
          <w:tcPr>
            <w:tcW w:w="1560" w:type="dxa"/>
            <w:vAlign w:val="center"/>
          </w:tcPr>
          <w:p w14:paraId="0EA3F6A0" w14:textId="77777777" w:rsidR="00B43548" w:rsidRPr="00446E14" w:rsidRDefault="00B43548">
            <w:pPr>
              <w:pStyle w:val="Codes"/>
              <w:spacing w:beforeLines="20" w:before="48" w:afterLines="20" w:after="48" w:line="252" w:lineRule="auto"/>
            </w:pPr>
            <w:r w:rsidRPr="00446E14">
              <w:t>03</w:t>
            </w:r>
          </w:p>
        </w:tc>
        <w:tc>
          <w:tcPr>
            <w:tcW w:w="1417" w:type="dxa"/>
            <w:vAlign w:val="center"/>
          </w:tcPr>
          <w:p w14:paraId="43390827" w14:textId="77777777" w:rsidR="00B43548" w:rsidRPr="00446E14" w:rsidRDefault="00B43548">
            <w:pPr>
              <w:pStyle w:val="Codes"/>
              <w:spacing w:beforeLines="20" w:before="48" w:afterLines="20" w:after="48" w:line="252" w:lineRule="auto"/>
            </w:pPr>
            <w:r w:rsidRPr="00446E14">
              <w:t>04</w:t>
            </w:r>
          </w:p>
        </w:tc>
        <w:tc>
          <w:tcPr>
            <w:tcW w:w="1985" w:type="dxa"/>
            <w:vAlign w:val="center"/>
          </w:tcPr>
          <w:p w14:paraId="7DFAAA90" w14:textId="77777777" w:rsidR="00B43548" w:rsidRPr="00446E14" w:rsidRDefault="00B43548">
            <w:pPr>
              <w:pStyle w:val="Codes"/>
              <w:spacing w:beforeLines="20" w:before="48" w:afterLines="20" w:after="48" w:line="252" w:lineRule="auto"/>
            </w:pPr>
            <w:r w:rsidRPr="00446E14">
              <w:t>05</w:t>
            </w:r>
          </w:p>
        </w:tc>
      </w:tr>
    </w:tbl>
    <w:p w14:paraId="59DDE487" w14:textId="77777777" w:rsidR="006C5675" w:rsidRDefault="006C5675"/>
    <w:p w14:paraId="79B2DE91" w14:textId="77777777" w:rsidR="006C5675" w:rsidRDefault="006C5675"/>
    <w:tbl>
      <w:tblPr>
        <w:tblStyle w:val="TableGridLight"/>
        <w:tblW w:w="10485" w:type="dxa"/>
        <w:jc w:val="center"/>
        <w:tblLook w:val="04A0" w:firstRow="1" w:lastRow="0" w:firstColumn="1" w:lastColumn="0" w:noHBand="0" w:noVBand="1"/>
      </w:tblPr>
      <w:tblGrid>
        <w:gridCol w:w="885"/>
        <w:gridCol w:w="7048"/>
        <w:gridCol w:w="1560"/>
        <w:gridCol w:w="992"/>
      </w:tblGrid>
      <w:tr w:rsidR="006C5675" w:rsidRPr="00446E14" w14:paraId="3BBA4DE8" w14:textId="77777777" w:rsidTr="545D1E49">
        <w:trPr>
          <w:trHeight w:val="192"/>
          <w:jc w:val="center"/>
        </w:trPr>
        <w:tc>
          <w:tcPr>
            <w:tcW w:w="10485" w:type="dxa"/>
            <w:gridSpan w:val="4"/>
          </w:tcPr>
          <w:p w14:paraId="676C2AFE" w14:textId="080A481E" w:rsidR="006C5675" w:rsidRPr="00446E14" w:rsidRDefault="006C5675">
            <w:pPr>
              <w:pStyle w:val="ASK"/>
              <w:spacing w:beforeLines="20" w:before="48" w:afterLines="20" w:after="48" w:line="252" w:lineRule="auto"/>
              <w:rPr>
                <w:rFonts w:eastAsia="Times"/>
                <w:b w:val="0"/>
                <w:bCs/>
                <w:color w:val="367587"/>
              </w:rPr>
            </w:pPr>
            <w:r>
              <w:rPr>
                <w:rStyle w:val="ProgrammingNotesChar"/>
                <w:b/>
                <w:bCs/>
              </w:rPr>
              <w:t>INVESTORS</w:t>
            </w:r>
            <w:r w:rsidRPr="00446E14">
              <w:rPr>
                <w:rStyle w:val="ProgrammingNotesChar"/>
                <w:b/>
                <w:bCs/>
              </w:rPr>
              <w:t xml:space="preserve"> – </w:t>
            </w:r>
            <w:r w:rsidRPr="00446E14">
              <w:rPr>
                <w:rStyle w:val="ProgrammingNotesChar"/>
                <w:b/>
                <w:bCs/>
                <w:color w:val="C00000"/>
              </w:rPr>
              <w:t>NOT MANDATORY</w:t>
            </w:r>
          </w:p>
        </w:tc>
      </w:tr>
      <w:tr w:rsidR="006C5675" w:rsidRPr="00446E14" w14:paraId="7A9F0B9C" w14:textId="77777777" w:rsidTr="545D1E49">
        <w:trPr>
          <w:trHeight w:val="365"/>
          <w:jc w:val="center"/>
        </w:trPr>
        <w:tc>
          <w:tcPr>
            <w:tcW w:w="885" w:type="dxa"/>
          </w:tcPr>
          <w:p w14:paraId="754B8BE1" w14:textId="0AEE48DE" w:rsidR="006C5675" w:rsidRPr="00446E14" w:rsidRDefault="688A5C25">
            <w:pPr>
              <w:pStyle w:val="QuestionText"/>
              <w:spacing w:beforeLines="20" w:before="48" w:afterLines="20" w:after="48" w:line="252" w:lineRule="auto"/>
            </w:pPr>
            <w:r>
              <w:t>Q</w:t>
            </w:r>
            <w:r w:rsidR="46B1BAC4">
              <w:t>29b</w:t>
            </w:r>
          </w:p>
        </w:tc>
        <w:tc>
          <w:tcPr>
            <w:tcW w:w="9600" w:type="dxa"/>
            <w:gridSpan w:val="3"/>
          </w:tcPr>
          <w:p w14:paraId="6E422554" w14:textId="6519CCFA" w:rsidR="006C5675" w:rsidRPr="00446E14" w:rsidRDefault="006C5675">
            <w:pPr>
              <w:pStyle w:val="QuestionText"/>
              <w:spacing w:beforeLines="20" w:before="48" w:afterLines="20" w:after="48" w:line="252" w:lineRule="auto"/>
            </w:pPr>
            <w:r>
              <w:t xml:space="preserve">Are there any other </w:t>
            </w:r>
            <w:r w:rsidRPr="007A0A69">
              <w:t xml:space="preserve">drivers </w:t>
            </w:r>
            <w:r>
              <w:t xml:space="preserve">that have </w:t>
            </w:r>
            <w:r w:rsidRPr="007A0A69">
              <w:t>prompt</w:t>
            </w:r>
            <w:r>
              <w:t xml:space="preserve">ed </w:t>
            </w:r>
            <w:r w:rsidRPr="007A0A69">
              <w:t>your organisation to assess or respond to physical climate risk</w:t>
            </w:r>
            <w:r>
              <w:t>?</w:t>
            </w:r>
          </w:p>
        </w:tc>
      </w:tr>
      <w:tr w:rsidR="006C5675" w:rsidRPr="00446E14" w14:paraId="6203F90E" w14:textId="77777777" w:rsidTr="545D1E49">
        <w:trPr>
          <w:trHeight w:val="272"/>
          <w:jc w:val="center"/>
        </w:trPr>
        <w:tc>
          <w:tcPr>
            <w:tcW w:w="885" w:type="dxa"/>
          </w:tcPr>
          <w:p w14:paraId="428D68DE" w14:textId="77777777" w:rsidR="006C5675" w:rsidRPr="00446E14" w:rsidRDefault="006C5675">
            <w:pPr>
              <w:spacing w:beforeLines="20" w:before="48" w:afterLines="20" w:after="48" w:line="252" w:lineRule="auto"/>
              <w:rPr>
                <w:rFonts w:cs="Arial"/>
                <w:szCs w:val="20"/>
              </w:rPr>
            </w:pPr>
          </w:p>
        </w:tc>
        <w:tc>
          <w:tcPr>
            <w:tcW w:w="7048" w:type="dxa"/>
            <w:vAlign w:val="center"/>
          </w:tcPr>
          <w:p w14:paraId="45FCD69A" w14:textId="5E7F6BE9" w:rsidR="006C5675" w:rsidRPr="00446E14" w:rsidRDefault="006C5675">
            <w:pPr>
              <w:pStyle w:val="Pleaseselect"/>
              <w:spacing w:beforeLines="20" w:before="48" w:afterLines="20" w:after="48" w:line="252" w:lineRule="auto"/>
            </w:pPr>
            <w:r w:rsidRPr="00446E14">
              <w:t>Please enter a response in the space provided</w:t>
            </w:r>
          </w:p>
        </w:tc>
        <w:tc>
          <w:tcPr>
            <w:tcW w:w="1560" w:type="dxa"/>
            <w:vAlign w:val="center"/>
          </w:tcPr>
          <w:p w14:paraId="0FC1B681" w14:textId="77777777" w:rsidR="006C5675" w:rsidRPr="00446E14" w:rsidRDefault="006C5675">
            <w:pPr>
              <w:pStyle w:val="ProgrammingNotes"/>
              <w:spacing w:beforeLines="20" w:before="48" w:afterLines="20" w:after="48" w:line="252" w:lineRule="auto"/>
            </w:pPr>
            <w:r w:rsidRPr="00446E14">
              <w:t>SHORT OPEN</w:t>
            </w:r>
          </w:p>
        </w:tc>
        <w:tc>
          <w:tcPr>
            <w:tcW w:w="992" w:type="dxa"/>
            <w:vAlign w:val="center"/>
          </w:tcPr>
          <w:p w14:paraId="15831D33" w14:textId="77777777" w:rsidR="006C5675" w:rsidRPr="00446E14" w:rsidRDefault="006C5675">
            <w:pPr>
              <w:pStyle w:val="ProgrammingNotes"/>
              <w:spacing w:beforeLines="20" w:before="48" w:afterLines="20" w:after="48" w:line="252" w:lineRule="auto"/>
            </w:pPr>
            <w:r w:rsidRPr="00446E14">
              <w:t>SOR</w:t>
            </w:r>
          </w:p>
        </w:tc>
      </w:tr>
      <w:tr w:rsidR="006C5675" w:rsidRPr="00446E14" w14:paraId="3D5474F6" w14:textId="77777777" w:rsidTr="545D1E49">
        <w:trPr>
          <w:trHeight w:val="520"/>
          <w:jc w:val="center"/>
        </w:trPr>
        <w:tc>
          <w:tcPr>
            <w:tcW w:w="885" w:type="dxa"/>
          </w:tcPr>
          <w:p w14:paraId="4D766B85" w14:textId="77777777" w:rsidR="006C5675" w:rsidRPr="00446E14" w:rsidRDefault="006C5675">
            <w:pPr>
              <w:spacing w:beforeLines="20" w:before="48" w:afterLines="20" w:after="48" w:line="252" w:lineRule="auto"/>
              <w:rPr>
                <w:rFonts w:cs="Arial"/>
                <w:szCs w:val="20"/>
              </w:rPr>
            </w:pPr>
          </w:p>
        </w:tc>
        <w:tc>
          <w:tcPr>
            <w:tcW w:w="8608" w:type="dxa"/>
            <w:gridSpan w:val="2"/>
          </w:tcPr>
          <w:p w14:paraId="5307BA90" w14:textId="77777777" w:rsidR="006C5675" w:rsidRPr="00446E14" w:rsidRDefault="006C5675">
            <w:pPr>
              <w:pStyle w:val="Codes"/>
              <w:spacing w:beforeLines="20" w:before="48" w:afterLines="20" w:after="48" w:line="252" w:lineRule="auto"/>
              <w:rPr>
                <w:sz w:val="20"/>
                <w:szCs w:val="20"/>
              </w:rPr>
            </w:pPr>
          </w:p>
        </w:tc>
        <w:tc>
          <w:tcPr>
            <w:tcW w:w="992" w:type="dxa"/>
          </w:tcPr>
          <w:p w14:paraId="6A8CF9B5" w14:textId="77777777" w:rsidR="006C5675" w:rsidRPr="00446E14" w:rsidRDefault="006C5675">
            <w:pPr>
              <w:spacing w:beforeLines="20" w:before="48" w:afterLines="20" w:after="48" w:line="252" w:lineRule="auto"/>
              <w:jc w:val="center"/>
              <w:rPr>
                <w:rFonts w:cs="Arial"/>
                <w:szCs w:val="20"/>
              </w:rPr>
            </w:pPr>
          </w:p>
        </w:tc>
      </w:tr>
    </w:tbl>
    <w:p w14:paraId="73C58964" w14:textId="77777777" w:rsidR="006C5675" w:rsidRDefault="006C5675"/>
    <w:p w14:paraId="0C765833" w14:textId="0BE246E6" w:rsidR="00EC7A05" w:rsidRDefault="00EC7A05">
      <w:r>
        <w:br w:type="page"/>
      </w:r>
    </w:p>
    <w:tbl>
      <w:tblPr>
        <w:tblStyle w:val="TableGridLight"/>
        <w:tblW w:w="10645" w:type="dxa"/>
        <w:jc w:val="center"/>
        <w:tblLayout w:type="fixed"/>
        <w:tblLook w:val="0000" w:firstRow="0" w:lastRow="0" w:firstColumn="0" w:lastColumn="0" w:noHBand="0" w:noVBand="0"/>
      </w:tblPr>
      <w:tblGrid>
        <w:gridCol w:w="864"/>
        <w:gridCol w:w="1843"/>
        <w:gridCol w:w="1360"/>
        <w:gridCol w:w="1475"/>
        <w:gridCol w:w="123"/>
        <w:gridCol w:w="1560"/>
        <w:gridCol w:w="1417"/>
        <w:gridCol w:w="1985"/>
        <w:gridCol w:w="18"/>
      </w:tblGrid>
      <w:tr w:rsidR="006C5675" w:rsidRPr="00446E14" w14:paraId="2E4B68CA" w14:textId="77777777">
        <w:trPr>
          <w:trHeight w:val="272"/>
          <w:jc w:val="center"/>
        </w:trPr>
        <w:tc>
          <w:tcPr>
            <w:tcW w:w="10645" w:type="dxa"/>
            <w:gridSpan w:val="9"/>
          </w:tcPr>
          <w:p w14:paraId="643DB4BB" w14:textId="77777777" w:rsidR="006C5675" w:rsidRPr="00446E14" w:rsidRDefault="006C5675">
            <w:pPr>
              <w:spacing w:beforeLines="20" w:before="48" w:afterLines="20" w:after="48" w:line="252" w:lineRule="auto"/>
              <w:rPr>
                <w:color w:val="367587"/>
                <w:lang w:val="en-GB"/>
              </w:rPr>
            </w:pPr>
            <w:r w:rsidRPr="00446E14">
              <w:rPr>
                <w:rStyle w:val="ProgrammingNotesChar"/>
              </w:rPr>
              <w:lastRenderedPageBreak/>
              <w:t>INVESTORS – MANDATORY</w:t>
            </w:r>
          </w:p>
        </w:tc>
      </w:tr>
      <w:tr w:rsidR="006C5675" w:rsidRPr="00446E14" w14:paraId="0C0D02A3" w14:textId="77777777">
        <w:trPr>
          <w:trHeight w:val="272"/>
          <w:jc w:val="center"/>
        </w:trPr>
        <w:tc>
          <w:tcPr>
            <w:tcW w:w="864" w:type="dxa"/>
          </w:tcPr>
          <w:p w14:paraId="1DFFD4B8" w14:textId="2325087C" w:rsidR="006C5675" w:rsidRPr="00446E14" w:rsidRDefault="006C5675">
            <w:pPr>
              <w:spacing w:beforeLines="20" w:before="48" w:afterLines="20" w:after="48" w:line="252" w:lineRule="auto"/>
              <w:rPr>
                <w:lang w:val="en-GB"/>
              </w:rPr>
            </w:pPr>
            <w:r w:rsidRPr="00446E14">
              <w:rPr>
                <w:lang w:val="en-GB"/>
              </w:rPr>
              <w:t>Q</w:t>
            </w:r>
            <w:r w:rsidR="0077337E">
              <w:rPr>
                <w:lang w:val="en-GB"/>
              </w:rPr>
              <w:t>29c</w:t>
            </w:r>
          </w:p>
        </w:tc>
        <w:tc>
          <w:tcPr>
            <w:tcW w:w="9781" w:type="dxa"/>
            <w:gridSpan w:val="8"/>
          </w:tcPr>
          <w:p w14:paraId="7A904752" w14:textId="77777777" w:rsidR="006C5675" w:rsidRPr="00F714A2" w:rsidRDefault="006C5675">
            <w:pPr>
              <w:pStyle w:val="QuestionText"/>
            </w:pPr>
            <w:r w:rsidRPr="007A0A69">
              <w:t xml:space="preserve">From your organisation’s perspective, </w:t>
            </w:r>
            <w:r>
              <w:t>o</w:t>
            </w:r>
            <w:r w:rsidRPr="00980068">
              <w:t>n a scale of 1-5, where 1 is ‘not a factor’, 3 is ‘indifferent’ and 5 is ‘significant factor’,</w:t>
            </w:r>
            <w:r>
              <w:t xml:space="preserve"> </w:t>
            </w:r>
            <w:r w:rsidRPr="008464DF">
              <w:t>to what extent has each of these barriers prevented further action on physical climate risk assessment or resilience?</w:t>
            </w:r>
          </w:p>
        </w:tc>
      </w:tr>
      <w:tr w:rsidR="006C5675" w:rsidRPr="00446E14" w14:paraId="57DF2711" w14:textId="77777777">
        <w:trPr>
          <w:gridAfter w:val="1"/>
          <w:wAfter w:w="18" w:type="dxa"/>
          <w:trHeight w:val="272"/>
          <w:jc w:val="center"/>
        </w:trPr>
        <w:tc>
          <w:tcPr>
            <w:tcW w:w="864" w:type="dxa"/>
          </w:tcPr>
          <w:p w14:paraId="6A2AE5C7" w14:textId="77777777" w:rsidR="006C5675" w:rsidRPr="00446E14" w:rsidRDefault="006C5675">
            <w:pPr>
              <w:spacing w:beforeLines="20" w:before="48" w:afterLines="20" w:after="48" w:line="252" w:lineRule="auto"/>
              <w:rPr>
                <w:lang w:val="en-GB"/>
              </w:rPr>
            </w:pPr>
          </w:p>
        </w:tc>
        <w:tc>
          <w:tcPr>
            <w:tcW w:w="4678" w:type="dxa"/>
            <w:gridSpan w:val="3"/>
            <w:vAlign w:val="center"/>
          </w:tcPr>
          <w:p w14:paraId="0ABDF6D6" w14:textId="77777777" w:rsidR="006C5675" w:rsidRPr="00446E14" w:rsidRDefault="006C5675">
            <w:pPr>
              <w:spacing w:beforeLines="20" w:before="48" w:afterLines="20" w:after="48" w:line="252" w:lineRule="auto"/>
              <w:rPr>
                <w:b/>
                <w:i/>
                <w:lang w:val="en-GB"/>
              </w:rPr>
            </w:pPr>
            <w:r w:rsidRPr="00446E14">
              <w:rPr>
                <w:b/>
                <w:i/>
                <w:lang w:val="en-GB"/>
              </w:rPr>
              <w:t xml:space="preserve">Please select one response per </w:t>
            </w:r>
            <w:r>
              <w:rPr>
                <w:b/>
                <w:i/>
                <w:lang w:val="en-GB"/>
              </w:rPr>
              <w:t>answer</w:t>
            </w:r>
          </w:p>
        </w:tc>
        <w:tc>
          <w:tcPr>
            <w:tcW w:w="5085" w:type="dxa"/>
            <w:gridSpan w:val="4"/>
            <w:vAlign w:val="center"/>
          </w:tcPr>
          <w:p w14:paraId="34B326AA" w14:textId="77777777" w:rsidR="006C5675" w:rsidRPr="00D809F7" w:rsidRDefault="006C5675">
            <w:pPr>
              <w:spacing w:beforeLines="20" w:before="48" w:afterLines="20" w:after="48" w:line="252" w:lineRule="auto"/>
              <w:jc w:val="center"/>
              <w:rPr>
                <w:b/>
                <w:bCs/>
                <w:i/>
                <w:iCs/>
                <w:color w:val="367587" w:themeColor="text2"/>
                <w:lang w:val="en-GB"/>
              </w:rPr>
            </w:pPr>
            <w:r w:rsidRPr="00446E14">
              <w:rPr>
                <w:b/>
                <w:color w:val="367587" w:themeColor="text2"/>
                <w:lang w:val="en-GB"/>
              </w:rPr>
              <w:t>RANDOMISE STATEMENTS</w:t>
            </w:r>
          </w:p>
        </w:tc>
      </w:tr>
      <w:tr w:rsidR="006C5675" w:rsidRPr="00446E14" w14:paraId="1F947558" w14:textId="77777777">
        <w:trPr>
          <w:gridAfter w:val="1"/>
          <w:wAfter w:w="18" w:type="dxa"/>
          <w:trHeight w:val="272"/>
          <w:jc w:val="center"/>
        </w:trPr>
        <w:tc>
          <w:tcPr>
            <w:tcW w:w="2707" w:type="dxa"/>
            <w:gridSpan w:val="2"/>
          </w:tcPr>
          <w:p w14:paraId="26EA92D1" w14:textId="77777777" w:rsidR="006C5675" w:rsidRPr="00446E14" w:rsidRDefault="006C5675">
            <w:pPr>
              <w:spacing w:beforeLines="20" w:before="48" w:afterLines="20" w:after="48" w:line="252" w:lineRule="auto"/>
              <w:rPr>
                <w:b/>
                <w:color w:val="969696"/>
              </w:rPr>
            </w:pPr>
          </w:p>
        </w:tc>
        <w:tc>
          <w:tcPr>
            <w:tcW w:w="1360" w:type="dxa"/>
            <w:vAlign w:val="center"/>
          </w:tcPr>
          <w:p w14:paraId="100F1506" w14:textId="77777777" w:rsidR="006C5675" w:rsidRPr="00446E14" w:rsidRDefault="006C5675">
            <w:pPr>
              <w:pStyle w:val="MatrixHeadings"/>
            </w:pPr>
            <w:r w:rsidRPr="00446E14">
              <w:t>1 – Not a factor</w:t>
            </w:r>
          </w:p>
        </w:tc>
        <w:tc>
          <w:tcPr>
            <w:tcW w:w="1598" w:type="dxa"/>
            <w:gridSpan w:val="2"/>
            <w:vAlign w:val="center"/>
          </w:tcPr>
          <w:p w14:paraId="2DA64A64" w14:textId="77777777" w:rsidR="006C5675" w:rsidRPr="00446E14" w:rsidRDefault="006C5675">
            <w:pPr>
              <w:pStyle w:val="MatrixHeadings"/>
            </w:pPr>
            <w:r w:rsidRPr="00446E14">
              <w:t>2</w:t>
            </w:r>
          </w:p>
        </w:tc>
        <w:tc>
          <w:tcPr>
            <w:tcW w:w="1560" w:type="dxa"/>
            <w:vAlign w:val="center"/>
          </w:tcPr>
          <w:p w14:paraId="5F80B58B" w14:textId="77777777" w:rsidR="006C5675" w:rsidRPr="00446E14" w:rsidRDefault="006C5675">
            <w:pPr>
              <w:pStyle w:val="MatrixHeadings"/>
            </w:pPr>
            <w:r w:rsidRPr="00446E14">
              <w:t>3 - Indifferent</w:t>
            </w:r>
          </w:p>
        </w:tc>
        <w:tc>
          <w:tcPr>
            <w:tcW w:w="1417" w:type="dxa"/>
            <w:vAlign w:val="center"/>
          </w:tcPr>
          <w:p w14:paraId="67C17FD1" w14:textId="77777777" w:rsidR="006C5675" w:rsidRPr="00446E14" w:rsidRDefault="006C5675">
            <w:pPr>
              <w:pStyle w:val="MatrixHeadings"/>
            </w:pPr>
            <w:r w:rsidRPr="00446E14">
              <w:t>4</w:t>
            </w:r>
          </w:p>
        </w:tc>
        <w:tc>
          <w:tcPr>
            <w:tcW w:w="1985" w:type="dxa"/>
            <w:vAlign w:val="center"/>
          </w:tcPr>
          <w:p w14:paraId="05516B77" w14:textId="77777777" w:rsidR="006C5675" w:rsidRPr="00446E14" w:rsidRDefault="006C5675">
            <w:pPr>
              <w:pStyle w:val="MatrixHeadings"/>
            </w:pPr>
            <w:r w:rsidRPr="00446E14">
              <w:t>5 – Significant factor</w:t>
            </w:r>
          </w:p>
        </w:tc>
      </w:tr>
      <w:tr w:rsidR="006C5675" w:rsidRPr="00446E14" w14:paraId="071B372A" w14:textId="77777777">
        <w:trPr>
          <w:gridAfter w:val="1"/>
          <w:wAfter w:w="18" w:type="dxa"/>
          <w:trHeight w:val="272"/>
          <w:jc w:val="center"/>
        </w:trPr>
        <w:tc>
          <w:tcPr>
            <w:tcW w:w="864" w:type="dxa"/>
          </w:tcPr>
          <w:p w14:paraId="1D6684E4" w14:textId="77777777" w:rsidR="006C5675" w:rsidRPr="00446E14" w:rsidRDefault="006C5675">
            <w:pPr>
              <w:pStyle w:val="Codes"/>
              <w:spacing w:beforeLines="20" w:before="48" w:afterLines="20" w:after="48" w:line="252" w:lineRule="auto"/>
            </w:pPr>
            <w:r w:rsidRPr="00446E14">
              <w:t>_1</w:t>
            </w:r>
          </w:p>
        </w:tc>
        <w:tc>
          <w:tcPr>
            <w:tcW w:w="1843" w:type="dxa"/>
            <w:vAlign w:val="center"/>
          </w:tcPr>
          <w:p w14:paraId="0104E318" w14:textId="77777777" w:rsidR="006C5675" w:rsidRPr="00446E14" w:rsidRDefault="006C5675" w:rsidP="006C5675">
            <w:pPr>
              <w:pStyle w:val="Answers"/>
              <w:ind w:left="-14" w:firstLine="0"/>
              <w:rPr>
                <w:rStyle w:val="normaltextrun"/>
                <w:color w:val="969696"/>
                <w:sz w:val="16"/>
                <w:szCs w:val="18"/>
              </w:rPr>
            </w:pPr>
            <w:r w:rsidRPr="00A86A0E">
              <w:rPr>
                <w:rStyle w:val="normaltextrun"/>
              </w:rPr>
              <w:t>Divergences in climate risk modelling across data providers and uncertainties among outputs</w:t>
            </w:r>
          </w:p>
        </w:tc>
        <w:tc>
          <w:tcPr>
            <w:tcW w:w="1360" w:type="dxa"/>
            <w:vAlign w:val="center"/>
          </w:tcPr>
          <w:p w14:paraId="3388AF0A" w14:textId="77777777" w:rsidR="006C5675" w:rsidRPr="00446E14" w:rsidRDefault="006C5675">
            <w:pPr>
              <w:pStyle w:val="Codes"/>
              <w:spacing w:beforeLines="20" w:before="48" w:afterLines="20" w:after="48" w:line="252" w:lineRule="auto"/>
            </w:pPr>
            <w:r w:rsidRPr="00446E14">
              <w:t>01</w:t>
            </w:r>
          </w:p>
        </w:tc>
        <w:tc>
          <w:tcPr>
            <w:tcW w:w="1598" w:type="dxa"/>
            <w:gridSpan w:val="2"/>
            <w:vAlign w:val="center"/>
          </w:tcPr>
          <w:p w14:paraId="1DAFE9A1" w14:textId="77777777" w:rsidR="006C5675" w:rsidRPr="00446E14" w:rsidRDefault="006C5675">
            <w:pPr>
              <w:pStyle w:val="Codes"/>
              <w:spacing w:beforeLines="20" w:before="48" w:afterLines="20" w:after="48" w:line="252" w:lineRule="auto"/>
            </w:pPr>
            <w:r w:rsidRPr="00446E14">
              <w:t>02</w:t>
            </w:r>
          </w:p>
        </w:tc>
        <w:tc>
          <w:tcPr>
            <w:tcW w:w="1560" w:type="dxa"/>
            <w:vAlign w:val="center"/>
          </w:tcPr>
          <w:p w14:paraId="00A2800D" w14:textId="77777777" w:rsidR="006C5675" w:rsidRPr="00446E14" w:rsidRDefault="006C5675">
            <w:pPr>
              <w:pStyle w:val="Codes"/>
              <w:spacing w:beforeLines="20" w:before="48" w:afterLines="20" w:after="48" w:line="252" w:lineRule="auto"/>
            </w:pPr>
            <w:r w:rsidRPr="00446E14">
              <w:t>03</w:t>
            </w:r>
          </w:p>
        </w:tc>
        <w:tc>
          <w:tcPr>
            <w:tcW w:w="1417" w:type="dxa"/>
            <w:vAlign w:val="center"/>
          </w:tcPr>
          <w:p w14:paraId="7517112E" w14:textId="77777777" w:rsidR="006C5675" w:rsidRPr="00446E14" w:rsidRDefault="006C5675">
            <w:pPr>
              <w:pStyle w:val="Codes"/>
              <w:spacing w:beforeLines="20" w:before="48" w:afterLines="20" w:after="48" w:line="252" w:lineRule="auto"/>
            </w:pPr>
            <w:r w:rsidRPr="00446E14">
              <w:t>04</w:t>
            </w:r>
          </w:p>
        </w:tc>
        <w:tc>
          <w:tcPr>
            <w:tcW w:w="1985" w:type="dxa"/>
            <w:vAlign w:val="center"/>
          </w:tcPr>
          <w:p w14:paraId="10FAF87B" w14:textId="77777777" w:rsidR="006C5675" w:rsidRPr="00446E14" w:rsidRDefault="006C5675">
            <w:pPr>
              <w:pStyle w:val="Codes"/>
              <w:spacing w:beforeLines="20" w:before="48" w:afterLines="20" w:after="48" w:line="252" w:lineRule="auto"/>
            </w:pPr>
            <w:r w:rsidRPr="00446E14">
              <w:t>05</w:t>
            </w:r>
          </w:p>
        </w:tc>
      </w:tr>
      <w:tr w:rsidR="006C5675" w:rsidRPr="00446E14" w14:paraId="3FFA084C" w14:textId="77777777">
        <w:trPr>
          <w:gridAfter w:val="1"/>
          <w:wAfter w:w="18" w:type="dxa"/>
          <w:trHeight w:val="272"/>
          <w:jc w:val="center"/>
        </w:trPr>
        <w:tc>
          <w:tcPr>
            <w:tcW w:w="864" w:type="dxa"/>
          </w:tcPr>
          <w:p w14:paraId="3A200DBD" w14:textId="77777777" w:rsidR="006C5675" w:rsidRPr="00446E14" w:rsidRDefault="006C5675">
            <w:pPr>
              <w:pStyle w:val="Codes"/>
              <w:spacing w:beforeLines="20" w:before="48" w:afterLines="20" w:after="48" w:line="252" w:lineRule="auto"/>
            </w:pPr>
            <w:r w:rsidRPr="00446E14">
              <w:t>_2</w:t>
            </w:r>
          </w:p>
        </w:tc>
        <w:tc>
          <w:tcPr>
            <w:tcW w:w="1843" w:type="dxa"/>
            <w:vAlign w:val="center"/>
          </w:tcPr>
          <w:p w14:paraId="7ABBF06F" w14:textId="77777777" w:rsidR="006C5675" w:rsidRPr="00446E14" w:rsidRDefault="006C5675" w:rsidP="006C5675">
            <w:pPr>
              <w:pStyle w:val="Answers"/>
              <w:ind w:left="-14" w:firstLine="0"/>
              <w:rPr>
                <w:rStyle w:val="normaltextrun"/>
                <w:color w:val="969696"/>
                <w:sz w:val="16"/>
                <w:szCs w:val="18"/>
              </w:rPr>
            </w:pPr>
            <w:r w:rsidRPr="00090901">
              <w:rPr>
                <w:rStyle w:val="normaltextrun"/>
              </w:rPr>
              <w:t>Limited board or leadership prioritisation of physical risk and resilience</w:t>
            </w:r>
          </w:p>
        </w:tc>
        <w:tc>
          <w:tcPr>
            <w:tcW w:w="1360" w:type="dxa"/>
            <w:vAlign w:val="center"/>
          </w:tcPr>
          <w:p w14:paraId="1703DE4B" w14:textId="77777777" w:rsidR="006C5675" w:rsidRPr="00446E14" w:rsidRDefault="006C5675">
            <w:pPr>
              <w:pStyle w:val="Codes"/>
              <w:spacing w:beforeLines="20" w:before="48" w:afterLines="20" w:after="48" w:line="252" w:lineRule="auto"/>
            </w:pPr>
            <w:r w:rsidRPr="00446E14">
              <w:t>01</w:t>
            </w:r>
          </w:p>
        </w:tc>
        <w:tc>
          <w:tcPr>
            <w:tcW w:w="1598" w:type="dxa"/>
            <w:gridSpan w:val="2"/>
            <w:vAlign w:val="center"/>
          </w:tcPr>
          <w:p w14:paraId="0A73A26A" w14:textId="77777777" w:rsidR="006C5675" w:rsidRPr="00446E14" w:rsidRDefault="006C5675">
            <w:pPr>
              <w:pStyle w:val="Codes"/>
              <w:spacing w:beforeLines="20" w:before="48" w:afterLines="20" w:after="48" w:line="252" w:lineRule="auto"/>
            </w:pPr>
            <w:r w:rsidRPr="00446E14">
              <w:t>02</w:t>
            </w:r>
          </w:p>
        </w:tc>
        <w:tc>
          <w:tcPr>
            <w:tcW w:w="1560" w:type="dxa"/>
            <w:vAlign w:val="center"/>
          </w:tcPr>
          <w:p w14:paraId="112A74B5" w14:textId="77777777" w:rsidR="006C5675" w:rsidRPr="00446E14" w:rsidRDefault="006C5675">
            <w:pPr>
              <w:pStyle w:val="Codes"/>
              <w:spacing w:beforeLines="20" w:before="48" w:afterLines="20" w:after="48" w:line="252" w:lineRule="auto"/>
            </w:pPr>
            <w:r w:rsidRPr="00446E14">
              <w:t>03</w:t>
            </w:r>
          </w:p>
        </w:tc>
        <w:tc>
          <w:tcPr>
            <w:tcW w:w="1417" w:type="dxa"/>
            <w:vAlign w:val="center"/>
          </w:tcPr>
          <w:p w14:paraId="24CC0013" w14:textId="77777777" w:rsidR="006C5675" w:rsidRPr="00446E14" w:rsidRDefault="006C5675">
            <w:pPr>
              <w:pStyle w:val="Codes"/>
              <w:spacing w:beforeLines="20" w:before="48" w:afterLines="20" w:after="48" w:line="252" w:lineRule="auto"/>
            </w:pPr>
            <w:r w:rsidRPr="00446E14">
              <w:t>04</w:t>
            </w:r>
          </w:p>
        </w:tc>
        <w:tc>
          <w:tcPr>
            <w:tcW w:w="1985" w:type="dxa"/>
            <w:vAlign w:val="center"/>
          </w:tcPr>
          <w:p w14:paraId="412B94D8" w14:textId="77777777" w:rsidR="006C5675" w:rsidRPr="00446E14" w:rsidRDefault="006C5675">
            <w:pPr>
              <w:pStyle w:val="Codes"/>
              <w:spacing w:beforeLines="20" w:before="48" w:afterLines="20" w:after="48" w:line="252" w:lineRule="auto"/>
            </w:pPr>
            <w:r w:rsidRPr="00446E14">
              <w:t>05</w:t>
            </w:r>
          </w:p>
        </w:tc>
      </w:tr>
      <w:tr w:rsidR="006C5675" w:rsidRPr="00446E14" w14:paraId="6211FCAB" w14:textId="77777777">
        <w:trPr>
          <w:gridAfter w:val="1"/>
          <w:wAfter w:w="18" w:type="dxa"/>
          <w:trHeight w:val="272"/>
          <w:jc w:val="center"/>
        </w:trPr>
        <w:tc>
          <w:tcPr>
            <w:tcW w:w="864" w:type="dxa"/>
          </w:tcPr>
          <w:p w14:paraId="761D1FAD" w14:textId="77777777" w:rsidR="006C5675" w:rsidRPr="00446E14" w:rsidRDefault="006C5675">
            <w:pPr>
              <w:pStyle w:val="Codes"/>
              <w:spacing w:beforeLines="20" w:before="48" w:afterLines="20" w:after="48" w:line="252" w:lineRule="auto"/>
            </w:pPr>
            <w:r w:rsidRPr="00446E14">
              <w:t>_3</w:t>
            </w:r>
          </w:p>
        </w:tc>
        <w:tc>
          <w:tcPr>
            <w:tcW w:w="1843" w:type="dxa"/>
            <w:vAlign w:val="center"/>
          </w:tcPr>
          <w:p w14:paraId="56552868" w14:textId="77777777" w:rsidR="006C5675" w:rsidRPr="00446E14" w:rsidRDefault="006C5675" w:rsidP="006C5675">
            <w:pPr>
              <w:pStyle w:val="Answers"/>
              <w:ind w:left="-14" w:firstLine="0"/>
            </w:pPr>
            <w:r w:rsidRPr="00090901">
              <w:rPr>
                <w:rStyle w:val="eop"/>
              </w:rPr>
              <w:t>Data and disclosure gaps (e.g., supply chain locations) limiting visibility and engagement</w:t>
            </w:r>
          </w:p>
        </w:tc>
        <w:tc>
          <w:tcPr>
            <w:tcW w:w="1360" w:type="dxa"/>
            <w:vAlign w:val="center"/>
          </w:tcPr>
          <w:p w14:paraId="1BFC01AA" w14:textId="77777777" w:rsidR="006C5675" w:rsidRPr="00446E14" w:rsidRDefault="006C5675">
            <w:pPr>
              <w:pStyle w:val="Codes"/>
              <w:spacing w:beforeLines="20" w:before="48" w:afterLines="20" w:after="48" w:line="252" w:lineRule="auto"/>
            </w:pPr>
            <w:r w:rsidRPr="00446E14">
              <w:t>01</w:t>
            </w:r>
          </w:p>
        </w:tc>
        <w:tc>
          <w:tcPr>
            <w:tcW w:w="1598" w:type="dxa"/>
            <w:gridSpan w:val="2"/>
            <w:vAlign w:val="center"/>
          </w:tcPr>
          <w:p w14:paraId="2DD88F1B" w14:textId="77777777" w:rsidR="006C5675" w:rsidRPr="00446E14" w:rsidRDefault="006C5675">
            <w:pPr>
              <w:pStyle w:val="Codes"/>
              <w:spacing w:beforeLines="20" w:before="48" w:afterLines="20" w:after="48" w:line="252" w:lineRule="auto"/>
            </w:pPr>
            <w:r w:rsidRPr="00446E14">
              <w:t>02</w:t>
            </w:r>
          </w:p>
        </w:tc>
        <w:tc>
          <w:tcPr>
            <w:tcW w:w="1560" w:type="dxa"/>
            <w:vAlign w:val="center"/>
          </w:tcPr>
          <w:p w14:paraId="67F6C90F" w14:textId="77777777" w:rsidR="006C5675" w:rsidRPr="00446E14" w:rsidRDefault="006C5675">
            <w:pPr>
              <w:pStyle w:val="Codes"/>
              <w:spacing w:beforeLines="20" w:before="48" w:afterLines="20" w:after="48" w:line="252" w:lineRule="auto"/>
            </w:pPr>
            <w:r w:rsidRPr="00446E14">
              <w:t>03</w:t>
            </w:r>
          </w:p>
        </w:tc>
        <w:tc>
          <w:tcPr>
            <w:tcW w:w="1417" w:type="dxa"/>
            <w:vAlign w:val="center"/>
          </w:tcPr>
          <w:p w14:paraId="018C44E1" w14:textId="77777777" w:rsidR="006C5675" w:rsidRPr="00446E14" w:rsidRDefault="006C5675">
            <w:pPr>
              <w:pStyle w:val="Codes"/>
              <w:spacing w:beforeLines="20" w:before="48" w:afterLines="20" w:after="48" w:line="252" w:lineRule="auto"/>
            </w:pPr>
            <w:r w:rsidRPr="00446E14">
              <w:t>04</w:t>
            </w:r>
          </w:p>
        </w:tc>
        <w:tc>
          <w:tcPr>
            <w:tcW w:w="1985" w:type="dxa"/>
            <w:vAlign w:val="center"/>
          </w:tcPr>
          <w:p w14:paraId="7D3B2BF3" w14:textId="77777777" w:rsidR="006C5675" w:rsidRPr="00446E14" w:rsidRDefault="006C5675">
            <w:pPr>
              <w:pStyle w:val="Codes"/>
              <w:spacing w:beforeLines="20" w:before="48" w:afterLines="20" w:after="48" w:line="252" w:lineRule="auto"/>
            </w:pPr>
            <w:r w:rsidRPr="00446E14">
              <w:t>05</w:t>
            </w:r>
          </w:p>
        </w:tc>
      </w:tr>
      <w:tr w:rsidR="006C5675" w:rsidRPr="00446E14" w14:paraId="48B3B4A9" w14:textId="77777777">
        <w:trPr>
          <w:gridAfter w:val="1"/>
          <w:wAfter w:w="18" w:type="dxa"/>
          <w:trHeight w:val="272"/>
          <w:jc w:val="center"/>
        </w:trPr>
        <w:tc>
          <w:tcPr>
            <w:tcW w:w="864" w:type="dxa"/>
          </w:tcPr>
          <w:p w14:paraId="67170702" w14:textId="77777777" w:rsidR="006C5675" w:rsidRPr="00446E14" w:rsidRDefault="006C5675">
            <w:pPr>
              <w:pStyle w:val="Codes"/>
              <w:spacing w:beforeLines="20" w:before="48" w:afterLines="20" w:after="48" w:line="252" w:lineRule="auto"/>
            </w:pPr>
            <w:r w:rsidRPr="00446E14">
              <w:t>_4</w:t>
            </w:r>
          </w:p>
        </w:tc>
        <w:tc>
          <w:tcPr>
            <w:tcW w:w="1843" w:type="dxa"/>
            <w:vAlign w:val="center"/>
          </w:tcPr>
          <w:p w14:paraId="7974BE3A" w14:textId="77777777" w:rsidR="006C5675" w:rsidRPr="00446E14" w:rsidRDefault="006C5675" w:rsidP="006C5675">
            <w:pPr>
              <w:pStyle w:val="Answers"/>
              <w:ind w:left="-14" w:firstLine="0"/>
            </w:pPr>
            <w:r w:rsidRPr="00090901">
              <w:rPr>
                <w:rStyle w:val="eop"/>
              </w:rPr>
              <w:t>Limited investee responsiveness or uptake</w:t>
            </w:r>
          </w:p>
        </w:tc>
        <w:tc>
          <w:tcPr>
            <w:tcW w:w="1360" w:type="dxa"/>
            <w:vAlign w:val="center"/>
          </w:tcPr>
          <w:p w14:paraId="0EB2A37F" w14:textId="77777777" w:rsidR="006C5675" w:rsidRPr="00446E14" w:rsidRDefault="006C5675">
            <w:pPr>
              <w:pStyle w:val="Codes"/>
              <w:spacing w:beforeLines="20" w:before="48" w:afterLines="20" w:after="48" w:line="252" w:lineRule="auto"/>
            </w:pPr>
            <w:r w:rsidRPr="00446E14">
              <w:t>01</w:t>
            </w:r>
          </w:p>
        </w:tc>
        <w:tc>
          <w:tcPr>
            <w:tcW w:w="1598" w:type="dxa"/>
            <w:gridSpan w:val="2"/>
            <w:vAlign w:val="center"/>
          </w:tcPr>
          <w:p w14:paraId="7636EC51" w14:textId="77777777" w:rsidR="006C5675" w:rsidRPr="00446E14" w:rsidRDefault="006C5675">
            <w:pPr>
              <w:pStyle w:val="Codes"/>
              <w:spacing w:beforeLines="20" w:before="48" w:afterLines="20" w:after="48" w:line="252" w:lineRule="auto"/>
            </w:pPr>
            <w:r w:rsidRPr="00446E14">
              <w:t>02</w:t>
            </w:r>
          </w:p>
        </w:tc>
        <w:tc>
          <w:tcPr>
            <w:tcW w:w="1560" w:type="dxa"/>
            <w:vAlign w:val="center"/>
          </w:tcPr>
          <w:p w14:paraId="3414CD92" w14:textId="77777777" w:rsidR="006C5675" w:rsidRPr="00446E14" w:rsidRDefault="006C5675">
            <w:pPr>
              <w:pStyle w:val="Codes"/>
              <w:spacing w:beforeLines="20" w:before="48" w:afterLines="20" w:after="48" w:line="252" w:lineRule="auto"/>
            </w:pPr>
            <w:r w:rsidRPr="00446E14">
              <w:t>03</w:t>
            </w:r>
          </w:p>
        </w:tc>
        <w:tc>
          <w:tcPr>
            <w:tcW w:w="1417" w:type="dxa"/>
            <w:vAlign w:val="center"/>
          </w:tcPr>
          <w:p w14:paraId="1D1F347B" w14:textId="77777777" w:rsidR="006C5675" w:rsidRPr="00446E14" w:rsidRDefault="006C5675">
            <w:pPr>
              <w:pStyle w:val="Codes"/>
              <w:spacing w:beforeLines="20" w:before="48" w:afterLines="20" w:after="48" w:line="252" w:lineRule="auto"/>
            </w:pPr>
            <w:r w:rsidRPr="00446E14">
              <w:t>04</w:t>
            </w:r>
          </w:p>
        </w:tc>
        <w:tc>
          <w:tcPr>
            <w:tcW w:w="1985" w:type="dxa"/>
            <w:vAlign w:val="center"/>
          </w:tcPr>
          <w:p w14:paraId="512D0F60" w14:textId="77777777" w:rsidR="006C5675" w:rsidRPr="00446E14" w:rsidRDefault="006C5675">
            <w:pPr>
              <w:pStyle w:val="Codes"/>
              <w:spacing w:beforeLines="20" w:before="48" w:afterLines="20" w:after="48" w:line="252" w:lineRule="auto"/>
            </w:pPr>
            <w:r w:rsidRPr="00446E14">
              <w:t>05</w:t>
            </w:r>
          </w:p>
        </w:tc>
      </w:tr>
      <w:tr w:rsidR="006C5675" w:rsidRPr="00446E14" w14:paraId="4AE0ED2C" w14:textId="77777777">
        <w:trPr>
          <w:gridAfter w:val="1"/>
          <w:wAfter w:w="18" w:type="dxa"/>
          <w:trHeight w:val="272"/>
          <w:jc w:val="center"/>
        </w:trPr>
        <w:tc>
          <w:tcPr>
            <w:tcW w:w="864" w:type="dxa"/>
          </w:tcPr>
          <w:p w14:paraId="3126889E" w14:textId="77777777" w:rsidR="006C5675" w:rsidRPr="00446E14" w:rsidRDefault="006C5675">
            <w:pPr>
              <w:pStyle w:val="Codes"/>
              <w:spacing w:beforeLines="20" w:before="48" w:afterLines="20" w:after="48" w:line="252" w:lineRule="auto"/>
            </w:pPr>
            <w:r w:rsidRPr="00446E14">
              <w:t>_5</w:t>
            </w:r>
          </w:p>
        </w:tc>
        <w:tc>
          <w:tcPr>
            <w:tcW w:w="1843" w:type="dxa"/>
            <w:vAlign w:val="center"/>
          </w:tcPr>
          <w:p w14:paraId="2E53EB58" w14:textId="77777777" w:rsidR="006C5675" w:rsidRPr="00446E14" w:rsidRDefault="006C5675" w:rsidP="006C5675">
            <w:pPr>
              <w:pStyle w:val="Answers"/>
              <w:ind w:left="-14" w:firstLine="0"/>
            </w:pPr>
            <w:r w:rsidRPr="00684FED">
              <w:rPr>
                <w:rStyle w:val="eop"/>
              </w:rPr>
              <w:t>Inadequate internal expertise or resources</w:t>
            </w:r>
          </w:p>
        </w:tc>
        <w:tc>
          <w:tcPr>
            <w:tcW w:w="1360" w:type="dxa"/>
            <w:vAlign w:val="center"/>
          </w:tcPr>
          <w:p w14:paraId="64784F8E" w14:textId="77777777" w:rsidR="006C5675" w:rsidRPr="00446E14" w:rsidRDefault="006C5675">
            <w:pPr>
              <w:pStyle w:val="Codes"/>
              <w:spacing w:beforeLines="20" w:before="48" w:afterLines="20" w:after="48" w:line="252" w:lineRule="auto"/>
            </w:pPr>
            <w:r w:rsidRPr="00446E14">
              <w:t>01</w:t>
            </w:r>
          </w:p>
        </w:tc>
        <w:tc>
          <w:tcPr>
            <w:tcW w:w="1598" w:type="dxa"/>
            <w:gridSpan w:val="2"/>
            <w:vAlign w:val="center"/>
          </w:tcPr>
          <w:p w14:paraId="7690EA73" w14:textId="77777777" w:rsidR="006C5675" w:rsidRPr="00446E14" w:rsidRDefault="006C5675">
            <w:pPr>
              <w:pStyle w:val="Codes"/>
              <w:spacing w:beforeLines="20" w:before="48" w:afterLines="20" w:after="48" w:line="252" w:lineRule="auto"/>
            </w:pPr>
            <w:r w:rsidRPr="00446E14">
              <w:t>02</w:t>
            </w:r>
          </w:p>
        </w:tc>
        <w:tc>
          <w:tcPr>
            <w:tcW w:w="1560" w:type="dxa"/>
            <w:vAlign w:val="center"/>
          </w:tcPr>
          <w:p w14:paraId="307F4540" w14:textId="77777777" w:rsidR="006C5675" w:rsidRPr="00446E14" w:rsidRDefault="006C5675">
            <w:pPr>
              <w:pStyle w:val="Codes"/>
              <w:spacing w:beforeLines="20" w:before="48" w:afterLines="20" w:after="48" w:line="252" w:lineRule="auto"/>
            </w:pPr>
            <w:r w:rsidRPr="00446E14">
              <w:t>03</w:t>
            </w:r>
          </w:p>
        </w:tc>
        <w:tc>
          <w:tcPr>
            <w:tcW w:w="1417" w:type="dxa"/>
            <w:vAlign w:val="center"/>
          </w:tcPr>
          <w:p w14:paraId="1D906B50" w14:textId="77777777" w:rsidR="006C5675" w:rsidRPr="00446E14" w:rsidRDefault="006C5675">
            <w:pPr>
              <w:pStyle w:val="Codes"/>
              <w:spacing w:beforeLines="20" w:before="48" w:afterLines="20" w:after="48" w:line="252" w:lineRule="auto"/>
            </w:pPr>
            <w:r w:rsidRPr="00446E14">
              <w:t>04</w:t>
            </w:r>
          </w:p>
        </w:tc>
        <w:tc>
          <w:tcPr>
            <w:tcW w:w="1985" w:type="dxa"/>
            <w:vAlign w:val="center"/>
          </w:tcPr>
          <w:p w14:paraId="4871A558" w14:textId="77777777" w:rsidR="006C5675" w:rsidRPr="00446E14" w:rsidRDefault="006C5675">
            <w:pPr>
              <w:pStyle w:val="Codes"/>
              <w:spacing w:beforeLines="20" w:before="48" w:afterLines="20" w:after="48" w:line="252" w:lineRule="auto"/>
            </w:pPr>
            <w:r w:rsidRPr="00446E14">
              <w:t>05</w:t>
            </w:r>
          </w:p>
        </w:tc>
      </w:tr>
      <w:tr w:rsidR="006C5675" w:rsidRPr="00446E14" w14:paraId="57575803" w14:textId="77777777">
        <w:trPr>
          <w:gridAfter w:val="1"/>
          <w:wAfter w:w="18" w:type="dxa"/>
          <w:trHeight w:val="272"/>
          <w:jc w:val="center"/>
        </w:trPr>
        <w:tc>
          <w:tcPr>
            <w:tcW w:w="864" w:type="dxa"/>
          </w:tcPr>
          <w:p w14:paraId="31F78069" w14:textId="77777777" w:rsidR="006C5675" w:rsidRPr="00446E14" w:rsidRDefault="006C5675">
            <w:pPr>
              <w:pStyle w:val="Codes"/>
              <w:spacing w:beforeLines="20" w:before="48" w:afterLines="20" w:after="48" w:line="252" w:lineRule="auto"/>
            </w:pPr>
            <w:r w:rsidRPr="00446E14">
              <w:t>_6</w:t>
            </w:r>
          </w:p>
        </w:tc>
        <w:tc>
          <w:tcPr>
            <w:tcW w:w="1843" w:type="dxa"/>
            <w:vAlign w:val="center"/>
          </w:tcPr>
          <w:p w14:paraId="7F06044C" w14:textId="77777777" w:rsidR="006C5675" w:rsidRPr="00446E14" w:rsidRDefault="006C5675" w:rsidP="006C5675">
            <w:pPr>
              <w:pStyle w:val="Answers"/>
              <w:ind w:left="-14" w:firstLine="0"/>
            </w:pPr>
            <w:r w:rsidRPr="00684FED">
              <w:rPr>
                <w:rStyle w:val="eop"/>
              </w:rPr>
              <w:t>Inadequate regulatory expectations or guidance</w:t>
            </w:r>
          </w:p>
        </w:tc>
        <w:tc>
          <w:tcPr>
            <w:tcW w:w="1360" w:type="dxa"/>
            <w:vAlign w:val="center"/>
          </w:tcPr>
          <w:p w14:paraId="24DFD4BE" w14:textId="77777777" w:rsidR="006C5675" w:rsidRPr="00446E14" w:rsidRDefault="006C5675">
            <w:pPr>
              <w:pStyle w:val="Codes"/>
              <w:spacing w:beforeLines="20" w:before="48" w:afterLines="20" w:after="48" w:line="252" w:lineRule="auto"/>
            </w:pPr>
            <w:r w:rsidRPr="00446E14">
              <w:t>01</w:t>
            </w:r>
          </w:p>
        </w:tc>
        <w:tc>
          <w:tcPr>
            <w:tcW w:w="1598" w:type="dxa"/>
            <w:gridSpan w:val="2"/>
            <w:vAlign w:val="center"/>
          </w:tcPr>
          <w:p w14:paraId="39F13DB0" w14:textId="77777777" w:rsidR="006C5675" w:rsidRPr="00446E14" w:rsidRDefault="006C5675">
            <w:pPr>
              <w:pStyle w:val="Codes"/>
              <w:spacing w:beforeLines="20" w:before="48" w:afterLines="20" w:after="48" w:line="252" w:lineRule="auto"/>
            </w:pPr>
            <w:r w:rsidRPr="00446E14">
              <w:t>02</w:t>
            </w:r>
          </w:p>
        </w:tc>
        <w:tc>
          <w:tcPr>
            <w:tcW w:w="1560" w:type="dxa"/>
            <w:vAlign w:val="center"/>
          </w:tcPr>
          <w:p w14:paraId="76D85968" w14:textId="77777777" w:rsidR="006C5675" w:rsidRPr="00446E14" w:rsidRDefault="006C5675">
            <w:pPr>
              <w:pStyle w:val="Codes"/>
              <w:spacing w:beforeLines="20" w:before="48" w:afterLines="20" w:after="48" w:line="252" w:lineRule="auto"/>
            </w:pPr>
            <w:r w:rsidRPr="00446E14">
              <w:t>03</w:t>
            </w:r>
          </w:p>
        </w:tc>
        <w:tc>
          <w:tcPr>
            <w:tcW w:w="1417" w:type="dxa"/>
            <w:vAlign w:val="center"/>
          </w:tcPr>
          <w:p w14:paraId="64EAEE21" w14:textId="77777777" w:rsidR="006C5675" w:rsidRPr="00446E14" w:rsidRDefault="006C5675">
            <w:pPr>
              <w:pStyle w:val="Codes"/>
              <w:spacing w:beforeLines="20" w:before="48" w:afterLines="20" w:after="48" w:line="252" w:lineRule="auto"/>
            </w:pPr>
            <w:r w:rsidRPr="00446E14">
              <w:t>04</w:t>
            </w:r>
          </w:p>
        </w:tc>
        <w:tc>
          <w:tcPr>
            <w:tcW w:w="1985" w:type="dxa"/>
            <w:vAlign w:val="center"/>
          </w:tcPr>
          <w:p w14:paraId="23BE51DD" w14:textId="77777777" w:rsidR="006C5675" w:rsidRPr="00446E14" w:rsidRDefault="006C5675">
            <w:pPr>
              <w:pStyle w:val="Codes"/>
              <w:spacing w:beforeLines="20" w:before="48" w:afterLines="20" w:after="48" w:line="252" w:lineRule="auto"/>
            </w:pPr>
            <w:r w:rsidRPr="00446E14">
              <w:t>05</w:t>
            </w:r>
          </w:p>
        </w:tc>
      </w:tr>
    </w:tbl>
    <w:p w14:paraId="1282E9D7" w14:textId="77777777" w:rsidR="006C5675" w:rsidRDefault="006C5675"/>
    <w:p w14:paraId="5584C2B6" w14:textId="77777777" w:rsidR="006C5675" w:rsidRDefault="006C5675"/>
    <w:tbl>
      <w:tblPr>
        <w:tblStyle w:val="TableGridLight"/>
        <w:tblW w:w="10485" w:type="dxa"/>
        <w:jc w:val="center"/>
        <w:tblLook w:val="04A0" w:firstRow="1" w:lastRow="0" w:firstColumn="1" w:lastColumn="0" w:noHBand="0" w:noVBand="1"/>
      </w:tblPr>
      <w:tblGrid>
        <w:gridCol w:w="885"/>
        <w:gridCol w:w="7048"/>
        <w:gridCol w:w="1560"/>
        <w:gridCol w:w="992"/>
      </w:tblGrid>
      <w:tr w:rsidR="006C5675" w:rsidRPr="00446E14" w14:paraId="293E370D" w14:textId="77777777">
        <w:trPr>
          <w:trHeight w:val="192"/>
          <w:jc w:val="center"/>
        </w:trPr>
        <w:tc>
          <w:tcPr>
            <w:tcW w:w="10485" w:type="dxa"/>
            <w:gridSpan w:val="4"/>
          </w:tcPr>
          <w:p w14:paraId="2286D24A" w14:textId="77777777" w:rsidR="006C5675" w:rsidRPr="00446E14" w:rsidRDefault="006C5675">
            <w:pPr>
              <w:pStyle w:val="ASK"/>
              <w:spacing w:beforeLines="20" w:before="48" w:afterLines="20" w:after="48" w:line="252" w:lineRule="auto"/>
              <w:rPr>
                <w:rFonts w:eastAsia="Times"/>
                <w:b w:val="0"/>
                <w:bCs/>
                <w:color w:val="367587"/>
              </w:rPr>
            </w:pPr>
            <w:r>
              <w:rPr>
                <w:rStyle w:val="ProgrammingNotesChar"/>
                <w:b/>
                <w:bCs/>
              </w:rPr>
              <w:t>INVESTORS</w:t>
            </w:r>
            <w:r w:rsidRPr="00446E14">
              <w:rPr>
                <w:rStyle w:val="ProgrammingNotesChar"/>
                <w:b/>
                <w:bCs/>
              </w:rPr>
              <w:t xml:space="preserve"> – </w:t>
            </w:r>
            <w:r w:rsidRPr="00446E14">
              <w:rPr>
                <w:rStyle w:val="ProgrammingNotesChar"/>
                <w:b/>
                <w:bCs/>
                <w:color w:val="C00000"/>
              </w:rPr>
              <w:t>NOT MANDATORY</w:t>
            </w:r>
          </w:p>
        </w:tc>
      </w:tr>
      <w:tr w:rsidR="006C5675" w:rsidRPr="00446E14" w14:paraId="33248F47" w14:textId="77777777">
        <w:trPr>
          <w:trHeight w:val="365"/>
          <w:jc w:val="center"/>
        </w:trPr>
        <w:tc>
          <w:tcPr>
            <w:tcW w:w="885" w:type="dxa"/>
          </w:tcPr>
          <w:p w14:paraId="52D2C337" w14:textId="5674B676" w:rsidR="006C5675" w:rsidRPr="00446E14" w:rsidRDefault="006C5675">
            <w:pPr>
              <w:pStyle w:val="QuestionText"/>
              <w:spacing w:beforeLines="20" w:before="48" w:afterLines="20" w:after="48" w:line="252" w:lineRule="auto"/>
            </w:pPr>
            <w:r w:rsidRPr="00446E14">
              <w:t>Q</w:t>
            </w:r>
            <w:r w:rsidR="00EC7A05">
              <w:t>29d</w:t>
            </w:r>
          </w:p>
        </w:tc>
        <w:tc>
          <w:tcPr>
            <w:tcW w:w="9600" w:type="dxa"/>
            <w:gridSpan w:val="3"/>
          </w:tcPr>
          <w:p w14:paraId="7A97F87B" w14:textId="5F8957A1" w:rsidR="006C5675" w:rsidRPr="00446E14" w:rsidRDefault="006C5675">
            <w:pPr>
              <w:pStyle w:val="QuestionText"/>
              <w:spacing w:beforeLines="20" w:before="48" w:afterLines="20" w:after="48" w:line="252" w:lineRule="auto"/>
            </w:pPr>
            <w:r>
              <w:t xml:space="preserve">Are there any other </w:t>
            </w:r>
            <w:r w:rsidRPr="008464DF">
              <w:t xml:space="preserve">barriers </w:t>
            </w:r>
            <w:r>
              <w:t xml:space="preserve">that have </w:t>
            </w:r>
            <w:r w:rsidRPr="008464DF">
              <w:t>prevented</w:t>
            </w:r>
            <w:r>
              <w:t xml:space="preserve"> you organisation from</w:t>
            </w:r>
            <w:r w:rsidRPr="008464DF">
              <w:t xml:space="preserve"> further action on physical climate risk assessment or resilience?</w:t>
            </w:r>
          </w:p>
        </w:tc>
      </w:tr>
      <w:tr w:rsidR="006C5675" w:rsidRPr="00446E14" w14:paraId="0DE3A60D" w14:textId="77777777">
        <w:trPr>
          <w:trHeight w:val="272"/>
          <w:jc w:val="center"/>
        </w:trPr>
        <w:tc>
          <w:tcPr>
            <w:tcW w:w="885" w:type="dxa"/>
          </w:tcPr>
          <w:p w14:paraId="1C9975BB" w14:textId="77777777" w:rsidR="006C5675" w:rsidRPr="00446E14" w:rsidRDefault="006C5675">
            <w:pPr>
              <w:spacing w:beforeLines="20" w:before="48" w:afterLines="20" w:after="48" w:line="252" w:lineRule="auto"/>
              <w:rPr>
                <w:rFonts w:cs="Arial"/>
                <w:szCs w:val="20"/>
              </w:rPr>
            </w:pPr>
          </w:p>
        </w:tc>
        <w:tc>
          <w:tcPr>
            <w:tcW w:w="7048" w:type="dxa"/>
            <w:vAlign w:val="center"/>
          </w:tcPr>
          <w:p w14:paraId="46463FBB" w14:textId="77777777" w:rsidR="006C5675" w:rsidRPr="00446E14" w:rsidRDefault="006C5675">
            <w:pPr>
              <w:pStyle w:val="Pleaseselect"/>
              <w:spacing w:beforeLines="20" w:before="48" w:afterLines="20" w:after="48" w:line="252" w:lineRule="auto"/>
            </w:pPr>
            <w:r w:rsidRPr="00446E14">
              <w:t>Please enter a response in the space provided in 50 words or less</w:t>
            </w:r>
          </w:p>
        </w:tc>
        <w:tc>
          <w:tcPr>
            <w:tcW w:w="1560" w:type="dxa"/>
            <w:vAlign w:val="center"/>
          </w:tcPr>
          <w:p w14:paraId="1007B6A3" w14:textId="77777777" w:rsidR="006C5675" w:rsidRPr="00446E14" w:rsidRDefault="006C5675">
            <w:pPr>
              <w:pStyle w:val="ProgrammingNotes"/>
              <w:spacing w:beforeLines="20" w:before="48" w:afterLines="20" w:after="48" w:line="252" w:lineRule="auto"/>
            </w:pPr>
            <w:r w:rsidRPr="00446E14">
              <w:t>SHORT OPEN</w:t>
            </w:r>
          </w:p>
        </w:tc>
        <w:tc>
          <w:tcPr>
            <w:tcW w:w="992" w:type="dxa"/>
            <w:vAlign w:val="center"/>
          </w:tcPr>
          <w:p w14:paraId="12F64C8E" w14:textId="77777777" w:rsidR="006C5675" w:rsidRPr="00446E14" w:rsidRDefault="006C5675">
            <w:pPr>
              <w:pStyle w:val="ProgrammingNotes"/>
              <w:spacing w:beforeLines="20" w:before="48" w:afterLines="20" w:after="48" w:line="252" w:lineRule="auto"/>
            </w:pPr>
            <w:r w:rsidRPr="00446E14">
              <w:t>SOR</w:t>
            </w:r>
          </w:p>
        </w:tc>
      </w:tr>
      <w:tr w:rsidR="006C5675" w:rsidRPr="00446E14" w14:paraId="20953482" w14:textId="77777777">
        <w:trPr>
          <w:trHeight w:val="520"/>
          <w:jc w:val="center"/>
        </w:trPr>
        <w:tc>
          <w:tcPr>
            <w:tcW w:w="885" w:type="dxa"/>
          </w:tcPr>
          <w:p w14:paraId="7165F89E" w14:textId="77777777" w:rsidR="006C5675" w:rsidRPr="00446E14" w:rsidRDefault="006C5675">
            <w:pPr>
              <w:spacing w:beforeLines="20" w:before="48" w:afterLines="20" w:after="48" w:line="252" w:lineRule="auto"/>
              <w:rPr>
                <w:rFonts w:cs="Arial"/>
                <w:szCs w:val="20"/>
              </w:rPr>
            </w:pPr>
          </w:p>
        </w:tc>
        <w:tc>
          <w:tcPr>
            <w:tcW w:w="8608" w:type="dxa"/>
            <w:gridSpan w:val="2"/>
          </w:tcPr>
          <w:p w14:paraId="6FFFB291" w14:textId="77777777" w:rsidR="006C5675" w:rsidRPr="00446E14" w:rsidRDefault="006C5675">
            <w:pPr>
              <w:pStyle w:val="Codes"/>
              <w:spacing w:beforeLines="20" w:before="48" w:afterLines="20" w:after="48" w:line="252" w:lineRule="auto"/>
              <w:rPr>
                <w:sz w:val="20"/>
                <w:szCs w:val="20"/>
              </w:rPr>
            </w:pPr>
          </w:p>
        </w:tc>
        <w:tc>
          <w:tcPr>
            <w:tcW w:w="992" w:type="dxa"/>
          </w:tcPr>
          <w:p w14:paraId="3F72578B" w14:textId="77777777" w:rsidR="006C5675" w:rsidRPr="00446E14" w:rsidRDefault="006C5675">
            <w:pPr>
              <w:spacing w:beforeLines="20" w:before="48" w:afterLines="20" w:after="48" w:line="252" w:lineRule="auto"/>
              <w:jc w:val="center"/>
              <w:rPr>
                <w:rFonts w:cs="Arial"/>
                <w:szCs w:val="20"/>
              </w:rPr>
            </w:pPr>
          </w:p>
        </w:tc>
      </w:tr>
    </w:tbl>
    <w:p w14:paraId="1E1845DE" w14:textId="77777777" w:rsidR="006C5675" w:rsidRDefault="006C5675"/>
    <w:p w14:paraId="68812493" w14:textId="2D57D878" w:rsidR="00271973" w:rsidRPr="00446E14" w:rsidRDefault="00271973">
      <w:r w:rsidRPr="00446E14">
        <w:br w:type="page"/>
      </w:r>
    </w:p>
    <w:p w14:paraId="07AD245B" w14:textId="1B74F250" w:rsidR="008004D8" w:rsidRPr="00446E14" w:rsidRDefault="00271973" w:rsidP="72E933FC">
      <w:pPr>
        <w:pStyle w:val="Heading2"/>
      </w:pPr>
      <w:bookmarkStart w:id="14" w:name="_Toc210717964"/>
      <w:r w:rsidRPr="00446E14">
        <w:lastRenderedPageBreak/>
        <w:t>Reporting and Governance</w:t>
      </w:r>
      <w:bookmarkEnd w:id="14"/>
    </w:p>
    <w:tbl>
      <w:tblPr>
        <w:tblStyle w:val="TableGridLight"/>
        <w:tblW w:w="10485" w:type="dxa"/>
        <w:jc w:val="center"/>
        <w:tblLook w:val="04A0" w:firstRow="1" w:lastRow="0" w:firstColumn="1" w:lastColumn="0" w:noHBand="0" w:noVBand="1"/>
      </w:tblPr>
      <w:tblGrid>
        <w:gridCol w:w="955"/>
        <w:gridCol w:w="603"/>
        <w:gridCol w:w="3067"/>
        <w:gridCol w:w="2431"/>
        <w:gridCol w:w="535"/>
        <w:gridCol w:w="2894"/>
      </w:tblGrid>
      <w:tr w:rsidR="00271973" w:rsidRPr="00446E14" w:rsidDel="006C5675" w14:paraId="0F22019F" w14:textId="11BEBD1F" w:rsidTr="1611E6D0">
        <w:trPr>
          <w:trHeight w:val="272"/>
          <w:jc w:val="center"/>
        </w:trPr>
        <w:tc>
          <w:tcPr>
            <w:tcW w:w="10485" w:type="dxa"/>
            <w:gridSpan w:val="6"/>
          </w:tcPr>
          <w:p w14:paraId="3BA39F46" w14:textId="6C4E5A5F" w:rsidR="00271973" w:rsidRPr="00EC7A05" w:rsidDel="006C5675" w:rsidRDefault="007C7A9A">
            <w:pPr>
              <w:pStyle w:val="ASK"/>
              <w:spacing w:beforeLines="20" w:before="48" w:afterLines="20" w:after="48" w:line="252" w:lineRule="auto"/>
              <w:rPr>
                <w:b w:val="0"/>
                <w:bCs/>
                <w:color w:val="367587"/>
              </w:rPr>
            </w:pPr>
            <w:r w:rsidRPr="00EC7A05" w:rsidDel="006C5675">
              <w:rPr>
                <w:rStyle w:val="ProgrammingNotesChar"/>
                <w:b/>
                <w:bCs/>
              </w:rPr>
              <w:t>INVESTORS – MANDATORY</w:t>
            </w:r>
            <w:r w:rsidR="004C58C9" w:rsidRPr="00EC7A05">
              <w:rPr>
                <w:rStyle w:val="ProgrammingNotesChar"/>
                <w:b/>
                <w:bCs/>
              </w:rPr>
              <w:t xml:space="preserve"> – IGCC</w:t>
            </w:r>
            <w:r w:rsidR="70AD4465" w:rsidRPr="00EC7A05">
              <w:rPr>
                <w:rStyle w:val="ProgrammingNotesChar"/>
                <w:b/>
                <w:bCs/>
              </w:rPr>
              <w:t xml:space="preserve"> ONLY</w:t>
            </w:r>
          </w:p>
        </w:tc>
      </w:tr>
      <w:tr w:rsidR="00271973" w:rsidRPr="00446E14" w:rsidDel="006C5675" w14:paraId="6C29943C" w14:textId="262CD970" w:rsidTr="1611E6D0">
        <w:trPr>
          <w:trHeight w:val="272"/>
          <w:jc w:val="center"/>
        </w:trPr>
        <w:tc>
          <w:tcPr>
            <w:tcW w:w="955" w:type="dxa"/>
          </w:tcPr>
          <w:p w14:paraId="26A4E54A" w14:textId="472A9D53" w:rsidR="00271973" w:rsidRPr="00446E14" w:rsidDel="006C5675" w:rsidRDefault="00E964A8">
            <w:pPr>
              <w:pStyle w:val="QuestionText"/>
              <w:spacing w:beforeLines="20" w:before="48" w:afterLines="20" w:after="48" w:line="252" w:lineRule="auto"/>
            </w:pPr>
            <w:r w:rsidRPr="00446E14" w:rsidDel="006C5675">
              <w:t>Q30</w:t>
            </w:r>
          </w:p>
        </w:tc>
        <w:tc>
          <w:tcPr>
            <w:tcW w:w="9530" w:type="dxa"/>
            <w:gridSpan w:val="5"/>
          </w:tcPr>
          <w:p w14:paraId="1EFD0806" w14:textId="2B9FA294" w:rsidR="00271973" w:rsidRPr="00446E14" w:rsidDel="006C5675" w:rsidRDefault="00271973" w:rsidP="6460CD10">
            <w:pPr>
              <w:pStyle w:val="QuestionText"/>
              <w:spacing w:beforeLines="20" w:before="48" w:afterLines="20" w:after="48" w:line="252" w:lineRule="auto"/>
            </w:pPr>
            <w:r w:rsidRPr="00446E14" w:rsidDel="006C5675">
              <w:t>Do you produce TCFD/ ISSB aligned reporting?</w:t>
            </w:r>
          </w:p>
        </w:tc>
      </w:tr>
      <w:tr w:rsidR="00271973" w:rsidRPr="00446E14" w:rsidDel="006C5675" w14:paraId="7ADD06B1" w14:textId="0594A0CF" w:rsidTr="1611E6D0">
        <w:trPr>
          <w:trHeight w:val="272"/>
          <w:jc w:val="center"/>
        </w:trPr>
        <w:tc>
          <w:tcPr>
            <w:tcW w:w="955" w:type="dxa"/>
          </w:tcPr>
          <w:p w14:paraId="1228BBA2" w14:textId="219E7714" w:rsidR="00271973" w:rsidRPr="00446E14" w:rsidDel="006C5675" w:rsidRDefault="00271973">
            <w:pPr>
              <w:spacing w:beforeLines="20" w:before="48" w:afterLines="20" w:after="48" w:line="252" w:lineRule="auto"/>
              <w:rPr>
                <w:rFonts w:cs="Arial"/>
              </w:rPr>
            </w:pPr>
          </w:p>
        </w:tc>
        <w:tc>
          <w:tcPr>
            <w:tcW w:w="3670" w:type="dxa"/>
            <w:gridSpan w:val="2"/>
            <w:vAlign w:val="center"/>
          </w:tcPr>
          <w:p w14:paraId="3FB2F6D1" w14:textId="10222806" w:rsidR="00271973" w:rsidRPr="00446E14" w:rsidDel="006C5675" w:rsidRDefault="00271973">
            <w:pPr>
              <w:pStyle w:val="Pleaseselect"/>
              <w:spacing w:beforeLines="20" w:before="48" w:afterLines="20" w:after="48" w:line="252" w:lineRule="auto"/>
            </w:pPr>
            <w:r w:rsidRPr="00446E14" w:rsidDel="006C5675">
              <w:t xml:space="preserve">Please select </w:t>
            </w:r>
            <w:r w:rsidR="007C7A9A" w:rsidRPr="00446E14" w:rsidDel="006C5675">
              <w:t>one response only</w:t>
            </w:r>
          </w:p>
        </w:tc>
        <w:tc>
          <w:tcPr>
            <w:tcW w:w="2431" w:type="dxa"/>
            <w:vAlign w:val="center"/>
          </w:tcPr>
          <w:p w14:paraId="4FB375E8" w14:textId="5C9DB748" w:rsidR="00271973" w:rsidRPr="00446E14" w:rsidDel="006C5675" w:rsidRDefault="007C7A9A">
            <w:pPr>
              <w:pStyle w:val="RandomiseInstruction"/>
              <w:spacing w:beforeLines="20" w:before="48" w:afterLines="20" w:after="48" w:line="252" w:lineRule="auto"/>
              <w:jc w:val="center"/>
            </w:pPr>
            <w:r w:rsidRPr="00446E14" w:rsidDel="006C5675">
              <w:t xml:space="preserve">DO NOT </w:t>
            </w:r>
            <w:r w:rsidR="00271973" w:rsidRPr="00446E14" w:rsidDel="006C5675">
              <w:t>RANDOMISE</w:t>
            </w:r>
          </w:p>
        </w:tc>
        <w:tc>
          <w:tcPr>
            <w:tcW w:w="535" w:type="dxa"/>
            <w:vAlign w:val="center"/>
          </w:tcPr>
          <w:p w14:paraId="32BF3826" w14:textId="4029948E" w:rsidR="00271973" w:rsidRPr="00446E14" w:rsidDel="006C5675" w:rsidRDefault="007C7A9A">
            <w:pPr>
              <w:pStyle w:val="ProgrammingNotes"/>
              <w:spacing w:beforeLines="20" w:before="48" w:afterLines="20" w:after="48" w:line="252" w:lineRule="auto"/>
            </w:pPr>
            <w:r w:rsidRPr="00446E14" w:rsidDel="006C5675">
              <w:t>S</w:t>
            </w:r>
            <w:r w:rsidR="00271973" w:rsidRPr="00446E14" w:rsidDel="006C5675">
              <w:t>R</w:t>
            </w:r>
          </w:p>
        </w:tc>
        <w:tc>
          <w:tcPr>
            <w:tcW w:w="2894" w:type="dxa"/>
            <w:vAlign w:val="center"/>
          </w:tcPr>
          <w:p w14:paraId="6CD9CEBC" w14:textId="1634E07C" w:rsidR="00271973" w:rsidRPr="00446E14" w:rsidDel="006C5675" w:rsidRDefault="00271973">
            <w:pPr>
              <w:pStyle w:val="ProgrammingNotes"/>
              <w:spacing w:beforeLines="20" w:before="48" w:afterLines="20" w:after="48" w:line="252" w:lineRule="auto"/>
            </w:pPr>
          </w:p>
        </w:tc>
      </w:tr>
      <w:tr w:rsidR="00271973" w:rsidRPr="00446E14" w:rsidDel="006C5675" w14:paraId="220E3D74" w14:textId="059E036B" w:rsidTr="1611E6D0">
        <w:trPr>
          <w:trHeight w:val="272"/>
          <w:jc w:val="center"/>
        </w:trPr>
        <w:tc>
          <w:tcPr>
            <w:tcW w:w="955" w:type="dxa"/>
          </w:tcPr>
          <w:p w14:paraId="0C56B302" w14:textId="31E9DBAC" w:rsidR="00271973" w:rsidRPr="00446E14" w:rsidDel="006C5675" w:rsidRDefault="00271973" w:rsidP="00271973">
            <w:pPr>
              <w:spacing w:beforeLines="20" w:before="48" w:afterLines="20" w:after="48" w:line="252" w:lineRule="auto"/>
              <w:rPr>
                <w:rFonts w:cs="Arial"/>
              </w:rPr>
            </w:pPr>
          </w:p>
        </w:tc>
        <w:tc>
          <w:tcPr>
            <w:tcW w:w="603" w:type="dxa"/>
          </w:tcPr>
          <w:p w14:paraId="751E0D32" w14:textId="739D3158" w:rsidR="00271973" w:rsidRPr="00446E14" w:rsidDel="006C5675" w:rsidRDefault="00271973" w:rsidP="00271973">
            <w:pPr>
              <w:spacing w:beforeLines="20" w:before="48" w:afterLines="20" w:after="48" w:line="252" w:lineRule="auto"/>
              <w:rPr>
                <w:rFonts w:cs="Arial"/>
                <w:b/>
                <w:bCs/>
                <w:i/>
                <w:iCs/>
              </w:rPr>
            </w:pPr>
          </w:p>
        </w:tc>
        <w:tc>
          <w:tcPr>
            <w:tcW w:w="5498" w:type="dxa"/>
            <w:gridSpan w:val="2"/>
            <w:vAlign w:val="center"/>
          </w:tcPr>
          <w:p w14:paraId="1CED1D38" w14:textId="23B055A5" w:rsidR="00271973" w:rsidRPr="00446E14" w:rsidDel="006C5675" w:rsidRDefault="00271973" w:rsidP="007C7A9A">
            <w:pPr>
              <w:pStyle w:val="Answers"/>
            </w:pPr>
            <w:r w:rsidRPr="00446E14" w:rsidDel="006C5675">
              <w:rPr>
                <w:rStyle w:val="normaltextrun"/>
              </w:rPr>
              <w:t>Yes, annually, with an external review/ assessment or independent assurance provided </w:t>
            </w:r>
            <w:r w:rsidRPr="00446E14" w:rsidDel="006C5675">
              <w:rPr>
                <w:rStyle w:val="eop"/>
              </w:rPr>
              <w:t> </w:t>
            </w:r>
          </w:p>
        </w:tc>
        <w:tc>
          <w:tcPr>
            <w:tcW w:w="535" w:type="dxa"/>
            <w:vAlign w:val="center"/>
          </w:tcPr>
          <w:p w14:paraId="4F86B01B" w14:textId="2667816A" w:rsidR="00271973" w:rsidRPr="00446E14" w:rsidDel="006C5675" w:rsidRDefault="00271973" w:rsidP="00271973">
            <w:pPr>
              <w:pStyle w:val="Codes"/>
              <w:spacing w:beforeLines="20" w:before="48" w:afterLines="20" w:after="48" w:line="252" w:lineRule="auto"/>
            </w:pPr>
            <w:r w:rsidRPr="00446E14" w:rsidDel="006C5675">
              <w:t>01</w:t>
            </w:r>
          </w:p>
        </w:tc>
        <w:tc>
          <w:tcPr>
            <w:tcW w:w="2894" w:type="dxa"/>
            <w:vAlign w:val="center"/>
          </w:tcPr>
          <w:p w14:paraId="7D1ECF93" w14:textId="6BDC8317" w:rsidR="00271973" w:rsidRPr="00446E14" w:rsidDel="006C5675" w:rsidRDefault="00271973" w:rsidP="00271973">
            <w:pPr>
              <w:spacing w:beforeLines="20" w:before="48" w:afterLines="20" w:after="48" w:line="252" w:lineRule="auto"/>
              <w:jc w:val="center"/>
              <w:rPr>
                <w:rFonts w:cs="Arial"/>
              </w:rPr>
            </w:pPr>
          </w:p>
        </w:tc>
      </w:tr>
      <w:tr w:rsidR="00271973" w:rsidRPr="00446E14" w:rsidDel="006C5675" w14:paraId="12D67A29" w14:textId="49504E50" w:rsidTr="1611E6D0">
        <w:trPr>
          <w:trHeight w:val="272"/>
          <w:jc w:val="center"/>
        </w:trPr>
        <w:tc>
          <w:tcPr>
            <w:tcW w:w="955" w:type="dxa"/>
          </w:tcPr>
          <w:p w14:paraId="17585925" w14:textId="19F5CF4E" w:rsidR="00271973" w:rsidRPr="00446E14" w:rsidDel="006C5675" w:rsidRDefault="00271973" w:rsidP="00271973">
            <w:pPr>
              <w:spacing w:beforeLines="20" w:before="48" w:afterLines="20" w:after="48" w:line="252" w:lineRule="auto"/>
              <w:rPr>
                <w:rFonts w:cs="Arial"/>
              </w:rPr>
            </w:pPr>
          </w:p>
        </w:tc>
        <w:tc>
          <w:tcPr>
            <w:tcW w:w="603" w:type="dxa"/>
          </w:tcPr>
          <w:p w14:paraId="3360974A" w14:textId="061E95FE" w:rsidR="00271973" w:rsidRPr="00446E14" w:rsidDel="006C5675" w:rsidRDefault="00271973" w:rsidP="00271973">
            <w:pPr>
              <w:spacing w:beforeLines="20" w:before="48" w:afterLines="20" w:after="48" w:line="252" w:lineRule="auto"/>
              <w:rPr>
                <w:rFonts w:cs="Arial"/>
              </w:rPr>
            </w:pPr>
          </w:p>
        </w:tc>
        <w:tc>
          <w:tcPr>
            <w:tcW w:w="5498" w:type="dxa"/>
            <w:gridSpan w:val="2"/>
          </w:tcPr>
          <w:p w14:paraId="1B98CA3A" w14:textId="43C13B6F" w:rsidR="00271973" w:rsidRPr="00446E14" w:rsidDel="006C5675" w:rsidRDefault="00271973" w:rsidP="007C7A9A">
            <w:pPr>
              <w:pStyle w:val="Answers"/>
            </w:pPr>
            <w:r w:rsidRPr="00446E14" w:rsidDel="006C5675">
              <w:rPr>
                <w:rStyle w:val="normaltextrun"/>
              </w:rPr>
              <w:t>Yes, annually, but without an external review or assessment </w:t>
            </w:r>
            <w:r w:rsidRPr="00446E14" w:rsidDel="006C5675">
              <w:rPr>
                <w:rStyle w:val="eop"/>
              </w:rPr>
              <w:t> </w:t>
            </w:r>
          </w:p>
        </w:tc>
        <w:tc>
          <w:tcPr>
            <w:tcW w:w="535" w:type="dxa"/>
            <w:vAlign w:val="center"/>
          </w:tcPr>
          <w:p w14:paraId="4F92CC77" w14:textId="33697399" w:rsidR="00271973" w:rsidRPr="00446E14" w:rsidDel="006C5675" w:rsidRDefault="00271973" w:rsidP="00271973">
            <w:pPr>
              <w:pStyle w:val="Codes"/>
              <w:spacing w:beforeLines="20" w:before="48" w:afterLines="20" w:after="48" w:line="252" w:lineRule="auto"/>
            </w:pPr>
            <w:r w:rsidRPr="00446E14" w:rsidDel="006C5675">
              <w:t>02</w:t>
            </w:r>
          </w:p>
        </w:tc>
        <w:tc>
          <w:tcPr>
            <w:tcW w:w="2894" w:type="dxa"/>
            <w:vAlign w:val="center"/>
          </w:tcPr>
          <w:p w14:paraId="4DBAD050" w14:textId="6F8480DB" w:rsidR="00271973" w:rsidRPr="00446E14" w:rsidDel="006C5675" w:rsidRDefault="00271973" w:rsidP="00271973">
            <w:pPr>
              <w:spacing w:beforeLines="20" w:before="48" w:afterLines="20" w:after="48" w:line="252" w:lineRule="auto"/>
              <w:jc w:val="center"/>
              <w:rPr>
                <w:rFonts w:cs="Arial"/>
              </w:rPr>
            </w:pPr>
          </w:p>
        </w:tc>
      </w:tr>
      <w:tr w:rsidR="00271973" w:rsidRPr="00446E14" w:rsidDel="006C5675" w14:paraId="5036AC80" w14:textId="787078EB" w:rsidTr="1611E6D0">
        <w:trPr>
          <w:trHeight w:val="272"/>
          <w:jc w:val="center"/>
        </w:trPr>
        <w:tc>
          <w:tcPr>
            <w:tcW w:w="955" w:type="dxa"/>
          </w:tcPr>
          <w:p w14:paraId="49193C5A" w14:textId="28D93D8A" w:rsidR="00271973" w:rsidRPr="00446E14" w:rsidDel="006C5675" w:rsidRDefault="00271973" w:rsidP="00271973">
            <w:pPr>
              <w:spacing w:beforeLines="20" w:before="48" w:afterLines="20" w:after="48" w:line="252" w:lineRule="auto"/>
              <w:rPr>
                <w:rFonts w:cs="Arial"/>
              </w:rPr>
            </w:pPr>
          </w:p>
        </w:tc>
        <w:tc>
          <w:tcPr>
            <w:tcW w:w="603" w:type="dxa"/>
          </w:tcPr>
          <w:p w14:paraId="682D3125" w14:textId="311A8EE1" w:rsidR="00271973" w:rsidRPr="00446E14" w:rsidDel="006C5675" w:rsidRDefault="00271973" w:rsidP="00271973">
            <w:pPr>
              <w:spacing w:beforeLines="20" w:before="48" w:afterLines="20" w:after="48" w:line="252" w:lineRule="auto"/>
              <w:rPr>
                <w:rFonts w:cs="Arial"/>
              </w:rPr>
            </w:pPr>
          </w:p>
        </w:tc>
        <w:tc>
          <w:tcPr>
            <w:tcW w:w="5498" w:type="dxa"/>
            <w:gridSpan w:val="2"/>
          </w:tcPr>
          <w:p w14:paraId="28C33A39" w14:textId="528DAC34" w:rsidR="00271973" w:rsidRPr="00446E14" w:rsidDel="006C5675" w:rsidRDefault="00271973" w:rsidP="007C7A9A">
            <w:pPr>
              <w:pStyle w:val="Answers"/>
            </w:pPr>
            <w:r w:rsidRPr="00446E14" w:rsidDel="006C5675">
              <w:rPr>
                <w:rStyle w:val="normaltextrun"/>
              </w:rPr>
              <w:t>Yes, but not annually </w:t>
            </w:r>
            <w:r w:rsidRPr="00446E14" w:rsidDel="006C5675">
              <w:rPr>
                <w:rStyle w:val="eop"/>
              </w:rPr>
              <w:t> </w:t>
            </w:r>
          </w:p>
        </w:tc>
        <w:tc>
          <w:tcPr>
            <w:tcW w:w="535" w:type="dxa"/>
            <w:vAlign w:val="center"/>
          </w:tcPr>
          <w:p w14:paraId="649D781E" w14:textId="4185CABB" w:rsidR="00271973" w:rsidRPr="00446E14" w:rsidDel="006C5675" w:rsidRDefault="00271973" w:rsidP="00271973">
            <w:pPr>
              <w:pStyle w:val="Codes"/>
              <w:spacing w:beforeLines="20" w:before="48" w:afterLines="20" w:after="48" w:line="252" w:lineRule="auto"/>
            </w:pPr>
            <w:r w:rsidRPr="00446E14" w:rsidDel="006C5675">
              <w:t>03</w:t>
            </w:r>
          </w:p>
        </w:tc>
        <w:tc>
          <w:tcPr>
            <w:tcW w:w="2894" w:type="dxa"/>
            <w:vAlign w:val="center"/>
          </w:tcPr>
          <w:p w14:paraId="081607D2" w14:textId="44BF42BF" w:rsidR="00271973" w:rsidRPr="00446E14" w:rsidDel="006C5675" w:rsidRDefault="00271973" w:rsidP="00271973">
            <w:pPr>
              <w:spacing w:beforeLines="20" w:before="48" w:afterLines="20" w:after="48" w:line="252" w:lineRule="auto"/>
              <w:jc w:val="center"/>
              <w:rPr>
                <w:rFonts w:cs="Arial"/>
              </w:rPr>
            </w:pPr>
          </w:p>
        </w:tc>
      </w:tr>
      <w:tr w:rsidR="00271973" w:rsidRPr="00446E14" w:rsidDel="006C5675" w14:paraId="3B634C3A" w14:textId="49446E24" w:rsidTr="1611E6D0">
        <w:trPr>
          <w:trHeight w:val="272"/>
          <w:jc w:val="center"/>
        </w:trPr>
        <w:tc>
          <w:tcPr>
            <w:tcW w:w="955" w:type="dxa"/>
          </w:tcPr>
          <w:p w14:paraId="5C848097" w14:textId="0DDBBFEB" w:rsidR="00271973" w:rsidRPr="00446E14" w:rsidDel="006C5675" w:rsidRDefault="00271973" w:rsidP="00271973">
            <w:pPr>
              <w:spacing w:beforeLines="20" w:before="48" w:afterLines="20" w:after="48" w:line="252" w:lineRule="auto"/>
              <w:rPr>
                <w:rFonts w:cs="Arial"/>
              </w:rPr>
            </w:pPr>
          </w:p>
        </w:tc>
        <w:tc>
          <w:tcPr>
            <w:tcW w:w="603" w:type="dxa"/>
          </w:tcPr>
          <w:p w14:paraId="624615BE" w14:textId="425E4741" w:rsidR="00271973" w:rsidRPr="00446E14" w:rsidDel="006C5675" w:rsidRDefault="00271973" w:rsidP="00271973">
            <w:pPr>
              <w:spacing w:beforeLines="20" w:before="48" w:afterLines="20" w:after="48" w:line="252" w:lineRule="auto"/>
              <w:rPr>
                <w:rFonts w:cs="Arial"/>
              </w:rPr>
            </w:pPr>
          </w:p>
        </w:tc>
        <w:tc>
          <w:tcPr>
            <w:tcW w:w="5498" w:type="dxa"/>
            <w:gridSpan w:val="2"/>
          </w:tcPr>
          <w:p w14:paraId="35BD01A6" w14:textId="0275B700" w:rsidR="00271973" w:rsidRPr="00446E14" w:rsidDel="006C5675" w:rsidRDefault="00271973" w:rsidP="007C7A9A">
            <w:pPr>
              <w:pStyle w:val="Answers"/>
            </w:pPr>
            <w:r w:rsidRPr="00446E14" w:rsidDel="006C5675">
              <w:rPr>
                <w:rStyle w:val="normaltextrun"/>
              </w:rPr>
              <w:t>We track progress internally, but do not report publicly</w:t>
            </w:r>
            <w:r w:rsidRPr="00446E14" w:rsidDel="006C5675">
              <w:rPr>
                <w:rStyle w:val="eop"/>
              </w:rPr>
              <w:t> </w:t>
            </w:r>
          </w:p>
        </w:tc>
        <w:tc>
          <w:tcPr>
            <w:tcW w:w="535" w:type="dxa"/>
            <w:vAlign w:val="center"/>
          </w:tcPr>
          <w:p w14:paraId="2EF51F2A" w14:textId="2F2C6323" w:rsidR="00271973" w:rsidRPr="00446E14" w:rsidDel="006C5675" w:rsidRDefault="00271973" w:rsidP="00271973">
            <w:pPr>
              <w:pStyle w:val="Codes"/>
              <w:spacing w:beforeLines="20" w:before="48" w:afterLines="20" w:after="48" w:line="252" w:lineRule="auto"/>
            </w:pPr>
            <w:r w:rsidRPr="00446E14" w:rsidDel="006C5675">
              <w:t>04</w:t>
            </w:r>
          </w:p>
        </w:tc>
        <w:tc>
          <w:tcPr>
            <w:tcW w:w="2894" w:type="dxa"/>
            <w:vAlign w:val="center"/>
          </w:tcPr>
          <w:p w14:paraId="0CB94A47" w14:textId="54E3FBEC" w:rsidR="00271973" w:rsidRPr="00446E14" w:rsidDel="006C5675" w:rsidRDefault="00271973" w:rsidP="00271973">
            <w:pPr>
              <w:spacing w:beforeLines="20" w:before="48" w:afterLines="20" w:after="48" w:line="252" w:lineRule="auto"/>
              <w:jc w:val="center"/>
              <w:rPr>
                <w:rFonts w:cs="Arial"/>
              </w:rPr>
            </w:pPr>
          </w:p>
        </w:tc>
      </w:tr>
      <w:tr w:rsidR="00271973" w:rsidRPr="00446E14" w:rsidDel="006C5675" w14:paraId="7DFF3777" w14:textId="4C00AEAC" w:rsidTr="1611E6D0">
        <w:trPr>
          <w:trHeight w:val="272"/>
          <w:jc w:val="center"/>
        </w:trPr>
        <w:tc>
          <w:tcPr>
            <w:tcW w:w="955" w:type="dxa"/>
          </w:tcPr>
          <w:p w14:paraId="6B701D04" w14:textId="61423A03" w:rsidR="00271973" w:rsidRPr="00446E14" w:rsidDel="006C5675" w:rsidRDefault="00271973" w:rsidP="00271973">
            <w:pPr>
              <w:spacing w:beforeLines="20" w:before="48" w:afterLines="20" w:after="48" w:line="252" w:lineRule="auto"/>
              <w:rPr>
                <w:rFonts w:cs="Arial"/>
              </w:rPr>
            </w:pPr>
          </w:p>
        </w:tc>
        <w:tc>
          <w:tcPr>
            <w:tcW w:w="603" w:type="dxa"/>
          </w:tcPr>
          <w:p w14:paraId="47161B63" w14:textId="44B86440" w:rsidR="00271973" w:rsidRPr="00446E14" w:rsidDel="006C5675" w:rsidRDefault="00271973" w:rsidP="00271973">
            <w:pPr>
              <w:spacing w:beforeLines="20" w:before="48" w:afterLines="20" w:after="48" w:line="252" w:lineRule="auto"/>
              <w:rPr>
                <w:rFonts w:cs="Arial"/>
              </w:rPr>
            </w:pPr>
          </w:p>
        </w:tc>
        <w:tc>
          <w:tcPr>
            <w:tcW w:w="5498" w:type="dxa"/>
            <w:gridSpan w:val="2"/>
          </w:tcPr>
          <w:p w14:paraId="36258566" w14:textId="084544A6" w:rsidR="00271973" w:rsidRPr="00446E14" w:rsidDel="006C5675" w:rsidRDefault="00271973" w:rsidP="007C7A9A">
            <w:pPr>
              <w:pStyle w:val="Answers"/>
            </w:pPr>
            <w:r w:rsidRPr="00446E14" w:rsidDel="006C5675">
              <w:rPr>
                <w:rStyle w:val="normaltextrun"/>
              </w:rPr>
              <w:t>Not yet, but we are planning to within the next 12 months</w:t>
            </w:r>
            <w:r w:rsidRPr="00446E14" w:rsidDel="006C5675">
              <w:rPr>
                <w:rStyle w:val="eop"/>
              </w:rPr>
              <w:t> </w:t>
            </w:r>
          </w:p>
        </w:tc>
        <w:tc>
          <w:tcPr>
            <w:tcW w:w="535" w:type="dxa"/>
            <w:vAlign w:val="center"/>
          </w:tcPr>
          <w:p w14:paraId="587B6B20" w14:textId="69E60D91" w:rsidR="00271973" w:rsidRPr="00446E14" w:rsidDel="006C5675" w:rsidRDefault="00271973" w:rsidP="00271973">
            <w:pPr>
              <w:pStyle w:val="Codes"/>
              <w:spacing w:beforeLines="20" w:before="48" w:afterLines="20" w:after="48" w:line="252" w:lineRule="auto"/>
            </w:pPr>
            <w:r w:rsidRPr="00446E14" w:rsidDel="006C5675">
              <w:t>05</w:t>
            </w:r>
          </w:p>
        </w:tc>
        <w:tc>
          <w:tcPr>
            <w:tcW w:w="2894" w:type="dxa"/>
            <w:vAlign w:val="center"/>
          </w:tcPr>
          <w:p w14:paraId="11C998FF" w14:textId="39A36258" w:rsidR="00271973" w:rsidRPr="00446E14" w:rsidDel="006C5675" w:rsidRDefault="00271973" w:rsidP="00271973">
            <w:pPr>
              <w:pStyle w:val="ProgrammingNotes"/>
              <w:spacing w:beforeLines="20" w:before="48" w:afterLines="20" w:after="48" w:line="252" w:lineRule="auto"/>
            </w:pPr>
          </w:p>
        </w:tc>
      </w:tr>
      <w:tr w:rsidR="00271973" w:rsidRPr="00446E14" w:rsidDel="006C5675" w14:paraId="2740B078" w14:textId="7AA159E2" w:rsidTr="1611E6D0">
        <w:trPr>
          <w:trHeight w:val="272"/>
          <w:jc w:val="center"/>
        </w:trPr>
        <w:tc>
          <w:tcPr>
            <w:tcW w:w="955" w:type="dxa"/>
          </w:tcPr>
          <w:p w14:paraId="42FFBF59" w14:textId="5139DB1E" w:rsidR="00271973" w:rsidRPr="00446E14" w:rsidDel="006C5675" w:rsidRDefault="00271973" w:rsidP="00271973">
            <w:pPr>
              <w:spacing w:beforeLines="20" w:before="48" w:afterLines="20" w:after="48" w:line="252" w:lineRule="auto"/>
              <w:rPr>
                <w:rFonts w:cs="Arial"/>
              </w:rPr>
            </w:pPr>
          </w:p>
        </w:tc>
        <w:tc>
          <w:tcPr>
            <w:tcW w:w="603" w:type="dxa"/>
          </w:tcPr>
          <w:p w14:paraId="685CA18E" w14:textId="3397F78C" w:rsidR="00271973" w:rsidRPr="00446E14" w:rsidDel="006C5675" w:rsidRDefault="00271973" w:rsidP="00271973">
            <w:pPr>
              <w:spacing w:beforeLines="20" w:before="48" w:afterLines="20" w:after="48" w:line="252" w:lineRule="auto"/>
              <w:rPr>
                <w:rFonts w:cs="Arial"/>
              </w:rPr>
            </w:pPr>
          </w:p>
        </w:tc>
        <w:tc>
          <w:tcPr>
            <w:tcW w:w="5498" w:type="dxa"/>
            <w:gridSpan w:val="2"/>
          </w:tcPr>
          <w:p w14:paraId="44AEB7D3" w14:textId="19DD8514" w:rsidR="00271973" w:rsidRPr="00446E14" w:rsidDel="006C5675" w:rsidRDefault="00271973" w:rsidP="007C7A9A">
            <w:pPr>
              <w:pStyle w:val="Answers"/>
            </w:pPr>
            <w:r w:rsidRPr="00446E14" w:rsidDel="006C5675">
              <w:rPr>
                <w:rStyle w:val="normaltextrun"/>
              </w:rPr>
              <w:t>No, and we have no plans to do so in the next 12 months</w:t>
            </w:r>
            <w:r w:rsidRPr="00446E14" w:rsidDel="006C5675">
              <w:rPr>
                <w:rStyle w:val="eop"/>
              </w:rPr>
              <w:t> </w:t>
            </w:r>
          </w:p>
        </w:tc>
        <w:tc>
          <w:tcPr>
            <w:tcW w:w="535" w:type="dxa"/>
            <w:vAlign w:val="center"/>
          </w:tcPr>
          <w:p w14:paraId="7DCF016D" w14:textId="5AEE501B" w:rsidR="00271973" w:rsidRPr="00446E14" w:rsidDel="006C5675" w:rsidRDefault="00271973" w:rsidP="00271973">
            <w:pPr>
              <w:pStyle w:val="Codes"/>
              <w:spacing w:beforeLines="20" w:before="48" w:afterLines="20" w:after="48" w:line="252" w:lineRule="auto"/>
            </w:pPr>
            <w:r w:rsidRPr="00446E14" w:rsidDel="006C5675">
              <w:t>06</w:t>
            </w:r>
          </w:p>
        </w:tc>
        <w:tc>
          <w:tcPr>
            <w:tcW w:w="2894" w:type="dxa"/>
            <w:vAlign w:val="center"/>
          </w:tcPr>
          <w:p w14:paraId="0976A265" w14:textId="03840430" w:rsidR="00271973" w:rsidRPr="00446E14" w:rsidDel="006C5675" w:rsidRDefault="00271973" w:rsidP="00271973">
            <w:pPr>
              <w:pStyle w:val="ProgrammingNotes"/>
              <w:spacing w:beforeLines="20" w:before="48" w:afterLines="20" w:after="48" w:line="252" w:lineRule="auto"/>
            </w:pPr>
          </w:p>
        </w:tc>
      </w:tr>
    </w:tbl>
    <w:p w14:paraId="5F9439F5" w14:textId="77777777" w:rsidR="00271973" w:rsidRPr="00446E14" w:rsidRDefault="00271973" w:rsidP="00271973"/>
    <w:p w14:paraId="4ABDBCF8" w14:textId="77777777" w:rsidR="007C7A9A" w:rsidRPr="00446E14" w:rsidRDefault="007C7A9A" w:rsidP="00271973"/>
    <w:tbl>
      <w:tblPr>
        <w:tblStyle w:val="TableGridLight"/>
        <w:tblW w:w="10485" w:type="dxa"/>
        <w:jc w:val="center"/>
        <w:tblLook w:val="04A0" w:firstRow="1" w:lastRow="0" w:firstColumn="1" w:lastColumn="0" w:noHBand="0" w:noVBand="1"/>
      </w:tblPr>
      <w:tblGrid>
        <w:gridCol w:w="885"/>
        <w:gridCol w:w="7048"/>
        <w:gridCol w:w="1560"/>
        <w:gridCol w:w="992"/>
      </w:tblGrid>
      <w:tr w:rsidR="007C7A9A" w:rsidRPr="00446E14" w:rsidDel="006C5675" w14:paraId="7E210897" w14:textId="6E10CC0F" w:rsidTr="54DAAF52">
        <w:trPr>
          <w:trHeight w:val="192"/>
          <w:jc w:val="center"/>
        </w:trPr>
        <w:tc>
          <w:tcPr>
            <w:tcW w:w="10485" w:type="dxa"/>
            <w:gridSpan w:val="4"/>
          </w:tcPr>
          <w:p w14:paraId="2B33D28C" w14:textId="0EC7D476" w:rsidR="007C7A9A" w:rsidRPr="00446E14" w:rsidDel="006C5675" w:rsidRDefault="007C7A9A">
            <w:pPr>
              <w:pStyle w:val="ASK"/>
              <w:spacing w:beforeLines="20" w:before="48" w:afterLines="20" w:after="48" w:line="252" w:lineRule="auto"/>
              <w:rPr>
                <w:rFonts w:eastAsia="Times"/>
                <w:b w:val="0"/>
                <w:color w:val="367587"/>
              </w:rPr>
            </w:pPr>
            <w:r w:rsidRPr="00446E14" w:rsidDel="006C5675">
              <w:rPr>
                <w:rStyle w:val="ProgrammingNotesChar"/>
                <w:b/>
                <w:bCs/>
              </w:rPr>
              <w:t>ASK THOSE WHO DON’T REPORT (I.E. CODES 5 OR 6 IN Q3</w:t>
            </w:r>
            <w:r w:rsidR="00722B63" w:rsidRPr="00446E14" w:rsidDel="006C5675">
              <w:rPr>
                <w:rStyle w:val="ProgrammingNotesChar"/>
                <w:b/>
                <w:bCs/>
              </w:rPr>
              <w:t>0</w:t>
            </w:r>
            <w:r w:rsidRPr="00446E14" w:rsidDel="006C5675">
              <w:rPr>
                <w:rStyle w:val="ProgrammingNotesChar"/>
                <w:b/>
                <w:bCs/>
              </w:rPr>
              <w:t xml:space="preserve">) – </w:t>
            </w:r>
            <w:r w:rsidRPr="00446E14" w:rsidDel="006C5675">
              <w:rPr>
                <w:rStyle w:val="ProgrammingNotesChar"/>
                <w:b/>
                <w:bCs/>
                <w:color w:val="C00000"/>
              </w:rPr>
              <w:t>NOT MANDATORY</w:t>
            </w:r>
            <w:r w:rsidR="004A2859">
              <w:rPr>
                <w:rStyle w:val="ProgrammingNotesChar"/>
                <w:b/>
                <w:bCs/>
                <w:color w:val="C00000"/>
              </w:rPr>
              <w:t xml:space="preserve"> </w:t>
            </w:r>
            <w:r w:rsidR="004A2859" w:rsidRPr="048715B6">
              <w:rPr>
                <w:rStyle w:val="ProgrammingNotesChar"/>
                <w:color w:val="C00000"/>
              </w:rPr>
              <w:t>-</w:t>
            </w:r>
            <w:r w:rsidR="004A2859" w:rsidRPr="00EC7A05">
              <w:rPr>
                <w:rStyle w:val="ProgrammingNotesChar"/>
                <w:b/>
                <w:bCs/>
                <w:color w:val="C00000"/>
              </w:rPr>
              <w:t>IGCC</w:t>
            </w:r>
            <w:r w:rsidR="1ED854E2" w:rsidRPr="00EC7A05">
              <w:rPr>
                <w:rStyle w:val="ProgrammingNotesChar"/>
                <w:b/>
                <w:bCs/>
                <w:color w:val="C00000"/>
              </w:rPr>
              <w:t xml:space="preserve"> ONLY</w:t>
            </w:r>
          </w:p>
        </w:tc>
      </w:tr>
      <w:tr w:rsidR="007C7A9A" w:rsidRPr="00446E14" w:rsidDel="006C5675" w14:paraId="5AB00B85" w14:textId="4E36C518" w:rsidTr="54DAAF52">
        <w:trPr>
          <w:trHeight w:val="365"/>
          <w:jc w:val="center"/>
        </w:trPr>
        <w:tc>
          <w:tcPr>
            <w:tcW w:w="885" w:type="dxa"/>
          </w:tcPr>
          <w:p w14:paraId="545390D9" w14:textId="341BBDF0" w:rsidR="007C7A9A" w:rsidRPr="00446E14" w:rsidDel="006C5675" w:rsidRDefault="0B51B2E4">
            <w:pPr>
              <w:pStyle w:val="QuestionText"/>
              <w:spacing w:beforeLines="20" w:before="48" w:afterLines="20" w:after="48" w:line="252" w:lineRule="auto"/>
            </w:pPr>
            <w:r w:rsidRPr="00446E14" w:rsidDel="006C5675">
              <w:t>Q30a</w:t>
            </w:r>
          </w:p>
        </w:tc>
        <w:tc>
          <w:tcPr>
            <w:tcW w:w="9600" w:type="dxa"/>
            <w:gridSpan w:val="3"/>
          </w:tcPr>
          <w:p w14:paraId="2F869FDF" w14:textId="1FB06C48" w:rsidR="007C7A9A" w:rsidRPr="00446E14" w:rsidDel="006C5675" w:rsidRDefault="007C7A9A">
            <w:pPr>
              <w:pStyle w:val="QuestionText"/>
              <w:spacing w:beforeLines="20" w:before="48" w:afterLines="20" w:after="48" w:line="252" w:lineRule="auto"/>
            </w:pPr>
            <w:r w:rsidRPr="00446E14" w:rsidDel="006C5675">
              <w:t>Please provide comment on the reason for not reporting</w:t>
            </w:r>
          </w:p>
        </w:tc>
      </w:tr>
      <w:tr w:rsidR="00E964A8" w:rsidRPr="00446E14" w:rsidDel="006C5675" w14:paraId="23D6203E" w14:textId="01ED8A61" w:rsidTr="54DAAF52">
        <w:trPr>
          <w:trHeight w:val="272"/>
          <w:jc w:val="center"/>
        </w:trPr>
        <w:tc>
          <w:tcPr>
            <w:tcW w:w="885" w:type="dxa"/>
          </w:tcPr>
          <w:p w14:paraId="2EB6E188" w14:textId="263419BD" w:rsidR="007C7A9A" w:rsidRPr="00446E14" w:rsidDel="006C5675" w:rsidRDefault="007C7A9A">
            <w:pPr>
              <w:spacing w:beforeLines="20" w:before="48" w:afterLines="20" w:after="48" w:line="252" w:lineRule="auto"/>
              <w:rPr>
                <w:rFonts w:cs="Arial"/>
              </w:rPr>
            </w:pPr>
          </w:p>
        </w:tc>
        <w:tc>
          <w:tcPr>
            <w:tcW w:w="7048" w:type="dxa"/>
            <w:vAlign w:val="center"/>
          </w:tcPr>
          <w:p w14:paraId="38F6EDAE" w14:textId="2F675ACA" w:rsidR="007C7A9A" w:rsidRPr="00446E14" w:rsidDel="006C5675" w:rsidRDefault="007C7A9A">
            <w:pPr>
              <w:pStyle w:val="Pleaseselect"/>
              <w:spacing w:beforeLines="20" w:before="48" w:afterLines="20" w:after="48" w:line="252" w:lineRule="auto"/>
            </w:pPr>
            <w:r w:rsidRPr="00446E14" w:rsidDel="006C5675">
              <w:t>Please enter a response in the space provided in 50 words or less</w:t>
            </w:r>
          </w:p>
        </w:tc>
        <w:tc>
          <w:tcPr>
            <w:tcW w:w="1560" w:type="dxa"/>
            <w:vAlign w:val="center"/>
          </w:tcPr>
          <w:p w14:paraId="74090CCA" w14:textId="0992C4AC" w:rsidR="007C7A9A" w:rsidRPr="00446E14" w:rsidDel="006C5675" w:rsidRDefault="007C7A9A">
            <w:pPr>
              <w:pStyle w:val="ProgrammingNotes"/>
              <w:spacing w:beforeLines="20" w:before="48" w:afterLines="20" w:after="48" w:line="252" w:lineRule="auto"/>
            </w:pPr>
            <w:r w:rsidRPr="00446E14" w:rsidDel="006C5675">
              <w:t>SHORT OPEN</w:t>
            </w:r>
          </w:p>
        </w:tc>
        <w:tc>
          <w:tcPr>
            <w:tcW w:w="992" w:type="dxa"/>
            <w:vAlign w:val="center"/>
          </w:tcPr>
          <w:p w14:paraId="1A3CA6C2" w14:textId="4714BEEE" w:rsidR="007C7A9A" w:rsidRPr="00446E14" w:rsidDel="006C5675" w:rsidRDefault="007C7A9A">
            <w:pPr>
              <w:pStyle w:val="ProgrammingNotes"/>
              <w:spacing w:beforeLines="20" w:before="48" w:afterLines="20" w:after="48" w:line="252" w:lineRule="auto"/>
            </w:pPr>
            <w:r w:rsidRPr="00446E14" w:rsidDel="006C5675">
              <w:t>SOR</w:t>
            </w:r>
          </w:p>
        </w:tc>
      </w:tr>
      <w:tr w:rsidR="007C7A9A" w:rsidRPr="00446E14" w:rsidDel="006C5675" w14:paraId="1BABBD6B" w14:textId="781A8239" w:rsidTr="54DAAF52">
        <w:trPr>
          <w:trHeight w:val="520"/>
          <w:jc w:val="center"/>
        </w:trPr>
        <w:tc>
          <w:tcPr>
            <w:tcW w:w="885" w:type="dxa"/>
          </w:tcPr>
          <w:p w14:paraId="689FB41A" w14:textId="10E25D85" w:rsidR="007C7A9A" w:rsidRPr="00446E14" w:rsidDel="006C5675" w:rsidRDefault="007C7A9A">
            <w:pPr>
              <w:spacing w:beforeLines="20" w:before="48" w:afterLines="20" w:after="48" w:line="252" w:lineRule="auto"/>
              <w:rPr>
                <w:rFonts w:cs="Arial"/>
              </w:rPr>
            </w:pPr>
          </w:p>
        </w:tc>
        <w:tc>
          <w:tcPr>
            <w:tcW w:w="8608" w:type="dxa"/>
            <w:gridSpan w:val="2"/>
          </w:tcPr>
          <w:p w14:paraId="51CD3185" w14:textId="572A6639" w:rsidR="007C7A9A" w:rsidRPr="00446E14" w:rsidDel="006C5675" w:rsidRDefault="007C7A9A">
            <w:pPr>
              <w:pStyle w:val="Codes"/>
              <w:spacing w:beforeLines="20" w:before="48" w:afterLines="20" w:after="48" w:line="252" w:lineRule="auto"/>
              <w:rPr>
                <w:sz w:val="20"/>
                <w:szCs w:val="20"/>
              </w:rPr>
            </w:pPr>
          </w:p>
        </w:tc>
        <w:tc>
          <w:tcPr>
            <w:tcW w:w="992" w:type="dxa"/>
          </w:tcPr>
          <w:p w14:paraId="47F1A09F" w14:textId="10A07E50" w:rsidR="007C7A9A" w:rsidRPr="00446E14" w:rsidDel="006C5675" w:rsidRDefault="007C7A9A">
            <w:pPr>
              <w:spacing w:beforeLines="20" w:before="48" w:afterLines="20" w:after="48" w:line="252" w:lineRule="auto"/>
              <w:jc w:val="center"/>
              <w:rPr>
                <w:rFonts w:cs="Arial"/>
              </w:rPr>
            </w:pPr>
          </w:p>
        </w:tc>
      </w:tr>
    </w:tbl>
    <w:p w14:paraId="7FCB74D3" w14:textId="77777777" w:rsidR="007C7A9A" w:rsidRPr="00446E14" w:rsidRDefault="007C7A9A" w:rsidP="00271973"/>
    <w:p w14:paraId="42004BDB" w14:textId="77777777" w:rsidR="007C7A9A" w:rsidRPr="00446E14" w:rsidRDefault="007C7A9A" w:rsidP="00271973"/>
    <w:tbl>
      <w:tblPr>
        <w:tblStyle w:val="TableGridLight"/>
        <w:tblW w:w="10485" w:type="dxa"/>
        <w:jc w:val="center"/>
        <w:tblLook w:val="04A0" w:firstRow="1" w:lastRow="0" w:firstColumn="1" w:lastColumn="0" w:noHBand="0" w:noVBand="1"/>
      </w:tblPr>
      <w:tblGrid>
        <w:gridCol w:w="950"/>
        <w:gridCol w:w="601"/>
        <w:gridCol w:w="2373"/>
        <w:gridCol w:w="5186"/>
        <w:gridCol w:w="559"/>
        <w:gridCol w:w="816"/>
      </w:tblGrid>
      <w:tr w:rsidR="007C7A9A" w:rsidRPr="00446E14" w14:paraId="4843DCA0" w14:textId="77777777" w:rsidTr="6460CD10">
        <w:trPr>
          <w:trHeight w:val="272"/>
          <w:jc w:val="center"/>
        </w:trPr>
        <w:tc>
          <w:tcPr>
            <w:tcW w:w="10485" w:type="dxa"/>
            <w:gridSpan w:val="6"/>
          </w:tcPr>
          <w:p w14:paraId="39352E74" w14:textId="77777777" w:rsidR="007C7A9A" w:rsidRPr="00446E14" w:rsidRDefault="007C7A9A">
            <w:pPr>
              <w:pStyle w:val="ASK"/>
              <w:spacing w:beforeLines="20" w:before="48" w:afterLines="20" w:after="48" w:line="252" w:lineRule="auto"/>
              <w:rPr>
                <w:bCs/>
                <w:color w:val="C00000"/>
              </w:rPr>
            </w:pPr>
            <w:r w:rsidRPr="00446E14">
              <w:rPr>
                <w:rStyle w:val="ProgrammingNotesChar"/>
                <w:b/>
                <w:bCs/>
              </w:rPr>
              <w:t>INVESTORS – MANDATORY</w:t>
            </w:r>
          </w:p>
        </w:tc>
      </w:tr>
      <w:tr w:rsidR="007C7A9A" w:rsidRPr="00446E14" w14:paraId="5E78C3B6" w14:textId="77777777" w:rsidTr="6460CD10">
        <w:trPr>
          <w:trHeight w:val="272"/>
          <w:jc w:val="center"/>
        </w:trPr>
        <w:tc>
          <w:tcPr>
            <w:tcW w:w="950" w:type="dxa"/>
          </w:tcPr>
          <w:p w14:paraId="6E73C0B6" w14:textId="24E4672B" w:rsidR="007C7A9A" w:rsidRPr="00446E14" w:rsidRDefault="00E964A8">
            <w:pPr>
              <w:pStyle w:val="QuestionText"/>
              <w:spacing w:beforeLines="20" w:before="48" w:afterLines="20" w:after="48" w:line="252" w:lineRule="auto"/>
            </w:pPr>
            <w:r w:rsidRPr="00446E14">
              <w:t>Q31</w:t>
            </w:r>
          </w:p>
        </w:tc>
        <w:tc>
          <w:tcPr>
            <w:tcW w:w="9535" w:type="dxa"/>
            <w:gridSpan w:val="5"/>
          </w:tcPr>
          <w:p w14:paraId="69B4F71B" w14:textId="5C485A3F" w:rsidR="007C7A9A" w:rsidRPr="00446E14" w:rsidRDefault="007C7A9A" w:rsidP="6460CD10">
            <w:pPr>
              <w:pStyle w:val="QuestionText"/>
            </w:pPr>
            <w:r w:rsidRPr="00446E14">
              <w:t xml:space="preserve">Regarding your </w:t>
            </w:r>
            <w:r w:rsidR="5BD51B29" w:rsidRPr="00446E14">
              <w:t xml:space="preserve">climate-related </w:t>
            </w:r>
            <w:r w:rsidRPr="00446E14">
              <w:t>organisational governance structures, which of the following apply?</w:t>
            </w:r>
          </w:p>
        </w:tc>
      </w:tr>
      <w:tr w:rsidR="007C7A9A" w:rsidRPr="00446E14" w14:paraId="284EE0BF" w14:textId="77777777" w:rsidTr="6460CD10">
        <w:trPr>
          <w:trHeight w:val="272"/>
          <w:jc w:val="center"/>
        </w:trPr>
        <w:tc>
          <w:tcPr>
            <w:tcW w:w="950" w:type="dxa"/>
          </w:tcPr>
          <w:p w14:paraId="59F91573" w14:textId="77777777" w:rsidR="007C7A9A" w:rsidRPr="00446E14" w:rsidRDefault="007C7A9A">
            <w:pPr>
              <w:spacing w:beforeLines="20" w:before="48" w:afterLines="20" w:after="48" w:line="252" w:lineRule="auto"/>
              <w:rPr>
                <w:rFonts w:cs="Arial"/>
                <w:szCs w:val="20"/>
              </w:rPr>
            </w:pPr>
          </w:p>
        </w:tc>
        <w:tc>
          <w:tcPr>
            <w:tcW w:w="2974" w:type="dxa"/>
            <w:gridSpan w:val="2"/>
            <w:vAlign w:val="center"/>
          </w:tcPr>
          <w:p w14:paraId="43B8D20A" w14:textId="62D5BFF7" w:rsidR="007C7A9A" w:rsidRPr="00446E14" w:rsidRDefault="007C7A9A">
            <w:pPr>
              <w:pStyle w:val="Pleaseselect"/>
              <w:spacing w:beforeLines="20" w:before="48" w:afterLines="20" w:after="48" w:line="252" w:lineRule="auto"/>
            </w:pPr>
            <w:r w:rsidRPr="00446E14">
              <w:t xml:space="preserve">Please select </w:t>
            </w:r>
            <w:r w:rsidR="5A82E38F" w:rsidRPr="00446E14">
              <w:t>ALL</w:t>
            </w:r>
            <w:r w:rsidRPr="00446E14">
              <w:t xml:space="preserve"> that apply</w:t>
            </w:r>
          </w:p>
        </w:tc>
        <w:tc>
          <w:tcPr>
            <w:tcW w:w="5186" w:type="dxa"/>
            <w:vAlign w:val="center"/>
          </w:tcPr>
          <w:p w14:paraId="245EADBD" w14:textId="18FA5D84" w:rsidR="007C7A9A" w:rsidRPr="00446E14" w:rsidRDefault="4957BDA2">
            <w:pPr>
              <w:pStyle w:val="RandomiseInstruction"/>
              <w:spacing w:beforeLines="20" w:before="48" w:afterLines="20" w:after="48" w:line="252" w:lineRule="auto"/>
              <w:jc w:val="center"/>
            </w:pPr>
            <w:r w:rsidRPr="00446E14">
              <w:t xml:space="preserve">DO NOT </w:t>
            </w:r>
            <w:r w:rsidR="007C7A9A" w:rsidRPr="00446E14">
              <w:t>RANDOMISE</w:t>
            </w:r>
          </w:p>
        </w:tc>
        <w:tc>
          <w:tcPr>
            <w:tcW w:w="559" w:type="dxa"/>
            <w:vAlign w:val="center"/>
          </w:tcPr>
          <w:p w14:paraId="5F3BF8E9" w14:textId="77777777" w:rsidR="007C7A9A" w:rsidRPr="00446E14" w:rsidRDefault="007C7A9A">
            <w:pPr>
              <w:pStyle w:val="ProgrammingNotes"/>
              <w:spacing w:beforeLines="20" w:before="48" w:afterLines="20" w:after="48" w:line="252" w:lineRule="auto"/>
            </w:pPr>
            <w:r w:rsidRPr="00446E14">
              <w:t>MR</w:t>
            </w:r>
          </w:p>
        </w:tc>
        <w:tc>
          <w:tcPr>
            <w:tcW w:w="816" w:type="dxa"/>
            <w:vAlign w:val="center"/>
          </w:tcPr>
          <w:p w14:paraId="1AC8E6E7" w14:textId="77777777" w:rsidR="007C7A9A" w:rsidRPr="00446E14" w:rsidRDefault="007C7A9A">
            <w:pPr>
              <w:pStyle w:val="ProgrammingNotes"/>
              <w:spacing w:beforeLines="20" w:before="48" w:afterLines="20" w:after="48" w:line="252" w:lineRule="auto"/>
            </w:pPr>
          </w:p>
        </w:tc>
      </w:tr>
      <w:tr w:rsidR="007C7A9A" w:rsidRPr="00446E14" w14:paraId="6743BC17" w14:textId="77777777" w:rsidTr="6460CD10">
        <w:trPr>
          <w:trHeight w:val="272"/>
          <w:jc w:val="center"/>
        </w:trPr>
        <w:tc>
          <w:tcPr>
            <w:tcW w:w="950" w:type="dxa"/>
          </w:tcPr>
          <w:p w14:paraId="7510B508" w14:textId="77777777" w:rsidR="007C7A9A" w:rsidRPr="00446E14" w:rsidRDefault="007C7A9A" w:rsidP="007C7A9A">
            <w:pPr>
              <w:spacing w:beforeLines="20" w:before="48" w:afterLines="20" w:after="48" w:line="252" w:lineRule="auto"/>
              <w:rPr>
                <w:rFonts w:cs="Arial"/>
                <w:szCs w:val="20"/>
              </w:rPr>
            </w:pPr>
          </w:p>
        </w:tc>
        <w:tc>
          <w:tcPr>
            <w:tcW w:w="601" w:type="dxa"/>
          </w:tcPr>
          <w:p w14:paraId="1CFDF636" w14:textId="77777777" w:rsidR="007C7A9A" w:rsidRPr="00446E14" w:rsidRDefault="007C7A9A" w:rsidP="007C7A9A">
            <w:pPr>
              <w:spacing w:beforeLines="20" w:before="48" w:afterLines="20" w:after="48" w:line="252" w:lineRule="auto"/>
              <w:rPr>
                <w:rFonts w:cs="Arial"/>
                <w:b/>
                <w:i/>
                <w:szCs w:val="20"/>
              </w:rPr>
            </w:pPr>
          </w:p>
        </w:tc>
        <w:tc>
          <w:tcPr>
            <w:tcW w:w="7559" w:type="dxa"/>
            <w:gridSpan w:val="2"/>
          </w:tcPr>
          <w:p w14:paraId="55DB244C" w14:textId="638FF80A" w:rsidR="007C7A9A" w:rsidRPr="00446E14" w:rsidRDefault="007C7A9A" w:rsidP="007C7A9A">
            <w:pPr>
              <w:pStyle w:val="Answers"/>
              <w:rPr>
                <w:rStyle w:val="normaltextrun"/>
              </w:rPr>
            </w:pPr>
            <w:r w:rsidRPr="00446E14">
              <w:rPr>
                <w:rStyle w:val="normaltextrun"/>
              </w:rPr>
              <w:t>Fostering awareness at the board level of any organisational climate strategy and portfolio risks  </w:t>
            </w:r>
          </w:p>
        </w:tc>
        <w:tc>
          <w:tcPr>
            <w:tcW w:w="559" w:type="dxa"/>
            <w:vAlign w:val="center"/>
          </w:tcPr>
          <w:p w14:paraId="530C57AB" w14:textId="77777777" w:rsidR="007C7A9A" w:rsidRPr="00446E14" w:rsidRDefault="007C7A9A" w:rsidP="007C7A9A">
            <w:pPr>
              <w:pStyle w:val="Codes"/>
              <w:spacing w:beforeLines="20" w:before="48" w:afterLines="20" w:after="48" w:line="252" w:lineRule="auto"/>
            </w:pPr>
            <w:r w:rsidRPr="00446E14">
              <w:t>01</w:t>
            </w:r>
          </w:p>
        </w:tc>
        <w:tc>
          <w:tcPr>
            <w:tcW w:w="816" w:type="dxa"/>
            <w:vAlign w:val="center"/>
          </w:tcPr>
          <w:p w14:paraId="1B8C0FB8" w14:textId="77777777" w:rsidR="007C7A9A" w:rsidRPr="00446E14" w:rsidRDefault="007C7A9A" w:rsidP="007C7A9A">
            <w:pPr>
              <w:spacing w:beforeLines="20" w:before="48" w:afterLines="20" w:after="48" w:line="252" w:lineRule="auto"/>
              <w:jc w:val="center"/>
              <w:rPr>
                <w:rFonts w:cs="Arial"/>
                <w:szCs w:val="20"/>
              </w:rPr>
            </w:pPr>
          </w:p>
        </w:tc>
      </w:tr>
      <w:tr w:rsidR="007C7A9A" w:rsidRPr="00446E14" w14:paraId="319C86F8" w14:textId="77777777" w:rsidTr="6460CD10">
        <w:trPr>
          <w:trHeight w:val="272"/>
          <w:jc w:val="center"/>
        </w:trPr>
        <w:tc>
          <w:tcPr>
            <w:tcW w:w="950" w:type="dxa"/>
          </w:tcPr>
          <w:p w14:paraId="2C93ABAD" w14:textId="77777777" w:rsidR="007C7A9A" w:rsidRPr="00446E14" w:rsidRDefault="007C7A9A" w:rsidP="007C7A9A">
            <w:pPr>
              <w:spacing w:beforeLines="20" w:before="48" w:afterLines="20" w:after="48" w:line="252" w:lineRule="auto"/>
              <w:rPr>
                <w:rFonts w:cs="Arial"/>
                <w:szCs w:val="20"/>
              </w:rPr>
            </w:pPr>
          </w:p>
        </w:tc>
        <w:tc>
          <w:tcPr>
            <w:tcW w:w="601" w:type="dxa"/>
          </w:tcPr>
          <w:p w14:paraId="382DE636" w14:textId="77777777" w:rsidR="007C7A9A" w:rsidRPr="00446E14" w:rsidRDefault="007C7A9A" w:rsidP="007C7A9A">
            <w:pPr>
              <w:spacing w:beforeLines="20" w:before="48" w:afterLines="20" w:after="48" w:line="252" w:lineRule="auto"/>
              <w:rPr>
                <w:rFonts w:cs="Arial"/>
                <w:szCs w:val="20"/>
              </w:rPr>
            </w:pPr>
          </w:p>
        </w:tc>
        <w:tc>
          <w:tcPr>
            <w:tcW w:w="7559" w:type="dxa"/>
            <w:gridSpan w:val="2"/>
          </w:tcPr>
          <w:p w14:paraId="53E581B4" w14:textId="7E7B64C8" w:rsidR="007C7A9A" w:rsidRPr="00446E14" w:rsidRDefault="007C7A9A" w:rsidP="007C7A9A">
            <w:pPr>
              <w:pStyle w:val="Answers"/>
              <w:rPr>
                <w:rStyle w:val="normaltextrun"/>
              </w:rPr>
            </w:pPr>
            <w:r w:rsidRPr="00446E14">
              <w:rPr>
                <w:rStyle w:val="normaltextrun"/>
              </w:rPr>
              <w:t>Providing regular training for the Board and all staff on climate risks and implications for the organisation’s strategy and investments </w:t>
            </w:r>
          </w:p>
        </w:tc>
        <w:tc>
          <w:tcPr>
            <w:tcW w:w="559" w:type="dxa"/>
            <w:vAlign w:val="center"/>
          </w:tcPr>
          <w:p w14:paraId="26ADB94C" w14:textId="77777777" w:rsidR="007C7A9A" w:rsidRPr="00446E14" w:rsidRDefault="007C7A9A" w:rsidP="007C7A9A">
            <w:pPr>
              <w:pStyle w:val="Codes"/>
              <w:spacing w:beforeLines="20" w:before="48" w:afterLines="20" w:after="48" w:line="252" w:lineRule="auto"/>
            </w:pPr>
            <w:r w:rsidRPr="00446E14">
              <w:t>02</w:t>
            </w:r>
          </w:p>
        </w:tc>
        <w:tc>
          <w:tcPr>
            <w:tcW w:w="816" w:type="dxa"/>
            <w:vAlign w:val="center"/>
          </w:tcPr>
          <w:p w14:paraId="71AA6974" w14:textId="77777777" w:rsidR="007C7A9A" w:rsidRPr="00446E14" w:rsidRDefault="007C7A9A" w:rsidP="007C7A9A">
            <w:pPr>
              <w:spacing w:beforeLines="20" w:before="48" w:afterLines="20" w:after="48" w:line="252" w:lineRule="auto"/>
              <w:jc w:val="center"/>
              <w:rPr>
                <w:rFonts w:cs="Arial"/>
                <w:szCs w:val="20"/>
              </w:rPr>
            </w:pPr>
          </w:p>
        </w:tc>
      </w:tr>
      <w:tr w:rsidR="007C7A9A" w:rsidRPr="00446E14" w14:paraId="4C3084E1" w14:textId="77777777" w:rsidTr="6460CD10">
        <w:trPr>
          <w:trHeight w:val="272"/>
          <w:jc w:val="center"/>
        </w:trPr>
        <w:tc>
          <w:tcPr>
            <w:tcW w:w="950" w:type="dxa"/>
          </w:tcPr>
          <w:p w14:paraId="5CF2AD70" w14:textId="77777777" w:rsidR="007C7A9A" w:rsidRPr="00446E14" w:rsidRDefault="007C7A9A" w:rsidP="007C7A9A">
            <w:pPr>
              <w:spacing w:beforeLines="20" w:before="48" w:afterLines="20" w:after="48" w:line="252" w:lineRule="auto"/>
              <w:rPr>
                <w:rFonts w:cs="Arial"/>
                <w:szCs w:val="20"/>
              </w:rPr>
            </w:pPr>
          </w:p>
        </w:tc>
        <w:tc>
          <w:tcPr>
            <w:tcW w:w="601" w:type="dxa"/>
          </w:tcPr>
          <w:p w14:paraId="64F47741" w14:textId="77777777" w:rsidR="007C7A9A" w:rsidRPr="00446E14" w:rsidRDefault="007C7A9A" w:rsidP="007C7A9A">
            <w:pPr>
              <w:spacing w:beforeLines="20" w:before="48" w:afterLines="20" w:after="48" w:line="252" w:lineRule="auto"/>
              <w:rPr>
                <w:rFonts w:cs="Arial"/>
                <w:szCs w:val="20"/>
              </w:rPr>
            </w:pPr>
          </w:p>
        </w:tc>
        <w:tc>
          <w:tcPr>
            <w:tcW w:w="7559" w:type="dxa"/>
            <w:gridSpan w:val="2"/>
          </w:tcPr>
          <w:p w14:paraId="118FE317" w14:textId="1562B7D1" w:rsidR="007C7A9A" w:rsidRPr="00446E14" w:rsidRDefault="007C7A9A" w:rsidP="007C7A9A">
            <w:pPr>
              <w:pStyle w:val="Answers"/>
              <w:rPr>
                <w:rStyle w:val="normaltextrun"/>
              </w:rPr>
            </w:pPr>
            <w:r w:rsidRPr="00446E14">
              <w:rPr>
                <w:rStyle w:val="normaltextrun"/>
              </w:rPr>
              <w:t>Defining formal climate change responsibilities in Board and/or Board Committee Terms of Reference and role descriptions </w:t>
            </w:r>
          </w:p>
        </w:tc>
        <w:tc>
          <w:tcPr>
            <w:tcW w:w="559" w:type="dxa"/>
            <w:vAlign w:val="center"/>
          </w:tcPr>
          <w:p w14:paraId="5807A11A" w14:textId="77777777" w:rsidR="007C7A9A" w:rsidRPr="00446E14" w:rsidRDefault="007C7A9A" w:rsidP="007C7A9A">
            <w:pPr>
              <w:pStyle w:val="Codes"/>
              <w:spacing w:beforeLines="20" w:before="48" w:afterLines="20" w:after="48" w:line="252" w:lineRule="auto"/>
            </w:pPr>
            <w:r w:rsidRPr="00446E14">
              <w:t>03</w:t>
            </w:r>
          </w:p>
        </w:tc>
        <w:tc>
          <w:tcPr>
            <w:tcW w:w="816" w:type="dxa"/>
            <w:vAlign w:val="center"/>
          </w:tcPr>
          <w:p w14:paraId="37BC41AE" w14:textId="77777777" w:rsidR="007C7A9A" w:rsidRPr="00446E14" w:rsidRDefault="007C7A9A" w:rsidP="007C7A9A">
            <w:pPr>
              <w:spacing w:beforeLines="20" w:before="48" w:afterLines="20" w:after="48" w:line="252" w:lineRule="auto"/>
              <w:jc w:val="center"/>
              <w:rPr>
                <w:rFonts w:cs="Arial"/>
                <w:szCs w:val="20"/>
              </w:rPr>
            </w:pPr>
          </w:p>
        </w:tc>
      </w:tr>
      <w:tr w:rsidR="007C7A9A" w:rsidRPr="00446E14" w14:paraId="74E448DB" w14:textId="77777777" w:rsidTr="6460CD10">
        <w:trPr>
          <w:trHeight w:val="272"/>
          <w:jc w:val="center"/>
        </w:trPr>
        <w:tc>
          <w:tcPr>
            <w:tcW w:w="950" w:type="dxa"/>
          </w:tcPr>
          <w:p w14:paraId="7C668F51" w14:textId="77777777" w:rsidR="007C7A9A" w:rsidRPr="00446E14" w:rsidRDefault="007C7A9A" w:rsidP="007C7A9A">
            <w:pPr>
              <w:spacing w:beforeLines="20" w:before="48" w:afterLines="20" w:after="48" w:line="252" w:lineRule="auto"/>
              <w:rPr>
                <w:rFonts w:cs="Arial"/>
                <w:szCs w:val="20"/>
              </w:rPr>
            </w:pPr>
          </w:p>
        </w:tc>
        <w:tc>
          <w:tcPr>
            <w:tcW w:w="601" w:type="dxa"/>
          </w:tcPr>
          <w:p w14:paraId="0594FFA1" w14:textId="77777777" w:rsidR="007C7A9A" w:rsidRPr="00446E14" w:rsidRDefault="007C7A9A" w:rsidP="007C7A9A">
            <w:pPr>
              <w:spacing w:beforeLines="20" w:before="48" w:afterLines="20" w:after="48" w:line="252" w:lineRule="auto"/>
              <w:rPr>
                <w:rFonts w:cs="Arial"/>
                <w:szCs w:val="20"/>
              </w:rPr>
            </w:pPr>
          </w:p>
        </w:tc>
        <w:tc>
          <w:tcPr>
            <w:tcW w:w="7559" w:type="dxa"/>
            <w:gridSpan w:val="2"/>
          </w:tcPr>
          <w:p w14:paraId="401F77DD" w14:textId="368BEB91" w:rsidR="007C7A9A" w:rsidRPr="00446E14" w:rsidRDefault="007C7A9A" w:rsidP="007C7A9A">
            <w:pPr>
              <w:pStyle w:val="Answers"/>
              <w:rPr>
                <w:rStyle w:val="normaltextrun"/>
              </w:rPr>
            </w:pPr>
            <w:r w:rsidRPr="00446E14">
              <w:rPr>
                <w:rStyle w:val="normaltextrun"/>
              </w:rPr>
              <w:t>Formally assessing organisational knowledge and expertise on climate change for the Board, senior management, and investment teams </w:t>
            </w:r>
          </w:p>
        </w:tc>
        <w:tc>
          <w:tcPr>
            <w:tcW w:w="559" w:type="dxa"/>
            <w:vAlign w:val="center"/>
          </w:tcPr>
          <w:p w14:paraId="124631DA" w14:textId="77777777" w:rsidR="007C7A9A" w:rsidRPr="00446E14" w:rsidRDefault="007C7A9A" w:rsidP="007C7A9A">
            <w:pPr>
              <w:pStyle w:val="Codes"/>
              <w:spacing w:beforeLines="20" w:before="48" w:afterLines="20" w:after="48" w:line="252" w:lineRule="auto"/>
            </w:pPr>
            <w:r w:rsidRPr="00446E14">
              <w:t>04</w:t>
            </w:r>
          </w:p>
        </w:tc>
        <w:tc>
          <w:tcPr>
            <w:tcW w:w="816" w:type="dxa"/>
            <w:vAlign w:val="center"/>
          </w:tcPr>
          <w:p w14:paraId="29F3467F" w14:textId="77777777" w:rsidR="007C7A9A" w:rsidRPr="00446E14" w:rsidRDefault="007C7A9A" w:rsidP="007C7A9A">
            <w:pPr>
              <w:spacing w:beforeLines="20" w:before="48" w:afterLines="20" w:after="48" w:line="252" w:lineRule="auto"/>
              <w:jc w:val="center"/>
              <w:rPr>
                <w:rFonts w:cs="Arial"/>
                <w:szCs w:val="20"/>
              </w:rPr>
            </w:pPr>
          </w:p>
        </w:tc>
      </w:tr>
      <w:tr w:rsidR="007C7A9A" w:rsidRPr="00446E14" w14:paraId="3935D08F" w14:textId="77777777" w:rsidTr="6460CD10">
        <w:trPr>
          <w:trHeight w:val="272"/>
          <w:jc w:val="center"/>
        </w:trPr>
        <w:tc>
          <w:tcPr>
            <w:tcW w:w="950" w:type="dxa"/>
          </w:tcPr>
          <w:p w14:paraId="74CBE7C6" w14:textId="77777777" w:rsidR="007C7A9A" w:rsidRPr="00446E14" w:rsidRDefault="007C7A9A" w:rsidP="007C7A9A">
            <w:pPr>
              <w:spacing w:beforeLines="20" w:before="48" w:afterLines="20" w:after="48" w:line="252" w:lineRule="auto"/>
              <w:rPr>
                <w:rFonts w:cs="Arial"/>
                <w:szCs w:val="20"/>
              </w:rPr>
            </w:pPr>
          </w:p>
        </w:tc>
        <w:tc>
          <w:tcPr>
            <w:tcW w:w="601" w:type="dxa"/>
          </w:tcPr>
          <w:p w14:paraId="4D879EA0" w14:textId="77777777" w:rsidR="007C7A9A" w:rsidRPr="00446E14" w:rsidRDefault="007C7A9A" w:rsidP="007C7A9A">
            <w:pPr>
              <w:spacing w:beforeLines="20" w:before="48" w:afterLines="20" w:after="48" w:line="252" w:lineRule="auto"/>
              <w:rPr>
                <w:rFonts w:cs="Arial"/>
                <w:szCs w:val="20"/>
              </w:rPr>
            </w:pPr>
          </w:p>
        </w:tc>
        <w:tc>
          <w:tcPr>
            <w:tcW w:w="7559" w:type="dxa"/>
            <w:gridSpan w:val="2"/>
          </w:tcPr>
          <w:p w14:paraId="66DD382A" w14:textId="0C39D531" w:rsidR="007C7A9A" w:rsidRPr="00446E14" w:rsidRDefault="007C7A9A" w:rsidP="007C7A9A">
            <w:pPr>
              <w:pStyle w:val="Answers"/>
              <w:rPr>
                <w:rStyle w:val="normaltextrun"/>
              </w:rPr>
            </w:pPr>
            <w:r w:rsidRPr="00446E14">
              <w:rPr>
                <w:rStyle w:val="normaltextrun"/>
              </w:rPr>
              <w:t>Regular reporting to the Board and senior management on financial metrics related to climate change (e.g. how climate risks and the net zero transition will impact on returns, P&amp;L forecasts, balance sheets) </w:t>
            </w:r>
          </w:p>
        </w:tc>
        <w:tc>
          <w:tcPr>
            <w:tcW w:w="559" w:type="dxa"/>
            <w:vAlign w:val="center"/>
          </w:tcPr>
          <w:p w14:paraId="4FC08D81" w14:textId="77777777" w:rsidR="007C7A9A" w:rsidRPr="00446E14" w:rsidRDefault="007C7A9A" w:rsidP="007C7A9A">
            <w:pPr>
              <w:pStyle w:val="Codes"/>
              <w:spacing w:beforeLines="20" w:before="48" w:afterLines="20" w:after="48" w:line="252" w:lineRule="auto"/>
            </w:pPr>
            <w:r w:rsidRPr="00446E14">
              <w:t>05</w:t>
            </w:r>
          </w:p>
        </w:tc>
        <w:tc>
          <w:tcPr>
            <w:tcW w:w="816" w:type="dxa"/>
            <w:vAlign w:val="center"/>
          </w:tcPr>
          <w:p w14:paraId="29017D6F" w14:textId="77777777" w:rsidR="007C7A9A" w:rsidRPr="00446E14" w:rsidRDefault="007C7A9A" w:rsidP="007C7A9A">
            <w:pPr>
              <w:pStyle w:val="ProgrammingNotes"/>
              <w:spacing w:beforeLines="20" w:before="48" w:afterLines="20" w:after="48" w:line="252" w:lineRule="auto"/>
            </w:pPr>
          </w:p>
        </w:tc>
      </w:tr>
      <w:tr w:rsidR="007C7A9A" w:rsidRPr="00446E14" w14:paraId="5BD01EDF" w14:textId="77777777" w:rsidTr="6460CD10">
        <w:trPr>
          <w:trHeight w:val="272"/>
          <w:jc w:val="center"/>
        </w:trPr>
        <w:tc>
          <w:tcPr>
            <w:tcW w:w="950" w:type="dxa"/>
          </w:tcPr>
          <w:p w14:paraId="608ED17E" w14:textId="77777777" w:rsidR="007C7A9A" w:rsidRPr="00446E14" w:rsidRDefault="007C7A9A" w:rsidP="007C7A9A">
            <w:pPr>
              <w:spacing w:beforeLines="20" w:before="48" w:afterLines="20" w:after="48" w:line="252" w:lineRule="auto"/>
              <w:rPr>
                <w:rFonts w:cs="Arial"/>
                <w:szCs w:val="20"/>
              </w:rPr>
            </w:pPr>
          </w:p>
        </w:tc>
        <w:tc>
          <w:tcPr>
            <w:tcW w:w="601" w:type="dxa"/>
          </w:tcPr>
          <w:p w14:paraId="6207BCEB" w14:textId="77777777" w:rsidR="007C7A9A" w:rsidRPr="00446E14" w:rsidRDefault="007C7A9A" w:rsidP="007C7A9A">
            <w:pPr>
              <w:spacing w:beforeLines="20" w:before="48" w:afterLines="20" w:after="48" w:line="252" w:lineRule="auto"/>
              <w:rPr>
                <w:rFonts w:cs="Arial"/>
                <w:szCs w:val="20"/>
              </w:rPr>
            </w:pPr>
          </w:p>
        </w:tc>
        <w:tc>
          <w:tcPr>
            <w:tcW w:w="7559" w:type="dxa"/>
            <w:gridSpan w:val="2"/>
          </w:tcPr>
          <w:p w14:paraId="5DE75DA8" w14:textId="220F4CF1" w:rsidR="007C7A9A" w:rsidRPr="00446E14" w:rsidRDefault="007C7A9A" w:rsidP="007C7A9A">
            <w:pPr>
              <w:pStyle w:val="Answers"/>
            </w:pPr>
            <w:r w:rsidRPr="00446E14">
              <w:rPr>
                <w:rStyle w:val="normaltextrun"/>
              </w:rPr>
              <w:t>Aligning our own organisation’s executive remuneration with the achievement of climate related metrics </w:t>
            </w:r>
          </w:p>
        </w:tc>
        <w:tc>
          <w:tcPr>
            <w:tcW w:w="559" w:type="dxa"/>
            <w:vAlign w:val="center"/>
          </w:tcPr>
          <w:p w14:paraId="1000F184" w14:textId="77777777" w:rsidR="007C7A9A" w:rsidRPr="00446E14" w:rsidRDefault="007C7A9A" w:rsidP="007C7A9A">
            <w:pPr>
              <w:pStyle w:val="Codes"/>
              <w:spacing w:beforeLines="20" w:before="48" w:afterLines="20" w:after="48" w:line="252" w:lineRule="auto"/>
            </w:pPr>
            <w:r w:rsidRPr="00446E14">
              <w:t>06</w:t>
            </w:r>
          </w:p>
        </w:tc>
        <w:tc>
          <w:tcPr>
            <w:tcW w:w="816" w:type="dxa"/>
            <w:vAlign w:val="center"/>
          </w:tcPr>
          <w:p w14:paraId="0F3E159F" w14:textId="77777777" w:rsidR="007C7A9A" w:rsidRPr="00446E14" w:rsidRDefault="007C7A9A" w:rsidP="007C7A9A">
            <w:pPr>
              <w:pStyle w:val="ProgrammingNotes"/>
              <w:spacing w:beforeLines="20" w:before="48" w:afterLines="20" w:after="48" w:line="252" w:lineRule="auto"/>
            </w:pPr>
          </w:p>
        </w:tc>
      </w:tr>
      <w:tr w:rsidR="007C7A9A" w:rsidRPr="00446E14" w14:paraId="1CAE1CF0" w14:textId="77777777" w:rsidTr="6460CD10">
        <w:trPr>
          <w:trHeight w:val="272"/>
          <w:jc w:val="center"/>
        </w:trPr>
        <w:tc>
          <w:tcPr>
            <w:tcW w:w="950" w:type="dxa"/>
          </w:tcPr>
          <w:p w14:paraId="5A3D2DFF" w14:textId="77777777" w:rsidR="007C7A9A" w:rsidRPr="00446E14" w:rsidRDefault="007C7A9A" w:rsidP="007C7A9A">
            <w:pPr>
              <w:spacing w:beforeLines="20" w:before="48" w:afterLines="20" w:after="48" w:line="252" w:lineRule="auto"/>
              <w:rPr>
                <w:rFonts w:cs="Arial"/>
                <w:szCs w:val="20"/>
              </w:rPr>
            </w:pPr>
          </w:p>
        </w:tc>
        <w:tc>
          <w:tcPr>
            <w:tcW w:w="601" w:type="dxa"/>
          </w:tcPr>
          <w:p w14:paraId="781A796F" w14:textId="77777777" w:rsidR="007C7A9A" w:rsidRPr="00446E14" w:rsidRDefault="007C7A9A" w:rsidP="007C7A9A">
            <w:pPr>
              <w:spacing w:beforeLines="20" w:before="48" w:afterLines="20" w:after="48" w:line="252" w:lineRule="auto"/>
              <w:rPr>
                <w:rFonts w:cs="Arial"/>
                <w:szCs w:val="20"/>
              </w:rPr>
            </w:pPr>
          </w:p>
        </w:tc>
        <w:tc>
          <w:tcPr>
            <w:tcW w:w="7559" w:type="dxa"/>
            <w:gridSpan w:val="2"/>
          </w:tcPr>
          <w:p w14:paraId="2AB18373" w14:textId="793EC815" w:rsidR="007C7A9A" w:rsidRPr="00446E14" w:rsidRDefault="007C7A9A" w:rsidP="007C7A9A">
            <w:pPr>
              <w:pStyle w:val="Answers"/>
              <w:rPr>
                <w:rStyle w:val="normaltextrun"/>
              </w:rPr>
            </w:pPr>
            <w:r w:rsidRPr="00446E14">
              <w:rPr>
                <w:rStyle w:val="normaltextrun"/>
              </w:rPr>
              <w:t>Other (please specify) </w:t>
            </w:r>
          </w:p>
        </w:tc>
        <w:tc>
          <w:tcPr>
            <w:tcW w:w="559" w:type="dxa"/>
            <w:vAlign w:val="center"/>
          </w:tcPr>
          <w:p w14:paraId="770C8A72" w14:textId="7A60DFF5" w:rsidR="007C7A9A" w:rsidRPr="00446E14" w:rsidRDefault="007C7A9A" w:rsidP="007C7A9A">
            <w:pPr>
              <w:pStyle w:val="Codes"/>
              <w:spacing w:beforeLines="20" w:before="48" w:afterLines="20" w:after="48" w:line="252" w:lineRule="auto"/>
            </w:pPr>
            <w:r w:rsidRPr="00446E14">
              <w:t>96</w:t>
            </w:r>
          </w:p>
        </w:tc>
        <w:tc>
          <w:tcPr>
            <w:tcW w:w="816" w:type="dxa"/>
            <w:vAlign w:val="center"/>
          </w:tcPr>
          <w:p w14:paraId="3728360B" w14:textId="77777777" w:rsidR="007C7A9A" w:rsidRPr="00446E14" w:rsidRDefault="007C7A9A" w:rsidP="007C7A9A">
            <w:pPr>
              <w:pStyle w:val="ProgrammingNotes"/>
              <w:spacing w:beforeLines="20" w:before="48" w:afterLines="20" w:after="48" w:line="252" w:lineRule="auto"/>
            </w:pPr>
          </w:p>
        </w:tc>
      </w:tr>
    </w:tbl>
    <w:p w14:paraId="314FA3E9" w14:textId="66AD00E4" w:rsidR="007C7A9A" w:rsidRPr="00446E14" w:rsidRDefault="007C7A9A" w:rsidP="4A49283E">
      <w:r w:rsidRPr="00446E14">
        <w:br w:type="page"/>
      </w:r>
    </w:p>
    <w:tbl>
      <w:tblPr>
        <w:tblStyle w:val="TableGridLight"/>
        <w:tblW w:w="10485" w:type="dxa"/>
        <w:jc w:val="center"/>
        <w:tblLook w:val="04A0" w:firstRow="1" w:lastRow="0" w:firstColumn="1" w:lastColumn="0" w:noHBand="0" w:noVBand="1"/>
      </w:tblPr>
      <w:tblGrid>
        <w:gridCol w:w="1008"/>
        <w:gridCol w:w="602"/>
        <w:gridCol w:w="2921"/>
        <w:gridCol w:w="4586"/>
        <w:gridCol w:w="558"/>
        <w:gridCol w:w="810"/>
      </w:tblGrid>
      <w:tr w:rsidR="007C7A9A" w:rsidRPr="00446E14" w14:paraId="6B729715" w14:textId="77777777" w:rsidTr="6460CD10">
        <w:trPr>
          <w:trHeight w:val="272"/>
          <w:jc w:val="center"/>
        </w:trPr>
        <w:tc>
          <w:tcPr>
            <w:tcW w:w="10485" w:type="dxa"/>
            <w:gridSpan w:val="6"/>
          </w:tcPr>
          <w:p w14:paraId="343835BE" w14:textId="77777777" w:rsidR="007C7A9A" w:rsidRPr="00446E14" w:rsidRDefault="007C7A9A">
            <w:pPr>
              <w:pStyle w:val="ASK"/>
              <w:spacing w:beforeLines="20" w:before="48" w:afterLines="20" w:after="48" w:line="252" w:lineRule="auto"/>
              <w:rPr>
                <w:bCs/>
                <w:color w:val="C00000"/>
              </w:rPr>
            </w:pPr>
            <w:r w:rsidRPr="00446E14">
              <w:rPr>
                <w:rStyle w:val="ProgrammingNotesChar"/>
                <w:b/>
                <w:bCs/>
              </w:rPr>
              <w:lastRenderedPageBreak/>
              <w:t>INVESTORS – MANDATORY</w:t>
            </w:r>
          </w:p>
        </w:tc>
      </w:tr>
      <w:tr w:rsidR="007C7A9A" w:rsidRPr="00446E14" w14:paraId="3BEA1F82" w14:textId="77777777" w:rsidTr="6460CD10">
        <w:trPr>
          <w:trHeight w:val="272"/>
          <w:jc w:val="center"/>
        </w:trPr>
        <w:tc>
          <w:tcPr>
            <w:tcW w:w="1008" w:type="dxa"/>
          </w:tcPr>
          <w:p w14:paraId="261AF166" w14:textId="3B4183CF" w:rsidR="007C7A9A" w:rsidRPr="00446E14" w:rsidRDefault="00E964A8">
            <w:pPr>
              <w:pStyle w:val="QuestionText"/>
              <w:spacing w:beforeLines="20" w:before="48" w:afterLines="20" w:after="48" w:line="252" w:lineRule="auto"/>
            </w:pPr>
            <w:r w:rsidRPr="00446E14">
              <w:t>Q32</w:t>
            </w:r>
          </w:p>
        </w:tc>
        <w:tc>
          <w:tcPr>
            <w:tcW w:w="9477" w:type="dxa"/>
            <w:gridSpan w:val="5"/>
          </w:tcPr>
          <w:p w14:paraId="72AB97C4" w14:textId="2B767568" w:rsidR="007C7A9A" w:rsidRPr="00446E14" w:rsidRDefault="007C7A9A" w:rsidP="6460CD10">
            <w:pPr>
              <w:pStyle w:val="QuestionText"/>
            </w:pPr>
            <w:r w:rsidRPr="00446E14">
              <w:t xml:space="preserve">What have been the top drivers to consider climate considerations and net zero investing for your organisation? </w:t>
            </w:r>
          </w:p>
        </w:tc>
      </w:tr>
      <w:tr w:rsidR="007C7A9A" w:rsidRPr="00446E14" w14:paraId="7315C4F3" w14:textId="77777777" w:rsidTr="6460CD10">
        <w:trPr>
          <w:trHeight w:val="272"/>
          <w:jc w:val="center"/>
        </w:trPr>
        <w:tc>
          <w:tcPr>
            <w:tcW w:w="1008" w:type="dxa"/>
          </w:tcPr>
          <w:p w14:paraId="1FC787E2" w14:textId="77777777" w:rsidR="007C7A9A" w:rsidRPr="00446E14" w:rsidRDefault="007C7A9A">
            <w:pPr>
              <w:spacing w:beforeLines="20" w:before="48" w:afterLines="20" w:after="48" w:line="252" w:lineRule="auto"/>
              <w:rPr>
                <w:rFonts w:cs="Arial"/>
                <w:szCs w:val="20"/>
              </w:rPr>
            </w:pPr>
          </w:p>
        </w:tc>
        <w:tc>
          <w:tcPr>
            <w:tcW w:w="3523" w:type="dxa"/>
            <w:gridSpan w:val="2"/>
            <w:vAlign w:val="center"/>
          </w:tcPr>
          <w:p w14:paraId="44B4B1C8" w14:textId="21F4CF8C" w:rsidR="007C7A9A" w:rsidRPr="00446E14" w:rsidRDefault="007C7A9A">
            <w:pPr>
              <w:pStyle w:val="Pleaseselect"/>
              <w:spacing w:beforeLines="20" w:before="48" w:afterLines="20" w:after="48" w:line="252" w:lineRule="auto"/>
            </w:pPr>
            <w:r w:rsidRPr="00446E14">
              <w:t>Please select the top drivers</w:t>
            </w:r>
          </w:p>
        </w:tc>
        <w:tc>
          <w:tcPr>
            <w:tcW w:w="4586" w:type="dxa"/>
            <w:vAlign w:val="center"/>
          </w:tcPr>
          <w:p w14:paraId="631526D6" w14:textId="2CEB7314" w:rsidR="007C7A9A" w:rsidRPr="00446E14" w:rsidRDefault="15420007">
            <w:pPr>
              <w:pStyle w:val="RandomiseInstruction"/>
              <w:spacing w:beforeLines="20" w:before="48" w:afterLines="20" w:after="48" w:line="252" w:lineRule="auto"/>
              <w:jc w:val="center"/>
            </w:pPr>
            <w:r w:rsidRPr="00446E14">
              <w:t xml:space="preserve">DO NOT </w:t>
            </w:r>
            <w:r w:rsidR="007C7A9A" w:rsidRPr="00446E14">
              <w:t>RANDOMISE</w:t>
            </w:r>
          </w:p>
        </w:tc>
        <w:tc>
          <w:tcPr>
            <w:tcW w:w="558" w:type="dxa"/>
            <w:vAlign w:val="center"/>
          </w:tcPr>
          <w:p w14:paraId="3D7FD023" w14:textId="77777777" w:rsidR="007C7A9A" w:rsidRPr="00446E14" w:rsidRDefault="007C7A9A">
            <w:pPr>
              <w:pStyle w:val="ProgrammingNotes"/>
              <w:spacing w:beforeLines="20" w:before="48" w:afterLines="20" w:after="48" w:line="252" w:lineRule="auto"/>
            </w:pPr>
            <w:r w:rsidRPr="00446E14">
              <w:t>MR</w:t>
            </w:r>
          </w:p>
        </w:tc>
        <w:tc>
          <w:tcPr>
            <w:tcW w:w="810" w:type="dxa"/>
            <w:vAlign w:val="center"/>
          </w:tcPr>
          <w:p w14:paraId="6B6093DF" w14:textId="77777777" w:rsidR="007C7A9A" w:rsidRPr="00446E14" w:rsidRDefault="007C7A9A">
            <w:pPr>
              <w:pStyle w:val="ProgrammingNotes"/>
              <w:spacing w:beforeLines="20" w:before="48" w:afterLines="20" w:after="48" w:line="252" w:lineRule="auto"/>
            </w:pPr>
          </w:p>
        </w:tc>
      </w:tr>
      <w:tr w:rsidR="007C7A9A" w:rsidRPr="00446E14" w14:paraId="08F5953F" w14:textId="77777777" w:rsidTr="6460CD10">
        <w:trPr>
          <w:trHeight w:val="272"/>
          <w:jc w:val="center"/>
        </w:trPr>
        <w:tc>
          <w:tcPr>
            <w:tcW w:w="1008" w:type="dxa"/>
          </w:tcPr>
          <w:p w14:paraId="253190B2" w14:textId="77777777" w:rsidR="007C7A9A" w:rsidRPr="00446E14" w:rsidRDefault="007C7A9A" w:rsidP="007C7A9A">
            <w:pPr>
              <w:spacing w:beforeLines="20" w:before="48" w:afterLines="20" w:after="48" w:line="252" w:lineRule="auto"/>
              <w:rPr>
                <w:rFonts w:cs="Arial"/>
                <w:szCs w:val="20"/>
              </w:rPr>
            </w:pPr>
          </w:p>
        </w:tc>
        <w:tc>
          <w:tcPr>
            <w:tcW w:w="602" w:type="dxa"/>
          </w:tcPr>
          <w:p w14:paraId="7988BE39" w14:textId="77777777" w:rsidR="007C7A9A" w:rsidRPr="00446E14" w:rsidRDefault="007C7A9A" w:rsidP="007C7A9A">
            <w:pPr>
              <w:spacing w:beforeLines="20" w:before="48" w:afterLines="20" w:after="48" w:line="252" w:lineRule="auto"/>
              <w:rPr>
                <w:rFonts w:cs="Arial"/>
                <w:b/>
                <w:i/>
                <w:szCs w:val="20"/>
              </w:rPr>
            </w:pPr>
          </w:p>
        </w:tc>
        <w:tc>
          <w:tcPr>
            <w:tcW w:w="7507" w:type="dxa"/>
            <w:gridSpan w:val="2"/>
          </w:tcPr>
          <w:p w14:paraId="0DF68E71" w14:textId="52CDE27B" w:rsidR="007C7A9A" w:rsidRPr="00446E14" w:rsidRDefault="007C7A9A" w:rsidP="007C7A9A">
            <w:pPr>
              <w:pStyle w:val="Answers"/>
            </w:pPr>
            <w:r w:rsidRPr="00446E14">
              <w:rPr>
                <w:rStyle w:val="normaltextrun"/>
              </w:rPr>
              <w:t>We have a fiduciary duty to include climate considerations</w:t>
            </w:r>
            <w:r w:rsidRPr="00446E14">
              <w:rPr>
                <w:rStyle w:val="eop"/>
              </w:rPr>
              <w:t> </w:t>
            </w:r>
          </w:p>
        </w:tc>
        <w:tc>
          <w:tcPr>
            <w:tcW w:w="558" w:type="dxa"/>
            <w:vAlign w:val="center"/>
          </w:tcPr>
          <w:p w14:paraId="46C330BC" w14:textId="77777777" w:rsidR="007C7A9A" w:rsidRPr="00446E14" w:rsidRDefault="007C7A9A" w:rsidP="007C7A9A">
            <w:pPr>
              <w:pStyle w:val="Codes"/>
              <w:spacing w:beforeLines="20" w:before="48" w:afterLines="20" w:after="48" w:line="252" w:lineRule="auto"/>
            </w:pPr>
            <w:r w:rsidRPr="00446E14">
              <w:t>01</w:t>
            </w:r>
          </w:p>
        </w:tc>
        <w:tc>
          <w:tcPr>
            <w:tcW w:w="810" w:type="dxa"/>
            <w:vAlign w:val="center"/>
          </w:tcPr>
          <w:p w14:paraId="4931722A" w14:textId="77777777" w:rsidR="007C7A9A" w:rsidRPr="00446E14" w:rsidRDefault="007C7A9A" w:rsidP="007C7A9A">
            <w:pPr>
              <w:spacing w:beforeLines="20" w:before="48" w:afterLines="20" w:after="48" w:line="252" w:lineRule="auto"/>
              <w:jc w:val="center"/>
              <w:rPr>
                <w:rFonts w:cs="Arial"/>
                <w:szCs w:val="20"/>
              </w:rPr>
            </w:pPr>
          </w:p>
        </w:tc>
      </w:tr>
      <w:tr w:rsidR="007C7A9A" w:rsidRPr="00446E14" w14:paraId="40B4DE5A" w14:textId="77777777" w:rsidTr="6460CD10">
        <w:trPr>
          <w:trHeight w:val="272"/>
          <w:jc w:val="center"/>
        </w:trPr>
        <w:tc>
          <w:tcPr>
            <w:tcW w:w="1008" w:type="dxa"/>
          </w:tcPr>
          <w:p w14:paraId="506B3926" w14:textId="77777777" w:rsidR="007C7A9A" w:rsidRPr="00446E14" w:rsidRDefault="007C7A9A" w:rsidP="007C7A9A">
            <w:pPr>
              <w:spacing w:beforeLines="20" w:before="48" w:afterLines="20" w:after="48" w:line="252" w:lineRule="auto"/>
              <w:rPr>
                <w:rFonts w:cs="Arial"/>
                <w:szCs w:val="20"/>
              </w:rPr>
            </w:pPr>
          </w:p>
        </w:tc>
        <w:tc>
          <w:tcPr>
            <w:tcW w:w="602" w:type="dxa"/>
          </w:tcPr>
          <w:p w14:paraId="3C7C478A" w14:textId="77777777" w:rsidR="007C7A9A" w:rsidRPr="00446E14" w:rsidRDefault="007C7A9A" w:rsidP="007C7A9A">
            <w:pPr>
              <w:spacing w:beforeLines="20" w:before="48" w:afterLines="20" w:after="48" w:line="252" w:lineRule="auto"/>
              <w:rPr>
                <w:rFonts w:cs="Arial"/>
                <w:szCs w:val="20"/>
              </w:rPr>
            </w:pPr>
          </w:p>
        </w:tc>
        <w:tc>
          <w:tcPr>
            <w:tcW w:w="7507" w:type="dxa"/>
            <w:gridSpan w:val="2"/>
          </w:tcPr>
          <w:p w14:paraId="06D13FB8" w14:textId="715FA925" w:rsidR="007C7A9A" w:rsidRPr="00446E14" w:rsidRDefault="007C7A9A" w:rsidP="007C7A9A">
            <w:pPr>
              <w:pStyle w:val="Answers"/>
              <w:rPr>
                <w:rStyle w:val="eop"/>
              </w:rPr>
            </w:pPr>
            <w:r w:rsidRPr="00446E14">
              <w:rPr>
                <w:rStyle w:val="normaltextrun"/>
              </w:rPr>
              <w:t xml:space="preserve">Client demand </w:t>
            </w:r>
          </w:p>
        </w:tc>
        <w:tc>
          <w:tcPr>
            <w:tcW w:w="558" w:type="dxa"/>
            <w:vAlign w:val="center"/>
          </w:tcPr>
          <w:p w14:paraId="24862D5E" w14:textId="77777777" w:rsidR="007C7A9A" w:rsidRPr="00446E14" w:rsidRDefault="007C7A9A" w:rsidP="007C7A9A">
            <w:pPr>
              <w:pStyle w:val="Codes"/>
              <w:spacing w:beforeLines="20" w:before="48" w:afterLines="20" w:after="48" w:line="252" w:lineRule="auto"/>
            </w:pPr>
            <w:r w:rsidRPr="00446E14">
              <w:t>02</w:t>
            </w:r>
          </w:p>
        </w:tc>
        <w:tc>
          <w:tcPr>
            <w:tcW w:w="810" w:type="dxa"/>
            <w:vAlign w:val="center"/>
          </w:tcPr>
          <w:p w14:paraId="4A87397A" w14:textId="77777777" w:rsidR="007C7A9A" w:rsidRPr="00446E14" w:rsidRDefault="007C7A9A" w:rsidP="007C7A9A">
            <w:pPr>
              <w:spacing w:beforeLines="20" w:before="48" w:afterLines="20" w:after="48" w:line="252" w:lineRule="auto"/>
              <w:jc w:val="center"/>
              <w:rPr>
                <w:rFonts w:cs="Arial"/>
                <w:szCs w:val="20"/>
              </w:rPr>
            </w:pPr>
          </w:p>
        </w:tc>
      </w:tr>
      <w:tr w:rsidR="007C7A9A" w:rsidRPr="00446E14" w14:paraId="0BAEBA49" w14:textId="77777777" w:rsidTr="6460CD10">
        <w:trPr>
          <w:trHeight w:val="272"/>
          <w:jc w:val="center"/>
        </w:trPr>
        <w:tc>
          <w:tcPr>
            <w:tcW w:w="1008" w:type="dxa"/>
          </w:tcPr>
          <w:p w14:paraId="75C30526" w14:textId="77777777" w:rsidR="007C7A9A" w:rsidRPr="00446E14" w:rsidRDefault="007C7A9A" w:rsidP="007C7A9A">
            <w:pPr>
              <w:spacing w:beforeLines="20" w:before="48" w:afterLines="20" w:after="48" w:line="252" w:lineRule="auto"/>
              <w:rPr>
                <w:rFonts w:cs="Arial"/>
                <w:szCs w:val="20"/>
              </w:rPr>
            </w:pPr>
          </w:p>
        </w:tc>
        <w:tc>
          <w:tcPr>
            <w:tcW w:w="602" w:type="dxa"/>
          </w:tcPr>
          <w:p w14:paraId="55A97691" w14:textId="77777777" w:rsidR="007C7A9A" w:rsidRPr="00446E14" w:rsidRDefault="007C7A9A" w:rsidP="007C7A9A">
            <w:pPr>
              <w:spacing w:beforeLines="20" w:before="48" w:afterLines="20" w:after="48" w:line="252" w:lineRule="auto"/>
              <w:rPr>
                <w:rFonts w:cs="Arial"/>
                <w:szCs w:val="20"/>
              </w:rPr>
            </w:pPr>
          </w:p>
        </w:tc>
        <w:tc>
          <w:tcPr>
            <w:tcW w:w="7507" w:type="dxa"/>
            <w:gridSpan w:val="2"/>
          </w:tcPr>
          <w:p w14:paraId="61368AF1" w14:textId="754D8982" w:rsidR="007C7A9A" w:rsidRPr="00446E14" w:rsidRDefault="007C7A9A" w:rsidP="007C7A9A">
            <w:pPr>
              <w:pStyle w:val="Answers"/>
            </w:pPr>
            <w:r w:rsidRPr="00446E14">
              <w:rPr>
                <w:rStyle w:val="normaltextrun"/>
              </w:rPr>
              <w:t>Inclusion of climate risks in our financial decision-making (ESG integration, asset valuation, portfolio risk assessment etc)</w:t>
            </w:r>
            <w:r w:rsidRPr="00446E14">
              <w:rPr>
                <w:rStyle w:val="eop"/>
              </w:rPr>
              <w:t> </w:t>
            </w:r>
          </w:p>
        </w:tc>
        <w:tc>
          <w:tcPr>
            <w:tcW w:w="558" w:type="dxa"/>
            <w:vAlign w:val="center"/>
          </w:tcPr>
          <w:p w14:paraId="047D1978" w14:textId="77777777" w:rsidR="007C7A9A" w:rsidRPr="00446E14" w:rsidRDefault="007C7A9A" w:rsidP="007C7A9A">
            <w:pPr>
              <w:pStyle w:val="Codes"/>
              <w:spacing w:beforeLines="20" w:before="48" w:afterLines="20" w:after="48" w:line="252" w:lineRule="auto"/>
            </w:pPr>
            <w:r w:rsidRPr="00446E14">
              <w:t>03</w:t>
            </w:r>
          </w:p>
        </w:tc>
        <w:tc>
          <w:tcPr>
            <w:tcW w:w="810" w:type="dxa"/>
            <w:vAlign w:val="center"/>
          </w:tcPr>
          <w:p w14:paraId="4E46C2DF" w14:textId="77777777" w:rsidR="007C7A9A" w:rsidRPr="00446E14" w:rsidRDefault="007C7A9A" w:rsidP="007C7A9A">
            <w:pPr>
              <w:spacing w:beforeLines="20" w:before="48" w:afterLines="20" w:after="48" w:line="252" w:lineRule="auto"/>
              <w:jc w:val="center"/>
              <w:rPr>
                <w:rFonts w:cs="Arial"/>
                <w:szCs w:val="20"/>
              </w:rPr>
            </w:pPr>
          </w:p>
        </w:tc>
      </w:tr>
      <w:tr w:rsidR="007C7A9A" w:rsidRPr="00446E14" w14:paraId="5645021D" w14:textId="77777777" w:rsidTr="6460CD10">
        <w:trPr>
          <w:trHeight w:val="272"/>
          <w:jc w:val="center"/>
        </w:trPr>
        <w:tc>
          <w:tcPr>
            <w:tcW w:w="1008" w:type="dxa"/>
          </w:tcPr>
          <w:p w14:paraId="492D2AC1" w14:textId="77777777" w:rsidR="007C7A9A" w:rsidRPr="00446E14" w:rsidRDefault="007C7A9A" w:rsidP="007C7A9A">
            <w:pPr>
              <w:spacing w:beforeLines="20" w:before="48" w:afterLines="20" w:after="48" w:line="252" w:lineRule="auto"/>
              <w:rPr>
                <w:rFonts w:cs="Arial"/>
                <w:szCs w:val="20"/>
              </w:rPr>
            </w:pPr>
          </w:p>
        </w:tc>
        <w:tc>
          <w:tcPr>
            <w:tcW w:w="602" w:type="dxa"/>
          </w:tcPr>
          <w:p w14:paraId="64CE1CB5" w14:textId="77777777" w:rsidR="007C7A9A" w:rsidRPr="00446E14" w:rsidRDefault="007C7A9A" w:rsidP="007C7A9A">
            <w:pPr>
              <w:spacing w:beforeLines="20" w:before="48" w:afterLines="20" w:after="48" w:line="252" w:lineRule="auto"/>
              <w:rPr>
                <w:rFonts w:cs="Arial"/>
                <w:szCs w:val="20"/>
              </w:rPr>
            </w:pPr>
          </w:p>
        </w:tc>
        <w:tc>
          <w:tcPr>
            <w:tcW w:w="7507" w:type="dxa"/>
            <w:gridSpan w:val="2"/>
          </w:tcPr>
          <w:p w14:paraId="5230297D" w14:textId="597501C1" w:rsidR="007C7A9A" w:rsidRPr="00446E14" w:rsidRDefault="007C7A9A" w:rsidP="007C7A9A">
            <w:pPr>
              <w:pStyle w:val="Answers"/>
            </w:pPr>
            <w:r w:rsidRPr="00446E14">
              <w:rPr>
                <w:rStyle w:val="normaltextrun"/>
              </w:rPr>
              <w:t>Industry-driven competition (desire to maintain a position of leadership vs peers)</w:t>
            </w:r>
            <w:r w:rsidRPr="00446E14">
              <w:rPr>
                <w:rStyle w:val="eop"/>
              </w:rPr>
              <w:t> </w:t>
            </w:r>
          </w:p>
        </w:tc>
        <w:tc>
          <w:tcPr>
            <w:tcW w:w="558" w:type="dxa"/>
            <w:vAlign w:val="center"/>
          </w:tcPr>
          <w:p w14:paraId="1CB4832B" w14:textId="77777777" w:rsidR="007C7A9A" w:rsidRPr="00446E14" w:rsidRDefault="007C7A9A" w:rsidP="007C7A9A">
            <w:pPr>
              <w:pStyle w:val="Codes"/>
              <w:spacing w:beforeLines="20" w:before="48" w:afterLines="20" w:after="48" w:line="252" w:lineRule="auto"/>
            </w:pPr>
            <w:r w:rsidRPr="00446E14">
              <w:t>04</w:t>
            </w:r>
          </w:p>
        </w:tc>
        <w:tc>
          <w:tcPr>
            <w:tcW w:w="810" w:type="dxa"/>
            <w:vAlign w:val="center"/>
          </w:tcPr>
          <w:p w14:paraId="5418CB88" w14:textId="77777777" w:rsidR="007C7A9A" w:rsidRPr="00446E14" w:rsidRDefault="007C7A9A" w:rsidP="007C7A9A">
            <w:pPr>
              <w:spacing w:beforeLines="20" w:before="48" w:afterLines="20" w:after="48" w:line="252" w:lineRule="auto"/>
              <w:jc w:val="center"/>
              <w:rPr>
                <w:rFonts w:cs="Arial"/>
                <w:szCs w:val="20"/>
              </w:rPr>
            </w:pPr>
          </w:p>
        </w:tc>
      </w:tr>
      <w:tr w:rsidR="007C7A9A" w:rsidRPr="00446E14" w14:paraId="5620789D" w14:textId="77777777" w:rsidTr="6460CD10">
        <w:trPr>
          <w:trHeight w:val="272"/>
          <w:jc w:val="center"/>
        </w:trPr>
        <w:tc>
          <w:tcPr>
            <w:tcW w:w="1008" w:type="dxa"/>
          </w:tcPr>
          <w:p w14:paraId="306EE6FB" w14:textId="77777777" w:rsidR="007C7A9A" w:rsidRPr="00446E14" w:rsidRDefault="007C7A9A" w:rsidP="007C7A9A">
            <w:pPr>
              <w:spacing w:beforeLines="20" w:before="48" w:afterLines="20" w:after="48" w:line="252" w:lineRule="auto"/>
              <w:rPr>
                <w:rFonts w:cs="Arial"/>
                <w:szCs w:val="20"/>
              </w:rPr>
            </w:pPr>
          </w:p>
        </w:tc>
        <w:tc>
          <w:tcPr>
            <w:tcW w:w="602" w:type="dxa"/>
          </w:tcPr>
          <w:p w14:paraId="299FF9DC" w14:textId="77777777" w:rsidR="007C7A9A" w:rsidRPr="00446E14" w:rsidRDefault="007C7A9A" w:rsidP="007C7A9A">
            <w:pPr>
              <w:spacing w:beforeLines="20" w:before="48" w:afterLines="20" w:after="48" w:line="252" w:lineRule="auto"/>
              <w:rPr>
                <w:rFonts w:cs="Arial"/>
                <w:szCs w:val="20"/>
              </w:rPr>
            </w:pPr>
          </w:p>
        </w:tc>
        <w:tc>
          <w:tcPr>
            <w:tcW w:w="7507" w:type="dxa"/>
            <w:gridSpan w:val="2"/>
          </w:tcPr>
          <w:p w14:paraId="79413C1E" w14:textId="09F1BF6C" w:rsidR="007C7A9A" w:rsidRPr="00446E14" w:rsidRDefault="007C7A9A" w:rsidP="007C7A9A">
            <w:pPr>
              <w:pStyle w:val="Answers"/>
            </w:pPr>
            <w:r w:rsidRPr="00446E14">
              <w:rPr>
                <w:rStyle w:val="normaltextrun"/>
              </w:rPr>
              <w:t>Regulatory requirements (e.g. TCFD/ISSB, local regulations)</w:t>
            </w:r>
            <w:r w:rsidRPr="00446E14">
              <w:rPr>
                <w:rStyle w:val="eop"/>
              </w:rPr>
              <w:t> </w:t>
            </w:r>
          </w:p>
        </w:tc>
        <w:tc>
          <w:tcPr>
            <w:tcW w:w="558" w:type="dxa"/>
            <w:vAlign w:val="center"/>
          </w:tcPr>
          <w:p w14:paraId="56AC4AE0" w14:textId="77777777" w:rsidR="007C7A9A" w:rsidRPr="00446E14" w:rsidRDefault="007C7A9A" w:rsidP="007C7A9A">
            <w:pPr>
              <w:pStyle w:val="Codes"/>
              <w:spacing w:beforeLines="20" w:before="48" w:afterLines="20" w:after="48" w:line="252" w:lineRule="auto"/>
            </w:pPr>
            <w:r w:rsidRPr="00446E14">
              <w:t>05</w:t>
            </w:r>
          </w:p>
        </w:tc>
        <w:tc>
          <w:tcPr>
            <w:tcW w:w="810" w:type="dxa"/>
            <w:vAlign w:val="center"/>
          </w:tcPr>
          <w:p w14:paraId="2AC15682" w14:textId="77777777" w:rsidR="007C7A9A" w:rsidRPr="00446E14" w:rsidRDefault="007C7A9A" w:rsidP="007C7A9A">
            <w:pPr>
              <w:pStyle w:val="ProgrammingNotes"/>
              <w:spacing w:beforeLines="20" w:before="48" w:afterLines="20" w:after="48" w:line="252" w:lineRule="auto"/>
            </w:pPr>
          </w:p>
        </w:tc>
      </w:tr>
      <w:tr w:rsidR="007C7A9A" w:rsidRPr="00446E14" w14:paraId="4A71EA8A" w14:textId="77777777" w:rsidTr="6460CD10">
        <w:trPr>
          <w:trHeight w:val="272"/>
          <w:jc w:val="center"/>
        </w:trPr>
        <w:tc>
          <w:tcPr>
            <w:tcW w:w="1008" w:type="dxa"/>
          </w:tcPr>
          <w:p w14:paraId="36C01280" w14:textId="77777777" w:rsidR="007C7A9A" w:rsidRPr="00446E14" w:rsidRDefault="007C7A9A" w:rsidP="007C7A9A">
            <w:pPr>
              <w:spacing w:beforeLines="20" w:before="48" w:afterLines="20" w:after="48" w:line="252" w:lineRule="auto"/>
              <w:rPr>
                <w:rFonts w:cs="Arial"/>
                <w:szCs w:val="20"/>
              </w:rPr>
            </w:pPr>
          </w:p>
        </w:tc>
        <w:tc>
          <w:tcPr>
            <w:tcW w:w="602" w:type="dxa"/>
          </w:tcPr>
          <w:p w14:paraId="01928ED2" w14:textId="77777777" w:rsidR="007C7A9A" w:rsidRPr="00446E14" w:rsidRDefault="007C7A9A" w:rsidP="007C7A9A">
            <w:pPr>
              <w:spacing w:beforeLines="20" w:before="48" w:afterLines="20" w:after="48" w:line="252" w:lineRule="auto"/>
              <w:rPr>
                <w:rFonts w:cs="Arial"/>
                <w:szCs w:val="20"/>
              </w:rPr>
            </w:pPr>
          </w:p>
        </w:tc>
        <w:tc>
          <w:tcPr>
            <w:tcW w:w="7507" w:type="dxa"/>
            <w:gridSpan w:val="2"/>
          </w:tcPr>
          <w:p w14:paraId="6E7DCB5A" w14:textId="058BC53F" w:rsidR="007C7A9A" w:rsidRPr="00446E14" w:rsidRDefault="007C7A9A" w:rsidP="007C7A9A">
            <w:pPr>
              <w:pStyle w:val="Answers"/>
            </w:pPr>
            <w:r w:rsidRPr="00446E14">
              <w:rPr>
                <w:rStyle w:val="normaltextrun"/>
              </w:rPr>
              <w:t>External /reputational pressure (media, NGOs, trade unions etc)</w:t>
            </w:r>
            <w:r w:rsidRPr="00446E14">
              <w:rPr>
                <w:rStyle w:val="eop"/>
              </w:rPr>
              <w:t> </w:t>
            </w:r>
          </w:p>
        </w:tc>
        <w:tc>
          <w:tcPr>
            <w:tcW w:w="558" w:type="dxa"/>
            <w:vAlign w:val="center"/>
          </w:tcPr>
          <w:p w14:paraId="6AEF3D52" w14:textId="77777777" w:rsidR="007C7A9A" w:rsidRPr="00446E14" w:rsidRDefault="007C7A9A" w:rsidP="007C7A9A">
            <w:pPr>
              <w:pStyle w:val="Codes"/>
              <w:spacing w:beforeLines="20" w:before="48" w:afterLines="20" w:after="48" w:line="252" w:lineRule="auto"/>
            </w:pPr>
            <w:r w:rsidRPr="00446E14">
              <w:t>06</w:t>
            </w:r>
          </w:p>
        </w:tc>
        <w:tc>
          <w:tcPr>
            <w:tcW w:w="810" w:type="dxa"/>
            <w:vAlign w:val="center"/>
          </w:tcPr>
          <w:p w14:paraId="7710614E" w14:textId="77777777" w:rsidR="007C7A9A" w:rsidRPr="00446E14" w:rsidRDefault="007C7A9A" w:rsidP="007C7A9A">
            <w:pPr>
              <w:pStyle w:val="ProgrammingNotes"/>
              <w:spacing w:beforeLines="20" w:before="48" w:afterLines="20" w:after="48" w:line="252" w:lineRule="auto"/>
            </w:pPr>
          </w:p>
        </w:tc>
      </w:tr>
      <w:tr w:rsidR="007C7A9A" w:rsidRPr="00446E14" w14:paraId="6FCD9773" w14:textId="77777777" w:rsidTr="6460CD10">
        <w:trPr>
          <w:trHeight w:val="272"/>
          <w:jc w:val="center"/>
        </w:trPr>
        <w:tc>
          <w:tcPr>
            <w:tcW w:w="1008" w:type="dxa"/>
          </w:tcPr>
          <w:p w14:paraId="0F3F9E0E" w14:textId="77777777" w:rsidR="007C7A9A" w:rsidRPr="00446E14" w:rsidRDefault="007C7A9A" w:rsidP="007C7A9A">
            <w:pPr>
              <w:spacing w:beforeLines="20" w:before="48" w:afterLines="20" w:after="48" w:line="252" w:lineRule="auto"/>
              <w:rPr>
                <w:rFonts w:cs="Arial"/>
                <w:szCs w:val="20"/>
              </w:rPr>
            </w:pPr>
          </w:p>
        </w:tc>
        <w:tc>
          <w:tcPr>
            <w:tcW w:w="602" w:type="dxa"/>
          </w:tcPr>
          <w:p w14:paraId="169F4479" w14:textId="77777777" w:rsidR="007C7A9A" w:rsidRPr="00446E14" w:rsidRDefault="007C7A9A" w:rsidP="007C7A9A">
            <w:pPr>
              <w:spacing w:beforeLines="20" w:before="48" w:afterLines="20" w:after="48" w:line="252" w:lineRule="auto"/>
              <w:rPr>
                <w:rFonts w:cs="Arial"/>
                <w:szCs w:val="20"/>
              </w:rPr>
            </w:pPr>
          </w:p>
        </w:tc>
        <w:tc>
          <w:tcPr>
            <w:tcW w:w="7507" w:type="dxa"/>
            <w:gridSpan w:val="2"/>
          </w:tcPr>
          <w:p w14:paraId="77129113" w14:textId="3F7EDB8C" w:rsidR="007C7A9A" w:rsidRPr="00446E14" w:rsidRDefault="007C7A9A" w:rsidP="007C7A9A">
            <w:pPr>
              <w:pStyle w:val="Answers"/>
            </w:pPr>
            <w:r w:rsidRPr="00446E14">
              <w:rPr>
                <w:rStyle w:val="normaltextrun"/>
              </w:rPr>
              <w:t>Desire to drive positive environmental and social outcomes </w:t>
            </w:r>
            <w:r w:rsidRPr="00446E14">
              <w:rPr>
                <w:rStyle w:val="eop"/>
              </w:rPr>
              <w:t> </w:t>
            </w:r>
          </w:p>
        </w:tc>
        <w:tc>
          <w:tcPr>
            <w:tcW w:w="558" w:type="dxa"/>
            <w:vAlign w:val="center"/>
          </w:tcPr>
          <w:p w14:paraId="1E546BCF" w14:textId="4D73C90D" w:rsidR="007C7A9A" w:rsidRPr="00446E14" w:rsidRDefault="007C7A9A" w:rsidP="007C7A9A">
            <w:pPr>
              <w:pStyle w:val="Codes"/>
              <w:spacing w:beforeLines="20" w:before="48" w:afterLines="20" w:after="48" w:line="252" w:lineRule="auto"/>
            </w:pPr>
            <w:r w:rsidRPr="00446E14">
              <w:t>07</w:t>
            </w:r>
          </w:p>
        </w:tc>
        <w:tc>
          <w:tcPr>
            <w:tcW w:w="810" w:type="dxa"/>
            <w:vAlign w:val="center"/>
          </w:tcPr>
          <w:p w14:paraId="27B898E0" w14:textId="77777777" w:rsidR="007C7A9A" w:rsidRPr="00446E14" w:rsidRDefault="007C7A9A" w:rsidP="007C7A9A">
            <w:pPr>
              <w:pStyle w:val="ProgrammingNotes"/>
              <w:spacing w:beforeLines="20" w:before="48" w:afterLines="20" w:after="48" w:line="252" w:lineRule="auto"/>
            </w:pPr>
          </w:p>
        </w:tc>
      </w:tr>
      <w:tr w:rsidR="007C7A9A" w:rsidRPr="00446E14" w14:paraId="0AD1AADD" w14:textId="77777777" w:rsidTr="6460CD10">
        <w:trPr>
          <w:trHeight w:val="272"/>
          <w:jc w:val="center"/>
        </w:trPr>
        <w:tc>
          <w:tcPr>
            <w:tcW w:w="1008" w:type="dxa"/>
          </w:tcPr>
          <w:p w14:paraId="02880033" w14:textId="77777777" w:rsidR="007C7A9A" w:rsidRPr="00446E14" w:rsidRDefault="007C7A9A" w:rsidP="007C7A9A">
            <w:pPr>
              <w:spacing w:beforeLines="20" w:before="48" w:afterLines="20" w:after="48" w:line="252" w:lineRule="auto"/>
              <w:rPr>
                <w:rFonts w:cs="Arial"/>
                <w:szCs w:val="20"/>
              </w:rPr>
            </w:pPr>
          </w:p>
        </w:tc>
        <w:tc>
          <w:tcPr>
            <w:tcW w:w="602" w:type="dxa"/>
          </w:tcPr>
          <w:p w14:paraId="367C4C9D" w14:textId="77777777" w:rsidR="007C7A9A" w:rsidRPr="00446E14" w:rsidRDefault="007C7A9A" w:rsidP="007C7A9A">
            <w:pPr>
              <w:spacing w:beforeLines="20" w:before="48" w:afterLines="20" w:after="48" w:line="252" w:lineRule="auto"/>
              <w:rPr>
                <w:rFonts w:cs="Arial"/>
                <w:szCs w:val="20"/>
              </w:rPr>
            </w:pPr>
          </w:p>
        </w:tc>
        <w:tc>
          <w:tcPr>
            <w:tcW w:w="7507" w:type="dxa"/>
            <w:gridSpan w:val="2"/>
          </w:tcPr>
          <w:p w14:paraId="599403B2" w14:textId="7F35A0EA" w:rsidR="007C7A9A" w:rsidRPr="00446E14" w:rsidRDefault="007C7A9A" w:rsidP="007C7A9A">
            <w:pPr>
              <w:pStyle w:val="Answers"/>
              <w:rPr>
                <w:rStyle w:val="eop"/>
              </w:rPr>
            </w:pPr>
            <w:r w:rsidRPr="00446E14">
              <w:rPr>
                <w:rStyle w:val="normaltextrun"/>
              </w:rPr>
              <w:t xml:space="preserve">Desire to avoid the disorderly transition implied in the systemic risks climate change poses to economies </w:t>
            </w:r>
          </w:p>
        </w:tc>
        <w:tc>
          <w:tcPr>
            <w:tcW w:w="558" w:type="dxa"/>
            <w:vAlign w:val="center"/>
          </w:tcPr>
          <w:p w14:paraId="1E5E9A49" w14:textId="798251C9" w:rsidR="007C7A9A" w:rsidRPr="00446E14" w:rsidRDefault="007C7A9A" w:rsidP="007C7A9A">
            <w:pPr>
              <w:pStyle w:val="Codes"/>
              <w:spacing w:beforeLines="20" w:before="48" w:afterLines="20" w:after="48" w:line="252" w:lineRule="auto"/>
            </w:pPr>
            <w:r w:rsidRPr="00446E14">
              <w:t>08</w:t>
            </w:r>
          </w:p>
        </w:tc>
        <w:tc>
          <w:tcPr>
            <w:tcW w:w="810" w:type="dxa"/>
            <w:vAlign w:val="center"/>
          </w:tcPr>
          <w:p w14:paraId="2E519519" w14:textId="77777777" w:rsidR="007C7A9A" w:rsidRPr="00446E14" w:rsidRDefault="007C7A9A" w:rsidP="007C7A9A">
            <w:pPr>
              <w:pStyle w:val="ProgrammingNotes"/>
              <w:spacing w:beforeLines="20" w:before="48" w:afterLines="20" w:after="48" w:line="252" w:lineRule="auto"/>
            </w:pPr>
          </w:p>
        </w:tc>
      </w:tr>
      <w:tr w:rsidR="007C7A9A" w:rsidRPr="00446E14" w14:paraId="56823A7F" w14:textId="77777777" w:rsidTr="6460CD10">
        <w:trPr>
          <w:trHeight w:val="272"/>
          <w:jc w:val="center"/>
        </w:trPr>
        <w:tc>
          <w:tcPr>
            <w:tcW w:w="1008" w:type="dxa"/>
          </w:tcPr>
          <w:p w14:paraId="642E821D" w14:textId="77777777" w:rsidR="007C7A9A" w:rsidRPr="00446E14" w:rsidRDefault="007C7A9A" w:rsidP="007C7A9A">
            <w:pPr>
              <w:spacing w:beforeLines="20" w:before="48" w:afterLines="20" w:after="48" w:line="252" w:lineRule="auto"/>
              <w:rPr>
                <w:rFonts w:cs="Arial"/>
                <w:szCs w:val="20"/>
              </w:rPr>
            </w:pPr>
          </w:p>
        </w:tc>
        <w:tc>
          <w:tcPr>
            <w:tcW w:w="602" w:type="dxa"/>
          </w:tcPr>
          <w:p w14:paraId="674287B9" w14:textId="77777777" w:rsidR="007C7A9A" w:rsidRPr="00446E14" w:rsidRDefault="007C7A9A" w:rsidP="007C7A9A">
            <w:pPr>
              <w:spacing w:beforeLines="20" w:before="48" w:afterLines="20" w:after="48" w:line="252" w:lineRule="auto"/>
              <w:rPr>
                <w:rFonts w:cs="Arial"/>
                <w:szCs w:val="20"/>
              </w:rPr>
            </w:pPr>
          </w:p>
        </w:tc>
        <w:tc>
          <w:tcPr>
            <w:tcW w:w="7507" w:type="dxa"/>
            <w:gridSpan w:val="2"/>
            <w:vAlign w:val="center"/>
          </w:tcPr>
          <w:p w14:paraId="7E5DA157" w14:textId="12C7DAB6" w:rsidR="007C7A9A" w:rsidRPr="00446E14" w:rsidRDefault="007C7A9A" w:rsidP="007C7A9A">
            <w:pPr>
              <w:pStyle w:val="Answers"/>
              <w:rPr>
                <w:rStyle w:val="normaltextrun"/>
              </w:rPr>
            </w:pPr>
            <w:r w:rsidRPr="00446E14">
              <w:rPr>
                <w:rStyle w:val="normaltextrun"/>
              </w:rPr>
              <w:t>Other (please specify)</w:t>
            </w:r>
            <w:r w:rsidRPr="00446E14">
              <w:rPr>
                <w:rStyle w:val="eop"/>
              </w:rPr>
              <w:t> </w:t>
            </w:r>
          </w:p>
        </w:tc>
        <w:tc>
          <w:tcPr>
            <w:tcW w:w="558" w:type="dxa"/>
            <w:vAlign w:val="center"/>
          </w:tcPr>
          <w:p w14:paraId="69037E57" w14:textId="702D6377" w:rsidR="007C7A9A" w:rsidRPr="00446E14" w:rsidRDefault="007C7A9A" w:rsidP="007C7A9A">
            <w:pPr>
              <w:pStyle w:val="Codes"/>
              <w:spacing w:beforeLines="20" w:before="48" w:afterLines="20" w:after="48" w:line="252" w:lineRule="auto"/>
            </w:pPr>
            <w:r w:rsidRPr="00446E14">
              <w:t>96</w:t>
            </w:r>
          </w:p>
        </w:tc>
        <w:tc>
          <w:tcPr>
            <w:tcW w:w="810" w:type="dxa"/>
            <w:vAlign w:val="center"/>
          </w:tcPr>
          <w:p w14:paraId="4612B3A2" w14:textId="77777777" w:rsidR="007C7A9A" w:rsidRPr="00446E14" w:rsidRDefault="007C7A9A" w:rsidP="007C7A9A">
            <w:pPr>
              <w:pStyle w:val="ProgrammingNotes"/>
              <w:spacing w:beforeLines="20" w:before="48" w:afterLines="20" w:after="48" w:line="252" w:lineRule="auto"/>
            </w:pPr>
          </w:p>
        </w:tc>
      </w:tr>
    </w:tbl>
    <w:p w14:paraId="1240717B" w14:textId="77777777" w:rsidR="007C7A9A" w:rsidRPr="00446E14" w:rsidRDefault="007C7A9A" w:rsidP="00271973"/>
    <w:p w14:paraId="35C039E8" w14:textId="77777777" w:rsidR="00DE2C44" w:rsidRPr="00446E14" w:rsidRDefault="00DE2C44" w:rsidP="00DE2C44"/>
    <w:tbl>
      <w:tblPr>
        <w:tblStyle w:val="TableGridLight"/>
        <w:tblW w:w="10485" w:type="dxa"/>
        <w:jc w:val="center"/>
        <w:tblLook w:val="04A0" w:firstRow="1" w:lastRow="0" w:firstColumn="1" w:lastColumn="0" w:noHBand="0" w:noVBand="1"/>
      </w:tblPr>
      <w:tblGrid>
        <w:gridCol w:w="679"/>
        <w:gridCol w:w="607"/>
        <w:gridCol w:w="2452"/>
        <w:gridCol w:w="3192"/>
        <w:gridCol w:w="540"/>
        <w:gridCol w:w="3015"/>
      </w:tblGrid>
      <w:tr w:rsidR="00DE2C44" w:rsidRPr="00446E14" w:rsidDel="006C5675" w14:paraId="3101C760" w14:textId="6038E022" w:rsidTr="545D1E49">
        <w:trPr>
          <w:trHeight w:val="272"/>
          <w:jc w:val="center"/>
        </w:trPr>
        <w:tc>
          <w:tcPr>
            <w:tcW w:w="10485" w:type="dxa"/>
            <w:gridSpan w:val="6"/>
          </w:tcPr>
          <w:p w14:paraId="2A7A4DA7" w14:textId="2736D503" w:rsidR="00DE2C44" w:rsidRPr="00446E14" w:rsidDel="006C5675" w:rsidRDefault="00DE2C44" w:rsidP="001B3A86">
            <w:pPr>
              <w:pStyle w:val="ASK"/>
              <w:spacing w:beforeLines="20" w:before="48" w:afterLines="20" w:after="48" w:line="252" w:lineRule="auto"/>
            </w:pPr>
            <w:r w:rsidRPr="00446E14" w:rsidDel="006C5675">
              <w:t xml:space="preserve">INVESTORS </w:t>
            </w:r>
            <w:r w:rsidRPr="00446E14" w:rsidDel="004A2859">
              <w:t>-</w:t>
            </w:r>
            <w:r w:rsidRPr="00446E14" w:rsidDel="006C5675">
              <w:t xml:space="preserve"> MANDATORY</w:t>
            </w:r>
          </w:p>
        </w:tc>
      </w:tr>
      <w:tr w:rsidR="00DE2C44" w:rsidRPr="00446E14" w:rsidDel="006C5675" w14:paraId="7D263A11" w14:textId="6AB558D1" w:rsidTr="545D1E49">
        <w:trPr>
          <w:trHeight w:val="272"/>
          <w:jc w:val="center"/>
        </w:trPr>
        <w:tc>
          <w:tcPr>
            <w:tcW w:w="679" w:type="dxa"/>
          </w:tcPr>
          <w:p w14:paraId="2C4A8132" w14:textId="318AB303" w:rsidR="00DE2C44" w:rsidRPr="00446E14" w:rsidDel="006C5675" w:rsidRDefault="6E8D3364" w:rsidP="001B3A86">
            <w:pPr>
              <w:pStyle w:val="QuestionText"/>
              <w:spacing w:beforeLines="20" w:before="48" w:afterLines="20" w:after="48" w:line="252" w:lineRule="auto"/>
            </w:pPr>
            <w:r>
              <w:t>Q</w:t>
            </w:r>
            <w:r w:rsidR="2B2B3DAB">
              <w:t>33</w:t>
            </w:r>
          </w:p>
        </w:tc>
        <w:tc>
          <w:tcPr>
            <w:tcW w:w="9806" w:type="dxa"/>
            <w:gridSpan w:val="5"/>
          </w:tcPr>
          <w:p w14:paraId="414B3467" w14:textId="5D358ED5" w:rsidR="00DE2C44" w:rsidRPr="00446E14" w:rsidDel="006C5675" w:rsidRDefault="00DE2C44" w:rsidP="001B3A86">
            <w:pPr>
              <w:pStyle w:val="QuestionText"/>
              <w:spacing w:beforeLines="20" w:before="48" w:afterLines="20" w:after="48" w:line="252" w:lineRule="auto"/>
            </w:pPr>
            <w:r w:rsidRPr="00446E14" w:rsidDel="006C5675">
              <w:t>Do you have an investment policy regarding climate change?</w:t>
            </w:r>
          </w:p>
        </w:tc>
      </w:tr>
      <w:tr w:rsidR="00DE2C44" w:rsidRPr="00446E14" w:rsidDel="006C5675" w14:paraId="421A459F" w14:textId="04BEE315" w:rsidTr="545D1E49">
        <w:trPr>
          <w:trHeight w:val="272"/>
          <w:jc w:val="center"/>
        </w:trPr>
        <w:tc>
          <w:tcPr>
            <w:tcW w:w="679" w:type="dxa"/>
          </w:tcPr>
          <w:p w14:paraId="3E8E9889" w14:textId="4A1D4927" w:rsidR="00DE2C44" w:rsidRPr="00446E14" w:rsidDel="006C5675" w:rsidRDefault="00DE2C44" w:rsidP="001B3A86">
            <w:pPr>
              <w:spacing w:beforeLines="20" w:before="48" w:afterLines="20" w:after="48" w:line="252" w:lineRule="auto"/>
              <w:rPr>
                <w:rFonts w:cs="Arial"/>
              </w:rPr>
            </w:pPr>
          </w:p>
        </w:tc>
        <w:tc>
          <w:tcPr>
            <w:tcW w:w="3059" w:type="dxa"/>
            <w:gridSpan w:val="2"/>
            <w:vAlign w:val="center"/>
          </w:tcPr>
          <w:p w14:paraId="7F7E8B12" w14:textId="0099BD36" w:rsidR="00DE2C44" w:rsidRPr="00446E14" w:rsidDel="006C5675" w:rsidRDefault="00DE2C44" w:rsidP="001B3A86">
            <w:pPr>
              <w:pStyle w:val="Pleaseselect"/>
              <w:spacing w:beforeLines="20" w:before="48" w:afterLines="20" w:after="48" w:line="252" w:lineRule="auto"/>
            </w:pPr>
            <w:r w:rsidRPr="00446E14" w:rsidDel="006C5675">
              <w:t>Please select ALL that apply</w:t>
            </w:r>
          </w:p>
        </w:tc>
        <w:tc>
          <w:tcPr>
            <w:tcW w:w="3192" w:type="dxa"/>
            <w:vAlign w:val="center"/>
          </w:tcPr>
          <w:p w14:paraId="34AA206F" w14:textId="01862AD9" w:rsidR="00DE2C44" w:rsidRPr="00446E14" w:rsidDel="006C5675" w:rsidRDefault="00DE2C44" w:rsidP="001B3A86">
            <w:pPr>
              <w:pStyle w:val="RandomiseInstruction"/>
              <w:spacing w:beforeLines="20" w:before="48" w:afterLines="20" w:after="48" w:line="252" w:lineRule="auto"/>
              <w:jc w:val="center"/>
            </w:pPr>
            <w:r w:rsidRPr="00446E14" w:rsidDel="006C5675">
              <w:t>DO NOT RANDOMISE</w:t>
            </w:r>
          </w:p>
        </w:tc>
        <w:tc>
          <w:tcPr>
            <w:tcW w:w="540" w:type="dxa"/>
            <w:vAlign w:val="center"/>
          </w:tcPr>
          <w:p w14:paraId="7DAB1591" w14:textId="45BA8F9C" w:rsidR="00DE2C44" w:rsidRPr="00446E14" w:rsidDel="006C5675" w:rsidRDefault="00DE2C44" w:rsidP="001B3A86">
            <w:pPr>
              <w:pStyle w:val="ProgrammingNotes"/>
              <w:spacing w:beforeLines="20" w:before="48" w:afterLines="20" w:after="48" w:line="252" w:lineRule="auto"/>
            </w:pPr>
            <w:r w:rsidRPr="00446E14" w:rsidDel="006C5675">
              <w:t>MR</w:t>
            </w:r>
          </w:p>
        </w:tc>
        <w:tc>
          <w:tcPr>
            <w:tcW w:w="3015" w:type="dxa"/>
            <w:vAlign w:val="center"/>
          </w:tcPr>
          <w:p w14:paraId="27675450" w14:textId="212432D5" w:rsidR="00DE2C44" w:rsidRPr="00446E14" w:rsidDel="006C5675" w:rsidRDefault="00DE2C44" w:rsidP="001B3A86">
            <w:pPr>
              <w:pStyle w:val="ProgrammingNotes"/>
              <w:spacing w:beforeLines="20" w:before="48" w:afterLines="20" w:after="48" w:line="252" w:lineRule="auto"/>
            </w:pPr>
          </w:p>
        </w:tc>
      </w:tr>
      <w:tr w:rsidR="00DE2C44" w:rsidRPr="00446E14" w:rsidDel="006C5675" w14:paraId="4D3F6CF0" w14:textId="0BA7EB45" w:rsidTr="545D1E49">
        <w:trPr>
          <w:trHeight w:val="272"/>
          <w:jc w:val="center"/>
        </w:trPr>
        <w:tc>
          <w:tcPr>
            <w:tcW w:w="679" w:type="dxa"/>
          </w:tcPr>
          <w:p w14:paraId="04EDC653" w14:textId="2A1A5DF8" w:rsidR="00DE2C44" w:rsidRPr="00446E14" w:rsidDel="006C5675" w:rsidRDefault="00DE2C44" w:rsidP="001B3A86">
            <w:pPr>
              <w:spacing w:beforeLines="20" w:before="48" w:afterLines="20" w:after="48" w:line="252" w:lineRule="auto"/>
              <w:rPr>
                <w:rFonts w:cs="Arial"/>
              </w:rPr>
            </w:pPr>
          </w:p>
        </w:tc>
        <w:tc>
          <w:tcPr>
            <w:tcW w:w="607" w:type="dxa"/>
          </w:tcPr>
          <w:p w14:paraId="30DDFE4C" w14:textId="5093B58E" w:rsidR="00DE2C44" w:rsidRPr="00446E14" w:rsidDel="006C5675" w:rsidRDefault="00DE2C44" w:rsidP="001B3A86">
            <w:pPr>
              <w:spacing w:beforeLines="20" w:before="48" w:afterLines="20" w:after="48" w:line="252" w:lineRule="auto"/>
              <w:rPr>
                <w:rFonts w:cs="Arial"/>
                <w:b/>
                <w:bCs/>
                <w:i/>
                <w:iCs/>
              </w:rPr>
            </w:pPr>
          </w:p>
        </w:tc>
        <w:tc>
          <w:tcPr>
            <w:tcW w:w="5644" w:type="dxa"/>
            <w:gridSpan w:val="2"/>
          </w:tcPr>
          <w:p w14:paraId="4F718087" w14:textId="63ACD9A3" w:rsidR="00DE2C44" w:rsidRPr="00446E14" w:rsidDel="006C5675" w:rsidRDefault="00DE2C44" w:rsidP="001B3A86">
            <w:pPr>
              <w:pStyle w:val="Answers"/>
            </w:pPr>
            <w:r w:rsidRPr="00446E14" w:rsidDel="006C5675">
              <w:t>Yes, public</w:t>
            </w:r>
          </w:p>
        </w:tc>
        <w:tc>
          <w:tcPr>
            <w:tcW w:w="540" w:type="dxa"/>
            <w:vAlign w:val="center"/>
          </w:tcPr>
          <w:p w14:paraId="505C897E" w14:textId="49CC4BB1" w:rsidR="00DE2C44" w:rsidRPr="00446E14" w:rsidDel="006C5675" w:rsidRDefault="00DE2C44" w:rsidP="001B3A86">
            <w:pPr>
              <w:pStyle w:val="Codes"/>
              <w:spacing w:beforeLines="20" w:before="48" w:afterLines="20" w:after="48" w:line="252" w:lineRule="auto"/>
            </w:pPr>
            <w:r w:rsidRPr="00446E14" w:rsidDel="006C5675">
              <w:t>01</w:t>
            </w:r>
          </w:p>
        </w:tc>
        <w:tc>
          <w:tcPr>
            <w:tcW w:w="3015" w:type="dxa"/>
            <w:vAlign w:val="center"/>
          </w:tcPr>
          <w:p w14:paraId="0913876F" w14:textId="3D80A788" w:rsidR="00DE2C44" w:rsidRPr="00446E14" w:rsidDel="006C5675" w:rsidRDefault="00DE2C44" w:rsidP="001B3A86">
            <w:pPr>
              <w:spacing w:beforeLines="20" w:before="48" w:afterLines="20" w:after="48" w:line="252" w:lineRule="auto"/>
              <w:jc w:val="center"/>
              <w:rPr>
                <w:rFonts w:cs="Arial"/>
              </w:rPr>
            </w:pPr>
          </w:p>
        </w:tc>
      </w:tr>
      <w:tr w:rsidR="00DE2C44" w:rsidRPr="00446E14" w:rsidDel="006C5675" w14:paraId="3F4CA54A" w14:textId="7A1EDE7F" w:rsidTr="545D1E49">
        <w:trPr>
          <w:trHeight w:val="272"/>
          <w:jc w:val="center"/>
        </w:trPr>
        <w:tc>
          <w:tcPr>
            <w:tcW w:w="679" w:type="dxa"/>
          </w:tcPr>
          <w:p w14:paraId="15431532" w14:textId="43F967E5" w:rsidR="00DE2C44" w:rsidRPr="00446E14" w:rsidDel="006C5675" w:rsidRDefault="00DE2C44" w:rsidP="001B3A86">
            <w:pPr>
              <w:spacing w:beforeLines="20" w:before="48" w:afterLines="20" w:after="48" w:line="252" w:lineRule="auto"/>
              <w:rPr>
                <w:rFonts w:cs="Arial"/>
              </w:rPr>
            </w:pPr>
          </w:p>
        </w:tc>
        <w:tc>
          <w:tcPr>
            <w:tcW w:w="607" w:type="dxa"/>
          </w:tcPr>
          <w:p w14:paraId="4990E91E" w14:textId="52138E03" w:rsidR="00DE2C44" w:rsidRPr="00446E14" w:rsidDel="006C5675" w:rsidRDefault="00DE2C44" w:rsidP="001B3A86">
            <w:pPr>
              <w:spacing w:beforeLines="20" w:before="48" w:afterLines="20" w:after="48" w:line="252" w:lineRule="auto"/>
              <w:rPr>
                <w:rFonts w:cs="Arial"/>
              </w:rPr>
            </w:pPr>
          </w:p>
        </w:tc>
        <w:tc>
          <w:tcPr>
            <w:tcW w:w="5644" w:type="dxa"/>
            <w:gridSpan w:val="2"/>
          </w:tcPr>
          <w:p w14:paraId="574C0873" w14:textId="3D82FEDB" w:rsidR="00DE2C44" w:rsidRPr="00446E14" w:rsidDel="006C5675" w:rsidRDefault="00DE2C44" w:rsidP="001B3A86">
            <w:pPr>
              <w:pStyle w:val="Answers"/>
            </w:pPr>
            <w:r w:rsidRPr="00446E14" w:rsidDel="006C5675">
              <w:t>Yes, internal</w:t>
            </w:r>
          </w:p>
        </w:tc>
        <w:tc>
          <w:tcPr>
            <w:tcW w:w="540" w:type="dxa"/>
            <w:vAlign w:val="center"/>
          </w:tcPr>
          <w:p w14:paraId="1AED1AD7" w14:textId="4374FEBF" w:rsidR="00DE2C44" w:rsidRPr="00446E14" w:rsidDel="006C5675" w:rsidRDefault="00DE2C44" w:rsidP="001B3A86">
            <w:pPr>
              <w:pStyle w:val="Codes"/>
              <w:spacing w:beforeLines="20" w:before="48" w:afterLines="20" w:after="48" w:line="252" w:lineRule="auto"/>
            </w:pPr>
            <w:r w:rsidRPr="00446E14" w:rsidDel="006C5675">
              <w:t>02</w:t>
            </w:r>
          </w:p>
        </w:tc>
        <w:tc>
          <w:tcPr>
            <w:tcW w:w="3015" w:type="dxa"/>
            <w:vAlign w:val="center"/>
          </w:tcPr>
          <w:p w14:paraId="152B75A3" w14:textId="7A5DC36B" w:rsidR="00DE2C44" w:rsidRPr="00446E14" w:rsidDel="006C5675" w:rsidRDefault="00DE2C44" w:rsidP="001B3A86">
            <w:pPr>
              <w:spacing w:beforeLines="20" w:before="48" w:afterLines="20" w:after="48" w:line="252" w:lineRule="auto"/>
              <w:jc w:val="center"/>
              <w:rPr>
                <w:rFonts w:cs="Arial"/>
              </w:rPr>
            </w:pPr>
          </w:p>
        </w:tc>
      </w:tr>
      <w:tr w:rsidR="00DE2C44" w:rsidRPr="00446E14" w:rsidDel="006C5675" w14:paraId="41D3FA26" w14:textId="3A6D5EF2" w:rsidTr="545D1E49">
        <w:trPr>
          <w:trHeight w:val="272"/>
          <w:jc w:val="center"/>
        </w:trPr>
        <w:tc>
          <w:tcPr>
            <w:tcW w:w="679" w:type="dxa"/>
          </w:tcPr>
          <w:p w14:paraId="7A6DCEC3" w14:textId="0D4AAD71" w:rsidR="00DE2C44" w:rsidRPr="00446E14" w:rsidDel="006C5675" w:rsidRDefault="00DE2C44" w:rsidP="001B3A86">
            <w:pPr>
              <w:spacing w:beforeLines="20" w:before="48" w:afterLines="20" w:after="48" w:line="252" w:lineRule="auto"/>
              <w:rPr>
                <w:rFonts w:cs="Arial"/>
              </w:rPr>
            </w:pPr>
          </w:p>
        </w:tc>
        <w:tc>
          <w:tcPr>
            <w:tcW w:w="607" w:type="dxa"/>
          </w:tcPr>
          <w:p w14:paraId="61A20899" w14:textId="04EC92E8" w:rsidR="00DE2C44" w:rsidRPr="00446E14" w:rsidDel="006C5675" w:rsidRDefault="00DE2C44" w:rsidP="001B3A86">
            <w:pPr>
              <w:spacing w:beforeLines="20" w:before="48" w:afterLines="20" w:after="48" w:line="252" w:lineRule="auto"/>
              <w:rPr>
                <w:rFonts w:cs="Arial"/>
              </w:rPr>
            </w:pPr>
          </w:p>
        </w:tc>
        <w:tc>
          <w:tcPr>
            <w:tcW w:w="5644" w:type="dxa"/>
            <w:gridSpan w:val="2"/>
          </w:tcPr>
          <w:p w14:paraId="2030B5DE" w14:textId="7D3E42C1" w:rsidR="00DE2C44" w:rsidRPr="00446E14" w:rsidDel="006C5675" w:rsidRDefault="00DE2C44" w:rsidP="001B3A86">
            <w:pPr>
              <w:pStyle w:val="Answers"/>
            </w:pPr>
            <w:r w:rsidRPr="00446E14" w:rsidDel="006C5675">
              <w:t>No</w:t>
            </w:r>
          </w:p>
        </w:tc>
        <w:tc>
          <w:tcPr>
            <w:tcW w:w="540" w:type="dxa"/>
            <w:vAlign w:val="center"/>
          </w:tcPr>
          <w:p w14:paraId="07BDC8CA" w14:textId="3B7F0B1E" w:rsidR="00DE2C44" w:rsidRPr="00446E14" w:rsidDel="006C5675" w:rsidRDefault="00DE2C44" w:rsidP="001B3A86">
            <w:pPr>
              <w:pStyle w:val="Codes"/>
              <w:spacing w:beforeLines="20" w:before="48" w:afterLines="20" w:after="48" w:line="252" w:lineRule="auto"/>
            </w:pPr>
            <w:r w:rsidRPr="00446E14" w:rsidDel="006C5675">
              <w:t>03</w:t>
            </w:r>
          </w:p>
        </w:tc>
        <w:tc>
          <w:tcPr>
            <w:tcW w:w="3015" w:type="dxa"/>
            <w:vAlign w:val="center"/>
          </w:tcPr>
          <w:p w14:paraId="16CC9745" w14:textId="13DA57F7" w:rsidR="00DE2C44" w:rsidRPr="00446E14" w:rsidDel="006C5675" w:rsidRDefault="00DE2C44" w:rsidP="001B3A86">
            <w:pPr>
              <w:spacing w:beforeLines="20" w:before="48" w:afterLines="20" w:after="48" w:line="252" w:lineRule="auto"/>
              <w:jc w:val="center"/>
              <w:rPr>
                <w:rFonts w:cs="Arial"/>
              </w:rPr>
            </w:pPr>
          </w:p>
        </w:tc>
      </w:tr>
    </w:tbl>
    <w:p w14:paraId="6B307713" w14:textId="77777777" w:rsidR="00DE2C44" w:rsidRPr="00446E14" w:rsidRDefault="00DE2C44" w:rsidP="00DE2C44">
      <w:pPr>
        <w:spacing w:beforeLines="20" w:before="48" w:afterLines="20" w:after="48" w:line="252" w:lineRule="auto"/>
      </w:pPr>
    </w:p>
    <w:tbl>
      <w:tblPr>
        <w:tblStyle w:val="TableGridLight"/>
        <w:tblW w:w="10485" w:type="dxa"/>
        <w:jc w:val="center"/>
        <w:tblLook w:val="04A0" w:firstRow="1" w:lastRow="0" w:firstColumn="1" w:lastColumn="0" w:noHBand="0" w:noVBand="1"/>
      </w:tblPr>
      <w:tblGrid>
        <w:gridCol w:w="785"/>
        <w:gridCol w:w="605"/>
        <w:gridCol w:w="2416"/>
        <w:gridCol w:w="3159"/>
        <w:gridCol w:w="538"/>
        <w:gridCol w:w="2982"/>
      </w:tblGrid>
      <w:tr w:rsidR="00DE2C44" w:rsidRPr="00446E14" w14:paraId="006D6A1D" w14:textId="77777777" w:rsidTr="545D1E49">
        <w:trPr>
          <w:trHeight w:val="272"/>
          <w:jc w:val="center"/>
        </w:trPr>
        <w:tc>
          <w:tcPr>
            <w:tcW w:w="10485" w:type="dxa"/>
            <w:gridSpan w:val="6"/>
          </w:tcPr>
          <w:p w14:paraId="3D54FCA7" w14:textId="4CE27637" w:rsidR="00DE2C44" w:rsidRPr="00446E14" w:rsidRDefault="00DE2C44" w:rsidP="001B3A86">
            <w:pPr>
              <w:pStyle w:val="ASK"/>
              <w:spacing w:beforeLines="20" w:before="48" w:afterLines="20" w:after="48" w:line="252" w:lineRule="auto"/>
              <w:rPr>
                <w:b w:val="0"/>
                <w:color w:val="367587"/>
              </w:rPr>
            </w:pPr>
            <w:r w:rsidRPr="00446E14">
              <w:rPr>
                <w:rStyle w:val="ProgrammingNotesChar"/>
                <w:b/>
                <w:bCs/>
              </w:rPr>
              <w:t>IF CODES 1 OR 2 IN Q</w:t>
            </w:r>
            <w:r w:rsidR="001008EF">
              <w:rPr>
                <w:rStyle w:val="ProgrammingNotesChar"/>
                <w:b/>
                <w:bCs/>
              </w:rPr>
              <w:t>33</w:t>
            </w:r>
            <w:r w:rsidRPr="00446E14">
              <w:rPr>
                <w:rStyle w:val="ProgrammingNotesChar"/>
                <w:b/>
                <w:bCs/>
              </w:rPr>
              <w:t xml:space="preserve"> - MANDATORY</w:t>
            </w:r>
          </w:p>
        </w:tc>
      </w:tr>
      <w:tr w:rsidR="00DE2C44" w:rsidRPr="00446E14" w14:paraId="72B1EF26" w14:textId="77777777" w:rsidTr="545D1E49">
        <w:trPr>
          <w:trHeight w:val="272"/>
          <w:jc w:val="center"/>
        </w:trPr>
        <w:tc>
          <w:tcPr>
            <w:tcW w:w="785" w:type="dxa"/>
          </w:tcPr>
          <w:p w14:paraId="008C8D0B" w14:textId="5F18B702" w:rsidR="00DE2C44" w:rsidRPr="00446E14" w:rsidRDefault="0F766898" w:rsidP="001B3A86">
            <w:pPr>
              <w:pStyle w:val="QuestionText"/>
              <w:spacing w:beforeLines="20" w:before="48" w:afterLines="20" w:after="48" w:line="252" w:lineRule="auto"/>
            </w:pPr>
            <w:r>
              <w:t>33</w:t>
            </w:r>
            <w:r w:rsidR="6E8D3364">
              <w:t>a</w:t>
            </w:r>
          </w:p>
        </w:tc>
        <w:tc>
          <w:tcPr>
            <w:tcW w:w="9700" w:type="dxa"/>
            <w:gridSpan w:val="5"/>
          </w:tcPr>
          <w:p w14:paraId="2B0B7C72" w14:textId="77777777" w:rsidR="00DE2C44" w:rsidRPr="00446E14" w:rsidRDefault="00DE2C44" w:rsidP="001B3A86">
            <w:pPr>
              <w:pStyle w:val="QuestionText"/>
              <w:spacing w:beforeLines="20" w:before="48" w:afterLines="20" w:after="48" w:line="252" w:lineRule="auto"/>
            </w:pPr>
            <w:r w:rsidRPr="00446E14">
              <w:t>Which of the following topics does the climate change policy include?</w:t>
            </w:r>
          </w:p>
        </w:tc>
      </w:tr>
      <w:tr w:rsidR="00DE2C44" w:rsidRPr="00446E14" w14:paraId="5B35580E" w14:textId="77777777" w:rsidTr="545D1E49">
        <w:trPr>
          <w:trHeight w:val="272"/>
          <w:jc w:val="center"/>
        </w:trPr>
        <w:tc>
          <w:tcPr>
            <w:tcW w:w="785" w:type="dxa"/>
          </w:tcPr>
          <w:p w14:paraId="2F306C2B" w14:textId="77777777" w:rsidR="00DE2C44" w:rsidRPr="00446E14" w:rsidRDefault="00DE2C44" w:rsidP="001B3A86">
            <w:pPr>
              <w:spacing w:beforeLines="20" w:before="48" w:afterLines="20" w:after="48" w:line="252" w:lineRule="auto"/>
              <w:rPr>
                <w:rFonts w:cs="Arial"/>
                <w:szCs w:val="20"/>
              </w:rPr>
            </w:pPr>
          </w:p>
        </w:tc>
        <w:tc>
          <w:tcPr>
            <w:tcW w:w="3021" w:type="dxa"/>
            <w:gridSpan w:val="2"/>
            <w:vAlign w:val="center"/>
          </w:tcPr>
          <w:p w14:paraId="6FB28A4E" w14:textId="77777777" w:rsidR="00DE2C44" w:rsidRPr="00446E14" w:rsidRDefault="00DE2C44" w:rsidP="001B3A86">
            <w:pPr>
              <w:pStyle w:val="Pleaseselect"/>
              <w:spacing w:beforeLines="20" w:before="48" w:afterLines="20" w:after="48" w:line="252" w:lineRule="auto"/>
            </w:pPr>
            <w:r w:rsidRPr="00446E14">
              <w:t>Please select ALL that apply</w:t>
            </w:r>
          </w:p>
        </w:tc>
        <w:tc>
          <w:tcPr>
            <w:tcW w:w="3159" w:type="dxa"/>
            <w:vAlign w:val="center"/>
          </w:tcPr>
          <w:p w14:paraId="2F70C6A0" w14:textId="77777777" w:rsidR="00DE2C44" w:rsidRPr="00446E14" w:rsidRDefault="00DE2C44" w:rsidP="001B3A86">
            <w:pPr>
              <w:pStyle w:val="RandomiseInstruction"/>
              <w:spacing w:beforeLines="20" w:before="48" w:afterLines="20" w:after="48" w:line="252" w:lineRule="auto"/>
              <w:jc w:val="center"/>
            </w:pPr>
            <w:r w:rsidRPr="00446E14">
              <w:t>DO NOT RANDOMISE</w:t>
            </w:r>
          </w:p>
        </w:tc>
        <w:tc>
          <w:tcPr>
            <w:tcW w:w="538" w:type="dxa"/>
            <w:vAlign w:val="center"/>
          </w:tcPr>
          <w:p w14:paraId="1480BE5F" w14:textId="77777777" w:rsidR="00DE2C44" w:rsidRPr="00446E14" w:rsidRDefault="00DE2C44" w:rsidP="001B3A86">
            <w:pPr>
              <w:pStyle w:val="ProgrammingNotes"/>
              <w:spacing w:beforeLines="20" w:before="48" w:afterLines="20" w:after="48" w:line="252" w:lineRule="auto"/>
            </w:pPr>
            <w:r w:rsidRPr="00446E14">
              <w:t>MR</w:t>
            </w:r>
          </w:p>
        </w:tc>
        <w:tc>
          <w:tcPr>
            <w:tcW w:w="2982" w:type="dxa"/>
            <w:vAlign w:val="center"/>
          </w:tcPr>
          <w:p w14:paraId="2A13F89D" w14:textId="77777777" w:rsidR="00DE2C44" w:rsidRPr="00446E14" w:rsidRDefault="00DE2C44" w:rsidP="001B3A86">
            <w:pPr>
              <w:pStyle w:val="ProgrammingNotes"/>
              <w:spacing w:beforeLines="20" w:before="48" w:afterLines="20" w:after="48" w:line="252" w:lineRule="auto"/>
            </w:pPr>
          </w:p>
        </w:tc>
      </w:tr>
      <w:tr w:rsidR="00DE2C44" w:rsidRPr="00446E14" w14:paraId="3D211278" w14:textId="77777777" w:rsidTr="545D1E49">
        <w:trPr>
          <w:trHeight w:val="272"/>
          <w:jc w:val="center"/>
        </w:trPr>
        <w:tc>
          <w:tcPr>
            <w:tcW w:w="785" w:type="dxa"/>
          </w:tcPr>
          <w:p w14:paraId="287FF3B1" w14:textId="77777777" w:rsidR="00DE2C44" w:rsidRPr="00446E14" w:rsidRDefault="00DE2C44" w:rsidP="001B3A86">
            <w:pPr>
              <w:spacing w:beforeLines="20" w:before="48" w:afterLines="20" w:after="48" w:line="252" w:lineRule="auto"/>
              <w:rPr>
                <w:rFonts w:cs="Arial"/>
                <w:szCs w:val="20"/>
              </w:rPr>
            </w:pPr>
          </w:p>
        </w:tc>
        <w:tc>
          <w:tcPr>
            <w:tcW w:w="605" w:type="dxa"/>
          </w:tcPr>
          <w:p w14:paraId="4FB4A8A3" w14:textId="77777777" w:rsidR="00DE2C44" w:rsidRPr="00446E14" w:rsidRDefault="00DE2C44" w:rsidP="001B3A86">
            <w:pPr>
              <w:spacing w:beforeLines="20" w:before="48" w:afterLines="20" w:after="48" w:line="252" w:lineRule="auto"/>
              <w:rPr>
                <w:rFonts w:cs="Arial"/>
                <w:b/>
                <w:i/>
                <w:szCs w:val="20"/>
              </w:rPr>
            </w:pPr>
          </w:p>
        </w:tc>
        <w:tc>
          <w:tcPr>
            <w:tcW w:w="5575" w:type="dxa"/>
            <w:gridSpan w:val="2"/>
          </w:tcPr>
          <w:p w14:paraId="60B65F29" w14:textId="77777777" w:rsidR="00DE2C44" w:rsidRPr="00446E14" w:rsidRDefault="00DE2C44" w:rsidP="001B3A86">
            <w:pPr>
              <w:pStyle w:val="Answers"/>
            </w:pPr>
            <w:r w:rsidRPr="00446E14">
              <w:t>Climate risks and/or opportunities</w:t>
            </w:r>
          </w:p>
        </w:tc>
        <w:tc>
          <w:tcPr>
            <w:tcW w:w="538" w:type="dxa"/>
            <w:vAlign w:val="center"/>
          </w:tcPr>
          <w:p w14:paraId="4F6DA1F4" w14:textId="77777777" w:rsidR="00DE2C44" w:rsidRPr="00446E14" w:rsidRDefault="00DE2C44" w:rsidP="001B3A86">
            <w:pPr>
              <w:pStyle w:val="Codes"/>
              <w:spacing w:beforeLines="20" w:before="48" w:afterLines="20" w:after="48" w:line="252" w:lineRule="auto"/>
            </w:pPr>
            <w:r w:rsidRPr="00446E14">
              <w:t>01</w:t>
            </w:r>
          </w:p>
        </w:tc>
        <w:tc>
          <w:tcPr>
            <w:tcW w:w="2982" w:type="dxa"/>
            <w:vAlign w:val="center"/>
          </w:tcPr>
          <w:p w14:paraId="3BEAE35C" w14:textId="77777777" w:rsidR="00DE2C44" w:rsidRPr="00446E14" w:rsidRDefault="00DE2C44" w:rsidP="001B3A86">
            <w:pPr>
              <w:spacing w:beforeLines="20" w:before="48" w:afterLines="20" w:after="48" w:line="252" w:lineRule="auto"/>
              <w:jc w:val="center"/>
              <w:rPr>
                <w:rFonts w:cs="Arial"/>
                <w:szCs w:val="20"/>
              </w:rPr>
            </w:pPr>
          </w:p>
        </w:tc>
      </w:tr>
      <w:tr w:rsidR="00DE2C44" w:rsidRPr="00446E14" w14:paraId="11C5F8BA" w14:textId="77777777" w:rsidTr="545D1E49">
        <w:trPr>
          <w:trHeight w:val="272"/>
          <w:jc w:val="center"/>
        </w:trPr>
        <w:tc>
          <w:tcPr>
            <w:tcW w:w="785" w:type="dxa"/>
          </w:tcPr>
          <w:p w14:paraId="38CE5B76" w14:textId="77777777" w:rsidR="00DE2C44" w:rsidRPr="00446E14" w:rsidRDefault="00DE2C44" w:rsidP="001B3A86">
            <w:pPr>
              <w:spacing w:beforeLines="20" w:before="48" w:afterLines="20" w:after="48" w:line="252" w:lineRule="auto"/>
              <w:rPr>
                <w:rFonts w:cs="Arial"/>
                <w:szCs w:val="20"/>
              </w:rPr>
            </w:pPr>
          </w:p>
        </w:tc>
        <w:tc>
          <w:tcPr>
            <w:tcW w:w="605" w:type="dxa"/>
          </w:tcPr>
          <w:p w14:paraId="5F979DD9" w14:textId="77777777" w:rsidR="00DE2C44" w:rsidRPr="00446E14" w:rsidRDefault="00DE2C44" w:rsidP="001B3A86">
            <w:pPr>
              <w:spacing w:beforeLines="20" w:before="48" w:afterLines="20" w:after="48" w:line="252" w:lineRule="auto"/>
              <w:rPr>
                <w:rFonts w:cs="Arial"/>
                <w:szCs w:val="20"/>
              </w:rPr>
            </w:pPr>
          </w:p>
        </w:tc>
        <w:tc>
          <w:tcPr>
            <w:tcW w:w="5575" w:type="dxa"/>
            <w:gridSpan w:val="2"/>
          </w:tcPr>
          <w:p w14:paraId="568F81D2" w14:textId="77777777" w:rsidR="00DE2C44" w:rsidRPr="00446E14" w:rsidRDefault="00DE2C44" w:rsidP="001B3A86">
            <w:pPr>
              <w:pStyle w:val="Answers"/>
            </w:pPr>
            <w:r w:rsidRPr="00446E14">
              <w:t>Fossil fuels/ other high emitting assets</w:t>
            </w:r>
          </w:p>
        </w:tc>
        <w:tc>
          <w:tcPr>
            <w:tcW w:w="538" w:type="dxa"/>
            <w:vAlign w:val="center"/>
          </w:tcPr>
          <w:p w14:paraId="5A743605" w14:textId="77777777" w:rsidR="00DE2C44" w:rsidRPr="00446E14" w:rsidRDefault="00DE2C44" w:rsidP="001B3A86">
            <w:pPr>
              <w:pStyle w:val="Codes"/>
              <w:spacing w:beforeLines="20" w:before="48" w:afterLines="20" w:after="48" w:line="252" w:lineRule="auto"/>
            </w:pPr>
            <w:r w:rsidRPr="00446E14">
              <w:t>02</w:t>
            </w:r>
          </w:p>
        </w:tc>
        <w:tc>
          <w:tcPr>
            <w:tcW w:w="2982" w:type="dxa"/>
            <w:vAlign w:val="center"/>
          </w:tcPr>
          <w:p w14:paraId="37494AC3" w14:textId="77777777" w:rsidR="00DE2C44" w:rsidRPr="00446E14" w:rsidRDefault="00DE2C44" w:rsidP="001B3A86">
            <w:pPr>
              <w:spacing w:beforeLines="20" w:before="48" w:afterLines="20" w:after="48" w:line="252" w:lineRule="auto"/>
              <w:jc w:val="center"/>
              <w:rPr>
                <w:rFonts w:cs="Arial"/>
                <w:szCs w:val="20"/>
              </w:rPr>
            </w:pPr>
          </w:p>
        </w:tc>
      </w:tr>
      <w:tr w:rsidR="00DE2C44" w:rsidRPr="00446E14" w14:paraId="7F0825DA" w14:textId="77777777" w:rsidTr="545D1E49">
        <w:trPr>
          <w:trHeight w:val="272"/>
          <w:jc w:val="center"/>
        </w:trPr>
        <w:tc>
          <w:tcPr>
            <w:tcW w:w="785" w:type="dxa"/>
          </w:tcPr>
          <w:p w14:paraId="72E3C1E5" w14:textId="77777777" w:rsidR="00DE2C44" w:rsidRPr="00446E14" w:rsidRDefault="00DE2C44" w:rsidP="001B3A86">
            <w:pPr>
              <w:spacing w:beforeLines="20" w:before="48" w:afterLines="20" w:after="48" w:line="252" w:lineRule="auto"/>
              <w:rPr>
                <w:rFonts w:cs="Arial"/>
                <w:szCs w:val="20"/>
              </w:rPr>
            </w:pPr>
          </w:p>
        </w:tc>
        <w:tc>
          <w:tcPr>
            <w:tcW w:w="605" w:type="dxa"/>
          </w:tcPr>
          <w:p w14:paraId="26927597" w14:textId="77777777" w:rsidR="00DE2C44" w:rsidRPr="00446E14" w:rsidRDefault="00DE2C44" w:rsidP="001B3A86">
            <w:pPr>
              <w:spacing w:beforeLines="20" w:before="48" w:afterLines="20" w:after="48" w:line="252" w:lineRule="auto"/>
              <w:rPr>
                <w:rFonts w:cs="Arial"/>
                <w:szCs w:val="20"/>
              </w:rPr>
            </w:pPr>
          </w:p>
        </w:tc>
        <w:tc>
          <w:tcPr>
            <w:tcW w:w="5575" w:type="dxa"/>
            <w:gridSpan w:val="2"/>
          </w:tcPr>
          <w:p w14:paraId="5BB5DE06" w14:textId="77777777" w:rsidR="00DE2C44" w:rsidRPr="00446E14" w:rsidRDefault="00DE2C44" w:rsidP="001B3A86">
            <w:pPr>
              <w:pStyle w:val="Answers"/>
            </w:pPr>
            <w:r w:rsidRPr="00446E14">
              <w:t>Biodiversity/ nature</w:t>
            </w:r>
          </w:p>
        </w:tc>
        <w:tc>
          <w:tcPr>
            <w:tcW w:w="538" w:type="dxa"/>
            <w:vAlign w:val="center"/>
          </w:tcPr>
          <w:p w14:paraId="6B13608C" w14:textId="77777777" w:rsidR="00DE2C44" w:rsidRPr="00446E14" w:rsidRDefault="00DE2C44" w:rsidP="001B3A86">
            <w:pPr>
              <w:pStyle w:val="Codes"/>
              <w:spacing w:beforeLines="20" w:before="48" w:afterLines="20" w:after="48" w:line="252" w:lineRule="auto"/>
            </w:pPr>
            <w:r w:rsidRPr="00446E14">
              <w:t>03</w:t>
            </w:r>
          </w:p>
        </w:tc>
        <w:tc>
          <w:tcPr>
            <w:tcW w:w="2982" w:type="dxa"/>
            <w:vAlign w:val="center"/>
          </w:tcPr>
          <w:p w14:paraId="616BC8ED" w14:textId="77777777" w:rsidR="00DE2C44" w:rsidRPr="00446E14" w:rsidRDefault="00DE2C44" w:rsidP="001B3A86">
            <w:pPr>
              <w:spacing w:beforeLines="20" w:before="48" w:afterLines="20" w:after="48" w:line="252" w:lineRule="auto"/>
              <w:jc w:val="center"/>
              <w:rPr>
                <w:rFonts w:cs="Arial"/>
                <w:szCs w:val="20"/>
              </w:rPr>
            </w:pPr>
          </w:p>
        </w:tc>
      </w:tr>
      <w:tr w:rsidR="00DE2C44" w:rsidRPr="00446E14" w14:paraId="41F2AEAF" w14:textId="77777777" w:rsidTr="545D1E49">
        <w:trPr>
          <w:trHeight w:val="272"/>
          <w:jc w:val="center"/>
        </w:trPr>
        <w:tc>
          <w:tcPr>
            <w:tcW w:w="785" w:type="dxa"/>
          </w:tcPr>
          <w:p w14:paraId="76A122C3" w14:textId="77777777" w:rsidR="00DE2C44" w:rsidRPr="00446E14" w:rsidRDefault="00DE2C44" w:rsidP="001B3A86">
            <w:pPr>
              <w:spacing w:beforeLines="20" w:before="48" w:afterLines="20" w:after="48" w:line="252" w:lineRule="auto"/>
              <w:rPr>
                <w:rFonts w:cs="Arial"/>
                <w:szCs w:val="20"/>
              </w:rPr>
            </w:pPr>
          </w:p>
        </w:tc>
        <w:tc>
          <w:tcPr>
            <w:tcW w:w="605" w:type="dxa"/>
          </w:tcPr>
          <w:p w14:paraId="1EBF9BBC" w14:textId="77777777" w:rsidR="00DE2C44" w:rsidRPr="00446E14" w:rsidRDefault="00DE2C44" w:rsidP="001B3A86">
            <w:pPr>
              <w:spacing w:beforeLines="20" w:before="48" w:afterLines="20" w:after="48" w:line="252" w:lineRule="auto"/>
              <w:rPr>
                <w:rFonts w:cs="Arial"/>
                <w:szCs w:val="20"/>
              </w:rPr>
            </w:pPr>
          </w:p>
        </w:tc>
        <w:tc>
          <w:tcPr>
            <w:tcW w:w="5575" w:type="dxa"/>
            <w:gridSpan w:val="2"/>
          </w:tcPr>
          <w:p w14:paraId="37C64FBE" w14:textId="77777777" w:rsidR="00DE2C44" w:rsidRPr="00446E14" w:rsidRDefault="00DE2C44" w:rsidP="001B3A86">
            <w:pPr>
              <w:pStyle w:val="Answers"/>
            </w:pPr>
            <w:r w:rsidRPr="00446E14">
              <w:t>Deforestation</w:t>
            </w:r>
          </w:p>
        </w:tc>
        <w:tc>
          <w:tcPr>
            <w:tcW w:w="538" w:type="dxa"/>
            <w:vAlign w:val="center"/>
          </w:tcPr>
          <w:p w14:paraId="4DEDFAB3" w14:textId="77777777" w:rsidR="00DE2C44" w:rsidRPr="00446E14" w:rsidRDefault="00DE2C44" w:rsidP="001B3A86">
            <w:pPr>
              <w:pStyle w:val="Codes"/>
              <w:spacing w:beforeLines="20" w:before="48" w:afterLines="20" w:after="48" w:line="252" w:lineRule="auto"/>
            </w:pPr>
            <w:r w:rsidRPr="00446E14">
              <w:t>04</w:t>
            </w:r>
          </w:p>
        </w:tc>
        <w:tc>
          <w:tcPr>
            <w:tcW w:w="2982" w:type="dxa"/>
            <w:vAlign w:val="center"/>
          </w:tcPr>
          <w:p w14:paraId="3DB7743A" w14:textId="77777777" w:rsidR="00DE2C44" w:rsidRPr="00446E14" w:rsidRDefault="00DE2C44" w:rsidP="001B3A86">
            <w:pPr>
              <w:spacing w:beforeLines="20" w:before="48" w:afterLines="20" w:after="48" w:line="252" w:lineRule="auto"/>
              <w:jc w:val="center"/>
              <w:rPr>
                <w:rFonts w:cs="Arial"/>
                <w:szCs w:val="20"/>
              </w:rPr>
            </w:pPr>
          </w:p>
        </w:tc>
      </w:tr>
      <w:tr w:rsidR="00DE2C44" w:rsidRPr="00446E14" w14:paraId="64722C89" w14:textId="77777777" w:rsidTr="545D1E49">
        <w:trPr>
          <w:trHeight w:val="272"/>
          <w:jc w:val="center"/>
        </w:trPr>
        <w:tc>
          <w:tcPr>
            <w:tcW w:w="785" w:type="dxa"/>
          </w:tcPr>
          <w:p w14:paraId="162452B5" w14:textId="77777777" w:rsidR="00DE2C44" w:rsidRPr="00446E14" w:rsidRDefault="00DE2C44" w:rsidP="001B3A86">
            <w:pPr>
              <w:spacing w:beforeLines="20" w:before="48" w:afterLines="20" w:after="48" w:line="252" w:lineRule="auto"/>
              <w:rPr>
                <w:rFonts w:cs="Arial"/>
                <w:szCs w:val="20"/>
              </w:rPr>
            </w:pPr>
          </w:p>
        </w:tc>
        <w:tc>
          <w:tcPr>
            <w:tcW w:w="605" w:type="dxa"/>
          </w:tcPr>
          <w:p w14:paraId="0A85A926" w14:textId="77777777" w:rsidR="00DE2C44" w:rsidRPr="00446E14" w:rsidRDefault="00DE2C44" w:rsidP="001B3A86">
            <w:pPr>
              <w:spacing w:beforeLines="20" w:before="48" w:afterLines="20" w:after="48" w:line="252" w:lineRule="auto"/>
              <w:rPr>
                <w:rFonts w:cs="Arial"/>
                <w:szCs w:val="20"/>
              </w:rPr>
            </w:pPr>
          </w:p>
        </w:tc>
        <w:tc>
          <w:tcPr>
            <w:tcW w:w="5575" w:type="dxa"/>
            <w:gridSpan w:val="2"/>
          </w:tcPr>
          <w:p w14:paraId="44B6BD8B" w14:textId="77777777" w:rsidR="00DE2C44" w:rsidRPr="00446E14" w:rsidRDefault="00DE2C44" w:rsidP="001B3A86">
            <w:pPr>
              <w:pStyle w:val="Answers"/>
            </w:pPr>
            <w:r w:rsidRPr="00446E14">
              <w:t>Climate solutions</w:t>
            </w:r>
          </w:p>
        </w:tc>
        <w:tc>
          <w:tcPr>
            <w:tcW w:w="538" w:type="dxa"/>
            <w:vAlign w:val="center"/>
          </w:tcPr>
          <w:p w14:paraId="319253D1" w14:textId="77777777" w:rsidR="00DE2C44" w:rsidRPr="00446E14" w:rsidRDefault="00DE2C44" w:rsidP="001B3A86">
            <w:pPr>
              <w:pStyle w:val="Codes"/>
              <w:spacing w:beforeLines="20" w:before="48" w:afterLines="20" w:after="48" w:line="252" w:lineRule="auto"/>
            </w:pPr>
            <w:r w:rsidRPr="00446E14">
              <w:t>05</w:t>
            </w:r>
          </w:p>
        </w:tc>
        <w:tc>
          <w:tcPr>
            <w:tcW w:w="2982" w:type="dxa"/>
            <w:vAlign w:val="center"/>
          </w:tcPr>
          <w:p w14:paraId="55A635FE" w14:textId="77777777" w:rsidR="00DE2C44" w:rsidRPr="00446E14" w:rsidRDefault="00DE2C44" w:rsidP="001B3A86">
            <w:pPr>
              <w:pStyle w:val="ProgrammingNotes"/>
              <w:spacing w:beforeLines="20" w:before="48" w:afterLines="20" w:after="48" w:line="252" w:lineRule="auto"/>
            </w:pPr>
          </w:p>
        </w:tc>
      </w:tr>
      <w:tr w:rsidR="00DE2C44" w:rsidRPr="00446E14" w14:paraId="629C1103" w14:textId="77777777" w:rsidTr="545D1E49">
        <w:trPr>
          <w:trHeight w:val="272"/>
          <w:jc w:val="center"/>
        </w:trPr>
        <w:tc>
          <w:tcPr>
            <w:tcW w:w="785" w:type="dxa"/>
          </w:tcPr>
          <w:p w14:paraId="0B2366C1" w14:textId="77777777" w:rsidR="00DE2C44" w:rsidRPr="00446E14" w:rsidRDefault="00DE2C44" w:rsidP="001B3A86">
            <w:pPr>
              <w:spacing w:beforeLines="20" w:before="48" w:afterLines="20" w:after="48" w:line="252" w:lineRule="auto"/>
              <w:rPr>
                <w:rFonts w:cs="Arial"/>
                <w:szCs w:val="20"/>
              </w:rPr>
            </w:pPr>
          </w:p>
        </w:tc>
        <w:tc>
          <w:tcPr>
            <w:tcW w:w="605" w:type="dxa"/>
          </w:tcPr>
          <w:p w14:paraId="6829AB90" w14:textId="77777777" w:rsidR="00DE2C44" w:rsidRPr="00446E14" w:rsidRDefault="00DE2C44" w:rsidP="001B3A86">
            <w:pPr>
              <w:spacing w:beforeLines="20" w:before="48" w:afterLines="20" w:after="48" w:line="252" w:lineRule="auto"/>
              <w:rPr>
                <w:rFonts w:cs="Arial"/>
                <w:szCs w:val="20"/>
              </w:rPr>
            </w:pPr>
          </w:p>
        </w:tc>
        <w:tc>
          <w:tcPr>
            <w:tcW w:w="5575" w:type="dxa"/>
            <w:gridSpan w:val="2"/>
          </w:tcPr>
          <w:p w14:paraId="21A7AF05" w14:textId="77777777" w:rsidR="00DE2C44" w:rsidRPr="00446E14" w:rsidRDefault="00DE2C44" w:rsidP="001B3A86">
            <w:pPr>
              <w:pStyle w:val="Answers"/>
            </w:pPr>
            <w:r w:rsidRPr="00446E14">
              <w:t>Circular economy</w:t>
            </w:r>
          </w:p>
        </w:tc>
        <w:tc>
          <w:tcPr>
            <w:tcW w:w="538" w:type="dxa"/>
            <w:vAlign w:val="center"/>
          </w:tcPr>
          <w:p w14:paraId="38F22863" w14:textId="77777777" w:rsidR="00DE2C44" w:rsidRPr="00446E14" w:rsidRDefault="00DE2C44" w:rsidP="001B3A86">
            <w:pPr>
              <w:pStyle w:val="Codes"/>
              <w:spacing w:beforeLines="20" w:before="48" w:afterLines="20" w:after="48" w:line="252" w:lineRule="auto"/>
            </w:pPr>
            <w:r w:rsidRPr="00446E14">
              <w:t>06</w:t>
            </w:r>
          </w:p>
        </w:tc>
        <w:tc>
          <w:tcPr>
            <w:tcW w:w="2982" w:type="dxa"/>
            <w:vAlign w:val="center"/>
          </w:tcPr>
          <w:p w14:paraId="3D042213" w14:textId="77777777" w:rsidR="00DE2C44" w:rsidRPr="00446E14" w:rsidRDefault="00DE2C44" w:rsidP="001B3A86">
            <w:pPr>
              <w:pStyle w:val="ProgrammingNotes"/>
              <w:spacing w:beforeLines="20" w:before="48" w:afterLines="20" w:after="48" w:line="252" w:lineRule="auto"/>
            </w:pPr>
          </w:p>
        </w:tc>
      </w:tr>
      <w:tr w:rsidR="00DE2C44" w:rsidRPr="00446E14" w14:paraId="05BF6F9C" w14:textId="77777777" w:rsidTr="545D1E49">
        <w:trPr>
          <w:trHeight w:val="272"/>
          <w:jc w:val="center"/>
        </w:trPr>
        <w:tc>
          <w:tcPr>
            <w:tcW w:w="785" w:type="dxa"/>
          </w:tcPr>
          <w:p w14:paraId="18457F54" w14:textId="77777777" w:rsidR="00DE2C44" w:rsidRPr="00446E14" w:rsidRDefault="00DE2C44" w:rsidP="001B3A86">
            <w:pPr>
              <w:spacing w:beforeLines="20" w:before="48" w:afterLines="20" w:after="48" w:line="252" w:lineRule="auto"/>
              <w:rPr>
                <w:rFonts w:cs="Arial"/>
                <w:szCs w:val="20"/>
              </w:rPr>
            </w:pPr>
          </w:p>
        </w:tc>
        <w:tc>
          <w:tcPr>
            <w:tcW w:w="605" w:type="dxa"/>
          </w:tcPr>
          <w:p w14:paraId="3D3267D2" w14:textId="77777777" w:rsidR="00DE2C44" w:rsidRPr="00446E14" w:rsidRDefault="00DE2C44" w:rsidP="001B3A86">
            <w:pPr>
              <w:spacing w:beforeLines="20" w:before="48" w:afterLines="20" w:after="48" w:line="252" w:lineRule="auto"/>
              <w:rPr>
                <w:rFonts w:cs="Arial"/>
                <w:szCs w:val="20"/>
              </w:rPr>
            </w:pPr>
          </w:p>
        </w:tc>
        <w:tc>
          <w:tcPr>
            <w:tcW w:w="5575" w:type="dxa"/>
            <w:gridSpan w:val="2"/>
          </w:tcPr>
          <w:p w14:paraId="51C5C6DE" w14:textId="77777777" w:rsidR="00DE2C44" w:rsidRPr="00446E14" w:rsidRDefault="00DE2C44" w:rsidP="001B3A86">
            <w:pPr>
              <w:pStyle w:val="Answers"/>
            </w:pPr>
            <w:r w:rsidRPr="00446E14">
              <w:t>Systems level stewardship</w:t>
            </w:r>
          </w:p>
        </w:tc>
        <w:tc>
          <w:tcPr>
            <w:tcW w:w="538" w:type="dxa"/>
            <w:vAlign w:val="center"/>
          </w:tcPr>
          <w:p w14:paraId="2B6B1BD9" w14:textId="77777777" w:rsidR="00DE2C44" w:rsidRPr="00446E14" w:rsidRDefault="00DE2C44" w:rsidP="001B3A86">
            <w:pPr>
              <w:pStyle w:val="Codes"/>
              <w:spacing w:beforeLines="20" w:before="48" w:afterLines="20" w:after="48" w:line="252" w:lineRule="auto"/>
            </w:pPr>
          </w:p>
        </w:tc>
        <w:tc>
          <w:tcPr>
            <w:tcW w:w="2982" w:type="dxa"/>
            <w:vAlign w:val="center"/>
          </w:tcPr>
          <w:p w14:paraId="47182E92" w14:textId="77777777" w:rsidR="00DE2C44" w:rsidRPr="00446E14" w:rsidRDefault="00DE2C44" w:rsidP="001B3A86">
            <w:pPr>
              <w:pStyle w:val="ProgrammingNotes"/>
              <w:spacing w:beforeLines="20" w:before="48" w:afterLines="20" w:after="48" w:line="252" w:lineRule="auto"/>
            </w:pPr>
          </w:p>
        </w:tc>
      </w:tr>
      <w:tr w:rsidR="00DE2C44" w:rsidRPr="00446E14" w14:paraId="7A06857B" w14:textId="77777777" w:rsidTr="545D1E49">
        <w:trPr>
          <w:trHeight w:val="272"/>
          <w:jc w:val="center"/>
        </w:trPr>
        <w:tc>
          <w:tcPr>
            <w:tcW w:w="785" w:type="dxa"/>
          </w:tcPr>
          <w:p w14:paraId="1C295B9C" w14:textId="77777777" w:rsidR="00DE2C44" w:rsidRPr="00446E14" w:rsidRDefault="00DE2C44" w:rsidP="001B3A86">
            <w:pPr>
              <w:spacing w:beforeLines="20" w:before="48" w:afterLines="20" w:after="48" w:line="252" w:lineRule="auto"/>
              <w:rPr>
                <w:rFonts w:cs="Arial"/>
                <w:szCs w:val="20"/>
              </w:rPr>
            </w:pPr>
          </w:p>
        </w:tc>
        <w:tc>
          <w:tcPr>
            <w:tcW w:w="605" w:type="dxa"/>
          </w:tcPr>
          <w:p w14:paraId="79AC4264" w14:textId="77777777" w:rsidR="00DE2C44" w:rsidRPr="00446E14" w:rsidRDefault="00DE2C44" w:rsidP="001B3A86">
            <w:pPr>
              <w:spacing w:beforeLines="20" w:before="48" w:afterLines="20" w:after="48" w:line="252" w:lineRule="auto"/>
              <w:rPr>
                <w:rFonts w:cs="Arial"/>
                <w:szCs w:val="20"/>
              </w:rPr>
            </w:pPr>
          </w:p>
        </w:tc>
        <w:tc>
          <w:tcPr>
            <w:tcW w:w="5575" w:type="dxa"/>
            <w:gridSpan w:val="2"/>
          </w:tcPr>
          <w:p w14:paraId="607BE48C" w14:textId="77777777" w:rsidR="00DE2C44" w:rsidRPr="00446E14" w:rsidRDefault="00DE2C44" w:rsidP="001B3A86">
            <w:pPr>
              <w:pStyle w:val="Answers"/>
            </w:pPr>
            <w:r w:rsidRPr="00446E14">
              <w:t>Other (please specify)</w:t>
            </w:r>
          </w:p>
        </w:tc>
        <w:tc>
          <w:tcPr>
            <w:tcW w:w="538" w:type="dxa"/>
            <w:vAlign w:val="center"/>
          </w:tcPr>
          <w:p w14:paraId="0BFBB032" w14:textId="77777777" w:rsidR="00DE2C44" w:rsidRPr="00446E14" w:rsidRDefault="00DE2C44" w:rsidP="001B3A86">
            <w:pPr>
              <w:pStyle w:val="Codes"/>
              <w:spacing w:beforeLines="20" w:before="48" w:afterLines="20" w:after="48" w:line="252" w:lineRule="auto"/>
            </w:pPr>
            <w:r w:rsidRPr="00446E14">
              <w:t>96</w:t>
            </w:r>
          </w:p>
        </w:tc>
        <w:tc>
          <w:tcPr>
            <w:tcW w:w="2982" w:type="dxa"/>
            <w:vAlign w:val="center"/>
          </w:tcPr>
          <w:p w14:paraId="51A31FC4" w14:textId="77777777" w:rsidR="00DE2C44" w:rsidRPr="00446E14" w:rsidRDefault="00DE2C44" w:rsidP="001B3A86">
            <w:pPr>
              <w:pStyle w:val="ProgrammingNotes"/>
              <w:spacing w:beforeLines="20" w:before="48" w:afterLines="20" w:after="48" w:line="252" w:lineRule="auto"/>
            </w:pPr>
          </w:p>
        </w:tc>
      </w:tr>
    </w:tbl>
    <w:p w14:paraId="29D6B95E" w14:textId="2B23A0B3" w:rsidR="001008EF" w:rsidRDefault="001008EF" w:rsidP="00DE2C44">
      <w:pPr>
        <w:spacing w:beforeLines="20" w:before="48" w:afterLines="20" w:after="48" w:line="252" w:lineRule="auto"/>
      </w:pPr>
    </w:p>
    <w:p w14:paraId="10D8C0CE" w14:textId="77777777" w:rsidR="001008EF" w:rsidRDefault="001008EF">
      <w:r>
        <w:br w:type="page"/>
      </w:r>
    </w:p>
    <w:tbl>
      <w:tblPr>
        <w:tblStyle w:val="TableGridLight"/>
        <w:tblW w:w="10442" w:type="dxa"/>
        <w:jc w:val="center"/>
        <w:tblLook w:val="04A0" w:firstRow="1" w:lastRow="0" w:firstColumn="1" w:lastColumn="0" w:noHBand="0" w:noVBand="1"/>
      </w:tblPr>
      <w:tblGrid>
        <w:gridCol w:w="750"/>
        <w:gridCol w:w="487"/>
        <w:gridCol w:w="2042"/>
        <w:gridCol w:w="2917"/>
        <w:gridCol w:w="1533"/>
        <w:gridCol w:w="2713"/>
      </w:tblGrid>
      <w:tr w:rsidR="00DE2C44" w:rsidRPr="00446E14" w:rsidDel="006C5675" w14:paraId="01B87C91" w14:textId="54177A42" w:rsidTr="545D1E49">
        <w:trPr>
          <w:trHeight w:val="272"/>
          <w:jc w:val="center"/>
        </w:trPr>
        <w:tc>
          <w:tcPr>
            <w:tcW w:w="10442" w:type="dxa"/>
            <w:gridSpan w:val="6"/>
          </w:tcPr>
          <w:p w14:paraId="55498D24" w14:textId="71E610D7" w:rsidR="00DE2C44" w:rsidRPr="00446E14" w:rsidDel="006C5675" w:rsidRDefault="00DE2C44" w:rsidP="001B3A86">
            <w:pPr>
              <w:pStyle w:val="ASK"/>
              <w:spacing w:beforeLines="20" w:before="48" w:afterLines="20" w:after="48" w:line="252" w:lineRule="auto"/>
              <w:rPr>
                <w:b w:val="0"/>
                <w:color w:val="367587"/>
              </w:rPr>
            </w:pPr>
            <w:r w:rsidRPr="00446E14" w:rsidDel="006C5675">
              <w:rPr>
                <w:rStyle w:val="ProgrammingNotesChar"/>
                <w:b/>
                <w:bCs/>
              </w:rPr>
              <w:lastRenderedPageBreak/>
              <w:t xml:space="preserve">INVESTORS IF CODES 1 OR 2 IN Q9 – </w:t>
            </w:r>
            <w:r w:rsidRPr="00446E14" w:rsidDel="006C5675">
              <w:rPr>
                <w:rStyle w:val="ProgrammingNotesChar"/>
                <w:b/>
                <w:bCs/>
                <w:color w:val="C00000"/>
              </w:rPr>
              <w:t>NOT MANDATORY</w:t>
            </w:r>
            <w:r w:rsidR="004A2859">
              <w:rPr>
                <w:rStyle w:val="ProgrammingNotesChar"/>
                <w:b/>
                <w:bCs/>
                <w:color w:val="C00000"/>
              </w:rPr>
              <w:t xml:space="preserve"> – IGCC</w:t>
            </w:r>
            <w:r w:rsidR="5D8634DC" w:rsidRPr="048715B6">
              <w:rPr>
                <w:rStyle w:val="ProgrammingNotesChar"/>
                <w:b/>
                <w:bCs/>
                <w:color w:val="C00000"/>
              </w:rPr>
              <w:t xml:space="preserve"> ONLY</w:t>
            </w:r>
          </w:p>
        </w:tc>
      </w:tr>
      <w:tr w:rsidR="00DE2C44" w:rsidRPr="00446E14" w:rsidDel="006C5675" w14:paraId="23A3AEC4" w14:textId="61B3133E" w:rsidTr="003C3845">
        <w:trPr>
          <w:trHeight w:val="272"/>
          <w:jc w:val="center"/>
        </w:trPr>
        <w:tc>
          <w:tcPr>
            <w:tcW w:w="750" w:type="dxa"/>
          </w:tcPr>
          <w:p w14:paraId="1D8F7C07" w14:textId="1F7BEF5C" w:rsidR="00DE2C44" w:rsidRPr="00446E14" w:rsidDel="006C5675" w:rsidRDefault="6E8D3364" w:rsidP="001B3A86">
            <w:pPr>
              <w:pStyle w:val="QuestionText"/>
              <w:spacing w:beforeLines="20" w:before="48" w:afterLines="20" w:after="48" w:line="252" w:lineRule="auto"/>
            </w:pPr>
            <w:r>
              <w:t>Q</w:t>
            </w:r>
            <w:r w:rsidR="21F47305">
              <w:t>33</w:t>
            </w:r>
            <w:r>
              <w:t>b</w:t>
            </w:r>
          </w:p>
        </w:tc>
        <w:tc>
          <w:tcPr>
            <w:tcW w:w="9692" w:type="dxa"/>
            <w:gridSpan w:val="5"/>
          </w:tcPr>
          <w:p w14:paraId="2495D89C" w14:textId="169B5FB3" w:rsidR="00DE2C44" w:rsidRPr="00446E14" w:rsidDel="006C5675" w:rsidRDefault="00DE2C44" w:rsidP="001B3A86">
            <w:pPr>
              <w:pStyle w:val="QuestionText"/>
              <w:spacing w:beforeLines="20" w:before="48" w:afterLines="20" w:after="48" w:line="252" w:lineRule="auto"/>
            </w:pPr>
            <w:r w:rsidRPr="00446E14" w:rsidDel="006C5675">
              <w:t>[OPTIONAL] Please provide a document and/or links to policy/ies:</w:t>
            </w:r>
          </w:p>
        </w:tc>
      </w:tr>
      <w:tr w:rsidR="00DE2C44" w:rsidRPr="00446E14" w:rsidDel="006C5675" w14:paraId="3FDB5F51" w14:textId="3BAE4846" w:rsidTr="003C3845">
        <w:trPr>
          <w:trHeight w:val="272"/>
          <w:jc w:val="center"/>
        </w:trPr>
        <w:tc>
          <w:tcPr>
            <w:tcW w:w="750" w:type="dxa"/>
          </w:tcPr>
          <w:p w14:paraId="597463BA" w14:textId="2DF61AB9" w:rsidR="00DE2C44" w:rsidRPr="00446E14" w:rsidDel="006C5675" w:rsidRDefault="00DE2C44" w:rsidP="001B3A86">
            <w:pPr>
              <w:spacing w:beforeLines="20" w:before="48" w:afterLines="20" w:after="48" w:line="252" w:lineRule="auto"/>
              <w:rPr>
                <w:rFonts w:cs="Arial"/>
              </w:rPr>
            </w:pPr>
          </w:p>
        </w:tc>
        <w:tc>
          <w:tcPr>
            <w:tcW w:w="2529" w:type="dxa"/>
            <w:gridSpan w:val="2"/>
            <w:vAlign w:val="center"/>
          </w:tcPr>
          <w:p w14:paraId="6122BE32" w14:textId="556C05F2" w:rsidR="00DE2C44" w:rsidRPr="00446E14" w:rsidDel="006C5675" w:rsidRDefault="00DE2C44" w:rsidP="001B3A86">
            <w:pPr>
              <w:pStyle w:val="Pleaseselect"/>
              <w:spacing w:beforeLines="20" w:before="48" w:afterLines="20" w:after="48" w:line="252" w:lineRule="auto"/>
            </w:pPr>
          </w:p>
        </w:tc>
        <w:tc>
          <w:tcPr>
            <w:tcW w:w="2917" w:type="dxa"/>
            <w:vAlign w:val="center"/>
          </w:tcPr>
          <w:p w14:paraId="0CE76606" w14:textId="529F55FC" w:rsidR="00DE2C44" w:rsidRPr="00446E14" w:rsidDel="006C5675" w:rsidRDefault="00DE2C44" w:rsidP="001B3A86">
            <w:pPr>
              <w:pStyle w:val="RandomiseInstruction"/>
              <w:spacing w:beforeLines="20" w:before="48" w:afterLines="20" w:after="48" w:line="252" w:lineRule="auto"/>
              <w:jc w:val="center"/>
            </w:pPr>
            <w:r w:rsidRPr="00446E14" w:rsidDel="006C5675">
              <w:t>DO NOT RANDOMISE</w:t>
            </w:r>
          </w:p>
        </w:tc>
        <w:tc>
          <w:tcPr>
            <w:tcW w:w="1533" w:type="dxa"/>
            <w:vAlign w:val="center"/>
          </w:tcPr>
          <w:p w14:paraId="2441B033" w14:textId="6A9659EC" w:rsidR="00DE2C44" w:rsidRPr="00446E14" w:rsidDel="006C5675" w:rsidRDefault="00DE2C44" w:rsidP="001B3A86">
            <w:pPr>
              <w:pStyle w:val="ProgrammingNotes"/>
              <w:spacing w:beforeLines="20" w:before="48" w:afterLines="20" w:after="48" w:line="252" w:lineRule="auto"/>
            </w:pPr>
            <w:r w:rsidRPr="00446E14" w:rsidDel="006C5675">
              <w:t>LINK/UPLOAD</w:t>
            </w:r>
          </w:p>
        </w:tc>
        <w:tc>
          <w:tcPr>
            <w:tcW w:w="2713" w:type="dxa"/>
            <w:vAlign w:val="center"/>
          </w:tcPr>
          <w:p w14:paraId="07115AF7" w14:textId="250493FE" w:rsidR="00DE2C44" w:rsidRPr="00446E14" w:rsidDel="006C5675" w:rsidRDefault="00DE2C44" w:rsidP="001B3A86">
            <w:pPr>
              <w:pStyle w:val="ProgrammingNotes"/>
              <w:spacing w:beforeLines="20" w:before="48" w:afterLines="20" w:after="48" w:line="252" w:lineRule="auto"/>
            </w:pPr>
          </w:p>
        </w:tc>
      </w:tr>
      <w:tr w:rsidR="00DE2C44" w:rsidRPr="00446E14" w:rsidDel="006C5675" w14:paraId="1B9429E8" w14:textId="065F5386" w:rsidTr="003C3845">
        <w:trPr>
          <w:trHeight w:val="272"/>
          <w:jc w:val="center"/>
        </w:trPr>
        <w:tc>
          <w:tcPr>
            <w:tcW w:w="750" w:type="dxa"/>
          </w:tcPr>
          <w:p w14:paraId="5DE478FF" w14:textId="28176678" w:rsidR="00DE2C44" w:rsidRPr="00446E14" w:rsidDel="006C5675" w:rsidRDefault="00DE2C44" w:rsidP="001B3A86">
            <w:pPr>
              <w:spacing w:beforeLines="20" w:before="48" w:afterLines="20" w:after="48" w:line="252" w:lineRule="auto"/>
              <w:rPr>
                <w:rFonts w:cs="Arial"/>
              </w:rPr>
            </w:pPr>
          </w:p>
        </w:tc>
        <w:tc>
          <w:tcPr>
            <w:tcW w:w="487" w:type="dxa"/>
          </w:tcPr>
          <w:p w14:paraId="2102AEEC" w14:textId="24C2D68C" w:rsidR="00DE2C44" w:rsidRPr="00446E14" w:rsidDel="006C5675" w:rsidRDefault="00DE2C44" w:rsidP="001B3A86">
            <w:pPr>
              <w:spacing w:beforeLines="20" w:before="48" w:afterLines="20" w:after="48" w:line="252" w:lineRule="auto"/>
              <w:rPr>
                <w:rFonts w:cs="Arial"/>
                <w:b/>
                <w:bCs/>
                <w:i/>
                <w:iCs/>
              </w:rPr>
            </w:pPr>
          </w:p>
        </w:tc>
        <w:tc>
          <w:tcPr>
            <w:tcW w:w="4959" w:type="dxa"/>
            <w:gridSpan w:val="2"/>
          </w:tcPr>
          <w:p w14:paraId="7EFD56DE" w14:textId="5843ECD5" w:rsidR="00DE2C44" w:rsidRPr="00446E14" w:rsidDel="006C5675" w:rsidRDefault="00DE2C44" w:rsidP="001B3A86">
            <w:pPr>
              <w:pStyle w:val="Answers"/>
            </w:pPr>
            <w:r w:rsidRPr="00446E14" w:rsidDel="006C5675">
              <w:t>[Link]</w:t>
            </w:r>
          </w:p>
        </w:tc>
        <w:tc>
          <w:tcPr>
            <w:tcW w:w="1533" w:type="dxa"/>
            <w:vAlign w:val="center"/>
          </w:tcPr>
          <w:p w14:paraId="57FA7942" w14:textId="2640F1DB" w:rsidR="00DE2C44" w:rsidRPr="00446E14" w:rsidDel="006C5675" w:rsidRDefault="00DE2C44" w:rsidP="001B3A86">
            <w:pPr>
              <w:pStyle w:val="Codes"/>
              <w:spacing w:beforeLines="20" w:before="48" w:afterLines="20" w:after="48" w:line="252" w:lineRule="auto"/>
            </w:pPr>
            <w:r w:rsidRPr="00446E14" w:rsidDel="006C5675">
              <w:t>01</w:t>
            </w:r>
          </w:p>
        </w:tc>
        <w:tc>
          <w:tcPr>
            <w:tcW w:w="2713" w:type="dxa"/>
            <w:vAlign w:val="center"/>
          </w:tcPr>
          <w:p w14:paraId="3F0AC77F" w14:textId="248B12DC" w:rsidR="00DE2C44" w:rsidRPr="00446E14" w:rsidDel="006C5675" w:rsidRDefault="00DE2C44" w:rsidP="001B3A86">
            <w:pPr>
              <w:spacing w:beforeLines="20" w:before="48" w:afterLines="20" w:after="48" w:line="252" w:lineRule="auto"/>
              <w:jc w:val="center"/>
              <w:rPr>
                <w:rFonts w:cs="Arial"/>
              </w:rPr>
            </w:pPr>
          </w:p>
        </w:tc>
      </w:tr>
      <w:tr w:rsidR="00DE2C44" w:rsidRPr="00446E14" w:rsidDel="006C5675" w14:paraId="2165C654" w14:textId="71504472" w:rsidTr="003C3845">
        <w:trPr>
          <w:trHeight w:val="272"/>
          <w:jc w:val="center"/>
        </w:trPr>
        <w:tc>
          <w:tcPr>
            <w:tcW w:w="750" w:type="dxa"/>
          </w:tcPr>
          <w:p w14:paraId="1E1869CC" w14:textId="1213E7BE" w:rsidR="00DE2C44" w:rsidRPr="00446E14" w:rsidDel="006C5675" w:rsidRDefault="00DE2C44" w:rsidP="001B3A86">
            <w:pPr>
              <w:spacing w:beforeLines="20" w:before="48" w:afterLines="20" w:after="48" w:line="252" w:lineRule="auto"/>
              <w:rPr>
                <w:rFonts w:cs="Arial"/>
              </w:rPr>
            </w:pPr>
          </w:p>
        </w:tc>
        <w:tc>
          <w:tcPr>
            <w:tcW w:w="487" w:type="dxa"/>
          </w:tcPr>
          <w:p w14:paraId="299F79A6" w14:textId="20AE1002" w:rsidR="00DE2C44" w:rsidRPr="00446E14" w:rsidDel="006C5675" w:rsidRDefault="00DE2C44" w:rsidP="001B3A86">
            <w:pPr>
              <w:spacing w:beforeLines="20" w:before="48" w:afterLines="20" w:after="48" w:line="252" w:lineRule="auto"/>
              <w:rPr>
                <w:rFonts w:cs="Arial"/>
              </w:rPr>
            </w:pPr>
          </w:p>
        </w:tc>
        <w:tc>
          <w:tcPr>
            <w:tcW w:w="4959" w:type="dxa"/>
            <w:gridSpan w:val="2"/>
          </w:tcPr>
          <w:p w14:paraId="660A942B" w14:textId="7ADD234E" w:rsidR="00DE2C44" w:rsidRPr="00446E14" w:rsidDel="006C5675" w:rsidRDefault="00DE2C44" w:rsidP="001B3A86">
            <w:pPr>
              <w:pStyle w:val="Answers"/>
            </w:pPr>
            <w:r w:rsidRPr="00446E14" w:rsidDel="006C5675">
              <w:t>[File Upload]</w:t>
            </w:r>
          </w:p>
        </w:tc>
        <w:tc>
          <w:tcPr>
            <w:tcW w:w="1533" w:type="dxa"/>
            <w:vAlign w:val="center"/>
          </w:tcPr>
          <w:p w14:paraId="3EE31EAC" w14:textId="7315DD4C" w:rsidR="00DE2C44" w:rsidRPr="00446E14" w:rsidDel="006C5675" w:rsidRDefault="00DE2C44" w:rsidP="001B3A86">
            <w:pPr>
              <w:pStyle w:val="Codes"/>
              <w:spacing w:beforeLines="20" w:before="48" w:afterLines="20" w:after="48" w:line="252" w:lineRule="auto"/>
            </w:pPr>
            <w:r w:rsidRPr="00446E14" w:rsidDel="006C5675">
              <w:t>02</w:t>
            </w:r>
          </w:p>
        </w:tc>
        <w:tc>
          <w:tcPr>
            <w:tcW w:w="2713" w:type="dxa"/>
            <w:vAlign w:val="center"/>
          </w:tcPr>
          <w:p w14:paraId="2A1C794A" w14:textId="28D793DD" w:rsidR="00DE2C44" w:rsidRPr="00446E14" w:rsidDel="006C5675" w:rsidRDefault="00DE2C44" w:rsidP="001B3A86">
            <w:pPr>
              <w:spacing w:beforeLines="20" w:before="48" w:afterLines="20" w:after="48" w:line="252" w:lineRule="auto"/>
              <w:jc w:val="center"/>
              <w:rPr>
                <w:rFonts w:cs="Arial"/>
              </w:rPr>
            </w:pPr>
          </w:p>
        </w:tc>
      </w:tr>
    </w:tbl>
    <w:p w14:paraId="46955C85" w14:textId="77777777" w:rsidR="003A2886" w:rsidRPr="00446E14" w:rsidRDefault="003A2886" w:rsidP="003A2886">
      <w:pPr>
        <w:spacing w:beforeLines="20" w:before="48" w:afterLines="20" w:after="48" w:line="252" w:lineRule="auto"/>
      </w:pPr>
    </w:p>
    <w:tbl>
      <w:tblPr>
        <w:tblStyle w:val="TableGridLight"/>
        <w:tblW w:w="10485" w:type="dxa"/>
        <w:jc w:val="center"/>
        <w:tblLook w:val="04A0" w:firstRow="1" w:lastRow="0" w:firstColumn="1" w:lastColumn="0" w:noHBand="0" w:noVBand="1"/>
      </w:tblPr>
      <w:tblGrid>
        <w:gridCol w:w="896"/>
        <w:gridCol w:w="605"/>
        <w:gridCol w:w="2885"/>
        <w:gridCol w:w="2643"/>
        <w:gridCol w:w="536"/>
        <w:gridCol w:w="2920"/>
      </w:tblGrid>
      <w:tr w:rsidR="003A2886" w:rsidRPr="00446E14" w:rsidDel="006C5675" w14:paraId="2860EE42" w14:textId="22BD9423" w:rsidTr="545D1E49">
        <w:trPr>
          <w:trHeight w:val="272"/>
          <w:jc w:val="center"/>
        </w:trPr>
        <w:tc>
          <w:tcPr>
            <w:tcW w:w="10485" w:type="dxa"/>
            <w:gridSpan w:val="6"/>
          </w:tcPr>
          <w:p w14:paraId="6B0B379A" w14:textId="72AD766D" w:rsidR="003A2886" w:rsidRPr="00446E14" w:rsidDel="006C5675" w:rsidRDefault="003A2886" w:rsidP="001B3A86">
            <w:pPr>
              <w:pStyle w:val="ASK"/>
              <w:spacing w:beforeLines="20" w:before="48" w:afterLines="20" w:after="48" w:line="252" w:lineRule="auto"/>
              <w:rPr>
                <w:b w:val="0"/>
                <w:color w:val="367587"/>
              </w:rPr>
            </w:pPr>
            <w:r w:rsidRPr="00446E14" w:rsidDel="006C5675">
              <w:rPr>
                <w:rStyle w:val="ProgrammingNotesChar"/>
                <w:b/>
                <w:bCs/>
              </w:rPr>
              <w:t>INVESTORS – MANDATORY</w:t>
            </w:r>
            <w:r w:rsidR="001179B2">
              <w:rPr>
                <w:rStyle w:val="ProgrammingNotesChar"/>
                <w:b/>
                <w:bCs/>
              </w:rPr>
              <w:t xml:space="preserve"> – IGCC</w:t>
            </w:r>
            <w:r w:rsidR="070C2A56" w:rsidRPr="048715B6">
              <w:rPr>
                <w:rStyle w:val="ProgrammingNotesChar"/>
                <w:b/>
                <w:bCs/>
              </w:rPr>
              <w:t xml:space="preserve"> ONLY</w:t>
            </w:r>
          </w:p>
        </w:tc>
      </w:tr>
      <w:tr w:rsidR="003A2886" w:rsidRPr="00446E14" w:rsidDel="006C5675" w14:paraId="105CAE55" w14:textId="770C8294" w:rsidTr="545D1E49">
        <w:trPr>
          <w:trHeight w:val="272"/>
          <w:jc w:val="center"/>
        </w:trPr>
        <w:tc>
          <w:tcPr>
            <w:tcW w:w="896" w:type="dxa"/>
          </w:tcPr>
          <w:p w14:paraId="29A10F41" w14:textId="53FEBD2C" w:rsidR="003A2886" w:rsidRPr="00446E14" w:rsidDel="006C5675" w:rsidRDefault="7ED2859B" w:rsidP="001B3A86">
            <w:pPr>
              <w:pStyle w:val="QuestionText"/>
              <w:spacing w:beforeLines="20" w:before="48" w:afterLines="20" w:after="48" w:line="252" w:lineRule="auto"/>
            </w:pPr>
            <w:r>
              <w:t>Q</w:t>
            </w:r>
            <w:r w:rsidR="7EFE07F2">
              <w:t>34</w:t>
            </w:r>
          </w:p>
        </w:tc>
        <w:tc>
          <w:tcPr>
            <w:tcW w:w="9589" w:type="dxa"/>
            <w:gridSpan w:val="5"/>
          </w:tcPr>
          <w:p w14:paraId="22D2E9B6" w14:textId="46E5C03B" w:rsidR="003A2886" w:rsidRPr="00446E14" w:rsidDel="006C5675" w:rsidRDefault="003A2886" w:rsidP="001B3A86">
            <w:pPr>
              <w:pStyle w:val="QuestionText"/>
              <w:spacing w:beforeLines="20" w:before="48" w:afterLines="20" w:after="48" w:line="252" w:lineRule="auto"/>
            </w:pPr>
            <w:r w:rsidRPr="00446E14" w:rsidDel="006C5675">
              <w:t xml:space="preserve">Do you have a transition plan for achieving your net zero objectives (e.g. </w:t>
            </w:r>
            <w:r w:rsidR="68CD0D51">
              <w:t xml:space="preserve">an </w:t>
            </w:r>
            <w:hyperlink r:id="rId14">
              <w:r w:rsidR="68CD0D51" w:rsidRPr="048715B6">
                <w:rPr>
                  <w:rStyle w:val="Hyperlink"/>
                  <w:color w:val="367587" w:themeColor="text2"/>
                </w:rPr>
                <w:t>Investor Climate Action Plan (ICAP)</w:t>
              </w:r>
            </w:hyperlink>
            <w:r w:rsidR="68CD0D51">
              <w:t xml:space="preserve"> roadmap or climate transition plan)?</w:t>
            </w:r>
          </w:p>
        </w:tc>
      </w:tr>
      <w:tr w:rsidR="003A2886" w:rsidRPr="00446E14" w:rsidDel="006C5675" w14:paraId="01B7A588" w14:textId="32BFAEAB" w:rsidTr="545D1E49">
        <w:trPr>
          <w:trHeight w:val="272"/>
          <w:jc w:val="center"/>
        </w:trPr>
        <w:tc>
          <w:tcPr>
            <w:tcW w:w="896" w:type="dxa"/>
          </w:tcPr>
          <w:p w14:paraId="4E98A3BB" w14:textId="35FA5E3A" w:rsidR="003A2886" w:rsidRPr="00446E14" w:rsidDel="006C5675" w:rsidRDefault="003A2886" w:rsidP="001B3A86">
            <w:pPr>
              <w:spacing w:beforeLines="20" w:before="48" w:afterLines="20" w:after="48" w:line="252" w:lineRule="auto"/>
              <w:rPr>
                <w:rFonts w:cs="Arial"/>
              </w:rPr>
            </w:pPr>
          </w:p>
        </w:tc>
        <w:tc>
          <w:tcPr>
            <w:tcW w:w="3490" w:type="dxa"/>
            <w:gridSpan w:val="2"/>
            <w:vAlign w:val="center"/>
          </w:tcPr>
          <w:p w14:paraId="50CE2742" w14:textId="007B60AE" w:rsidR="003A2886" w:rsidRPr="00446E14" w:rsidDel="006C5675" w:rsidRDefault="003A2886" w:rsidP="001B3A86">
            <w:pPr>
              <w:pStyle w:val="Pleaseselect"/>
              <w:spacing w:beforeLines="20" w:before="48" w:afterLines="20" w:after="48" w:line="252" w:lineRule="auto"/>
            </w:pPr>
            <w:r w:rsidRPr="00446E14" w:rsidDel="006C5675">
              <w:t>Please select one response only</w:t>
            </w:r>
          </w:p>
        </w:tc>
        <w:tc>
          <w:tcPr>
            <w:tcW w:w="2643" w:type="dxa"/>
            <w:vAlign w:val="center"/>
          </w:tcPr>
          <w:p w14:paraId="0FC4DF27" w14:textId="5236EA66" w:rsidR="003A2886" w:rsidRPr="00446E14" w:rsidDel="006C5675" w:rsidRDefault="003A2886" w:rsidP="001B3A86">
            <w:pPr>
              <w:pStyle w:val="RandomiseInstruction"/>
              <w:spacing w:beforeLines="20" w:before="48" w:afterLines="20" w:after="48" w:line="252" w:lineRule="auto"/>
              <w:jc w:val="center"/>
            </w:pPr>
            <w:r w:rsidRPr="00446E14" w:rsidDel="006C5675">
              <w:t>DO NOT RANDOMISE</w:t>
            </w:r>
          </w:p>
        </w:tc>
        <w:tc>
          <w:tcPr>
            <w:tcW w:w="536" w:type="dxa"/>
            <w:vAlign w:val="center"/>
          </w:tcPr>
          <w:p w14:paraId="0EB19C49" w14:textId="532E9A7A" w:rsidR="003A2886" w:rsidRPr="00446E14" w:rsidDel="006C5675" w:rsidRDefault="003A2886" w:rsidP="001B3A86">
            <w:pPr>
              <w:pStyle w:val="ProgrammingNotes"/>
              <w:spacing w:beforeLines="20" w:before="48" w:afterLines="20" w:after="48" w:line="252" w:lineRule="auto"/>
            </w:pPr>
            <w:r w:rsidRPr="00446E14" w:rsidDel="006C5675">
              <w:t>SR</w:t>
            </w:r>
          </w:p>
        </w:tc>
        <w:tc>
          <w:tcPr>
            <w:tcW w:w="2920" w:type="dxa"/>
            <w:vAlign w:val="center"/>
          </w:tcPr>
          <w:p w14:paraId="4EC54A13" w14:textId="3DE91B0E" w:rsidR="003A2886" w:rsidRPr="00446E14" w:rsidDel="006C5675" w:rsidRDefault="003A2886" w:rsidP="001B3A86">
            <w:pPr>
              <w:pStyle w:val="ProgrammingNotes"/>
              <w:spacing w:beforeLines="20" w:before="48" w:afterLines="20" w:after="48" w:line="252" w:lineRule="auto"/>
            </w:pPr>
          </w:p>
        </w:tc>
      </w:tr>
      <w:tr w:rsidR="003A2886" w:rsidRPr="00446E14" w:rsidDel="006C5675" w14:paraId="54FD3FB9" w14:textId="4EC1112E" w:rsidTr="545D1E49">
        <w:trPr>
          <w:trHeight w:val="272"/>
          <w:jc w:val="center"/>
        </w:trPr>
        <w:tc>
          <w:tcPr>
            <w:tcW w:w="896" w:type="dxa"/>
          </w:tcPr>
          <w:p w14:paraId="7D55F1B9" w14:textId="7E9CB401" w:rsidR="003A2886" w:rsidRPr="00446E14" w:rsidDel="006C5675" w:rsidRDefault="003A2886" w:rsidP="001B3A86">
            <w:pPr>
              <w:spacing w:beforeLines="20" w:before="48" w:afterLines="20" w:after="48" w:line="252" w:lineRule="auto"/>
              <w:rPr>
                <w:rFonts w:cs="Arial"/>
              </w:rPr>
            </w:pPr>
          </w:p>
        </w:tc>
        <w:tc>
          <w:tcPr>
            <w:tcW w:w="605" w:type="dxa"/>
          </w:tcPr>
          <w:p w14:paraId="65274390" w14:textId="5CB27B0E" w:rsidR="003A2886" w:rsidRPr="00446E14" w:rsidDel="006C5675" w:rsidRDefault="003A2886" w:rsidP="001B3A86">
            <w:pPr>
              <w:spacing w:beforeLines="20" w:before="48" w:afterLines="20" w:after="48" w:line="252" w:lineRule="auto"/>
              <w:rPr>
                <w:rFonts w:cs="Arial"/>
                <w:b/>
                <w:bCs/>
                <w:i/>
                <w:iCs/>
              </w:rPr>
            </w:pPr>
          </w:p>
        </w:tc>
        <w:tc>
          <w:tcPr>
            <w:tcW w:w="5528" w:type="dxa"/>
            <w:gridSpan w:val="2"/>
          </w:tcPr>
          <w:p w14:paraId="2E57D7BC" w14:textId="78B95E75" w:rsidR="003A2886" w:rsidRPr="00446E14" w:rsidDel="006C5675" w:rsidRDefault="003A2886" w:rsidP="001B3A86">
            <w:pPr>
              <w:pStyle w:val="Answers"/>
            </w:pPr>
            <w:r w:rsidRPr="00446E14" w:rsidDel="006C5675">
              <w:rPr>
                <w:rStyle w:val="normaltextrun"/>
              </w:rPr>
              <w:t>Yes, and it is published </w:t>
            </w:r>
            <w:r w:rsidRPr="00446E14" w:rsidDel="006C5675">
              <w:rPr>
                <w:rStyle w:val="eop"/>
              </w:rPr>
              <w:t> </w:t>
            </w:r>
          </w:p>
        </w:tc>
        <w:tc>
          <w:tcPr>
            <w:tcW w:w="536" w:type="dxa"/>
            <w:vAlign w:val="center"/>
          </w:tcPr>
          <w:p w14:paraId="7AFC1AC4" w14:textId="41497F8E" w:rsidR="003A2886" w:rsidRPr="00446E14" w:rsidDel="006C5675" w:rsidRDefault="003A2886" w:rsidP="001B3A86">
            <w:pPr>
              <w:pStyle w:val="Codes"/>
              <w:spacing w:beforeLines="20" w:before="48" w:afterLines="20" w:after="48" w:line="252" w:lineRule="auto"/>
            </w:pPr>
            <w:r w:rsidRPr="00446E14" w:rsidDel="006C5675">
              <w:t>01</w:t>
            </w:r>
          </w:p>
        </w:tc>
        <w:tc>
          <w:tcPr>
            <w:tcW w:w="2920" w:type="dxa"/>
            <w:vAlign w:val="center"/>
          </w:tcPr>
          <w:p w14:paraId="349BB861" w14:textId="3BAF4A45" w:rsidR="003A2886" w:rsidRPr="00446E14" w:rsidDel="006C5675" w:rsidRDefault="003A2886" w:rsidP="001B3A86">
            <w:pPr>
              <w:spacing w:beforeLines="20" w:before="48" w:afterLines="20" w:after="48" w:line="252" w:lineRule="auto"/>
              <w:jc w:val="center"/>
              <w:rPr>
                <w:rFonts w:cs="Arial"/>
              </w:rPr>
            </w:pPr>
          </w:p>
        </w:tc>
      </w:tr>
      <w:tr w:rsidR="003A2886" w:rsidRPr="00446E14" w:rsidDel="006C5675" w14:paraId="28F896C7" w14:textId="7B3D33ED" w:rsidTr="545D1E49">
        <w:trPr>
          <w:trHeight w:val="272"/>
          <w:jc w:val="center"/>
        </w:trPr>
        <w:tc>
          <w:tcPr>
            <w:tcW w:w="896" w:type="dxa"/>
          </w:tcPr>
          <w:p w14:paraId="128277EC" w14:textId="5FBD02ED" w:rsidR="003A2886" w:rsidRPr="00446E14" w:rsidDel="006C5675" w:rsidRDefault="003A2886" w:rsidP="001B3A86">
            <w:pPr>
              <w:spacing w:beforeLines="20" w:before="48" w:afterLines="20" w:after="48" w:line="252" w:lineRule="auto"/>
              <w:rPr>
                <w:rFonts w:cs="Arial"/>
              </w:rPr>
            </w:pPr>
          </w:p>
        </w:tc>
        <w:tc>
          <w:tcPr>
            <w:tcW w:w="605" w:type="dxa"/>
          </w:tcPr>
          <w:p w14:paraId="323F58CD" w14:textId="7126298B" w:rsidR="003A2886" w:rsidRPr="00446E14" w:rsidDel="006C5675" w:rsidRDefault="003A2886" w:rsidP="001B3A86">
            <w:pPr>
              <w:spacing w:beforeLines="20" w:before="48" w:afterLines="20" w:after="48" w:line="252" w:lineRule="auto"/>
              <w:rPr>
                <w:rFonts w:cs="Arial"/>
              </w:rPr>
            </w:pPr>
          </w:p>
        </w:tc>
        <w:tc>
          <w:tcPr>
            <w:tcW w:w="5528" w:type="dxa"/>
            <w:gridSpan w:val="2"/>
          </w:tcPr>
          <w:p w14:paraId="433E6F90" w14:textId="507FB2CF" w:rsidR="003A2886" w:rsidRPr="00446E14" w:rsidDel="006C5675" w:rsidRDefault="003A2886" w:rsidP="001B3A86">
            <w:pPr>
              <w:pStyle w:val="Answers"/>
            </w:pPr>
            <w:r w:rsidRPr="00446E14" w:rsidDel="006C5675">
              <w:rPr>
                <w:rStyle w:val="normaltextrun"/>
              </w:rPr>
              <w:t>Yes, but it is not public </w:t>
            </w:r>
            <w:r w:rsidRPr="00446E14" w:rsidDel="006C5675">
              <w:rPr>
                <w:rStyle w:val="eop"/>
              </w:rPr>
              <w:t> </w:t>
            </w:r>
          </w:p>
        </w:tc>
        <w:tc>
          <w:tcPr>
            <w:tcW w:w="536" w:type="dxa"/>
            <w:vAlign w:val="center"/>
          </w:tcPr>
          <w:p w14:paraId="4D4ABEE7" w14:textId="45801969" w:rsidR="003A2886" w:rsidRPr="00446E14" w:rsidDel="006C5675" w:rsidRDefault="003A2886" w:rsidP="001B3A86">
            <w:pPr>
              <w:pStyle w:val="Codes"/>
              <w:spacing w:beforeLines="20" w:before="48" w:afterLines="20" w:after="48" w:line="252" w:lineRule="auto"/>
            </w:pPr>
            <w:r w:rsidRPr="00446E14" w:rsidDel="006C5675">
              <w:t>02</w:t>
            </w:r>
          </w:p>
        </w:tc>
        <w:tc>
          <w:tcPr>
            <w:tcW w:w="2920" w:type="dxa"/>
            <w:vAlign w:val="center"/>
          </w:tcPr>
          <w:p w14:paraId="478A8AB8" w14:textId="5E5B9A59" w:rsidR="003A2886" w:rsidRPr="00446E14" w:rsidDel="006C5675" w:rsidRDefault="003A2886" w:rsidP="001B3A86">
            <w:pPr>
              <w:spacing w:beforeLines="20" w:before="48" w:afterLines="20" w:after="48" w:line="252" w:lineRule="auto"/>
              <w:jc w:val="center"/>
              <w:rPr>
                <w:rFonts w:cs="Arial"/>
              </w:rPr>
            </w:pPr>
          </w:p>
        </w:tc>
      </w:tr>
      <w:tr w:rsidR="003A2886" w:rsidRPr="00446E14" w:rsidDel="006C5675" w14:paraId="21B3382B" w14:textId="04C6DDEA" w:rsidTr="545D1E49">
        <w:trPr>
          <w:trHeight w:val="272"/>
          <w:jc w:val="center"/>
        </w:trPr>
        <w:tc>
          <w:tcPr>
            <w:tcW w:w="896" w:type="dxa"/>
          </w:tcPr>
          <w:p w14:paraId="63BD1347" w14:textId="75FE0501" w:rsidR="003A2886" w:rsidRPr="00446E14" w:rsidDel="006C5675" w:rsidRDefault="003A2886" w:rsidP="001B3A86">
            <w:pPr>
              <w:spacing w:beforeLines="20" w:before="48" w:afterLines="20" w:after="48" w:line="252" w:lineRule="auto"/>
              <w:rPr>
                <w:rFonts w:cs="Arial"/>
              </w:rPr>
            </w:pPr>
          </w:p>
        </w:tc>
        <w:tc>
          <w:tcPr>
            <w:tcW w:w="605" w:type="dxa"/>
          </w:tcPr>
          <w:p w14:paraId="67997377" w14:textId="2D12E596" w:rsidR="003A2886" w:rsidRPr="00446E14" w:rsidDel="006C5675" w:rsidRDefault="003A2886" w:rsidP="001B3A86">
            <w:pPr>
              <w:spacing w:beforeLines="20" w:before="48" w:afterLines="20" w:after="48" w:line="252" w:lineRule="auto"/>
              <w:rPr>
                <w:rFonts w:cs="Arial"/>
              </w:rPr>
            </w:pPr>
          </w:p>
        </w:tc>
        <w:tc>
          <w:tcPr>
            <w:tcW w:w="5528" w:type="dxa"/>
            <w:gridSpan w:val="2"/>
          </w:tcPr>
          <w:p w14:paraId="04EF92EC" w14:textId="383392A9" w:rsidR="003A2886" w:rsidRPr="00446E14" w:rsidDel="006C5675" w:rsidRDefault="003A2886" w:rsidP="001B3A86">
            <w:pPr>
              <w:pStyle w:val="Answers"/>
            </w:pPr>
            <w:r w:rsidRPr="00446E14" w:rsidDel="006C5675">
              <w:rPr>
                <w:rStyle w:val="normaltextrun"/>
              </w:rPr>
              <w:t>No, but we have committed to produce one within the next 12 months</w:t>
            </w:r>
            <w:r w:rsidRPr="00446E14" w:rsidDel="006C5675">
              <w:rPr>
                <w:rStyle w:val="eop"/>
              </w:rPr>
              <w:t> </w:t>
            </w:r>
          </w:p>
        </w:tc>
        <w:tc>
          <w:tcPr>
            <w:tcW w:w="536" w:type="dxa"/>
            <w:vAlign w:val="center"/>
          </w:tcPr>
          <w:p w14:paraId="75E4106B" w14:textId="4209C011" w:rsidR="003A2886" w:rsidRPr="00446E14" w:rsidDel="006C5675" w:rsidRDefault="003A2886" w:rsidP="001B3A86">
            <w:pPr>
              <w:pStyle w:val="Codes"/>
              <w:spacing w:beforeLines="20" w:before="48" w:afterLines="20" w:after="48" w:line="252" w:lineRule="auto"/>
            </w:pPr>
            <w:r w:rsidRPr="00446E14" w:rsidDel="006C5675">
              <w:t>03</w:t>
            </w:r>
          </w:p>
        </w:tc>
        <w:tc>
          <w:tcPr>
            <w:tcW w:w="2920" w:type="dxa"/>
            <w:vAlign w:val="center"/>
          </w:tcPr>
          <w:p w14:paraId="4956CAE9" w14:textId="0B1A233F" w:rsidR="003A2886" w:rsidRPr="00446E14" w:rsidDel="006C5675" w:rsidRDefault="003A2886" w:rsidP="001B3A86">
            <w:pPr>
              <w:spacing w:beforeLines="20" w:before="48" w:afterLines="20" w:after="48" w:line="252" w:lineRule="auto"/>
              <w:jc w:val="center"/>
              <w:rPr>
                <w:rFonts w:cs="Arial"/>
              </w:rPr>
            </w:pPr>
          </w:p>
        </w:tc>
      </w:tr>
      <w:tr w:rsidR="003A2886" w:rsidRPr="00446E14" w:rsidDel="006C5675" w14:paraId="4E6FFF03" w14:textId="0066D141" w:rsidTr="545D1E49">
        <w:trPr>
          <w:trHeight w:val="272"/>
          <w:jc w:val="center"/>
        </w:trPr>
        <w:tc>
          <w:tcPr>
            <w:tcW w:w="896" w:type="dxa"/>
          </w:tcPr>
          <w:p w14:paraId="737E9632" w14:textId="5C3C0C0F" w:rsidR="003A2886" w:rsidRPr="00446E14" w:rsidDel="006C5675" w:rsidRDefault="003A2886" w:rsidP="001B3A86">
            <w:pPr>
              <w:spacing w:beforeLines="20" w:before="48" w:afterLines="20" w:after="48" w:line="252" w:lineRule="auto"/>
              <w:rPr>
                <w:rFonts w:cs="Arial"/>
              </w:rPr>
            </w:pPr>
          </w:p>
        </w:tc>
        <w:tc>
          <w:tcPr>
            <w:tcW w:w="605" w:type="dxa"/>
          </w:tcPr>
          <w:p w14:paraId="5A54EE6E" w14:textId="06A7822E" w:rsidR="003A2886" w:rsidRPr="00446E14" w:rsidDel="006C5675" w:rsidRDefault="003A2886" w:rsidP="001B3A86">
            <w:pPr>
              <w:spacing w:beforeLines="20" w:before="48" w:afterLines="20" w:after="48" w:line="252" w:lineRule="auto"/>
              <w:rPr>
                <w:rFonts w:cs="Arial"/>
              </w:rPr>
            </w:pPr>
          </w:p>
        </w:tc>
        <w:tc>
          <w:tcPr>
            <w:tcW w:w="5528" w:type="dxa"/>
            <w:gridSpan w:val="2"/>
          </w:tcPr>
          <w:p w14:paraId="074BCBF4" w14:textId="265838EC" w:rsidR="003A2886" w:rsidRPr="00446E14" w:rsidDel="006C5675" w:rsidRDefault="003A2886" w:rsidP="001B3A86">
            <w:pPr>
              <w:pStyle w:val="Answers"/>
            </w:pPr>
            <w:r w:rsidRPr="00446E14" w:rsidDel="006C5675">
              <w:rPr>
                <w:rStyle w:val="normaltextrun"/>
              </w:rPr>
              <w:t>No</w:t>
            </w:r>
            <w:r w:rsidRPr="00446E14" w:rsidDel="006C5675">
              <w:rPr>
                <w:rStyle w:val="eop"/>
              </w:rPr>
              <w:t> </w:t>
            </w:r>
          </w:p>
        </w:tc>
        <w:tc>
          <w:tcPr>
            <w:tcW w:w="536" w:type="dxa"/>
            <w:vAlign w:val="center"/>
          </w:tcPr>
          <w:p w14:paraId="01DC08E4" w14:textId="2786D66C" w:rsidR="003A2886" w:rsidRPr="00446E14" w:rsidDel="006C5675" w:rsidRDefault="003A2886" w:rsidP="001B3A86">
            <w:pPr>
              <w:pStyle w:val="Codes"/>
              <w:spacing w:beforeLines="20" w:before="48" w:afterLines="20" w:after="48" w:line="252" w:lineRule="auto"/>
            </w:pPr>
            <w:r w:rsidRPr="00446E14" w:rsidDel="006C5675">
              <w:t>04</w:t>
            </w:r>
          </w:p>
        </w:tc>
        <w:tc>
          <w:tcPr>
            <w:tcW w:w="2920" w:type="dxa"/>
            <w:vAlign w:val="center"/>
          </w:tcPr>
          <w:p w14:paraId="714DBD9C" w14:textId="7ADCB709" w:rsidR="003A2886" w:rsidRPr="00446E14" w:rsidDel="006C5675" w:rsidRDefault="003A2886" w:rsidP="001B3A86">
            <w:pPr>
              <w:spacing w:beforeLines="20" w:before="48" w:afterLines="20" w:after="48" w:line="252" w:lineRule="auto"/>
              <w:jc w:val="center"/>
              <w:rPr>
                <w:rFonts w:cs="Arial"/>
              </w:rPr>
            </w:pPr>
          </w:p>
        </w:tc>
      </w:tr>
    </w:tbl>
    <w:p w14:paraId="583265E6" w14:textId="77777777" w:rsidR="003A2886" w:rsidRPr="00446E14" w:rsidRDefault="003A2886" w:rsidP="003A2886">
      <w:pPr>
        <w:spacing w:beforeLines="20" w:before="48" w:afterLines="20" w:after="48" w:line="252" w:lineRule="auto"/>
      </w:pPr>
    </w:p>
    <w:tbl>
      <w:tblPr>
        <w:tblStyle w:val="TableGridLight"/>
        <w:tblW w:w="10485" w:type="dxa"/>
        <w:jc w:val="center"/>
        <w:tblLook w:val="04A0" w:firstRow="1" w:lastRow="0" w:firstColumn="1" w:lastColumn="0" w:noHBand="0" w:noVBand="1"/>
      </w:tblPr>
      <w:tblGrid>
        <w:gridCol w:w="729"/>
        <w:gridCol w:w="595"/>
        <w:gridCol w:w="2590"/>
        <w:gridCol w:w="2483"/>
        <w:gridCol w:w="1533"/>
        <w:gridCol w:w="2555"/>
      </w:tblGrid>
      <w:tr w:rsidR="003A2886" w:rsidRPr="00446E14" w:rsidDel="006C5675" w14:paraId="502FB177" w14:textId="179870DE" w:rsidTr="545D1E49">
        <w:trPr>
          <w:trHeight w:val="272"/>
          <w:jc w:val="center"/>
        </w:trPr>
        <w:tc>
          <w:tcPr>
            <w:tcW w:w="10485" w:type="dxa"/>
            <w:gridSpan w:val="6"/>
          </w:tcPr>
          <w:p w14:paraId="207C0099" w14:textId="07CBE472" w:rsidR="003A2886" w:rsidRPr="00446E14" w:rsidDel="006C5675" w:rsidRDefault="003A2886" w:rsidP="001B3A86">
            <w:pPr>
              <w:pStyle w:val="ASK"/>
              <w:spacing w:beforeLines="20" w:before="48" w:afterLines="20" w:after="48" w:line="252" w:lineRule="auto"/>
              <w:rPr>
                <w:b w:val="0"/>
                <w:color w:val="367587"/>
              </w:rPr>
            </w:pPr>
            <w:r w:rsidRPr="00446E14" w:rsidDel="006C5675">
              <w:rPr>
                <w:rStyle w:val="ProgrammingNotesChar"/>
                <w:b/>
                <w:bCs/>
              </w:rPr>
              <w:t xml:space="preserve">INVESTORS – </w:t>
            </w:r>
            <w:r w:rsidRPr="00446E14" w:rsidDel="006C5675">
              <w:rPr>
                <w:rStyle w:val="ProgrammingNotesChar"/>
                <w:b/>
                <w:bCs/>
                <w:color w:val="C00000"/>
              </w:rPr>
              <w:t xml:space="preserve">NOT MANDATORY </w:t>
            </w:r>
            <w:r w:rsidR="001179B2">
              <w:rPr>
                <w:rStyle w:val="ProgrammingNotesChar"/>
                <w:b/>
                <w:bCs/>
              </w:rPr>
              <w:t>– IGCC</w:t>
            </w:r>
            <w:r w:rsidR="4499A412" w:rsidRPr="048715B6">
              <w:rPr>
                <w:rStyle w:val="ProgrammingNotesChar"/>
                <w:b/>
                <w:bCs/>
              </w:rPr>
              <w:t xml:space="preserve"> ONLY</w:t>
            </w:r>
          </w:p>
        </w:tc>
      </w:tr>
      <w:tr w:rsidR="003A2886" w:rsidRPr="00446E14" w:rsidDel="006C5675" w14:paraId="6294B54C" w14:textId="230FD362" w:rsidTr="003C3845">
        <w:trPr>
          <w:trHeight w:val="272"/>
          <w:jc w:val="center"/>
        </w:trPr>
        <w:tc>
          <w:tcPr>
            <w:tcW w:w="678" w:type="dxa"/>
          </w:tcPr>
          <w:p w14:paraId="50B811CC" w14:textId="1183BC4C" w:rsidR="003A2886" w:rsidRPr="00446E14" w:rsidDel="006C5675" w:rsidRDefault="7ED2859B">
            <w:pPr>
              <w:pStyle w:val="QuestionText"/>
              <w:spacing w:beforeLines="20" w:before="48" w:afterLines="20" w:after="48" w:line="252" w:lineRule="auto"/>
            </w:pPr>
            <w:r>
              <w:t>Q</w:t>
            </w:r>
            <w:r w:rsidR="5E508B4E">
              <w:t>34</w:t>
            </w:r>
            <w:r>
              <w:t>a</w:t>
            </w:r>
          </w:p>
        </w:tc>
        <w:tc>
          <w:tcPr>
            <w:tcW w:w="9807" w:type="dxa"/>
            <w:gridSpan w:val="5"/>
          </w:tcPr>
          <w:p w14:paraId="408FAAB5" w14:textId="4AEDE24F" w:rsidR="003A2886" w:rsidRPr="00446E14" w:rsidDel="006C5675" w:rsidRDefault="003A2886" w:rsidP="001B3A86">
            <w:pPr>
              <w:pStyle w:val="QuestionText"/>
              <w:spacing w:beforeLines="20" w:before="48" w:afterLines="20" w:after="48" w:line="252" w:lineRule="auto"/>
            </w:pPr>
            <w:r w:rsidRPr="00446E14" w:rsidDel="006C5675">
              <w:t>[OPTIONAL] Provide a link to your climate transition plan document or any further comment</w:t>
            </w:r>
          </w:p>
        </w:tc>
      </w:tr>
      <w:tr w:rsidR="003A2886" w:rsidRPr="00446E14" w:rsidDel="006C5675" w14:paraId="5B3A1D51" w14:textId="781AD40B" w:rsidTr="003C3845">
        <w:trPr>
          <w:trHeight w:val="272"/>
          <w:jc w:val="center"/>
        </w:trPr>
        <w:tc>
          <w:tcPr>
            <w:tcW w:w="678" w:type="dxa"/>
          </w:tcPr>
          <w:p w14:paraId="7DFC12C0" w14:textId="312D128C" w:rsidR="003A2886" w:rsidRPr="00446E14" w:rsidDel="006C5675" w:rsidRDefault="003A2886" w:rsidP="001B3A86">
            <w:pPr>
              <w:spacing w:beforeLines="20" w:before="48" w:afterLines="20" w:after="48" w:line="252" w:lineRule="auto"/>
              <w:rPr>
                <w:rFonts w:cs="Arial"/>
              </w:rPr>
            </w:pPr>
          </w:p>
        </w:tc>
        <w:tc>
          <w:tcPr>
            <w:tcW w:w="3204" w:type="dxa"/>
            <w:gridSpan w:val="2"/>
            <w:vAlign w:val="center"/>
          </w:tcPr>
          <w:p w14:paraId="4A685067" w14:textId="48A2F839" w:rsidR="003A2886" w:rsidRPr="00446E14" w:rsidDel="006C5675" w:rsidRDefault="003A2886" w:rsidP="001B3A86">
            <w:pPr>
              <w:pStyle w:val="Pleaseselect"/>
              <w:spacing w:beforeLines="20" w:before="48" w:afterLines="20" w:after="48" w:line="252" w:lineRule="auto"/>
            </w:pPr>
            <w:r w:rsidRPr="00446E14" w:rsidDel="006C5675">
              <w:t>Please select one response only</w:t>
            </w:r>
          </w:p>
        </w:tc>
        <w:tc>
          <w:tcPr>
            <w:tcW w:w="2493" w:type="dxa"/>
            <w:vAlign w:val="center"/>
          </w:tcPr>
          <w:p w14:paraId="1EE1549D" w14:textId="7EA6A5B8" w:rsidR="003A2886" w:rsidRPr="00446E14" w:rsidDel="006C5675" w:rsidRDefault="003A2886" w:rsidP="001B3A86">
            <w:pPr>
              <w:pStyle w:val="RandomiseInstruction"/>
              <w:spacing w:beforeLines="20" w:before="48" w:afterLines="20" w:after="48" w:line="252" w:lineRule="auto"/>
              <w:jc w:val="center"/>
            </w:pPr>
            <w:r w:rsidRPr="00446E14" w:rsidDel="006C5675">
              <w:t>DO NOT RANDOMISE</w:t>
            </w:r>
          </w:p>
        </w:tc>
        <w:tc>
          <w:tcPr>
            <w:tcW w:w="1533" w:type="dxa"/>
            <w:vAlign w:val="center"/>
          </w:tcPr>
          <w:p w14:paraId="4577D2AB" w14:textId="11F615BB" w:rsidR="003A2886" w:rsidRPr="00446E14" w:rsidDel="006C5675" w:rsidRDefault="003A2886" w:rsidP="001B3A86">
            <w:pPr>
              <w:pStyle w:val="ProgrammingNotes"/>
              <w:spacing w:beforeLines="20" w:before="48" w:afterLines="20" w:after="48" w:line="252" w:lineRule="auto"/>
            </w:pPr>
            <w:r w:rsidRPr="00446E14" w:rsidDel="006C5675">
              <w:t>LINK/UPLOAD</w:t>
            </w:r>
          </w:p>
        </w:tc>
        <w:tc>
          <w:tcPr>
            <w:tcW w:w="2577" w:type="dxa"/>
            <w:vAlign w:val="center"/>
          </w:tcPr>
          <w:p w14:paraId="20D9B67A" w14:textId="28AC613B" w:rsidR="003A2886" w:rsidRPr="00446E14" w:rsidDel="006C5675" w:rsidRDefault="003A2886" w:rsidP="001B3A86">
            <w:pPr>
              <w:pStyle w:val="ProgrammingNotes"/>
              <w:spacing w:beforeLines="20" w:before="48" w:afterLines="20" w:after="48" w:line="252" w:lineRule="auto"/>
            </w:pPr>
          </w:p>
        </w:tc>
      </w:tr>
      <w:tr w:rsidR="003A2886" w:rsidRPr="00446E14" w:rsidDel="006C5675" w14:paraId="5946543E" w14:textId="31598135" w:rsidTr="003C3845">
        <w:trPr>
          <w:trHeight w:val="272"/>
          <w:jc w:val="center"/>
        </w:trPr>
        <w:tc>
          <w:tcPr>
            <w:tcW w:w="678" w:type="dxa"/>
          </w:tcPr>
          <w:p w14:paraId="5F8392B4" w14:textId="3845B25E" w:rsidR="003A2886" w:rsidRPr="00446E14" w:rsidDel="006C5675" w:rsidRDefault="003A2886" w:rsidP="001B3A86">
            <w:pPr>
              <w:spacing w:beforeLines="20" w:before="48" w:afterLines="20" w:after="48" w:line="252" w:lineRule="auto"/>
              <w:rPr>
                <w:rFonts w:cs="Arial"/>
              </w:rPr>
            </w:pPr>
          </w:p>
        </w:tc>
        <w:tc>
          <w:tcPr>
            <w:tcW w:w="596" w:type="dxa"/>
          </w:tcPr>
          <w:p w14:paraId="559FDAE8" w14:textId="64D88A1A" w:rsidR="003A2886" w:rsidRPr="00446E14" w:rsidDel="006C5675" w:rsidRDefault="003A2886" w:rsidP="001B3A86">
            <w:pPr>
              <w:spacing w:beforeLines="20" w:before="48" w:afterLines="20" w:after="48" w:line="252" w:lineRule="auto"/>
              <w:rPr>
                <w:rFonts w:cs="Arial"/>
                <w:b/>
                <w:bCs/>
                <w:i/>
                <w:iCs/>
              </w:rPr>
            </w:pPr>
          </w:p>
        </w:tc>
        <w:tc>
          <w:tcPr>
            <w:tcW w:w="5101" w:type="dxa"/>
            <w:gridSpan w:val="2"/>
          </w:tcPr>
          <w:p w14:paraId="709DD61D" w14:textId="70088CB2" w:rsidR="003A2886" w:rsidRPr="00446E14" w:rsidDel="006C5675" w:rsidRDefault="003A2886" w:rsidP="001B3A86">
            <w:pPr>
              <w:pStyle w:val="Answers"/>
            </w:pPr>
            <w:r w:rsidRPr="00446E14" w:rsidDel="006C5675">
              <w:t>[Link]</w:t>
            </w:r>
          </w:p>
        </w:tc>
        <w:tc>
          <w:tcPr>
            <w:tcW w:w="1533" w:type="dxa"/>
            <w:vAlign w:val="center"/>
          </w:tcPr>
          <w:p w14:paraId="722BFC96" w14:textId="140C7706" w:rsidR="003A2886" w:rsidRPr="00446E14" w:rsidDel="006C5675" w:rsidRDefault="003A2886" w:rsidP="001B3A86">
            <w:pPr>
              <w:pStyle w:val="Codes"/>
              <w:spacing w:beforeLines="20" w:before="48" w:afterLines="20" w:after="48" w:line="252" w:lineRule="auto"/>
            </w:pPr>
            <w:r w:rsidRPr="00446E14" w:rsidDel="006C5675">
              <w:t>01</w:t>
            </w:r>
          </w:p>
        </w:tc>
        <w:tc>
          <w:tcPr>
            <w:tcW w:w="2577" w:type="dxa"/>
            <w:vAlign w:val="center"/>
          </w:tcPr>
          <w:p w14:paraId="1C85EF9E" w14:textId="3D3EE810" w:rsidR="003A2886" w:rsidRPr="00446E14" w:rsidDel="006C5675" w:rsidRDefault="003A2886" w:rsidP="001B3A86">
            <w:pPr>
              <w:spacing w:beforeLines="20" w:before="48" w:afterLines="20" w:after="48" w:line="252" w:lineRule="auto"/>
              <w:jc w:val="center"/>
              <w:rPr>
                <w:rFonts w:cs="Arial"/>
              </w:rPr>
            </w:pPr>
          </w:p>
        </w:tc>
      </w:tr>
      <w:tr w:rsidR="003A2886" w:rsidRPr="00446E14" w:rsidDel="006C5675" w14:paraId="05CB15F1" w14:textId="34A7C9FD" w:rsidTr="003C3845">
        <w:trPr>
          <w:trHeight w:val="272"/>
          <w:jc w:val="center"/>
        </w:trPr>
        <w:tc>
          <w:tcPr>
            <w:tcW w:w="678" w:type="dxa"/>
          </w:tcPr>
          <w:p w14:paraId="7A1AB22D" w14:textId="51BEAE76" w:rsidR="003A2886" w:rsidRPr="00446E14" w:rsidDel="006C5675" w:rsidRDefault="003A2886" w:rsidP="001B3A86">
            <w:pPr>
              <w:spacing w:beforeLines="20" w:before="48" w:afterLines="20" w:after="48" w:line="252" w:lineRule="auto"/>
              <w:rPr>
                <w:rFonts w:cs="Arial"/>
              </w:rPr>
            </w:pPr>
          </w:p>
        </w:tc>
        <w:tc>
          <w:tcPr>
            <w:tcW w:w="596" w:type="dxa"/>
          </w:tcPr>
          <w:p w14:paraId="6D325883" w14:textId="1B37C767" w:rsidR="003A2886" w:rsidRPr="00446E14" w:rsidDel="006C5675" w:rsidRDefault="003A2886" w:rsidP="001B3A86">
            <w:pPr>
              <w:spacing w:beforeLines="20" w:before="48" w:afterLines="20" w:after="48" w:line="252" w:lineRule="auto"/>
              <w:rPr>
                <w:rFonts w:cs="Arial"/>
              </w:rPr>
            </w:pPr>
          </w:p>
        </w:tc>
        <w:tc>
          <w:tcPr>
            <w:tcW w:w="5101" w:type="dxa"/>
            <w:gridSpan w:val="2"/>
          </w:tcPr>
          <w:p w14:paraId="3F7A96A5" w14:textId="2657E54E" w:rsidR="003A2886" w:rsidRPr="00446E14" w:rsidDel="006C5675" w:rsidRDefault="003A2886" w:rsidP="001B3A86">
            <w:pPr>
              <w:pStyle w:val="Answers"/>
            </w:pPr>
            <w:r w:rsidRPr="00446E14" w:rsidDel="006C5675">
              <w:t>[File Upload]</w:t>
            </w:r>
          </w:p>
        </w:tc>
        <w:tc>
          <w:tcPr>
            <w:tcW w:w="1533" w:type="dxa"/>
            <w:vAlign w:val="center"/>
          </w:tcPr>
          <w:p w14:paraId="5CF217EC" w14:textId="70936A45" w:rsidR="003A2886" w:rsidRPr="00446E14" w:rsidDel="006C5675" w:rsidRDefault="003A2886" w:rsidP="001B3A86">
            <w:pPr>
              <w:pStyle w:val="Codes"/>
              <w:spacing w:beforeLines="20" w:before="48" w:afterLines="20" w:after="48" w:line="252" w:lineRule="auto"/>
            </w:pPr>
            <w:r w:rsidRPr="00446E14" w:rsidDel="006C5675">
              <w:t>02</w:t>
            </w:r>
          </w:p>
        </w:tc>
        <w:tc>
          <w:tcPr>
            <w:tcW w:w="2577" w:type="dxa"/>
            <w:vAlign w:val="center"/>
          </w:tcPr>
          <w:p w14:paraId="4E8CACB9" w14:textId="6260BFB7" w:rsidR="003A2886" w:rsidRPr="00446E14" w:rsidDel="006C5675" w:rsidRDefault="003A2886" w:rsidP="001B3A86">
            <w:pPr>
              <w:spacing w:beforeLines="20" w:before="48" w:afterLines="20" w:after="48" w:line="252" w:lineRule="auto"/>
              <w:jc w:val="center"/>
              <w:rPr>
                <w:rFonts w:cs="Arial"/>
              </w:rPr>
            </w:pPr>
          </w:p>
        </w:tc>
      </w:tr>
    </w:tbl>
    <w:p w14:paraId="018E3262" w14:textId="77777777" w:rsidR="00704C1F" w:rsidRPr="00446E14" w:rsidRDefault="00704C1F" w:rsidP="00704C1F">
      <w:pPr>
        <w:spacing w:beforeLines="20" w:before="48" w:afterLines="20" w:after="48" w:line="252" w:lineRule="auto"/>
      </w:pPr>
    </w:p>
    <w:tbl>
      <w:tblPr>
        <w:tblStyle w:val="TableGridLight"/>
        <w:tblW w:w="10485" w:type="dxa"/>
        <w:jc w:val="center"/>
        <w:tblLook w:val="04A0" w:firstRow="1" w:lastRow="0" w:firstColumn="1" w:lastColumn="0" w:noHBand="0" w:noVBand="1"/>
      </w:tblPr>
      <w:tblGrid>
        <w:gridCol w:w="723"/>
        <w:gridCol w:w="347"/>
        <w:gridCol w:w="597"/>
        <w:gridCol w:w="2343"/>
        <w:gridCol w:w="2864"/>
        <w:gridCol w:w="1810"/>
        <w:gridCol w:w="444"/>
        <w:gridCol w:w="555"/>
        <w:gridCol w:w="802"/>
      </w:tblGrid>
      <w:tr w:rsidR="00704C1F" w:rsidRPr="00446E14" w14:paraId="06BCC483" w14:textId="77777777" w:rsidTr="545D1E49">
        <w:trPr>
          <w:trHeight w:val="272"/>
          <w:jc w:val="center"/>
        </w:trPr>
        <w:tc>
          <w:tcPr>
            <w:tcW w:w="10485" w:type="dxa"/>
            <w:gridSpan w:val="9"/>
          </w:tcPr>
          <w:p w14:paraId="472F9039" w14:textId="77777777" w:rsidR="00704C1F" w:rsidRPr="00F0693F" w:rsidRDefault="00704C1F" w:rsidP="001B3A86">
            <w:pPr>
              <w:pStyle w:val="ASK"/>
              <w:spacing w:beforeLines="20" w:before="48" w:afterLines="20" w:after="48" w:line="252" w:lineRule="auto"/>
              <w:rPr>
                <w:b w:val="0"/>
                <w:color w:val="367587"/>
              </w:rPr>
            </w:pPr>
            <w:r w:rsidRPr="00F0693F">
              <w:rPr>
                <w:rStyle w:val="ProgrammingNotesChar"/>
                <w:b/>
                <w:bCs/>
              </w:rPr>
              <w:t>INVESTOR</w:t>
            </w:r>
            <w:r w:rsidRPr="00F0693F">
              <w:rPr>
                <w:rStyle w:val="ProgrammingNotesChar"/>
                <w:rFonts w:eastAsiaTheme="minorEastAsia" w:cstheme="minorBidi"/>
                <w:b/>
                <w:color w:val="367587" w:themeColor="text2"/>
              </w:rPr>
              <w:t>S – MANDATORY</w:t>
            </w:r>
          </w:p>
        </w:tc>
      </w:tr>
      <w:tr w:rsidR="00704C1F" w:rsidRPr="00446E14" w14:paraId="6AE226CB" w14:textId="77777777" w:rsidTr="545D1E49">
        <w:trPr>
          <w:trHeight w:val="272"/>
          <w:jc w:val="center"/>
        </w:trPr>
        <w:tc>
          <w:tcPr>
            <w:tcW w:w="1070" w:type="dxa"/>
            <w:gridSpan w:val="2"/>
          </w:tcPr>
          <w:p w14:paraId="12CB8074" w14:textId="191536FA" w:rsidR="00704C1F" w:rsidRPr="00446E14" w:rsidRDefault="45A87A81" w:rsidP="001B3A86">
            <w:pPr>
              <w:pStyle w:val="QuestionText"/>
              <w:spacing w:beforeLines="20" w:before="48" w:afterLines="20" w:after="48" w:line="252" w:lineRule="auto"/>
            </w:pPr>
            <w:r>
              <w:t>Q</w:t>
            </w:r>
            <w:r w:rsidR="16654714">
              <w:t>35</w:t>
            </w:r>
          </w:p>
        </w:tc>
        <w:tc>
          <w:tcPr>
            <w:tcW w:w="9415" w:type="dxa"/>
            <w:gridSpan w:val="7"/>
          </w:tcPr>
          <w:p w14:paraId="240B91B9" w14:textId="77777777" w:rsidR="00704C1F" w:rsidRPr="00446E14" w:rsidRDefault="00704C1F" w:rsidP="001B3A86">
            <w:pPr>
              <w:pStyle w:val="QuestionText"/>
            </w:pPr>
            <w:r w:rsidRPr="00446E14">
              <w:t>Which of the following climate considerations do the mandates (investment management agreements – ‘IMAs’) you enter into typically include?</w:t>
            </w:r>
          </w:p>
        </w:tc>
      </w:tr>
      <w:tr w:rsidR="00704C1F" w:rsidRPr="00446E14" w14:paraId="65B96AE9" w14:textId="77777777" w:rsidTr="545D1E49">
        <w:trPr>
          <w:trHeight w:val="272"/>
          <w:jc w:val="center"/>
        </w:trPr>
        <w:tc>
          <w:tcPr>
            <w:tcW w:w="1070" w:type="dxa"/>
            <w:gridSpan w:val="2"/>
          </w:tcPr>
          <w:p w14:paraId="00F7299E" w14:textId="77777777" w:rsidR="00704C1F" w:rsidRPr="00446E14" w:rsidRDefault="00704C1F" w:rsidP="001B3A86">
            <w:pPr>
              <w:spacing w:beforeLines="20" w:before="48" w:afterLines="20" w:after="48" w:line="252" w:lineRule="auto"/>
              <w:rPr>
                <w:rFonts w:cs="Arial"/>
                <w:szCs w:val="20"/>
              </w:rPr>
            </w:pPr>
          </w:p>
        </w:tc>
        <w:tc>
          <w:tcPr>
            <w:tcW w:w="2940" w:type="dxa"/>
            <w:gridSpan w:val="2"/>
            <w:vAlign w:val="center"/>
          </w:tcPr>
          <w:p w14:paraId="25044D38" w14:textId="77777777" w:rsidR="00704C1F" w:rsidRPr="00446E14" w:rsidRDefault="00704C1F" w:rsidP="001B3A86">
            <w:pPr>
              <w:pStyle w:val="Pleaseselect"/>
              <w:spacing w:beforeLines="20" w:before="48" w:afterLines="20" w:after="48" w:line="252" w:lineRule="auto"/>
            </w:pPr>
            <w:r w:rsidRPr="00446E14">
              <w:t>Please select ALL that apply</w:t>
            </w:r>
          </w:p>
        </w:tc>
        <w:tc>
          <w:tcPr>
            <w:tcW w:w="5118" w:type="dxa"/>
            <w:gridSpan w:val="3"/>
            <w:vAlign w:val="center"/>
          </w:tcPr>
          <w:p w14:paraId="31132760" w14:textId="77777777" w:rsidR="00704C1F" w:rsidRPr="00446E14" w:rsidRDefault="00704C1F" w:rsidP="001B3A86">
            <w:pPr>
              <w:pStyle w:val="RandomiseInstruction"/>
              <w:spacing w:beforeLines="20" w:before="48" w:afterLines="20" w:after="48" w:line="252" w:lineRule="auto"/>
              <w:jc w:val="center"/>
            </w:pPr>
            <w:r w:rsidRPr="00446E14">
              <w:t>DO NOT RANDOMISE</w:t>
            </w:r>
          </w:p>
        </w:tc>
        <w:tc>
          <w:tcPr>
            <w:tcW w:w="555" w:type="dxa"/>
            <w:vAlign w:val="center"/>
          </w:tcPr>
          <w:p w14:paraId="46DA5E89" w14:textId="77777777" w:rsidR="00704C1F" w:rsidRPr="00446E14" w:rsidRDefault="00704C1F" w:rsidP="001B3A86">
            <w:pPr>
              <w:pStyle w:val="ProgrammingNotes"/>
              <w:spacing w:beforeLines="20" w:before="48" w:afterLines="20" w:after="48" w:line="252" w:lineRule="auto"/>
            </w:pPr>
            <w:r w:rsidRPr="00446E14">
              <w:t>MR</w:t>
            </w:r>
          </w:p>
        </w:tc>
        <w:tc>
          <w:tcPr>
            <w:tcW w:w="802" w:type="dxa"/>
            <w:vAlign w:val="center"/>
          </w:tcPr>
          <w:p w14:paraId="426988FF" w14:textId="77777777" w:rsidR="00704C1F" w:rsidRPr="00446E14" w:rsidRDefault="00704C1F" w:rsidP="001B3A86">
            <w:pPr>
              <w:pStyle w:val="ProgrammingNotes"/>
              <w:spacing w:beforeLines="20" w:before="48" w:afterLines="20" w:after="48" w:line="252" w:lineRule="auto"/>
            </w:pPr>
          </w:p>
        </w:tc>
      </w:tr>
      <w:tr w:rsidR="00704C1F" w:rsidRPr="00446E14" w14:paraId="04CF7A19" w14:textId="77777777" w:rsidTr="545D1E49">
        <w:trPr>
          <w:trHeight w:val="272"/>
          <w:jc w:val="center"/>
        </w:trPr>
        <w:tc>
          <w:tcPr>
            <w:tcW w:w="1070" w:type="dxa"/>
            <w:gridSpan w:val="2"/>
          </w:tcPr>
          <w:p w14:paraId="15476967" w14:textId="77777777" w:rsidR="00704C1F" w:rsidRPr="00446E14" w:rsidRDefault="00704C1F" w:rsidP="001B3A86">
            <w:pPr>
              <w:spacing w:beforeLines="20" w:before="48" w:afterLines="20" w:after="48" w:line="252" w:lineRule="auto"/>
              <w:rPr>
                <w:rFonts w:cs="Arial"/>
                <w:szCs w:val="20"/>
              </w:rPr>
            </w:pPr>
          </w:p>
        </w:tc>
        <w:tc>
          <w:tcPr>
            <w:tcW w:w="597" w:type="dxa"/>
          </w:tcPr>
          <w:p w14:paraId="6FA35873" w14:textId="77777777" w:rsidR="00704C1F" w:rsidRPr="00446E14" w:rsidRDefault="00704C1F" w:rsidP="001B3A86">
            <w:pPr>
              <w:spacing w:beforeLines="20" w:before="48" w:afterLines="20" w:after="48" w:line="252" w:lineRule="auto"/>
              <w:rPr>
                <w:rFonts w:cs="Arial"/>
                <w:b/>
                <w:i/>
                <w:szCs w:val="20"/>
              </w:rPr>
            </w:pPr>
          </w:p>
        </w:tc>
        <w:tc>
          <w:tcPr>
            <w:tcW w:w="7461" w:type="dxa"/>
            <w:gridSpan w:val="4"/>
          </w:tcPr>
          <w:p w14:paraId="68853148" w14:textId="77777777" w:rsidR="00704C1F" w:rsidRPr="00446E14" w:rsidRDefault="00704C1F" w:rsidP="001B3A86">
            <w:pPr>
              <w:pStyle w:val="Answers"/>
            </w:pPr>
            <w:r w:rsidRPr="00446E14">
              <w:rPr>
                <w:rStyle w:val="normaltextrun"/>
              </w:rPr>
              <w:t>Commitment to a net zero target</w:t>
            </w:r>
            <w:r w:rsidRPr="00446E14">
              <w:rPr>
                <w:rStyle w:val="eop"/>
              </w:rPr>
              <w:t> </w:t>
            </w:r>
          </w:p>
        </w:tc>
        <w:tc>
          <w:tcPr>
            <w:tcW w:w="555" w:type="dxa"/>
            <w:vAlign w:val="center"/>
          </w:tcPr>
          <w:p w14:paraId="58C07A96" w14:textId="77777777" w:rsidR="00704C1F" w:rsidRPr="00446E14" w:rsidRDefault="00704C1F" w:rsidP="001B3A86">
            <w:pPr>
              <w:pStyle w:val="Codes"/>
              <w:spacing w:beforeLines="20" w:before="48" w:afterLines="20" w:after="48" w:line="252" w:lineRule="auto"/>
            </w:pPr>
            <w:r w:rsidRPr="00446E14">
              <w:t>01</w:t>
            </w:r>
          </w:p>
        </w:tc>
        <w:tc>
          <w:tcPr>
            <w:tcW w:w="802" w:type="dxa"/>
            <w:vAlign w:val="center"/>
          </w:tcPr>
          <w:p w14:paraId="6B2BA7C1" w14:textId="77777777" w:rsidR="00704C1F" w:rsidRPr="00446E14" w:rsidRDefault="00704C1F" w:rsidP="001B3A86">
            <w:pPr>
              <w:spacing w:beforeLines="20" w:before="48" w:afterLines="20" w:after="48" w:line="252" w:lineRule="auto"/>
              <w:jc w:val="center"/>
              <w:rPr>
                <w:rFonts w:cs="Arial"/>
                <w:szCs w:val="20"/>
              </w:rPr>
            </w:pPr>
          </w:p>
        </w:tc>
      </w:tr>
      <w:tr w:rsidR="00704C1F" w:rsidRPr="00446E14" w14:paraId="3EE925D3" w14:textId="77777777" w:rsidTr="545D1E49">
        <w:trPr>
          <w:trHeight w:val="272"/>
          <w:jc w:val="center"/>
        </w:trPr>
        <w:tc>
          <w:tcPr>
            <w:tcW w:w="1070" w:type="dxa"/>
            <w:gridSpan w:val="2"/>
          </w:tcPr>
          <w:p w14:paraId="268BC29D" w14:textId="77777777" w:rsidR="00704C1F" w:rsidRPr="00446E14" w:rsidRDefault="00704C1F" w:rsidP="001B3A86">
            <w:pPr>
              <w:spacing w:beforeLines="20" w:before="48" w:afterLines="20" w:after="48" w:line="252" w:lineRule="auto"/>
              <w:rPr>
                <w:rFonts w:cs="Arial"/>
                <w:szCs w:val="20"/>
              </w:rPr>
            </w:pPr>
          </w:p>
        </w:tc>
        <w:tc>
          <w:tcPr>
            <w:tcW w:w="597" w:type="dxa"/>
          </w:tcPr>
          <w:p w14:paraId="5AB5B6FB" w14:textId="77777777" w:rsidR="00704C1F" w:rsidRPr="00446E14" w:rsidRDefault="00704C1F" w:rsidP="001B3A86">
            <w:pPr>
              <w:spacing w:beforeLines="20" w:before="48" w:afterLines="20" w:after="48" w:line="252" w:lineRule="auto"/>
              <w:rPr>
                <w:rFonts w:cs="Arial"/>
                <w:szCs w:val="20"/>
              </w:rPr>
            </w:pPr>
          </w:p>
        </w:tc>
        <w:tc>
          <w:tcPr>
            <w:tcW w:w="7461" w:type="dxa"/>
            <w:gridSpan w:val="4"/>
          </w:tcPr>
          <w:p w14:paraId="0839B2FF" w14:textId="77777777" w:rsidR="00704C1F" w:rsidRPr="00446E14" w:rsidRDefault="00704C1F" w:rsidP="001B3A86">
            <w:pPr>
              <w:pStyle w:val="Answers"/>
            </w:pPr>
            <w:r w:rsidRPr="00446E14">
              <w:rPr>
                <w:rStyle w:val="normaltextrun"/>
              </w:rPr>
              <w:t>Incorporation of climate factors into investment decision making</w:t>
            </w:r>
            <w:r w:rsidRPr="00446E14">
              <w:rPr>
                <w:rStyle w:val="eop"/>
              </w:rPr>
              <w:t> </w:t>
            </w:r>
          </w:p>
        </w:tc>
        <w:tc>
          <w:tcPr>
            <w:tcW w:w="555" w:type="dxa"/>
            <w:vAlign w:val="center"/>
          </w:tcPr>
          <w:p w14:paraId="2894A51F" w14:textId="77777777" w:rsidR="00704C1F" w:rsidRPr="00446E14" w:rsidRDefault="00704C1F" w:rsidP="001B3A86">
            <w:pPr>
              <w:pStyle w:val="Codes"/>
              <w:spacing w:beforeLines="20" w:before="48" w:afterLines="20" w:after="48" w:line="252" w:lineRule="auto"/>
            </w:pPr>
            <w:r w:rsidRPr="00446E14">
              <w:t>02</w:t>
            </w:r>
          </w:p>
        </w:tc>
        <w:tc>
          <w:tcPr>
            <w:tcW w:w="802" w:type="dxa"/>
            <w:vAlign w:val="center"/>
          </w:tcPr>
          <w:p w14:paraId="698F70D9" w14:textId="77777777" w:rsidR="00704C1F" w:rsidRPr="00446E14" w:rsidRDefault="00704C1F" w:rsidP="001B3A86">
            <w:pPr>
              <w:spacing w:beforeLines="20" w:before="48" w:afterLines="20" w:after="48" w:line="252" w:lineRule="auto"/>
              <w:jc w:val="center"/>
              <w:rPr>
                <w:rFonts w:cs="Arial"/>
                <w:szCs w:val="20"/>
              </w:rPr>
            </w:pPr>
          </w:p>
        </w:tc>
      </w:tr>
      <w:tr w:rsidR="00704C1F" w:rsidRPr="00446E14" w14:paraId="6BE926C4" w14:textId="77777777" w:rsidTr="545D1E49">
        <w:trPr>
          <w:trHeight w:val="272"/>
          <w:jc w:val="center"/>
        </w:trPr>
        <w:tc>
          <w:tcPr>
            <w:tcW w:w="1070" w:type="dxa"/>
            <w:gridSpan w:val="2"/>
          </w:tcPr>
          <w:p w14:paraId="115CE633" w14:textId="77777777" w:rsidR="00704C1F" w:rsidRPr="00446E14" w:rsidRDefault="00704C1F" w:rsidP="001B3A86">
            <w:pPr>
              <w:spacing w:beforeLines="20" w:before="48" w:afterLines="20" w:after="48" w:line="252" w:lineRule="auto"/>
              <w:rPr>
                <w:rFonts w:cs="Arial"/>
                <w:szCs w:val="20"/>
              </w:rPr>
            </w:pPr>
          </w:p>
        </w:tc>
        <w:tc>
          <w:tcPr>
            <w:tcW w:w="597" w:type="dxa"/>
          </w:tcPr>
          <w:p w14:paraId="33F7DE23" w14:textId="77777777" w:rsidR="00704C1F" w:rsidRPr="00446E14" w:rsidRDefault="00704C1F" w:rsidP="001B3A86">
            <w:pPr>
              <w:spacing w:beforeLines="20" w:before="48" w:afterLines="20" w:after="48" w:line="252" w:lineRule="auto"/>
              <w:rPr>
                <w:rFonts w:cs="Arial"/>
                <w:szCs w:val="20"/>
              </w:rPr>
            </w:pPr>
          </w:p>
        </w:tc>
        <w:tc>
          <w:tcPr>
            <w:tcW w:w="7461" w:type="dxa"/>
            <w:gridSpan w:val="4"/>
          </w:tcPr>
          <w:p w14:paraId="4711B39D" w14:textId="77777777" w:rsidR="00704C1F" w:rsidRPr="00446E14" w:rsidRDefault="00704C1F" w:rsidP="001B3A86">
            <w:pPr>
              <w:pStyle w:val="Answers"/>
            </w:pPr>
            <w:r w:rsidRPr="00446E14">
              <w:rPr>
                <w:rStyle w:val="normaltextrun"/>
              </w:rPr>
              <w:t>Acting in accordance with a fund climate engagement and voting policy</w:t>
            </w:r>
            <w:r w:rsidRPr="00446E14">
              <w:rPr>
                <w:rStyle w:val="eop"/>
              </w:rPr>
              <w:t> </w:t>
            </w:r>
          </w:p>
        </w:tc>
        <w:tc>
          <w:tcPr>
            <w:tcW w:w="555" w:type="dxa"/>
            <w:vAlign w:val="center"/>
          </w:tcPr>
          <w:p w14:paraId="0D247225" w14:textId="77777777" w:rsidR="00704C1F" w:rsidRPr="00446E14" w:rsidRDefault="00704C1F" w:rsidP="001B3A86">
            <w:pPr>
              <w:pStyle w:val="Codes"/>
              <w:spacing w:beforeLines="20" w:before="48" w:afterLines="20" w:after="48" w:line="252" w:lineRule="auto"/>
            </w:pPr>
            <w:r w:rsidRPr="00446E14">
              <w:t>03</w:t>
            </w:r>
          </w:p>
        </w:tc>
        <w:tc>
          <w:tcPr>
            <w:tcW w:w="802" w:type="dxa"/>
            <w:vAlign w:val="center"/>
          </w:tcPr>
          <w:p w14:paraId="4A3B9C54" w14:textId="77777777" w:rsidR="00704C1F" w:rsidRPr="00446E14" w:rsidRDefault="00704C1F" w:rsidP="001B3A86">
            <w:pPr>
              <w:spacing w:beforeLines="20" w:before="48" w:afterLines="20" w:after="48" w:line="252" w:lineRule="auto"/>
              <w:jc w:val="center"/>
              <w:rPr>
                <w:rFonts w:cs="Arial"/>
                <w:szCs w:val="20"/>
              </w:rPr>
            </w:pPr>
          </w:p>
        </w:tc>
      </w:tr>
      <w:tr w:rsidR="00704C1F" w:rsidRPr="00446E14" w14:paraId="36CFC9D8" w14:textId="77777777" w:rsidTr="545D1E49">
        <w:trPr>
          <w:trHeight w:val="272"/>
          <w:jc w:val="center"/>
        </w:trPr>
        <w:tc>
          <w:tcPr>
            <w:tcW w:w="1070" w:type="dxa"/>
            <w:gridSpan w:val="2"/>
          </w:tcPr>
          <w:p w14:paraId="6A812EC0" w14:textId="77777777" w:rsidR="00704C1F" w:rsidRPr="00446E14" w:rsidRDefault="00704C1F" w:rsidP="001B3A86">
            <w:pPr>
              <w:spacing w:beforeLines="20" w:before="48" w:afterLines="20" w:after="48" w:line="252" w:lineRule="auto"/>
              <w:rPr>
                <w:rFonts w:cs="Arial"/>
                <w:szCs w:val="20"/>
              </w:rPr>
            </w:pPr>
          </w:p>
        </w:tc>
        <w:tc>
          <w:tcPr>
            <w:tcW w:w="597" w:type="dxa"/>
          </w:tcPr>
          <w:p w14:paraId="78EB7E32" w14:textId="77777777" w:rsidR="00704C1F" w:rsidRPr="00446E14" w:rsidRDefault="00704C1F" w:rsidP="001B3A86">
            <w:pPr>
              <w:spacing w:beforeLines="20" w:before="48" w:afterLines="20" w:after="48" w:line="252" w:lineRule="auto"/>
              <w:rPr>
                <w:rFonts w:cs="Arial"/>
                <w:szCs w:val="20"/>
              </w:rPr>
            </w:pPr>
          </w:p>
        </w:tc>
        <w:tc>
          <w:tcPr>
            <w:tcW w:w="7461" w:type="dxa"/>
            <w:gridSpan w:val="4"/>
          </w:tcPr>
          <w:p w14:paraId="7D554D6E" w14:textId="77777777" w:rsidR="00704C1F" w:rsidRPr="00446E14" w:rsidRDefault="00704C1F" w:rsidP="001B3A86">
            <w:pPr>
              <w:pStyle w:val="Answers"/>
            </w:pPr>
            <w:r w:rsidRPr="00446E14">
              <w:rPr>
                <w:rStyle w:val="normaltextrun"/>
              </w:rPr>
              <w:t>Portfolio carbon emissions reporting </w:t>
            </w:r>
            <w:r w:rsidRPr="00446E14">
              <w:rPr>
                <w:rStyle w:val="eop"/>
              </w:rPr>
              <w:t> </w:t>
            </w:r>
          </w:p>
        </w:tc>
        <w:tc>
          <w:tcPr>
            <w:tcW w:w="555" w:type="dxa"/>
            <w:vAlign w:val="center"/>
          </w:tcPr>
          <w:p w14:paraId="4C886C2C" w14:textId="77777777" w:rsidR="00704C1F" w:rsidRPr="00446E14" w:rsidRDefault="00704C1F" w:rsidP="001B3A86">
            <w:pPr>
              <w:pStyle w:val="Codes"/>
              <w:spacing w:beforeLines="20" w:before="48" w:afterLines="20" w:after="48" w:line="252" w:lineRule="auto"/>
            </w:pPr>
            <w:r w:rsidRPr="00446E14">
              <w:t>04</w:t>
            </w:r>
          </w:p>
        </w:tc>
        <w:tc>
          <w:tcPr>
            <w:tcW w:w="802" w:type="dxa"/>
            <w:vAlign w:val="center"/>
          </w:tcPr>
          <w:p w14:paraId="28AAAD87" w14:textId="77777777" w:rsidR="00704C1F" w:rsidRPr="00446E14" w:rsidRDefault="00704C1F" w:rsidP="001B3A86">
            <w:pPr>
              <w:spacing w:beforeLines="20" w:before="48" w:afterLines="20" w:after="48" w:line="252" w:lineRule="auto"/>
              <w:jc w:val="center"/>
              <w:rPr>
                <w:rFonts w:cs="Arial"/>
                <w:szCs w:val="20"/>
              </w:rPr>
            </w:pPr>
          </w:p>
        </w:tc>
      </w:tr>
      <w:tr w:rsidR="00704C1F" w:rsidRPr="00446E14" w14:paraId="63D5D918" w14:textId="77777777" w:rsidTr="545D1E49">
        <w:trPr>
          <w:trHeight w:val="272"/>
          <w:jc w:val="center"/>
        </w:trPr>
        <w:tc>
          <w:tcPr>
            <w:tcW w:w="1070" w:type="dxa"/>
            <w:gridSpan w:val="2"/>
          </w:tcPr>
          <w:p w14:paraId="5C7F26FA" w14:textId="77777777" w:rsidR="00704C1F" w:rsidRPr="00446E14" w:rsidRDefault="00704C1F" w:rsidP="001B3A86">
            <w:pPr>
              <w:spacing w:beforeLines="20" w:before="48" w:afterLines="20" w:after="48" w:line="252" w:lineRule="auto"/>
              <w:rPr>
                <w:rFonts w:cs="Arial"/>
                <w:szCs w:val="20"/>
              </w:rPr>
            </w:pPr>
          </w:p>
        </w:tc>
        <w:tc>
          <w:tcPr>
            <w:tcW w:w="597" w:type="dxa"/>
          </w:tcPr>
          <w:p w14:paraId="150737EA" w14:textId="77777777" w:rsidR="00704C1F" w:rsidRPr="00446E14" w:rsidRDefault="00704C1F" w:rsidP="001B3A86">
            <w:pPr>
              <w:spacing w:beforeLines="20" w:before="48" w:afterLines="20" w:after="48" w:line="252" w:lineRule="auto"/>
              <w:rPr>
                <w:rFonts w:cs="Arial"/>
                <w:szCs w:val="20"/>
              </w:rPr>
            </w:pPr>
          </w:p>
        </w:tc>
        <w:tc>
          <w:tcPr>
            <w:tcW w:w="7461" w:type="dxa"/>
            <w:gridSpan w:val="4"/>
          </w:tcPr>
          <w:p w14:paraId="50F8BF7C" w14:textId="77777777" w:rsidR="00704C1F" w:rsidRPr="00446E14" w:rsidRDefault="00704C1F" w:rsidP="001B3A86">
            <w:pPr>
              <w:pStyle w:val="Answers"/>
            </w:pPr>
            <w:r w:rsidRPr="00446E14">
              <w:rPr>
                <w:rStyle w:val="normaltextrun"/>
              </w:rPr>
              <w:t>Specific requirement around investment in climate/ green solutions</w:t>
            </w:r>
            <w:r w:rsidRPr="00446E14">
              <w:rPr>
                <w:rStyle w:val="eop"/>
              </w:rPr>
              <w:t> </w:t>
            </w:r>
          </w:p>
        </w:tc>
        <w:tc>
          <w:tcPr>
            <w:tcW w:w="555" w:type="dxa"/>
            <w:vAlign w:val="center"/>
          </w:tcPr>
          <w:p w14:paraId="71D6C9B7" w14:textId="77777777" w:rsidR="00704C1F" w:rsidRPr="00446E14" w:rsidRDefault="00704C1F" w:rsidP="001B3A86">
            <w:pPr>
              <w:pStyle w:val="Codes"/>
              <w:spacing w:beforeLines="20" w:before="48" w:afterLines="20" w:after="48" w:line="252" w:lineRule="auto"/>
            </w:pPr>
            <w:r w:rsidRPr="00446E14">
              <w:t>05</w:t>
            </w:r>
          </w:p>
        </w:tc>
        <w:tc>
          <w:tcPr>
            <w:tcW w:w="802" w:type="dxa"/>
            <w:vAlign w:val="center"/>
          </w:tcPr>
          <w:p w14:paraId="5805713B" w14:textId="77777777" w:rsidR="00704C1F" w:rsidRPr="00446E14" w:rsidRDefault="00704C1F" w:rsidP="001B3A86">
            <w:pPr>
              <w:pStyle w:val="ProgrammingNotes"/>
              <w:spacing w:beforeLines="20" w:before="48" w:afterLines="20" w:after="48" w:line="252" w:lineRule="auto"/>
            </w:pPr>
          </w:p>
        </w:tc>
      </w:tr>
      <w:tr w:rsidR="00704C1F" w:rsidRPr="00446E14" w14:paraId="57B1143F" w14:textId="77777777" w:rsidTr="545D1E49">
        <w:trPr>
          <w:trHeight w:val="272"/>
          <w:jc w:val="center"/>
        </w:trPr>
        <w:tc>
          <w:tcPr>
            <w:tcW w:w="1070" w:type="dxa"/>
            <w:gridSpan w:val="2"/>
          </w:tcPr>
          <w:p w14:paraId="1DF666CE" w14:textId="77777777" w:rsidR="00704C1F" w:rsidRPr="00446E14" w:rsidRDefault="00704C1F" w:rsidP="001B3A86">
            <w:pPr>
              <w:spacing w:beforeLines="20" w:before="48" w:afterLines="20" w:after="48" w:line="252" w:lineRule="auto"/>
              <w:rPr>
                <w:rFonts w:cs="Arial"/>
                <w:szCs w:val="20"/>
              </w:rPr>
            </w:pPr>
          </w:p>
        </w:tc>
        <w:tc>
          <w:tcPr>
            <w:tcW w:w="597" w:type="dxa"/>
          </w:tcPr>
          <w:p w14:paraId="10D2B4B2" w14:textId="77777777" w:rsidR="00704C1F" w:rsidRPr="00446E14" w:rsidRDefault="00704C1F" w:rsidP="001B3A86">
            <w:pPr>
              <w:spacing w:beforeLines="20" w:before="48" w:afterLines="20" w:after="48" w:line="252" w:lineRule="auto"/>
              <w:rPr>
                <w:rFonts w:cs="Arial"/>
                <w:szCs w:val="20"/>
              </w:rPr>
            </w:pPr>
          </w:p>
        </w:tc>
        <w:tc>
          <w:tcPr>
            <w:tcW w:w="7461" w:type="dxa"/>
            <w:gridSpan w:val="4"/>
          </w:tcPr>
          <w:p w14:paraId="7E6ACB8E" w14:textId="77777777" w:rsidR="00704C1F" w:rsidRPr="00446E14" w:rsidRDefault="00704C1F" w:rsidP="001B3A86">
            <w:pPr>
              <w:pStyle w:val="Answers"/>
            </w:pPr>
            <w:r w:rsidRPr="00446E14">
              <w:rPr>
                <w:rStyle w:val="normaltextrun"/>
              </w:rPr>
              <w:t>Biodiversity/ nature /deforestation considerations</w:t>
            </w:r>
            <w:r w:rsidRPr="00446E14">
              <w:rPr>
                <w:rStyle w:val="eop"/>
              </w:rPr>
              <w:t> </w:t>
            </w:r>
          </w:p>
        </w:tc>
        <w:tc>
          <w:tcPr>
            <w:tcW w:w="555" w:type="dxa"/>
            <w:vAlign w:val="center"/>
          </w:tcPr>
          <w:p w14:paraId="620FFDF2" w14:textId="77777777" w:rsidR="00704C1F" w:rsidRPr="00446E14" w:rsidRDefault="00704C1F" w:rsidP="001B3A86">
            <w:pPr>
              <w:pStyle w:val="Codes"/>
              <w:spacing w:beforeLines="20" w:before="48" w:afterLines="20" w:after="48" w:line="252" w:lineRule="auto"/>
            </w:pPr>
            <w:r w:rsidRPr="00446E14">
              <w:t>06</w:t>
            </w:r>
          </w:p>
        </w:tc>
        <w:tc>
          <w:tcPr>
            <w:tcW w:w="802" w:type="dxa"/>
            <w:vAlign w:val="center"/>
          </w:tcPr>
          <w:p w14:paraId="1A8E1465" w14:textId="77777777" w:rsidR="00704C1F" w:rsidRPr="00446E14" w:rsidRDefault="00704C1F" w:rsidP="001B3A86">
            <w:pPr>
              <w:pStyle w:val="ProgrammingNotes"/>
              <w:spacing w:beforeLines="20" w:before="48" w:afterLines="20" w:after="48" w:line="252" w:lineRule="auto"/>
            </w:pPr>
          </w:p>
        </w:tc>
      </w:tr>
      <w:tr w:rsidR="00704C1F" w:rsidRPr="00446E14" w14:paraId="02513A3F" w14:textId="77777777" w:rsidTr="545D1E49">
        <w:trPr>
          <w:trHeight w:val="272"/>
          <w:jc w:val="center"/>
        </w:trPr>
        <w:tc>
          <w:tcPr>
            <w:tcW w:w="1070" w:type="dxa"/>
            <w:gridSpan w:val="2"/>
          </w:tcPr>
          <w:p w14:paraId="3F629F83" w14:textId="77777777" w:rsidR="00704C1F" w:rsidRPr="00446E14" w:rsidRDefault="00704C1F" w:rsidP="001B3A86">
            <w:pPr>
              <w:spacing w:beforeLines="20" w:before="48" w:afterLines="20" w:after="48" w:line="252" w:lineRule="auto"/>
              <w:rPr>
                <w:rFonts w:cs="Arial"/>
                <w:szCs w:val="20"/>
              </w:rPr>
            </w:pPr>
          </w:p>
        </w:tc>
        <w:tc>
          <w:tcPr>
            <w:tcW w:w="597" w:type="dxa"/>
          </w:tcPr>
          <w:p w14:paraId="458E2A46" w14:textId="77777777" w:rsidR="00704C1F" w:rsidRPr="00446E14" w:rsidRDefault="00704C1F" w:rsidP="001B3A86">
            <w:pPr>
              <w:spacing w:beforeLines="20" w:before="48" w:afterLines="20" w:after="48" w:line="252" w:lineRule="auto"/>
              <w:rPr>
                <w:rFonts w:cs="Arial"/>
                <w:szCs w:val="20"/>
              </w:rPr>
            </w:pPr>
          </w:p>
        </w:tc>
        <w:tc>
          <w:tcPr>
            <w:tcW w:w="7461" w:type="dxa"/>
            <w:gridSpan w:val="4"/>
          </w:tcPr>
          <w:p w14:paraId="79F8966B" w14:textId="77777777" w:rsidR="00704C1F" w:rsidRPr="00446E14" w:rsidRDefault="00704C1F" w:rsidP="001B3A86">
            <w:pPr>
              <w:pStyle w:val="Answers"/>
            </w:pPr>
            <w:r w:rsidRPr="00446E14">
              <w:rPr>
                <w:rStyle w:val="normaltextrun"/>
              </w:rPr>
              <w:t>Physical climate risk considerations </w:t>
            </w:r>
            <w:r w:rsidRPr="00446E14">
              <w:rPr>
                <w:rStyle w:val="eop"/>
              </w:rPr>
              <w:t> </w:t>
            </w:r>
          </w:p>
        </w:tc>
        <w:tc>
          <w:tcPr>
            <w:tcW w:w="555" w:type="dxa"/>
            <w:vAlign w:val="center"/>
          </w:tcPr>
          <w:p w14:paraId="50AF82A7" w14:textId="77777777" w:rsidR="00704C1F" w:rsidRPr="00446E14" w:rsidRDefault="00704C1F" w:rsidP="001B3A86">
            <w:pPr>
              <w:pStyle w:val="Codes"/>
              <w:spacing w:beforeLines="20" w:before="48" w:afterLines="20" w:after="48" w:line="252" w:lineRule="auto"/>
            </w:pPr>
            <w:r w:rsidRPr="00446E14">
              <w:t>07</w:t>
            </w:r>
          </w:p>
        </w:tc>
        <w:tc>
          <w:tcPr>
            <w:tcW w:w="802" w:type="dxa"/>
            <w:vAlign w:val="center"/>
          </w:tcPr>
          <w:p w14:paraId="78341D34" w14:textId="77777777" w:rsidR="00704C1F" w:rsidRPr="00446E14" w:rsidRDefault="00704C1F" w:rsidP="001B3A86">
            <w:pPr>
              <w:pStyle w:val="ProgrammingNotes"/>
              <w:spacing w:beforeLines="20" w:before="48" w:afterLines="20" w:after="48" w:line="252" w:lineRule="auto"/>
            </w:pPr>
          </w:p>
        </w:tc>
      </w:tr>
      <w:tr w:rsidR="00704C1F" w:rsidRPr="00446E14" w14:paraId="0BF23B3B" w14:textId="77777777" w:rsidTr="545D1E49">
        <w:trPr>
          <w:trHeight w:val="272"/>
          <w:jc w:val="center"/>
        </w:trPr>
        <w:tc>
          <w:tcPr>
            <w:tcW w:w="1070" w:type="dxa"/>
            <w:gridSpan w:val="2"/>
          </w:tcPr>
          <w:p w14:paraId="01343B29" w14:textId="77777777" w:rsidR="00704C1F" w:rsidRPr="00446E14" w:rsidRDefault="00704C1F" w:rsidP="001B3A86">
            <w:pPr>
              <w:spacing w:beforeLines="20" w:before="48" w:afterLines="20" w:after="48" w:line="252" w:lineRule="auto"/>
              <w:rPr>
                <w:rFonts w:cs="Arial"/>
                <w:szCs w:val="20"/>
              </w:rPr>
            </w:pPr>
          </w:p>
        </w:tc>
        <w:tc>
          <w:tcPr>
            <w:tcW w:w="597" w:type="dxa"/>
          </w:tcPr>
          <w:p w14:paraId="4BCE572F" w14:textId="77777777" w:rsidR="00704C1F" w:rsidRPr="00446E14" w:rsidRDefault="00704C1F" w:rsidP="001B3A86">
            <w:pPr>
              <w:spacing w:beforeLines="20" w:before="48" w:afterLines="20" w:after="48" w:line="252" w:lineRule="auto"/>
              <w:rPr>
                <w:rFonts w:cs="Arial"/>
                <w:szCs w:val="20"/>
              </w:rPr>
            </w:pPr>
          </w:p>
        </w:tc>
        <w:tc>
          <w:tcPr>
            <w:tcW w:w="7461" w:type="dxa"/>
            <w:gridSpan w:val="4"/>
          </w:tcPr>
          <w:p w14:paraId="45F374E5" w14:textId="77777777" w:rsidR="00704C1F" w:rsidRPr="00446E14" w:rsidRDefault="00704C1F" w:rsidP="001B3A86">
            <w:pPr>
              <w:pStyle w:val="Answers"/>
            </w:pPr>
            <w:r w:rsidRPr="00446E14">
              <w:rPr>
                <w:rStyle w:val="normaltextrun"/>
              </w:rPr>
              <w:t>Climate KPIs e.g. decarbonisation targets</w:t>
            </w:r>
            <w:r w:rsidRPr="00446E14">
              <w:rPr>
                <w:rStyle w:val="eop"/>
              </w:rPr>
              <w:t> </w:t>
            </w:r>
          </w:p>
        </w:tc>
        <w:tc>
          <w:tcPr>
            <w:tcW w:w="555" w:type="dxa"/>
            <w:vAlign w:val="center"/>
          </w:tcPr>
          <w:p w14:paraId="27D83F39" w14:textId="77777777" w:rsidR="00704C1F" w:rsidRPr="00446E14" w:rsidRDefault="00704C1F" w:rsidP="001B3A86">
            <w:pPr>
              <w:pStyle w:val="Codes"/>
              <w:spacing w:beforeLines="20" w:before="48" w:afterLines="20" w:after="48" w:line="252" w:lineRule="auto"/>
            </w:pPr>
            <w:r w:rsidRPr="00446E14">
              <w:t>08</w:t>
            </w:r>
          </w:p>
        </w:tc>
        <w:tc>
          <w:tcPr>
            <w:tcW w:w="802" w:type="dxa"/>
            <w:vAlign w:val="center"/>
          </w:tcPr>
          <w:p w14:paraId="2DFE32DE" w14:textId="77777777" w:rsidR="00704C1F" w:rsidRPr="00446E14" w:rsidRDefault="00704C1F" w:rsidP="001B3A86">
            <w:pPr>
              <w:pStyle w:val="ProgrammingNotes"/>
              <w:spacing w:beforeLines="20" w:before="48" w:afterLines="20" w:after="48" w:line="252" w:lineRule="auto"/>
            </w:pPr>
          </w:p>
        </w:tc>
      </w:tr>
      <w:tr w:rsidR="00704C1F" w:rsidRPr="00446E14" w14:paraId="5CF9D11D" w14:textId="77777777" w:rsidTr="545D1E49">
        <w:trPr>
          <w:trHeight w:val="272"/>
          <w:jc w:val="center"/>
        </w:trPr>
        <w:tc>
          <w:tcPr>
            <w:tcW w:w="1070" w:type="dxa"/>
            <w:gridSpan w:val="2"/>
          </w:tcPr>
          <w:p w14:paraId="66D6EBF8" w14:textId="77777777" w:rsidR="00704C1F" w:rsidRPr="00446E14" w:rsidRDefault="00704C1F" w:rsidP="001B3A86">
            <w:pPr>
              <w:spacing w:beforeLines="20" w:before="48" w:afterLines="20" w:after="48" w:line="252" w:lineRule="auto"/>
              <w:rPr>
                <w:rFonts w:cs="Arial"/>
                <w:szCs w:val="20"/>
              </w:rPr>
            </w:pPr>
          </w:p>
        </w:tc>
        <w:tc>
          <w:tcPr>
            <w:tcW w:w="597" w:type="dxa"/>
          </w:tcPr>
          <w:p w14:paraId="5E27895F" w14:textId="77777777" w:rsidR="00704C1F" w:rsidRPr="00446E14" w:rsidRDefault="00704C1F" w:rsidP="001B3A86">
            <w:pPr>
              <w:spacing w:beforeLines="20" w:before="48" w:afterLines="20" w:after="48" w:line="252" w:lineRule="auto"/>
              <w:rPr>
                <w:rFonts w:cs="Arial"/>
                <w:szCs w:val="20"/>
              </w:rPr>
            </w:pPr>
          </w:p>
        </w:tc>
        <w:tc>
          <w:tcPr>
            <w:tcW w:w="7461" w:type="dxa"/>
            <w:gridSpan w:val="4"/>
          </w:tcPr>
          <w:p w14:paraId="2DCDDA27" w14:textId="77777777" w:rsidR="00704C1F" w:rsidRPr="00446E14" w:rsidRDefault="00704C1F" w:rsidP="001B3A86">
            <w:pPr>
              <w:pStyle w:val="Answers"/>
            </w:pPr>
            <w:r w:rsidRPr="00446E14">
              <w:rPr>
                <w:rStyle w:val="normaltextrun"/>
              </w:rPr>
              <w:t>Specific climate-related exclusions (e.g. fossil fuels)</w:t>
            </w:r>
            <w:r w:rsidRPr="00446E14">
              <w:rPr>
                <w:rStyle w:val="eop"/>
              </w:rPr>
              <w:t> </w:t>
            </w:r>
          </w:p>
        </w:tc>
        <w:tc>
          <w:tcPr>
            <w:tcW w:w="555" w:type="dxa"/>
            <w:vAlign w:val="center"/>
          </w:tcPr>
          <w:p w14:paraId="4D36DF70" w14:textId="77777777" w:rsidR="00704C1F" w:rsidRPr="00446E14" w:rsidRDefault="00704C1F" w:rsidP="001B3A86">
            <w:pPr>
              <w:pStyle w:val="Codes"/>
              <w:spacing w:beforeLines="20" w:before="48" w:afterLines="20" w:after="48" w:line="252" w:lineRule="auto"/>
            </w:pPr>
            <w:r w:rsidRPr="00446E14">
              <w:t>09</w:t>
            </w:r>
          </w:p>
        </w:tc>
        <w:tc>
          <w:tcPr>
            <w:tcW w:w="802" w:type="dxa"/>
            <w:vAlign w:val="center"/>
          </w:tcPr>
          <w:p w14:paraId="4D269A49" w14:textId="77777777" w:rsidR="00704C1F" w:rsidRPr="00446E14" w:rsidRDefault="00704C1F" w:rsidP="001B3A86">
            <w:pPr>
              <w:pStyle w:val="ProgrammingNotes"/>
              <w:spacing w:beforeLines="20" w:before="48" w:afterLines="20" w:after="48" w:line="252" w:lineRule="auto"/>
            </w:pPr>
          </w:p>
        </w:tc>
      </w:tr>
      <w:tr w:rsidR="00704C1F" w:rsidRPr="00446E14" w14:paraId="0919B86C" w14:textId="77777777" w:rsidTr="545D1E49">
        <w:trPr>
          <w:trHeight w:val="272"/>
          <w:jc w:val="center"/>
        </w:trPr>
        <w:tc>
          <w:tcPr>
            <w:tcW w:w="1070" w:type="dxa"/>
            <w:gridSpan w:val="2"/>
          </w:tcPr>
          <w:p w14:paraId="76D82344" w14:textId="77777777" w:rsidR="00704C1F" w:rsidRPr="00446E14" w:rsidRDefault="00704C1F" w:rsidP="001B3A86">
            <w:pPr>
              <w:spacing w:beforeLines="20" w:before="48" w:afterLines="20" w:after="48" w:line="252" w:lineRule="auto"/>
              <w:rPr>
                <w:rFonts w:cs="Arial"/>
                <w:szCs w:val="20"/>
              </w:rPr>
            </w:pPr>
          </w:p>
        </w:tc>
        <w:tc>
          <w:tcPr>
            <w:tcW w:w="597" w:type="dxa"/>
          </w:tcPr>
          <w:p w14:paraId="5CCDF0D2" w14:textId="77777777" w:rsidR="00704C1F" w:rsidRPr="00446E14" w:rsidRDefault="00704C1F" w:rsidP="001B3A86">
            <w:pPr>
              <w:spacing w:beforeLines="20" w:before="48" w:afterLines="20" w:after="48" w:line="252" w:lineRule="auto"/>
              <w:rPr>
                <w:rFonts w:cs="Arial"/>
                <w:szCs w:val="20"/>
              </w:rPr>
            </w:pPr>
          </w:p>
        </w:tc>
        <w:tc>
          <w:tcPr>
            <w:tcW w:w="7461" w:type="dxa"/>
            <w:gridSpan w:val="4"/>
          </w:tcPr>
          <w:p w14:paraId="639C91B6" w14:textId="77777777" w:rsidR="00704C1F" w:rsidRPr="00446E14" w:rsidRDefault="00704C1F" w:rsidP="001B3A86">
            <w:pPr>
              <w:pStyle w:val="Answers"/>
            </w:pPr>
            <w:r w:rsidRPr="00446E14">
              <w:rPr>
                <w:rStyle w:val="normaltextrun"/>
              </w:rPr>
              <w:t>Reporting on voting and climate stewardship activities/ outcomes</w:t>
            </w:r>
            <w:r w:rsidRPr="00446E14">
              <w:rPr>
                <w:rStyle w:val="eop"/>
              </w:rPr>
              <w:t> </w:t>
            </w:r>
          </w:p>
        </w:tc>
        <w:tc>
          <w:tcPr>
            <w:tcW w:w="555" w:type="dxa"/>
            <w:vAlign w:val="center"/>
          </w:tcPr>
          <w:p w14:paraId="088EE2C4" w14:textId="77777777" w:rsidR="00704C1F" w:rsidRPr="00446E14" w:rsidRDefault="00704C1F" w:rsidP="001B3A86">
            <w:pPr>
              <w:pStyle w:val="Codes"/>
              <w:spacing w:beforeLines="20" w:before="48" w:afterLines="20" w:after="48" w:line="252" w:lineRule="auto"/>
            </w:pPr>
            <w:r w:rsidRPr="00446E14">
              <w:t>10</w:t>
            </w:r>
          </w:p>
        </w:tc>
        <w:tc>
          <w:tcPr>
            <w:tcW w:w="802" w:type="dxa"/>
            <w:vAlign w:val="center"/>
          </w:tcPr>
          <w:p w14:paraId="6C9E1F0A" w14:textId="77777777" w:rsidR="00704C1F" w:rsidRPr="00446E14" w:rsidRDefault="00704C1F" w:rsidP="001B3A86">
            <w:pPr>
              <w:pStyle w:val="ProgrammingNotes"/>
              <w:spacing w:beforeLines="20" w:before="48" w:afterLines="20" w:after="48" w:line="252" w:lineRule="auto"/>
            </w:pPr>
          </w:p>
        </w:tc>
      </w:tr>
      <w:tr w:rsidR="00704C1F" w:rsidRPr="00446E14" w14:paraId="6A8E99AC" w14:textId="77777777" w:rsidTr="545D1E49">
        <w:trPr>
          <w:trHeight w:val="272"/>
          <w:jc w:val="center"/>
        </w:trPr>
        <w:tc>
          <w:tcPr>
            <w:tcW w:w="1070" w:type="dxa"/>
            <w:gridSpan w:val="2"/>
          </w:tcPr>
          <w:p w14:paraId="3AC4CF64" w14:textId="77777777" w:rsidR="00704C1F" w:rsidRPr="00446E14" w:rsidRDefault="00704C1F" w:rsidP="001B3A86">
            <w:pPr>
              <w:spacing w:beforeLines="20" w:before="48" w:afterLines="20" w:after="48" w:line="252" w:lineRule="auto"/>
              <w:rPr>
                <w:rFonts w:cs="Arial"/>
                <w:szCs w:val="20"/>
              </w:rPr>
            </w:pPr>
          </w:p>
        </w:tc>
        <w:tc>
          <w:tcPr>
            <w:tcW w:w="597" w:type="dxa"/>
          </w:tcPr>
          <w:p w14:paraId="2B550619" w14:textId="77777777" w:rsidR="00704C1F" w:rsidRPr="00446E14" w:rsidRDefault="00704C1F" w:rsidP="001B3A86">
            <w:pPr>
              <w:spacing w:beforeLines="20" w:before="48" w:afterLines="20" w:after="48" w:line="252" w:lineRule="auto"/>
              <w:rPr>
                <w:rFonts w:cs="Arial"/>
                <w:szCs w:val="20"/>
              </w:rPr>
            </w:pPr>
          </w:p>
        </w:tc>
        <w:tc>
          <w:tcPr>
            <w:tcW w:w="7461" w:type="dxa"/>
            <w:gridSpan w:val="4"/>
          </w:tcPr>
          <w:p w14:paraId="77D7AD98" w14:textId="77777777" w:rsidR="00704C1F" w:rsidRPr="00446E14" w:rsidRDefault="00704C1F" w:rsidP="001B3A86">
            <w:pPr>
              <w:pStyle w:val="Answers"/>
            </w:pPr>
            <w:r w:rsidRPr="00446E14">
              <w:rPr>
                <w:rStyle w:val="normaltextrun"/>
              </w:rPr>
              <w:t>Other (please specify)</w:t>
            </w:r>
            <w:r w:rsidRPr="00446E14">
              <w:rPr>
                <w:rStyle w:val="eop"/>
              </w:rPr>
              <w:t> </w:t>
            </w:r>
          </w:p>
        </w:tc>
        <w:tc>
          <w:tcPr>
            <w:tcW w:w="555" w:type="dxa"/>
            <w:vAlign w:val="center"/>
          </w:tcPr>
          <w:p w14:paraId="282B891F" w14:textId="77777777" w:rsidR="00704C1F" w:rsidRPr="00446E14" w:rsidRDefault="00704C1F" w:rsidP="001B3A86">
            <w:pPr>
              <w:pStyle w:val="Codes"/>
              <w:spacing w:beforeLines="20" w:before="48" w:afterLines="20" w:after="48" w:line="252" w:lineRule="auto"/>
            </w:pPr>
            <w:r w:rsidRPr="00446E14">
              <w:t>96</w:t>
            </w:r>
          </w:p>
        </w:tc>
        <w:tc>
          <w:tcPr>
            <w:tcW w:w="802" w:type="dxa"/>
            <w:vAlign w:val="center"/>
          </w:tcPr>
          <w:p w14:paraId="29382921" w14:textId="77777777" w:rsidR="00704C1F" w:rsidRPr="00446E14" w:rsidRDefault="00704C1F" w:rsidP="001B3A86">
            <w:pPr>
              <w:pStyle w:val="ProgrammingNotes"/>
              <w:spacing w:beforeLines="20" w:before="48" w:afterLines="20" w:after="48" w:line="252" w:lineRule="auto"/>
            </w:pPr>
          </w:p>
        </w:tc>
      </w:tr>
      <w:tr w:rsidR="00704C1F" w:rsidRPr="00446E14" w14:paraId="41869D4C" w14:textId="77777777" w:rsidTr="545D1E49">
        <w:trPr>
          <w:trHeight w:val="272"/>
          <w:jc w:val="center"/>
        </w:trPr>
        <w:tc>
          <w:tcPr>
            <w:tcW w:w="1070" w:type="dxa"/>
            <w:gridSpan w:val="2"/>
          </w:tcPr>
          <w:p w14:paraId="7BAA4EA5" w14:textId="77777777" w:rsidR="00704C1F" w:rsidRPr="00446E14" w:rsidRDefault="00704C1F" w:rsidP="001B3A86">
            <w:pPr>
              <w:spacing w:beforeLines="20" w:before="48" w:afterLines="20" w:after="48" w:line="252" w:lineRule="auto"/>
              <w:rPr>
                <w:rFonts w:cs="Arial"/>
              </w:rPr>
            </w:pPr>
          </w:p>
        </w:tc>
        <w:tc>
          <w:tcPr>
            <w:tcW w:w="597" w:type="dxa"/>
          </w:tcPr>
          <w:p w14:paraId="4F98171D" w14:textId="77777777" w:rsidR="00704C1F" w:rsidRPr="00446E14" w:rsidRDefault="00704C1F" w:rsidP="001B3A86">
            <w:pPr>
              <w:spacing w:beforeLines="20" w:before="48" w:afterLines="20" w:after="48" w:line="252" w:lineRule="auto"/>
              <w:rPr>
                <w:rFonts w:cs="Arial"/>
              </w:rPr>
            </w:pPr>
          </w:p>
        </w:tc>
        <w:tc>
          <w:tcPr>
            <w:tcW w:w="7461" w:type="dxa"/>
            <w:gridSpan w:val="4"/>
          </w:tcPr>
          <w:p w14:paraId="18BB8117" w14:textId="77777777" w:rsidR="00704C1F" w:rsidRPr="00446E14" w:rsidRDefault="00704C1F" w:rsidP="001B3A86">
            <w:pPr>
              <w:pStyle w:val="Answers"/>
              <w:rPr>
                <w:rStyle w:val="normaltextrun"/>
              </w:rPr>
            </w:pPr>
            <w:r w:rsidRPr="00446E14">
              <w:rPr>
                <w:rStyle w:val="normaltextrun"/>
              </w:rPr>
              <w:t>None yet</w:t>
            </w:r>
          </w:p>
        </w:tc>
        <w:tc>
          <w:tcPr>
            <w:tcW w:w="555" w:type="dxa"/>
            <w:vAlign w:val="center"/>
          </w:tcPr>
          <w:p w14:paraId="6C5402C1" w14:textId="77777777" w:rsidR="00704C1F" w:rsidRPr="00446E14" w:rsidRDefault="00704C1F" w:rsidP="001B3A86">
            <w:pPr>
              <w:pStyle w:val="Codes"/>
              <w:spacing w:beforeLines="20" w:before="48" w:afterLines="20" w:after="48" w:line="252" w:lineRule="auto"/>
            </w:pPr>
            <w:r w:rsidRPr="00446E14">
              <w:t>98</w:t>
            </w:r>
          </w:p>
        </w:tc>
        <w:tc>
          <w:tcPr>
            <w:tcW w:w="802" w:type="dxa"/>
            <w:vAlign w:val="center"/>
          </w:tcPr>
          <w:p w14:paraId="6DFA972D" w14:textId="77777777" w:rsidR="00704C1F" w:rsidRPr="00446E14" w:rsidRDefault="00704C1F" w:rsidP="001B3A86">
            <w:pPr>
              <w:pStyle w:val="ProgrammingNotes"/>
              <w:spacing w:beforeLines="20" w:before="48" w:afterLines="20" w:after="48" w:line="252" w:lineRule="auto"/>
            </w:pPr>
          </w:p>
        </w:tc>
      </w:tr>
      <w:tr w:rsidR="00704C1F" w:rsidRPr="00446E14" w14:paraId="323A196E" w14:textId="77777777" w:rsidTr="545D1E49">
        <w:trPr>
          <w:trHeight w:val="192"/>
          <w:jc w:val="center"/>
        </w:trPr>
        <w:tc>
          <w:tcPr>
            <w:tcW w:w="10485" w:type="dxa"/>
            <w:gridSpan w:val="9"/>
          </w:tcPr>
          <w:p w14:paraId="73A8EA86" w14:textId="158B892E" w:rsidR="00704C1F" w:rsidRPr="00446E14" w:rsidRDefault="00704C1F" w:rsidP="001B3A86">
            <w:pPr>
              <w:pStyle w:val="ASK"/>
              <w:spacing w:beforeLines="20" w:before="48" w:afterLines="20" w:after="48" w:line="252" w:lineRule="auto"/>
              <w:rPr>
                <w:rFonts w:eastAsia="Times"/>
                <w:b w:val="0"/>
                <w:color w:val="367587"/>
              </w:rPr>
            </w:pPr>
            <w:r w:rsidRPr="00446E14">
              <w:rPr>
                <w:rStyle w:val="ProgrammingNotesChar"/>
                <w:b/>
                <w:bCs/>
              </w:rPr>
              <w:lastRenderedPageBreak/>
              <w:t xml:space="preserve">ASK ASSET OWNERS (CODE 1 IN Q2) – </w:t>
            </w:r>
            <w:r w:rsidRPr="00446E14">
              <w:rPr>
                <w:rStyle w:val="ProgrammingNotesChar"/>
                <w:b/>
                <w:bCs/>
                <w:color w:val="C00000"/>
              </w:rPr>
              <w:t>NOT MANDATORY</w:t>
            </w:r>
          </w:p>
        </w:tc>
      </w:tr>
      <w:tr w:rsidR="00704C1F" w:rsidRPr="00446E14" w14:paraId="05DF4ECE" w14:textId="77777777" w:rsidTr="00F0693F">
        <w:trPr>
          <w:trHeight w:val="365"/>
          <w:jc w:val="center"/>
        </w:trPr>
        <w:tc>
          <w:tcPr>
            <w:tcW w:w="723" w:type="dxa"/>
          </w:tcPr>
          <w:p w14:paraId="79EE6973" w14:textId="2CF82126" w:rsidR="00704C1F" w:rsidRPr="00446E14" w:rsidRDefault="45A87A81" w:rsidP="001B3A86">
            <w:pPr>
              <w:pStyle w:val="QuestionText"/>
              <w:spacing w:beforeLines="20" w:before="48" w:afterLines="20" w:after="48" w:line="252" w:lineRule="auto"/>
            </w:pPr>
            <w:r>
              <w:t>Q</w:t>
            </w:r>
            <w:r w:rsidR="78DDC0EF">
              <w:t>35</w:t>
            </w:r>
            <w:r>
              <w:t>a</w:t>
            </w:r>
          </w:p>
        </w:tc>
        <w:tc>
          <w:tcPr>
            <w:tcW w:w="9762" w:type="dxa"/>
            <w:gridSpan w:val="8"/>
          </w:tcPr>
          <w:p w14:paraId="4A504E79" w14:textId="77777777" w:rsidR="00704C1F" w:rsidRPr="00446E14" w:rsidRDefault="00704C1F" w:rsidP="001B3A86">
            <w:pPr>
              <w:pStyle w:val="QuestionText"/>
              <w:spacing w:beforeLines="20" w:before="48" w:afterLines="20" w:after="48" w:line="252" w:lineRule="auto"/>
            </w:pPr>
            <w:r w:rsidRPr="00446E14">
              <w:t>[OPTIONAL] Please provide further comment on the limitations or challenges of including climate considerations in mandates.</w:t>
            </w:r>
          </w:p>
        </w:tc>
      </w:tr>
      <w:tr w:rsidR="00704C1F" w:rsidRPr="00446E14" w14:paraId="61DA0A9B" w14:textId="77777777" w:rsidTr="00F0693F">
        <w:trPr>
          <w:trHeight w:val="272"/>
          <w:jc w:val="center"/>
        </w:trPr>
        <w:tc>
          <w:tcPr>
            <w:tcW w:w="723" w:type="dxa"/>
          </w:tcPr>
          <w:p w14:paraId="62DED5F4" w14:textId="77777777" w:rsidR="00704C1F" w:rsidRPr="00446E14" w:rsidRDefault="00704C1F" w:rsidP="001B3A86">
            <w:pPr>
              <w:spacing w:beforeLines="20" w:before="48" w:afterLines="20" w:after="48" w:line="252" w:lineRule="auto"/>
              <w:rPr>
                <w:rFonts w:cs="Arial"/>
                <w:szCs w:val="20"/>
              </w:rPr>
            </w:pPr>
          </w:p>
        </w:tc>
        <w:tc>
          <w:tcPr>
            <w:tcW w:w="6151" w:type="dxa"/>
            <w:gridSpan w:val="4"/>
            <w:vAlign w:val="center"/>
          </w:tcPr>
          <w:p w14:paraId="19C2D66C" w14:textId="77777777" w:rsidR="00704C1F" w:rsidRPr="00446E14" w:rsidRDefault="00704C1F" w:rsidP="001B3A86">
            <w:pPr>
              <w:pStyle w:val="Pleaseselect"/>
              <w:spacing w:beforeLines="20" w:before="48" w:afterLines="20" w:after="48" w:line="252" w:lineRule="auto"/>
            </w:pPr>
            <w:r w:rsidRPr="00446E14">
              <w:t>Please enter a response in the space provided in 50 words or less</w:t>
            </w:r>
          </w:p>
        </w:tc>
        <w:tc>
          <w:tcPr>
            <w:tcW w:w="1810" w:type="dxa"/>
            <w:vAlign w:val="center"/>
          </w:tcPr>
          <w:p w14:paraId="62A8AC79" w14:textId="77777777" w:rsidR="00704C1F" w:rsidRPr="00446E14" w:rsidRDefault="00704C1F" w:rsidP="001B3A86">
            <w:pPr>
              <w:pStyle w:val="ProgrammingNotes"/>
              <w:spacing w:beforeLines="20" w:before="48" w:afterLines="20" w:after="48" w:line="252" w:lineRule="auto"/>
            </w:pPr>
            <w:r w:rsidRPr="00446E14">
              <w:t>SHORT OPEN</w:t>
            </w:r>
          </w:p>
        </w:tc>
        <w:tc>
          <w:tcPr>
            <w:tcW w:w="1801" w:type="dxa"/>
            <w:gridSpan w:val="3"/>
            <w:vAlign w:val="center"/>
          </w:tcPr>
          <w:p w14:paraId="7BED837B" w14:textId="77777777" w:rsidR="00704C1F" w:rsidRPr="00446E14" w:rsidRDefault="00704C1F" w:rsidP="001B3A86">
            <w:pPr>
              <w:pStyle w:val="ProgrammingNotes"/>
              <w:spacing w:beforeLines="20" w:before="48" w:afterLines="20" w:after="48" w:line="252" w:lineRule="auto"/>
            </w:pPr>
            <w:r w:rsidRPr="00446E14">
              <w:t>SOR</w:t>
            </w:r>
          </w:p>
        </w:tc>
      </w:tr>
      <w:tr w:rsidR="00704C1F" w:rsidRPr="00446E14" w14:paraId="59BF12AC" w14:textId="77777777" w:rsidTr="00F0693F">
        <w:trPr>
          <w:trHeight w:val="520"/>
          <w:jc w:val="center"/>
        </w:trPr>
        <w:tc>
          <w:tcPr>
            <w:tcW w:w="723" w:type="dxa"/>
          </w:tcPr>
          <w:p w14:paraId="04D5BF25" w14:textId="77777777" w:rsidR="00704C1F" w:rsidRPr="00446E14" w:rsidRDefault="00704C1F" w:rsidP="001B3A86">
            <w:pPr>
              <w:spacing w:beforeLines="20" w:before="48" w:afterLines="20" w:after="48" w:line="252" w:lineRule="auto"/>
              <w:rPr>
                <w:rFonts w:cs="Arial"/>
                <w:szCs w:val="20"/>
              </w:rPr>
            </w:pPr>
          </w:p>
        </w:tc>
        <w:tc>
          <w:tcPr>
            <w:tcW w:w="7961" w:type="dxa"/>
            <w:gridSpan w:val="5"/>
          </w:tcPr>
          <w:p w14:paraId="171291F6" w14:textId="77777777" w:rsidR="00704C1F" w:rsidRPr="00446E14" w:rsidRDefault="00704C1F" w:rsidP="001B3A86">
            <w:pPr>
              <w:pStyle w:val="Codes"/>
              <w:spacing w:beforeLines="20" w:before="48" w:afterLines="20" w:after="48" w:line="252" w:lineRule="auto"/>
              <w:rPr>
                <w:sz w:val="20"/>
                <w:szCs w:val="20"/>
              </w:rPr>
            </w:pPr>
          </w:p>
        </w:tc>
        <w:tc>
          <w:tcPr>
            <w:tcW w:w="1801" w:type="dxa"/>
            <w:gridSpan w:val="3"/>
          </w:tcPr>
          <w:p w14:paraId="3E764197" w14:textId="77777777" w:rsidR="00704C1F" w:rsidRPr="00446E14" w:rsidRDefault="00704C1F" w:rsidP="001B3A86">
            <w:pPr>
              <w:spacing w:beforeLines="20" w:before="48" w:afterLines="20" w:after="48" w:line="252" w:lineRule="auto"/>
              <w:jc w:val="center"/>
              <w:rPr>
                <w:rFonts w:cs="Arial"/>
                <w:szCs w:val="20"/>
              </w:rPr>
            </w:pPr>
          </w:p>
        </w:tc>
      </w:tr>
    </w:tbl>
    <w:p w14:paraId="6428C47D" w14:textId="77777777" w:rsidR="00704C1F" w:rsidRPr="00446E14" w:rsidRDefault="00704C1F" w:rsidP="00704C1F">
      <w:pPr>
        <w:spacing w:beforeLines="20" w:before="48" w:afterLines="20" w:after="48" w:line="252" w:lineRule="auto"/>
      </w:pPr>
    </w:p>
    <w:p w14:paraId="0B06E74D" w14:textId="77777777" w:rsidR="00704C1F" w:rsidRPr="00446E14" w:rsidRDefault="00704C1F" w:rsidP="00704C1F">
      <w:pPr>
        <w:spacing w:beforeLines="20" w:before="48" w:afterLines="20" w:after="48" w:line="252" w:lineRule="auto"/>
      </w:pPr>
    </w:p>
    <w:tbl>
      <w:tblPr>
        <w:tblStyle w:val="TableGridLight"/>
        <w:tblW w:w="10485" w:type="dxa"/>
        <w:jc w:val="center"/>
        <w:tblLook w:val="04A0" w:firstRow="1" w:lastRow="0" w:firstColumn="1" w:lastColumn="0" w:noHBand="0" w:noVBand="1"/>
      </w:tblPr>
      <w:tblGrid>
        <w:gridCol w:w="738"/>
        <w:gridCol w:w="6141"/>
        <w:gridCol w:w="1808"/>
        <w:gridCol w:w="1798"/>
      </w:tblGrid>
      <w:tr w:rsidR="00704C1F" w:rsidRPr="00446E14" w14:paraId="23C8AE48" w14:textId="77777777" w:rsidTr="545D1E49">
        <w:trPr>
          <w:trHeight w:val="192"/>
          <w:jc w:val="center"/>
        </w:trPr>
        <w:tc>
          <w:tcPr>
            <w:tcW w:w="10485" w:type="dxa"/>
            <w:gridSpan w:val="4"/>
          </w:tcPr>
          <w:p w14:paraId="22E41A10" w14:textId="708D7FF1" w:rsidR="00704C1F" w:rsidRPr="00446E14" w:rsidRDefault="00704C1F" w:rsidP="001B3A86">
            <w:pPr>
              <w:pStyle w:val="ASK"/>
              <w:spacing w:beforeLines="20" w:before="48" w:afterLines="20" w:after="48" w:line="252" w:lineRule="auto"/>
              <w:rPr>
                <w:rFonts w:eastAsia="Times"/>
                <w:b w:val="0"/>
                <w:bCs/>
                <w:color w:val="367587"/>
              </w:rPr>
            </w:pPr>
            <w:r w:rsidRPr="00446E14">
              <w:rPr>
                <w:rStyle w:val="ProgrammingNotesChar"/>
                <w:b/>
                <w:bCs/>
              </w:rPr>
              <w:t xml:space="preserve">ASK ASSET MANAGERS (CODE 2 OR 3 IN Q2) – </w:t>
            </w:r>
            <w:r w:rsidRPr="00446E14">
              <w:rPr>
                <w:rStyle w:val="ProgrammingNotesChar"/>
                <w:b/>
                <w:bCs/>
                <w:color w:val="C00000"/>
              </w:rPr>
              <w:t>NOT MANDATORY</w:t>
            </w:r>
          </w:p>
        </w:tc>
      </w:tr>
      <w:tr w:rsidR="00704C1F" w:rsidRPr="00446E14" w14:paraId="001E12BE" w14:textId="77777777" w:rsidTr="00F0693F">
        <w:trPr>
          <w:trHeight w:val="365"/>
          <w:jc w:val="center"/>
        </w:trPr>
        <w:tc>
          <w:tcPr>
            <w:tcW w:w="738" w:type="dxa"/>
          </w:tcPr>
          <w:p w14:paraId="64D2CB28" w14:textId="53A2819F" w:rsidR="00704C1F" w:rsidRPr="00446E14" w:rsidRDefault="45A87A81" w:rsidP="001B3A86">
            <w:pPr>
              <w:pStyle w:val="QuestionText"/>
              <w:spacing w:beforeLines="20" w:before="48" w:afterLines="20" w:after="48" w:line="252" w:lineRule="auto"/>
            </w:pPr>
            <w:r>
              <w:t>Q</w:t>
            </w:r>
            <w:r w:rsidR="1C0004BB">
              <w:t>35</w:t>
            </w:r>
            <w:r>
              <w:t>b</w:t>
            </w:r>
          </w:p>
        </w:tc>
        <w:tc>
          <w:tcPr>
            <w:tcW w:w="9747" w:type="dxa"/>
            <w:gridSpan w:val="3"/>
          </w:tcPr>
          <w:p w14:paraId="05C8B6EB" w14:textId="77777777" w:rsidR="00704C1F" w:rsidRPr="00446E14" w:rsidRDefault="00704C1F" w:rsidP="001B3A86">
            <w:pPr>
              <w:pStyle w:val="QuestionText"/>
              <w:spacing w:beforeLines="20" w:before="48" w:afterLines="20" w:after="48" w:line="252" w:lineRule="auto"/>
            </w:pPr>
            <w:r w:rsidRPr="00446E14">
              <w:t>[OPTIONAL] Please provide further comment on the limitations or challenges of managing climate considerations in client mandates.</w:t>
            </w:r>
          </w:p>
        </w:tc>
      </w:tr>
      <w:tr w:rsidR="00704C1F" w:rsidRPr="00446E14" w14:paraId="2DB16CA2" w14:textId="77777777" w:rsidTr="00F0693F">
        <w:trPr>
          <w:trHeight w:val="272"/>
          <w:jc w:val="center"/>
        </w:trPr>
        <w:tc>
          <w:tcPr>
            <w:tcW w:w="738" w:type="dxa"/>
          </w:tcPr>
          <w:p w14:paraId="1CC1AD6F" w14:textId="77777777" w:rsidR="00704C1F" w:rsidRPr="00446E14" w:rsidRDefault="00704C1F" w:rsidP="001B3A86">
            <w:pPr>
              <w:spacing w:beforeLines="20" w:before="48" w:afterLines="20" w:after="48" w:line="252" w:lineRule="auto"/>
              <w:rPr>
                <w:rFonts w:cs="Arial"/>
                <w:szCs w:val="20"/>
              </w:rPr>
            </w:pPr>
          </w:p>
        </w:tc>
        <w:tc>
          <w:tcPr>
            <w:tcW w:w="6141" w:type="dxa"/>
            <w:vAlign w:val="center"/>
          </w:tcPr>
          <w:p w14:paraId="4D274DD2" w14:textId="77777777" w:rsidR="00704C1F" w:rsidRPr="00446E14" w:rsidRDefault="00704C1F" w:rsidP="001B3A86">
            <w:pPr>
              <w:pStyle w:val="Pleaseselect"/>
              <w:spacing w:beforeLines="20" w:before="48" w:afterLines="20" w:after="48" w:line="252" w:lineRule="auto"/>
            </w:pPr>
            <w:r w:rsidRPr="00446E14">
              <w:t>Please enter a response in the space provided in 50 words or less</w:t>
            </w:r>
          </w:p>
        </w:tc>
        <w:tc>
          <w:tcPr>
            <w:tcW w:w="1808" w:type="dxa"/>
            <w:vAlign w:val="center"/>
          </w:tcPr>
          <w:p w14:paraId="77E158FD" w14:textId="77777777" w:rsidR="00704C1F" w:rsidRPr="00446E14" w:rsidRDefault="00704C1F" w:rsidP="001B3A86">
            <w:pPr>
              <w:pStyle w:val="ProgrammingNotes"/>
              <w:spacing w:beforeLines="20" w:before="48" w:afterLines="20" w:after="48" w:line="252" w:lineRule="auto"/>
            </w:pPr>
            <w:r w:rsidRPr="00446E14">
              <w:t>SHORT OPEN</w:t>
            </w:r>
          </w:p>
        </w:tc>
        <w:tc>
          <w:tcPr>
            <w:tcW w:w="1798" w:type="dxa"/>
            <w:vAlign w:val="center"/>
          </w:tcPr>
          <w:p w14:paraId="1B1FCABD" w14:textId="77777777" w:rsidR="00704C1F" w:rsidRPr="00446E14" w:rsidRDefault="00704C1F" w:rsidP="001B3A86">
            <w:pPr>
              <w:pStyle w:val="ProgrammingNotes"/>
              <w:spacing w:beforeLines="20" w:before="48" w:afterLines="20" w:after="48" w:line="252" w:lineRule="auto"/>
            </w:pPr>
            <w:r w:rsidRPr="00446E14">
              <w:t>SOR</w:t>
            </w:r>
          </w:p>
        </w:tc>
      </w:tr>
      <w:tr w:rsidR="00704C1F" w:rsidRPr="00446E14" w14:paraId="3AA2E26A" w14:textId="77777777" w:rsidTr="00F0693F">
        <w:trPr>
          <w:trHeight w:val="520"/>
          <w:jc w:val="center"/>
        </w:trPr>
        <w:tc>
          <w:tcPr>
            <w:tcW w:w="738" w:type="dxa"/>
          </w:tcPr>
          <w:p w14:paraId="0AA150A1" w14:textId="77777777" w:rsidR="00704C1F" w:rsidRPr="00446E14" w:rsidRDefault="00704C1F" w:rsidP="001B3A86">
            <w:pPr>
              <w:spacing w:beforeLines="20" w:before="48" w:afterLines="20" w:after="48" w:line="252" w:lineRule="auto"/>
              <w:rPr>
                <w:rFonts w:cs="Arial"/>
                <w:szCs w:val="20"/>
              </w:rPr>
            </w:pPr>
          </w:p>
        </w:tc>
        <w:tc>
          <w:tcPr>
            <w:tcW w:w="7949" w:type="dxa"/>
            <w:gridSpan w:val="2"/>
          </w:tcPr>
          <w:p w14:paraId="699EF8CB" w14:textId="77777777" w:rsidR="00704C1F" w:rsidRPr="00446E14" w:rsidRDefault="00704C1F" w:rsidP="001B3A86">
            <w:pPr>
              <w:pStyle w:val="Codes"/>
              <w:spacing w:beforeLines="20" w:before="48" w:afterLines="20" w:after="48" w:line="252" w:lineRule="auto"/>
              <w:rPr>
                <w:sz w:val="20"/>
                <w:szCs w:val="20"/>
              </w:rPr>
            </w:pPr>
          </w:p>
        </w:tc>
        <w:tc>
          <w:tcPr>
            <w:tcW w:w="1798" w:type="dxa"/>
          </w:tcPr>
          <w:p w14:paraId="12BB6874" w14:textId="77777777" w:rsidR="00704C1F" w:rsidRPr="00446E14" w:rsidRDefault="00704C1F" w:rsidP="001B3A86">
            <w:pPr>
              <w:spacing w:beforeLines="20" w:before="48" w:afterLines="20" w:after="48" w:line="252" w:lineRule="auto"/>
              <w:jc w:val="center"/>
              <w:rPr>
                <w:rFonts w:cs="Arial"/>
                <w:szCs w:val="20"/>
              </w:rPr>
            </w:pPr>
          </w:p>
        </w:tc>
      </w:tr>
    </w:tbl>
    <w:p w14:paraId="229E6145" w14:textId="77777777" w:rsidR="003A2886" w:rsidRPr="00446E14" w:rsidRDefault="003A2886" w:rsidP="00271973"/>
    <w:p w14:paraId="3D2968D3" w14:textId="77777777" w:rsidR="00556C47" w:rsidRDefault="00556C47">
      <w:pPr>
        <w:rPr>
          <w:rFonts w:eastAsiaTheme="majorEastAsia" w:cstheme="majorBidi"/>
          <w:color w:val="BF2239" w:themeColor="accent5"/>
          <w:sz w:val="24"/>
          <w:szCs w:val="24"/>
        </w:rPr>
      </w:pPr>
      <w:bookmarkStart w:id="15" w:name="_Toc210717965"/>
      <w:r>
        <w:br w:type="page"/>
      </w:r>
    </w:p>
    <w:p w14:paraId="09C0E7F6" w14:textId="4AB7B534" w:rsidR="00DC075C" w:rsidRDefault="007C7A9A" w:rsidP="00556C47">
      <w:pPr>
        <w:pStyle w:val="Heading2"/>
        <w:rPr>
          <w:rStyle w:val="ProgrammingNotesChar"/>
          <w:b w:val="0"/>
          <w:bCs/>
        </w:rPr>
      </w:pPr>
      <w:r w:rsidRPr="00446E14">
        <w:lastRenderedPageBreak/>
        <w:t>Climate Related Areas</w:t>
      </w:r>
      <w:bookmarkEnd w:id="15"/>
    </w:p>
    <w:tbl>
      <w:tblPr>
        <w:tblStyle w:val="TableGridLight"/>
        <w:tblW w:w="10485" w:type="dxa"/>
        <w:jc w:val="center"/>
        <w:tblLook w:val="04A0" w:firstRow="1" w:lastRow="0" w:firstColumn="1" w:lastColumn="0" w:noHBand="0" w:noVBand="1"/>
      </w:tblPr>
      <w:tblGrid>
        <w:gridCol w:w="1070"/>
        <w:gridCol w:w="597"/>
        <w:gridCol w:w="2343"/>
        <w:gridCol w:w="5118"/>
        <w:gridCol w:w="555"/>
        <w:gridCol w:w="802"/>
      </w:tblGrid>
      <w:tr w:rsidR="006B1E66" w:rsidRPr="00446E14" w14:paraId="478ED4DA" w14:textId="77777777" w:rsidTr="545D1E49">
        <w:trPr>
          <w:trHeight w:val="272"/>
          <w:jc w:val="center"/>
        </w:trPr>
        <w:tc>
          <w:tcPr>
            <w:tcW w:w="10485" w:type="dxa"/>
            <w:gridSpan w:val="6"/>
          </w:tcPr>
          <w:p w14:paraId="15B7CF0D" w14:textId="699ACF5A" w:rsidR="006B1E66" w:rsidRPr="00446E14" w:rsidRDefault="006B1E66" w:rsidP="00A62641">
            <w:pPr>
              <w:pStyle w:val="ASK"/>
              <w:rPr>
                <w:rStyle w:val="ProgrammingNotesChar"/>
                <w:b/>
                <w:bCs/>
                <w:color w:val="367587" w:themeColor="text2"/>
              </w:rPr>
            </w:pPr>
            <w:r w:rsidRPr="048715B6">
              <w:rPr>
                <w:rStyle w:val="ProgrammingNotesChar"/>
                <w:b/>
                <w:bCs/>
                <w:color w:val="367587" w:themeColor="text2"/>
              </w:rPr>
              <w:t xml:space="preserve">INVESTORS – </w:t>
            </w:r>
            <w:r w:rsidR="00A62641" w:rsidRPr="048715B6">
              <w:rPr>
                <w:rStyle w:val="ProgrammingNotesChar"/>
                <w:b/>
                <w:bCs/>
                <w:color w:val="367587" w:themeColor="text2"/>
              </w:rPr>
              <w:t>MANDATORY</w:t>
            </w:r>
          </w:p>
        </w:tc>
      </w:tr>
      <w:tr w:rsidR="006B1E66" w:rsidRPr="00446E14" w14:paraId="7F6625D5" w14:textId="77777777" w:rsidTr="545D1E49">
        <w:trPr>
          <w:trHeight w:val="272"/>
          <w:jc w:val="center"/>
        </w:trPr>
        <w:tc>
          <w:tcPr>
            <w:tcW w:w="1070" w:type="dxa"/>
          </w:tcPr>
          <w:p w14:paraId="4D8892B3" w14:textId="3206CD5E" w:rsidR="006B1E66" w:rsidRPr="00446E14" w:rsidRDefault="0DFF2AD1" w:rsidP="001B3A86">
            <w:pPr>
              <w:pStyle w:val="QuestionText"/>
              <w:spacing w:beforeLines="20" w:before="48" w:afterLines="20" w:after="48" w:line="252" w:lineRule="auto"/>
            </w:pPr>
            <w:r>
              <w:t>Q3</w:t>
            </w:r>
            <w:r w:rsidR="393EAC4B">
              <w:t>6</w:t>
            </w:r>
            <w:r>
              <w:t>b</w:t>
            </w:r>
          </w:p>
        </w:tc>
        <w:tc>
          <w:tcPr>
            <w:tcW w:w="9415" w:type="dxa"/>
            <w:gridSpan w:val="5"/>
          </w:tcPr>
          <w:p w14:paraId="0B70BF43" w14:textId="498FB819" w:rsidR="006B1E66" w:rsidRPr="00446E14" w:rsidRDefault="006B1E66" w:rsidP="001B3A86">
            <w:pPr>
              <w:pStyle w:val="QuestionText"/>
            </w:pPr>
            <w:r w:rsidRPr="00446E14">
              <w:t>Which sub-thematic area of nature is your organisation focusing on?</w:t>
            </w:r>
          </w:p>
        </w:tc>
      </w:tr>
      <w:tr w:rsidR="00595116" w:rsidRPr="00446E14" w14:paraId="2A1D3C89" w14:textId="77777777" w:rsidTr="545D1E49">
        <w:trPr>
          <w:trHeight w:val="272"/>
          <w:jc w:val="center"/>
        </w:trPr>
        <w:tc>
          <w:tcPr>
            <w:tcW w:w="1070" w:type="dxa"/>
          </w:tcPr>
          <w:p w14:paraId="0CC65AF0" w14:textId="77777777" w:rsidR="006B1E66" w:rsidRPr="00446E14" w:rsidRDefault="006B1E66" w:rsidP="001B3A86">
            <w:pPr>
              <w:spacing w:beforeLines="20" w:before="48" w:afterLines="20" w:after="48" w:line="252" w:lineRule="auto"/>
              <w:rPr>
                <w:rFonts w:cs="Arial"/>
                <w:szCs w:val="20"/>
              </w:rPr>
            </w:pPr>
          </w:p>
        </w:tc>
        <w:tc>
          <w:tcPr>
            <w:tcW w:w="2940" w:type="dxa"/>
            <w:gridSpan w:val="2"/>
            <w:vAlign w:val="center"/>
          </w:tcPr>
          <w:p w14:paraId="309B54B9" w14:textId="77777777" w:rsidR="006B1E66" w:rsidRPr="00446E14" w:rsidRDefault="006B1E66" w:rsidP="001B3A86">
            <w:pPr>
              <w:pStyle w:val="Pleaseselect"/>
              <w:spacing w:beforeLines="20" w:before="48" w:afterLines="20" w:after="48" w:line="252" w:lineRule="auto"/>
            </w:pPr>
            <w:r w:rsidRPr="00446E14">
              <w:t>Please select ALL that apply</w:t>
            </w:r>
          </w:p>
        </w:tc>
        <w:tc>
          <w:tcPr>
            <w:tcW w:w="5118" w:type="dxa"/>
            <w:vAlign w:val="center"/>
          </w:tcPr>
          <w:p w14:paraId="520E0523" w14:textId="77777777" w:rsidR="006B1E66" w:rsidRPr="00446E14" w:rsidRDefault="006B1E66" w:rsidP="001B3A86">
            <w:pPr>
              <w:pStyle w:val="RandomiseInstruction"/>
              <w:spacing w:beforeLines="20" w:before="48" w:afterLines="20" w:after="48" w:line="252" w:lineRule="auto"/>
              <w:jc w:val="center"/>
            </w:pPr>
            <w:r w:rsidRPr="00446E14">
              <w:t>DO NOT RANDOMISE</w:t>
            </w:r>
          </w:p>
        </w:tc>
        <w:tc>
          <w:tcPr>
            <w:tcW w:w="555" w:type="dxa"/>
            <w:vAlign w:val="center"/>
          </w:tcPr>
          <w:p w14:paraId="7EE7F7F0" w14:textId="77777777" w:rsidR="006B1E66" w:rsidRPr="00446E14" w:rsidRDefault="006B1E66" w:rsidP="001B3A86">
            <w:pPr>
              <w:pStyle w:val="ProgrammingNotes"/>
              <w:spacing w:beforeLines="20" w:before="48" w:afterLines="20" w:after="48" w:line="252" w:lineRule="auto"/>
            </w:pPr>
            <w:r w:rsidRPr="00446E14">
              <w:t>MR</w:t>
            </w:r>
          </w:p>
        </w:tc>
        <w:tc>
          <w:tcPr>
            <w:tcW w:w="802" w:type="dxa"/>
            <w:vAlign w:val="center"/>
          </w:tcPr>
          <w:p w14:paraId="241FA56E" w14:textId="77777777" w:rsidR="006B1E66" w:rsidRPr="00446E14" w:rsidRDefault="006B1E66" w:rsidP="001B3A86">
            <w:pPr>
              <w:pStyle w:val="ProgrammingNotes"/>
              <w:spacing w:beforeLines="20" w:before="48" w:afterLines="20" w:after="48" w:line="252" w:lineRule="auto"/>
            </w:pPr>
          </w:p>
        </w:tc>
      </w:tr>
      <w:tr w:rsidR="00595116" w:rsidRPr="00446E14" w14:paraId="6F3CDCC5" w14:textId="77777777" w:rsidTr="545D1E49">
        <w:trPr>
          <w:trHeight w:val="272"/>
          <w:jc w:val="center"/>
        </w:trPr>
        <w:tc>
          <w:tcPr>
            <w:tcW w:w="1070" w:type="dxa"/>
          </w:tcPr>
          <w:p w14:paraId="2077A20C" w14:textId="77777777" w:rsidR="00595116" w:rsidRPr="00446E14" w:rsidRDefault="00595116" w:rsidP="00595116">
            <w:pPr>
              <w:spacing w:beforeLines="20" w:before="48" w:afterLines="20" w:after="48" w:line="252" w:lineRule="auto"/>
              <w:rPr>
                <w:rFonts w:cs="Arial"/>
                <w:szCs w:val="20"/>
              </w:rPr>
            </w:pPr>
          </w:p>
        </w:tc>
        <w:tc>
          <w:tcPr>
            <w:tcW w:w="597" w:type="dxa"/>
          </w:tcPr>
          <w:p w14:paraId="28907868" w14:textId="77777777" w:rsidR="00595116" w:rsidRPr="00446E14" w:rsidRDefault="00595116" w:rsidP="00595116">
            <w:pPr>
              <w:spacing w:beforeLines="20" w:before="48" w:afterLines="20" w:after="48" w:line="252" w:lineRule="auto"/>
              <w:rPr>
                <w:rFonts w:cs="Arial"/>
                <w:b/>
                <w:i/>
                <w:szCs w:val="20"/>
              </w:rPr>
            </w:pPr>
          </w:p>
        </w:tc>
        <w:tc>
          <w:tcPr>
            <w:tcW w:w="7461" w:type="dxa"/>
            <w:gridSpan w:val="2"/>
          </w:tcPr>
          <w:p w14:paraId="496803A6" w14:textId="49FE9046" w:rsidR="00595116" w:rsidRPr="00446E14" w:rsidRDefault="00595116" w:rsidP="00595116">
            <w:pPr>
              <w:pStyle w:val="Answers"/>
            </w:pPr>
            <w:r w:rsidRPr="00446E14">
              <w:t xml:space="preserve">Land use and deforestation </w:t>
            </w:r>
          </w:p>
        </w:tc>
        <w:tc>
          <w:tcPr>
            <w:tcW w:w="555" w:type="dxa"/>
            <w:vAlign w:val="center"/>
          </w:tcPr>
          <w:p w14:paraId="3660D74A" w14:textId="77777777" w:rsidR="00595116" w:rsidRPr="00446E14" w:rsidRDefault="00595116" w:rsidP="00595116">
            <w:pPr>
              <w:pStyle w:val="Codes"/>
              <w:spacing w:beforeLines="20" w:before="48" w:afterLines="20" w:after="48" w:line="252" w:lineRule="auto"/>
            </w:pPr>
            <w:r w:rsidRPr="00446E14">
              <w:t>01</w:t>
            </w:r>
          </w:p>
        </w:tc>
        <w:tc>
          <w:tcPr>
            <w:tcW w:w="802" w:type="dxa"/>
            <w:vAlign w:val="center"/>
          </w:tcPr>
          <w:p w14:paraId="3C2FFF82" w14:textId="77777777" w:rsidR="00595116" w:rsidRPr="00446E14" w:rsidRDefault="00595116" w:rsidP="00595116">
            <w:pPr>
              <w:spacing w:beforeLines="20" w:before="48" w:afterLines="20" w:after="48" w:line="252" w:lineRule="auto"/>
              <w:jc w:val="center"/>
              <w:rPr>
                <w:rFonts w:cs="Arial"/>
                <w:szCs w:val="20"/>
              </w:rPr>
            </w:pPr>
          </w:p>
        </w:tc>
      </w:tr>
      <w:tr w:rsidR="00595116" w:rsidRPr="00446E14" w14:paraId="792C05E1" w14:textId="77777777" w:rsidTr="545D1E49">
        <w:trPr>
          <w:trHeight w:val="272"/>
          <w:jc w:val="center"/>
        </w:trPr>
        <w:tc>
          <w:tcPr>
            <w:tcW w:w="1070" w:type="dxa"/>
          </w:tcPr>
          <w:p w14:paraId="3566E9F3" w14:textId="77777777" w:rsidR="00595116" w:rsidRPr="00446E14" w:rsidRDefault="00595116" w:rsidP="00595116">
            <w:pPr>
              <w:spacing w:beforeLines="20" w:before="48" w:afterLines="20" w:after="48" w:line="252" w:lineRule="auto"/>
              <w:rPr>
                <w:rFonts w:cs="Arial"/>
                <w:szCs w:val="20"/>
              </w:rPr>
            </w:pPr>
          </w:p>
        </w:tc>
        <w:tc>
          <w:tcPr>
            <w:tcW w:w="597" w:type="dxa"/>
          </w:tcPr>
          <w:p w14:paraId="4829ED2A" w14:textId="77777777" w:rsidR="00595116" w:rsidRPr="00446E14" w:rsidRDefault="00595116" w:rsidP="00595116">
            <w:pPr>
              <w:spacing w:beforeLines="20" w:before="48" w:afterLines="20" w:after="48" w:line="252" w:lineRule="auto"/>
              <w:rPr>
                <w:rFonts w:cs="Arial"/>
                <w:szCs w:val="20"/>
              </w:rPr>
            </w:pPr>
          </w:p>
        </w:tc>
        <w:tc>
          <w:tcPr>
            <w:tcW w:w="7461" w:type="dxa"/>
            <w:gridSpan w:val="2"/>
          </w:tcPr>
          <w:p w14:paraId="0B7C2E97" w14:textId="638DE985" w:rsidR="00595116" w:rsidRPr="00446E14" w:rsidRDefault="00595116" w:rsidP="00595116">
            <w:pPr>
              <w:pStyle w:val="Answers"/>
            </w:pPr>
            <w:r w:rsidRPr="00446E14">
              <w:t xml:space="preserve">Fresh water  </w:t>
            </w:r>
          </w:p>
        </w:tc>
        <w:tc>
          <w:tcPr>
            <w:tcW w:w="555" w:type="dxa"/>
            <w:vAlign w:val="center"/>
          </w:tcPr>
          <w:p w14:paraId="36141186" w14:textId="77777777" w:rsidR="00595116" w:rsidRPr="00446E14" w:rsidRDefault="00595116" w:rsidP="00595116">
            <w:pPr>
              <w:pStyle w:val="Codes"/>
              <w:spacing w:beforeLines="20" w:before="48" w:afterLines="20" w:after="48" w:line="252" w:lineRule="auto"/>
            </w:pPr>
            <w:r w:rsidRPr="00446E14">
              <w:t>02</w:t>
            </w:r>
          </w:p>
        </w:tc>
        <w:tc>
          <w:tcPr>
            <w:tcW w:w="802" w:type="dxa"/>
            <w:vAlign w:val="center"/>
          </w:tcPr>
          <w:p w14:paraId="3AF12423" w14:textId="77777777" w:rsidR="00595116" w:rsidRPr="00446E14" w:rsidRDefault="00595116" w:rsidP="00595116">
            <w:pPr>
              <w:spacing w:beforeLines="20" w:before="48" w:afterLines="20" w:after="48" w:line="252" w:lineRule="auto"/>
              <w:jc w:val="center"/>
              <w:rPr>
                <w:rFonts w:cs="Arial"/>
                <w:szCs w:val="20"/>
              </w:rPr>
            </w:pPr>
          </w:p>
        </w:tc>
      </w:tr>
      <w:tr w:rsidR="00595116" w:rsidRPr="00446E14" w14:paraId="3804F5EA" w14:textId="77777777" w:rsidTr="545D1E49">
        <w:trPr>
          <w:trHeight w:val="272"/>
          <w:jc w:val="center"/>
        </w:trPr>
        <w:tc>
          <w:tcPr>
            <w:tcW w:w="1070" w:type="dxa"/>
          </w:tcPr>
          <w:p w14:paraId="4950EABA" w14:textId="77777777" w:rsidR="00595116" w:rsidRPr="00446E14" w:rsidRDefault="00595116" w:rsidP="00595116">
            <w:pPr>
              <w:spacing w:beforeLines="20" w:before="48" w:afterLines="20" w:after="48" w:line="252" w:lineRule="auto"/>
              <w:rPr>
                <w:rFonts w:cs="Arial"/>
                <w:szCs w:val="20"/>
              </w:rPr>
            </w:pPr>
          </w:p>
        </w:tc>
        <w:tc>
          <w:tcPr>
            <w:tcW w:w="597" w:type="dxa"/>
          </w:tcPr>
          <w:p w14:paraId="4049B484" w14:textId="77777777" w:rsidR="00595116" w:rsidRPr="00446E14" w:rsidRDefault="00595116" w:rsidP="00595116">
            <w:pPr>
              <w:spacing w:beforeLines="20" w:before="48" w:afterLines="20" w:after="48" w:line="252" w:lineRule="auto"/>
              <w:rPr>
                <w:rFonts w:cs="Arial"/>
                <w:szCs w:val="20"/>
              </w:rPr>
            </w:pPr>
          </w:p>
        </w:tc>
        <w:tc>
          <w:tcPr>
            <w:tcW w:w="7461" w:type="dxa"/>
            <w:gridSpan w:val="2"/>
          </w:tcPr>
          <w:p w14:paraId="669F08B6" w14:textId="1CFF27F8" w:rsidR="00595116" w:rsidRPr="00446E14" w:rsidRDefault="00595116" w:rsidP="00595116">
            <w:pPr>
              <w:pStyle w:val="Answers"/>
            </w:pPr>
            <w:r w:rsidRPr="00446E14">
              <w:t xml:space="preserve">Ocean </w:t>
            </w:r>
          </w:p>
        </w:tc>
        <w:tc>
          <w:tcPr>
            <w:tcW w:w="555" w:type="dxa"/>
            <w:vAlign w:val="center"/>
          </w:tcPr>
          <w:p w14:paraId="7E1E295F" w14:textId="77777777" w:rsidR="00595116" w:rsidRPr="00446E14" w:rsidRDefault="00595116" w:rsidP="00595116">
            <w:pPr>
              <w:pStyle w:val="Codes"/>
              <w:spacing w:beforeLines="20" w:before="48" w:afterLines="20" w:after="48" w:line="252" w:lineRule="auto"/>
            </w:pPr>
            <w:r w:rsidRPr="00446E14">
              <w:t>03</w:t>
            </w:r>
          </w:p>
        </w:tc>
        <w:tc>
          <w:tcPr>
            <w:tcW w:w="802" w:type="dxa"/>
            <w:vAlign w:val="center"/>
          </w:tcPr>
          <w:p w14:paraId="662619FF" w14:textId="77777777" w:rsidR="00595116" w:rsidRPr="00446E14" w:rsidRDefault="00595116" w:rsidP="00595116">
            <w:pPr>
              <w:spacing w:beforeLines="20" w:before="48" w:afterLines="20" w:after="48" w:line="252" w:lineRule="auto"/>
              <w:jc w:val="center"/>
              <w:rPr>
                <w:rFonts w:cs="Arial"/>
                <w:szCs w:val="20"/>
              </w:rPr>
            </w:pPr>
          </w:p>
        </w:tc>
      </w:tr>
      <w:tr w:rsidR="00595116" w:rsidRPr="00446E14" w14:paraId="31E994F7" w14:textId="77777777" w:rsidTr="545D1E49">
        <w:trPr>
          <w:trHeight w:val="272"/>
          <w:jc w:val="center"/>
        </w:trPr>
        <w:tc>
          <w:tcPr>
            <w:tcW w:w="1070" w:type="dxa"/>
          </w:tcPr>
          <w:p w14:paraId="0CDD85D3" w14:textId="77777777" w:rsidR="00595116" w:rsidRPr="00446E14" w:rsidRDefault="00595116" w:rsidP="00595116">
            <w:pPr>
              <w:spacing w:beforeLines="20" w:before="48" w:afterLines="20" w:after="48" w:line="252" w:lineRule="auto"/>
              <w:rPr>
                <w:rFonts w:cs="Arial"/>
                <w:szCs w:val="20"/>
              </w:rPr>
            </w:pPr>
          </w:p>
        </w:tc>
        <w:tc>
          <w:tcPr>
            <w:tcW w:w="597" w:type="dxa"/>
          </w:tcPr>
          <w:p w14:paraId="2963974B" w14:textId="77777777" w:rsidR="00595116" w:rsidRPr="00446E14" w:rsidRDefault="00595116" w:rsidP="00595116">
            <w:pPr>
              <w:spacing w:beforeLines="20" w:before="48" w:afterLines="20" w:after="48" w:line="252" w:lineRule="auto"/>
              <w:rPr>
                <w:rFonts w:cs="Arial"/>
                <w:szCs w:val="20"/>
              </w:rPr>
            </w:pPr>
          </w:p>
        </w:tc>
        <w:tc>
          <w:tcPr>
            <w:tcW w:w="7461" w:type="dxa"/>
            <w:gridSpan w:val="2"/>
          </w:tcPr>
          <w:p w14:paraId="6CAFCF17" w14:textId="225F217F" w:rsidR="00595116" w:rsidRPr="00446E14" w:rsidRDefault="00595116" w:rsidP="00595116">
            <w:pPr>
              <w:pStyle w:val="Answers"/>
            </w:pPr>
            <w:r w:rsidRPr="00446E14">
              <w:t>Circular economy</w:t>
            </w:r>
          </w:p>
        </w:tc>
        <w:tc>
          <w:tcPr>
            <w:tcW w:w="555" w:type="dxa"/>
            <w:vAlign w:val="center"/>
          </w:tcPr>
          <w:p w14:paraId="2FA8A40F" w14:textId="77777777" w:rsidR="00595116" w:rsidRPr="00446E14" w:rsidRDefault="00595116" w:rsidP="00595116">
            <w:pPr>
              <w:pStyle w:val="Codes"/>
              <w:spacing w:beforeLines="20" w:before="48" w:afterLines="20" w:after="48" w:line="252" w:lineRule="auto"/>
            </w:pPr>
            <w:r w:rsidRPr="00446E14">
              <w:t>04</w:t>
            </w:r>
          </w:p>
        </w:tc>
        <w:tc>
          <w:tcPr>
            <w:tcW w:w="802" w:type="dxa"/>
            <w:vAlign w:val="center"/>
          </w:tcPr>
          <w:p w14:paraId="73AAB348" w14:textId="77777777" w:rsidR="00595116" w:rsidRPr="00446E14" w:rsidRDefault="00595116" w:rsidP="00595116">
            <w:pPr>
              <w:spacing w:beforeLines="20" w:before="48" w:afterLines="20" w:after="48" w:line="252" w:lineRule="auto"/>
              <w:jc w:val="center"/>
              <w:rPr>
                <w:rFonts w:cs="Arial"/>
                <w:szCs w:val="20"/>
              </w:rPr>
            </w:pPr>
          </w:p>
        </w:tc>
      </w:tr>
      <w:tr w:rsidR="00595116" w:rsidRPr="00446E14" w14:paraId="1A78E46B" w14:textId="77777777" w:rsidTr="545D1E49">
        <w:trPr>
          <w:trHeight w:val="272"/>
          <w:jc w:val="center"/>
        </w:trPr>
        <w:tc>
          <w:tcPr>
            <w:tcW w:w="1070" w:type="dxa"/>
          </w:tcPr>
          <w:p w14:paraId="5AFD5561" w14:textId="77777777" w:rsidR="00595116" w:rsidRPr="00446E14" w:rsidRDefault="00595116" w:rsidP="00595116">
            <w:pPr>
              <w:spacing w:beforeLines="20" w:before="48" w:afterLines="20" w:after="48" w:line="252" w:lineRule="auto"/>
              <w:rPr>
                <w:rFonts w:cs="Arial"/>
                <w:szCs w:val="20"/>
              </w:rPr>
            </w:pPr>
          </w:p>
        </w:tc>
        <w:tc>
          <w:tcPr>
            <w:tcW w:w="597" w:type="dxa"/>
          </w:tcPr>
          <w:p w14:paraId="43C13E15" w14:textId="77777777" w:rsidR="00595116" w:rsidRPr="00446E14" w:rsidRDefault="00595116" w:rsidP="00595116">
            <w:pPr>
              <w:spacing w:beforeLines="20" w:before="48" w:afterLines="20" w:after="48" w:line="252" w:lineRule="auto"/>
              <w:rPr>
                <w:rFonts w:cs="Arial"/>
                <w:szCs w:val="20"/>
              </w:rPr>
            </w:pPr>
          </w:p>
        </w:tc>
        <w:tc>
          <w:tcPr>
            <w:tcW w:w="7461" w:type="dxa"/>
            <w:gridSpan w:val="2"/>
          </w:tcPr>
          <w:p w14:paraId="67778F48" w14:textId="02B78DFF" w:rsidR="00595116" w:rsidRPr="00446E14" w:rsidRDefault="00595116" w:rsidP="00595116">
            <w:pPr>
              <w:pStyle w:val="Answers"/>
            </w:pPr>
            <w:r w:rsidRPr="00446E14">
              <w:t xml:space="preserve">Pollution </w:t>
            </w:r>
          </w:p>
        </w:tc>
        <w:tc>
          <w:tcPr>
            <w:tcW w:w="555" w:type="dxa"/>
            <w:vAlign w:val="center"/>
          </w:tcPr>
          <w:p w14:paraId="70C0AD52" w14:textId="77777777" w:rsidR="00595116" w:rsidRPr="00446E14" w:rsidRDefault="00595116" w:rsidP="00595116">
            <w:pPr>
              <w:pStyle w:val="Codes"/>
              <w:spacing w:beforeLines="20" w:before="48" w:afterLines="20" w:after="48" w:line="252" w:lineRule="auto"/>
            </w:pPr>
            <w:r w:rsidRPr="00446E14">
              <w:t>05</w:t>
            </w:r>
          </w:p>
        </w:tc>
        <w:tc>
          <w:tcPr>
            <w:tcW w:w="802" w:type="dxa"/>
            <w:vAlign w:val="center"/>
          </w:tcPr>
          <w:p w14:paraId="2AC61FC5" w14:textId="77777777" w:rsidR="00595116" w:rsidRPr="00446E14" w:rsidRDefault="00595116" w:rsidP="00595116">
            <w:pPr>
              <w:pStyle w:val="ProgrammingNotes"/>
              <w:spacing w:beforeLines="20" w:before="48" w:afterLines="20" w:after="48" w:line="252" w:lineRule="auto"/>
            </w:pPr>
          </w:p>
        </w:tc>
      </w:tr>
      <w:tr w:rsidR="00595116" w:rsidRPr="00446E14" w14:paraId="0EF4B5F6" w14:textId="77777777" w:rsidTr="545D1E49">
        <w:trPr>
          <w:trHeight w:val="272"/>
          <w:jc w:val="center"/>
        </w:trPr>
        <w:tc>
          <w:tcPr>
            <w:tcW w:w="1070" w:type="dxa"/>
          </w:tcPr>
          <w:p w14:paraId="3EE9C301" w14:textId="77777777" w:rsidR="00595116" w:rsidRPr="00446E14" w:rsidRDefault="00595116" w:rsidP="00595116">
            <w:pPr>
              <w:spacing w:beforeLines="20" w:before="48" w:afterLines="20" w:after="48" w:line="252" w:lineRule="auto"/>
              <w:rPr>
                <w:rFonts w:cs="Arial"/>
                <w:szCs w:val="20"/>
              </w:rPr>
            </w:pPr>
          </w:p>
        </w:tc>
        <w:tc>
          <w:tcPr>
            <w:tcW w:w="597" w:type="dxa"/>
          </w:tcPr>
          <w:p w14:paraId="28EAE1D8" w14:textId="77777777" w:rsidR="00595116" w:rsidRPr="00446E14" w:rsidRDefault="00595116" w:rsidP="00595116">
            <w:pPr>
              <w:spacing w:beforeLines="20" w:before="48" w:afterLines="20" w:after="48" w:line="252" w:lineRule="auto"/>
              <w:rPr>
                <w:rFonts w:cs="Arial"/>
                <w:szCs w:val="20"/>
              </w:rPr>
            </w:pPr>
          </w:p>
        </w:tc>
        <w:tc>
          <w:tcPr>
            <w:tcW w:w="7461" w:type="dxa"/>
            <w:gridSpan w:val="2"/>
          </w:tcPr>
          <w:p w14:paraId="55E6E532" w14:textId="61F912ED" w:rsidR="00595116" w:rsidRPr="00446E14" w:rsidRDefault="00595116" w:rsidP="00595116">
            <w:pPr>
              <w:pStyle w:val="Answers"/>
            </w:pPr>
            <w:r w:rsidRPr="00446E14">
              <w:t xml:space="preserve">Regenerative agriculture </w:t>
            </w:r>
          </w:p>
        </w:tc>
        <w:tc>
          <w:tcPr>
            <w:tcW w:w="555" w:type="dxa"/>
            <w:vAlign w:val="center"/>
          </w:tcPr>
          <w:p w14:paraId="15F3A52E" w14:textId="77777777" w:rsidR="00595116" w:rsidRPr="00446E14" w:rsidRDefault="00595116" w:rsidP="00595116">
            <w:pPr>
              <w:pStyle w:val="Codes"/>
              <w:spacing w:beforeLines="20" w:before="48" w:afterLines="20" w:after="48" w:line="252" w:lineRule="auto"/>
            </w:pPr>
            <w:r w:rsidRPr="00446E14">
              <w:t>06</w:t>
            </w:r>
          </w:p>
        </w:tc>
        <w:tc>
          <w:tcPr>
            <w:tcW w:w="802" w:type="dxa"/>
            <w:vAlign w:val="center"/>
          </w:tcPr>
          <w:p w14:paraId="3F148C69" w14:textId="77777777" w:rsidR="00595116" w:rsidRPr="00446E14" w:rsidRDefault="00595116" w:rsidP="00595116">
            <w:pPr>
              <w:pStyle w:val="ProgrammingNotes"/>
              <w:spacing w:beforeLines="20" w:before="48" w:afterLines="20" w:after="48" w:line="252" w:lineRule="auto"/>
            </w:pPr>
          </w:p>
        </w:tc>
      </w:tr>
      <w:tr w:rsidR="00595116" w:rsidRPr="00446E14" w14:paraId="637A3A69" w14:textId="77777777" w:rsidTr="545D1E49">
        <w:trPr>
          <w:trHeight w:val="272"/>
          <w:jc w:val="center"/>
        </w:trPr>
        <w:tc>
          <w:tcPr>
            <w:tcW w:w="1070" w:type="dxa"/>
          </w:tcPr>
          <w:p w14:paraId="56E07CDC" w14:textId="77777777" w:rsidR="00595116" w:rsidRPr="00446E14" w:rsidRDefault="00595116" w:rsidP="00595116">
            <w:pPr>
              <w:spacing w:beforeLines="20" w:before="48" w:afterLines="20" w:after="48" w:line="252" w:lineRule="auto"/>
              <w:rPr>
                <w:rFonts w:cs="Arial"/>
                <w:szCs w:val="20"/>
              </w:rPr>
            </w:pPr>
          </w:p>
        </w:tc>
        <w:tc>
          <w:tcPr>
            <w:tcW w:w="597" w:type="dxa"/>
          </w:tcPr>
          <w:p w14:paraId="7D22E241" w14:textId="77777777" w:rsidR="00595116" w:rsidRPr="00446E14" w:rsidRDefault="00595116" w:rsidP="00595116">
            <w:pPr>
              <w:spacing w:beforeLines="20" w:before="48" w:afterLines="20" w:after="48" w:line="252" w:lineRule="auto"/>
              <w:rPr>
                <w:rFonts w:cs="Arial"/>
                <w:szCs w:val="20"/>
              </w:rPr>
            </w:pPr>
          </w:p>
        </w:tc>
        <w:tc>
          <w:tcPr>
            <w:tcW w:w="7461" w:type="dxa"/>
            <w:gridSpan w:val="2"/>
          </w:tcPr>
          <w:p w14:paraId="3E4ECBC1" w14:textId="330E5F42" w:rsidR="00595116" w:rsidRPr="00446E14" w:rsidRDefault="00595116" w:rsidP="00595116">
            <w:pPr>
              <w:pStyle w:val="Answers"/>
            </w:pPr>
            <w:r w:rsidRPr="00446E14">
              <w:t xml:space="preserve">Critical mineral </w:t>
            </w:r>
          </w:p>
        </w:tc>
        <w:tc>
          <w:tcPr>
            <w:tcW w:w="555" w:type="dxa"/>
            <w:vAlign w:val="center"/>
          </w:tcPr>
          <w:p w14:paraId="6FEB7391" w14:textId="68F2A192" w:rsidR="00595116" w:rsidRPr="00446E14" w:rsidRDefault="00595116" w:rsidP="00595116">
            <w:pPr>
              <w:pStyle w:val="Codes"/>
              <w:spacing w:beforeLines="20" w:before="48" w:afterLines="20" w:after="48" w:line="252" w:lineRule="auto"/>
            </w:pPr>
            <w:r w:rsidRPr="00446E14">
              <w:t>07</w:t>
            </w:r>
          </w:p>
        </w:tc>
        <w:tc>
          <w:tcPr>
            <w:tcW w:w="802" w:type="dxa"/>
            <w:vAlign w:val="center"/>
          </w:tcPr>
          <w:p w14:paraId="36BD7451" w14:textId="77777777" w:rsidR="00595116" w:rsidRPr="00446E14" w:rsidRDefault="00595116" w:rsidP="00595116">
            <w:pPr>
              <w:pStyle w:val="ProgrammingNotes"/>
              <w:spacing w:beforeLines="20" w:before="48" w:afterLines="20" w:after="48" w:line="252" w:lineRule="auto"/>
            </w:pPr>
          </w:p>
        </w:tc>
      </w:tr>
      <w:tr w:rsidR="00595116" w:rsidRPr="00446E14" w14:paraId="0A542AB5" w14:textId="77777777" w:rsidTr="545D1E49">
        <w:trPr>
          <w:trHeight w:val="272"/>
          <w:jc w:val="center"/>
        </w:trPr>
        <w:tc>
          <w:tcPr>
            <w:tcW w:w="1070" w:type="dxa"/>
          </w:tcPr>
          <w:p w14:paraId="699ADE77" w14:textId="77777777" w:rsidR="00595116" w:rsidRPr="00446E14" w:rsidRDefault="00595116" w:rsidP="00595116">
            <w:pPr>
              <w:spacing w:beforeLines="20" w:before="48" w:afterLines="20" w:after="48" w:line="252" w:lineRule="auto"/>
              <w:rPr>
                <w:rFonts w:cs="Arial"/>
                <w:szCs w:val="20"/>
              </w:rPr>
            </w:pPr>
          </w:p>
        </w:tc>
        <w:tc>
          <w:tcPr>
            <w:tcW w:w="597" w:type="dxa"/>
          </w:tcPr>
          <w:p w14:paraId="75557091" w14:textId="77777777" w:rsidR="00595116" w:rsidRPr="00446E14" w:rsidRDefault="00595116" w:rsidP="00595116">
            <w:pPr>
              <w:spacing w:beforeLines="20" w:before="48" w:afterLines="20" w:after="48" w:line="252" w:lineRule="auto"/>
              <w:rPr>
                <w:rFonts w:cs="Arial"/>
                <w:szCs w:val="20"/>
              </w:rPr>
            </w:pPr>
          </w:p>
        </w:tc>
        <w:tc>
          <w:tcPr>
            <w:tcW w:w="7461" w:type="dxa"/>
            <w:gridSpan w:val="2"/>
          </w:tcPr>
          <w:p w14:paraId="69CC55BF" w14:textId="496922EB" w:rsidR="00595116" w:rsidRPr="00446E14" w:rsidRDefault="00595116" w:rsidP="00595116">
            <w:pPr>
              <w:pStyle w:val="Answers"/>
            </w:pPr>
            <w:r w:rsidRPr="00446E14">
              <w:t xml:space="preserve">Invasive alien species </w:t>
            </w:r>
          </w:p>
        </w:tc>
        <w:tc>
          <w:tcPr>
            <w:tcW w:w="555" w:type="dxa"/>
            <w:vAlign w:val="center"/>
          </w:tcPr>
          <w:p w14:paraId="5F026FF4" w14:textId="25BC252F" w:rsidR="00595116" w:rsidRPr="00446E14" w:rsidRDefault="00595116" w:rsidP="00595116">
            <w:pPr>
              <w:pStyle w:val="Codes"/>
              <w:spacing w:beforeLines="20" w:before="48" w:afterLines="20" w:after="48" w:line="252" w:lineRule="auto"/>
            </w:pPr>
            <w:r w:rsidRPr="00446E14">
              <w:t>08</w:t>
            </w:r>
          </w:p>
        </w:tc>
        <w:tc>
          <w:tcPr>
            <w:tcW w:w="802" w:type="dxa"/>
            <w:vAlign w:val="center"/>
          </w:tcPr>
          <w:p w14:paraId="7B8DCF3C" w14:textId="77777777" w:rsidR="00595116" w:rsidRPr="00446E14" w:rsidRDefault="00595116" w:rsidP="00595116">
            <w:pPr>
              <w:pStyle w:val="ProgrammingNotes"/>
              <w:spacing w:beforeLines="20" w:before="48" w:afterLines="20" w:after="48" w:line="252" w:lineRule="auto"/>
            </w:pPr>
          </w:p>
        </w:tc>
      </w:tr>
      <w:tr w:rsidR="00595116" w:rsidRPr="00446E14" w14:paraId="185D367C" w14:textId="77777777" w:rsidTr="545D1E49">
        <w:trPr>
          <w:trHeight w:val="272"/>
          <w:jc w:val="center"/>
        </w:trPr>
        <w:tc>
          <w:tcPr>
            <w:tcW w:w="1070" w:type="dxa"/>
          </w:tcPr>
          <w:p w14:paraId="0720A3E6" w14:textId="77777777" w:rsidR="00595116" w:rsidRPr="00446E14" w:rsidRDefault="00595116" w:rsidP="00595116">
            <w:pPr>
              <w:spacing w:beforeLines="20" w:before="48" w:afterLines="20" w:after="48" w:line="252" w:lineRule="auto"/>
              <w:rPr>
                <w:rFonts w:cs="Arial"/>
                <w:szCs w:val="20"/>
              </w:rPr>
            </w:pPr>
          </w:p>
        </w:tc>
        <w:tc>
          <w:tcPr>
            <w:tcW w:w="597" w:type="dxa"/>
          </w:tcPr>
          <w:p w14:paraId="0A3C6E79" w14:textId="77777777" w:rsidR="00595116" w:rsidRPr="00446E14" w:rsidRDefault="00595116" w:rsidP="00595116">
            <w:pPr>
              <w:spacing w:beforeLines="20" w:before="48" w:afterLines="20" w:after="48" w:line="252" w:lineRule="auto"/>
              <w:rPr>
                <w:rFonts w:cs="Arial"/>
                <w:szCs w:val="20"/>
              </w:rPr>
            </w:pPr>
          </w:p>
        </w:tc>
        <w:tc>
          <w:tcPr>
            <w:tcW w:w="7461" w:type="dxa"/>
            <w:gridSpan w:val="2"/>
          </w:tcPr>
          <w:p w14:paraId="4B66C91C" w14:textId="616D7732" w:rsidR="00595116" w:rsidRPr="00446E14" w:rsidRDefault="00595116" w:rsidP="00595116">
            <w:pPr>
              <w:pStyle w:val="Answers"/>
            </w:pPr>
            <w:r w:rsidRPr="00446E14">
              <w:t>Nature-based solutions</w:t>
            </w:r>
          </w:p>
        </w:tc>
        <w:tc>
          <w:tcPr>
            <w:tcW w:w="555" w:type="dxa"/>
            <w:vAlign w:val="center"/>
          </w:tcPr>
          <w:p w14:paraId="413E1701" w14:textId="5B950855" w:rsidR="00595116" w:rsidRPr="00446E14" w:rsidRDefault="00595116" w:rsidP="00595116">
            <w:pPr>
              <w:pStyle w:val="Codes"/>
              <w:spacing w:beforeLines="20" w:before="48" w:afterLines="20" w:after="48" w:line="252" w:lineRule="auto"/>
            </w:pPr>
            <w:r w:rsidRPr="00446E14">
              <w:t>09</w:t>
            </w:r>
          </w:p>
        </w:tc>
        <w:tc>
          <w:tcPr>
            <w:tcW w:w="802" w:type="dxa"/>
            <w:vAlign w:val="center"/>
          </w:tcPr>
          <w:p w14:paraId="0605676B" w14:textId="77777777" w:rsidR="00595116" w:rsidRPr="00446E14" w:rsidRDefault="00595116" w:rsidP="00595116">
            <w:pPr>
              <w:pStyle w:val="ProgrammingNotes"/>
              <w:spacing w:beforeLines="20" w:before="48" w:afterLines="20" w:after="48" w:line="252" w:lineRule="auto"/>
            </w:pPr>
          </w:p>
        </w:tc>
      </w:tr>
      <w:tr w:rsidR="00595116" w:rsidRPr="00446E14" w14:paraId="5605D8DC" w14:textId="77777777" w:rsidTr="545D1E49">
        <w:trPr>
          <w:trHeight w:val="272"/>
          <w:jc w:val="center"/>
        </w:trPr>
        <w:tc>
          <w:tcPr>
            <w:tcW w:w="1070" w:type="dxa"/>
          </w:tcPr>
          <w:p w14:paraId="101B7AE3" w14:textId="77777777" w:rsidR="00595116" w:rsidRPr="00446E14" w:rsidRDefault="00595116" w:rsidP="00595116">
            <w:pPr>
              <w:spacing w:beforeLines="20" w:before="48" w:afterLines="20" w:after="48" w:line="252" w:lineRule="auto"/>
              <w:rPr>
                <w:rFonts w:cs="Arial"/>
                <w:szCs w:val="20"/>
              </w:rPr>
            </w:pPr>
          </w:p>
        </w:tc>
        <w:tc>
          <w:tcPr>
            <w:tcW w:w="597" w:type="dxa"/>
          </w:tcPr>
          <w:p w14:paraId="094601B4" w14:textId="77777777" w:rsidR="00595116" w:rsidRPr="00446E14" w:rsidRDefault="00595116" w:rsidP="00595116">
            <w:pPr>
              <w:spacing w:beforeLines="20" w:before="48" w:afterLines="20" w:after="48" w:line="252" w:lineRule="auto"/>
              <w:rPr>
                <w:rFonts w:cs="Arial"/>
                <w:szCs w:val="20"/>
              </w:rPr>
            </w:pPr>
          </w:p>
        </w:tc>
        <w:tc>
          <w:tcPr>
            <w:tcW w:w="7461" w:type="dxa"/>
            <w:gridSpan w:val="2"/>
          </w:tcPr>
          <w:p w14:paraId="5DBC0272" w14:textId="1CF43D87" w:rsidR="00595116" w:rsidRPr="00446E14" w:rsidRDefault="00595116" w:rsidP="00595116">
            <w:pPr>
              <w:pStyle w:val="Answers"/>
            </w:pPr>
            <w:r w:rsidRPr="00446E14">
              <w:t>Other (please specify)</w:t>
            </w:r>
          </w:p>
        </w:tc>
        <w:tc>
          <w:tcPr>
            <w:tcW w:w="555" w:type="dxa"/>
            <w:vAlign w:val="center"/>
          </w:tcPr>
          <w:p w14:paraId="10B6C820" w14:textId="1591921F" w:rsidR="00595116" w:rsidRPr="00446E14" w:rsidRDefault="00595116" w:rsidP="00595116">
            <w:pPr>
              <w:pStyle w:val="Codes"/>
              <w:spacing w:beforeLines="20" w:before="48" w:afterLines="20" w:after="48" w:line="252" w:lineRule="auto"/>
            </w:pPr>
            <w:r w:rsidRPr="00446E14">
              <w:t>96</w:t>
            </w:r>
          </w:p>
        </w:tc>
        <w:tc>
          <w:tcPr>
            <w:tcW w:w="802" w:type="dxa"/>
            <w:vAlign w:val="center"/>
          </w:tcPr>
          <w:p w14:paraId="4F283F01" w14:textId="77777777" w:rsidR="00595116" w:rsidRPr="00446E14" w:rsidRDefault="00595116" w:rsidP="00595116">
            <w:pPr>
              <w:pStyle w:val="ProgrammingNotes"/>
              <w:spacing w:beforeLines="20" w:before="48" w:afterLines="20" w:after="48" w:line="252" w:lineRule="auto"/>
            </w:pPr>
          </w:p>
        </w:tc>
      </w:tr>
    </w:tbl>
    <w:p w14:paraId="5F0EFBE2" w14:textId="77777777" w:rsidR="006B1E66" w:rsidRPr="00446E14" w:rsidRDefault="006B1E66" w:rsidP="6AC14896">
      <w:pPr>
        <w:rPr>
          <w:rStyle w:val="ProgrammingNotesChar"/>
          <w:b w:val="0"/>
          <w:bCs/>
        </w:rPr>
      </w:pPr>
    </w:p>
    <w:p w14:paraId="1DA4BE03" w14:textId="77777777" w:rsidR="00E66D71" w:rsidRDefault="00E66D71">
      <w:pPr>
        <w:rPr>
          <w:rFonts w:eastAsiaTheme="majorEastAsia" w:cstheme="majorBidi"/>
          <w:color w:val="BF2239" w:themeColor="accent5"/>
          <w:sz w:val="24"/>
          <w:szCs w:val="24"/>
        </w:rPr>
      </w:pPr>
      <w:bookmarkStart w:id="16" w:name="_Toc210717966"/>
      <w:r>
        <w:br w:type="page"/>
      </w:r>
    </w:p>
    <w:p w14:paraId="0C580C4E" w14:textId="04C53C3E" w:rsidR="00FD2B7D" w:rsidRPr="00446E14" w:rsidRDefault="00FD2B7D" w:rsidP="72E933FC">
      <w:pPr>
        <w:pStyle w:val="Heading2"/>
      </w:pPr>
      <w:r w:rsidRPr="00446E14">
        <w:lastRenderedPageBreak/>
        <w:t>Barriers to climate investing</w:t>
      </w:r>
      <w:bookmarkEnd w:id="16"/>
    </w:p>
    <w:tbl>
      <w:tblPr>
        <w:tblStyle w:val="TableGridLight"/>
        <w:tblW w:w="10490" w:type="dxa"/>
        <w:jc w:val="center"/>
        <w:tblLook w:val="04A0" w:firstRow="1" w:lastRow="0" w:firstColumn="1" w:lastColumn="0" w:noHBand="0" w:noVBand="1"/>
      </w:tblPr>
      <w:tblGrid>
        <w:gridCol w:w="999"/>
        <w:gridCol w:w="600"/>
        <w:gridCol w:w="2350"/>
        <w:gridCol w:w="4020"/>
        <w:gridCol w:w="660"/>
        <w:gridCol w:w="1861"/>
      </w:tblGrid>
      <w:tr w:rsidR="00B57DBF" w:rsidRPr="00446E14" w14:paraId="38939FEB" w14:textId="77777777" w:rsidTr="545D1E49">
        <w:trPr>
          <w:trHeight w:val="272"/>
          <w:jc w:val="center"/>
        </w:trPr>
        <w:tc>
          <w:tcPr>
            <w:tcW w:w="10490" w:type="dxa"/>
            <w:gridSpan w:val="6"/>
          </w:tcPr>
          <w:p w14:paraId="47AFA682" w14:textId="60FCBACD" w:rsidR="00B57DBF" w:rsidRPr="00446E14" w:rsidRDefault="00B57DBF">
            <w:pPr>
              <w:pStyle w:val="ASK"/>
              <w:spacing w:beforeLines="20" w:before="48" w:afterLines="20" w:after="48" w:line="252" w:lineRule="auto"/>
              <w:rPr>
                <w:b w:val="0"/>
                <w:bCs/>
                <w:color w:val="367587"/>
              </w:rPr>
            </w:pPr>
            <w:r w:rsidRPr="00446E14">
              <w:rPr>
                <w:rStyle w:val="ProgrammingNotesChar"/>
                <w:b/>
                <w:bCs/>
              </w:rPr>
              <w:t>INVESTORS –</w:t>
            </w:r>
            <w:r w:rsidR="00722B63" w:rsidRPr="00446E14">
              <w:rPr>
                <w:rStyle w:val="ProgrammingNotesChar"/>
                <w:b/>
                <w:bCs/>
              </w:rPr>
              <w:t xml:space="preserve"> </w:t>
            </w:r>
            <w:r w:rsidRPr="00446E14">
              <w:rPr>
                <w:rStyle w:val="ProgrammingNotesChar"/>
                <w:b/>
                <w:bCs/>
              </w:rPr>
              <w:t>MANDATORY</w:t>
            </w:r>
          </w:p>
        </w:tc>
      </w:tr>
      <w:tr w:rsidR="00B57DBF" w:rsidRPr="00446E14" w14:paraId="70F28A6A" w14:textId="77777777" w:rsidTr="545D1E49">
        <w:trPr>
          <w:trHeight w:val="272"/>
          <w:jc w:val="center"/>
        </w:trPr>
        <w:tc>
          <w:tcPr>
            <w:tcW w:w="999" w:type="dxa"/>
          </w:tcPr>
          <w:p w14:paraId="126ADA48" w14:textId="7885761C" w:rsidR="00B57DBF" w:rsidRPr="00446E14" w:rsidRDefault="468F60BF">
            <w:pPr>
              <w:pStyle w:val="QuestionText"/>
              <w:spacing w:beforeLines="20" w:before="48" w:afterLines="20" w:after="48" w:line="252" w:lineRule="auto"/>
            </w:pPr>
            <w:r>
              <w:t>Q3</w:t>
            </w:r>
            <w:r w:rsidR="62B7BCBB">
              <w:t>7</w:t>
            </w:r>
          </w:p>
        </w:tc>
        <w:tc>
          <w:tcPr>
            <w:tcW w:w="9491" w:type="dxa"/>
            <w:gridSpan w:val="5"/>
          </w:tcPr>
          <w:p w14:paraId="2844C2D1" w14:textId="4392D510" w:rsidR="00B57DBF" w:rsidRPr="00446E14" w:rsidRDefault="2DB99ECF" w:rsidP="6460CD10">
            <w:pPr>
              <w:pStyle w:val="QuestionText"/>
            </w:pPr>
            <w:r w:rsidRPr="00446E14">
              <w:t>In your view, what are the main barriers to climate solution investments/ climate aligned investments?</w:t>
            </w:r>
          </w:p>
        </w:tc>
      </w:tr>
      <w:tr w:rsidR="00B57DBF" w:rsidRPr="00446E14" w14:paraId="33135788" w14:textId="77777777" w:rsidTr="545D1E49">
        <w:trPr>
          <w:trHeight w:val="272"/>
          <w:jc w:val="center"/>
        </w:trPr>
        <w:tc>
          <w:tcPr>
            <w:tcW w:w="999" w:type="dxa"/>
          </w:tcPr>
          <w:p w14:paraId="23B4F115" w14:textId="77777777" w:rsidR="00B57DBF" w:rsidRPr="00446E14" w:rsidRDefault="00B57DBF">
            <w:pPr>
              <w:spacing w:beforeLines="20" w:before="48" w:afterLines="20" w:after="48" w:line="252" w:lineRule="auto"/>
              <w:rPr>
                <w:rFonts w:cs="Arial"/>
                <w:szCs w:val="20"/>
              </w:rPr>
            </w:pPr>
          </w:p>
        </w:tc>
        <w:tc>
          <w:tcPr>
            <w:tcW w:w="2950" w:type="dxa"/>
            <w:gridSpan w:val="2"/>
            <w:vAlign w:val="center"/>
          </w:tcPr>
          <w:p w14:paraId="6F916DBF" w14:textId="325AC243" w:rsidR="00B57DBF" w:rsidRPr="00446E14" w:rsidRDefault="5BE5E8DD">
            <w:pPr>
              <w:pStyle w:val="Pleaseselect"/>
              <w:spacing w:beforeLines="20" w:before="48" w:afterLines="20" w:after="48" w:line="252" w:lineRule="auto"/>
            </w:pPr>
            <w:r w:rsidRPr="00446E14">
              <w:t xml:space="preserve">Please select </w:t>
            </w:r>
            <w:r w:rsidR="1636D1E0" w:rsidRPr="00446E14">
              <w:t>ALL</w:t>
            </w:r>
            <w:r w:rsidRPr="00446E14">
              <w:t xml:space="preserve"> that apply</w:t>
            </w:r>
          </w:p>
        </w:tc>
        <w:tc>
          <w:tcPr>
            <w:tcW w:w="4020" w:type="dxa"/>
            <w:vAlign w:val="center"/>
          </w:tcPr>
          <w:p w14:paraId="392C1E4A" w14:textId="7ABBA3E4" w:rsidR="00B57DBF" w:rsidRPr="00446E14" w:rsidRDefault="4C180B92">
            <w:pPr>
              <w:pStyle w:val="RandomiseInstruction"/>
              <w:spacing w:beforeLines="20" w:before="48" w:afterLines="20" w:after="48" w:line="252" w:lineRule="auto"/>
              <w:jc w:val="center"/>
            </w:pPr>
            <w:r w:rsidRPr="00446E14">
              <w:t xml:space="preserve">DO NOT </w:t>
            </w:r>
            <w:r w:rsidR="5BE5E8DD" w:rsidRPr="00446E14">
              <w:t>RANDOMISE</w:t>
            </w:r>
          </w:p>
        </w:tc>
        <w:tc>
          <w:tcPr>
            <w:tcW w:w="660" w:type="dxa"/>
            <w:vAlign w:val="center"/>
          </w:tcPr>
          <w:p w14:paraId="6C92D7EB" w14:textId="77777777" w:rsidR="00B57DBF" w:rsidRPr="00446E14" w:rsidRDefault="00B57DBF">
            <w:pPr>
              <w:pStyle w:val="ProgrammingNotes"/>
              <w:spacing w:beforeLines="20" w:before="48" w:afterLines="20" w:after="48" w:line="252" w:lineRule="auto"/>
            </w:pPr>
            <w:r w:rsidRPr="00446E14">
              <w:t>MR</w:t>
            </w:r>
          </w:p>
        </w:tc>
        <w:tc>
          <w:tcPr>
            <w:tcW w:w="1861" w:type="dxa"/>
            <w:vAlign w:val="center"/>
          </w:tcPr>
          <w:p w14:paraId="587246CF" w14:textId="77777777" w:rsidR="00B57DBF" w:rsidRPr="00446E14" w:rsidRDefault="00B57DBF">
            <w:pPr>
              <w:pStyle w:val="ProgrammingNotes"/>
              <w:spacing w:beforeLines="20" w:before="48" w:afterLines="20" w:after="48" w:line="252" w:lineRule="auto"/>
            </w:pPr>
          </w:p>
        </w:tc>
      </w:tr>
      <w:tr w:rsidR="00B57DBF" w:rsidRPr="00446E14" w14:paraId="24D8C3D9" w14:textId="77777777" w:rsidTr="545D1E49">
        <w:trPr>
          <w:trHeight w:val="272"/>
          <w:jc w:val="center"/>
        </w:trPr>
        <w:tc>
          <w:tcPr>
            <w:tcW w:w="999" w:type="dxa"/>
          </w:tcPr>
          <w:p w14:paraId="0811B834" w14:textId="77777777" w:rsidR="00B57DBF" w:rsidRPr="00446E14" w:rsidRDefault="00B57DBF" w:rsidP="00B57DBF">
            <w:pPr>
              <w:spacing w:beforeLines="20" w:before="48" w:afterLines="20" w:after="48" w:line="252" w:lineRule="auto"/>
              <w:rPr>
                <w:rFonts w:cs="Arial"/>
                <w:szCs w:val="20"/>
              </w:rPr>
            </w:pPr>
          </w:p>
        </w:tc>
        <w:tc>
          <w:tcPr>
            <w:tcW w:w="600" w:type="dxa"/>
          </w:tcPr>
          <w:p w14:paraId="2AD4546B" w14:textId="77777777" w:rsidR="00B57DBF" w:rsidRPr="00446E14" w:rsidRDefault="00B57DBF" w:rsidP="00B57DBF">
            <w:pPr>
              <w:spacing w:beforeLines="20" w:before="48" w:afterLines="20" w:after="48" w:line="252" w:lineRule="auto"/>
              <w:rPr>
                <w:rFonts w:cs="Arial"/>
                <w:b/>
                <w:i/>
                <w:szCs w:val="20"/>
              </w:rPr>
            </w:pPr>
          </w:p>
        </w:tc>
        <w:tc>
          <w:tcPr>
            <w:tcW w:w="6370" w:type="dxa"/>
            <w:gridSpan w:val="2"/>
          </w:tcPr>
          <w:p w14:paraId="2EB7692F" w14:textId="1EAC79F4" w:rsidR="00B57DBF" w:rsidRPr="00446E14" w:rsidRDefault="00B57DBF" w:rsidP="00B57DBF">
            <w:pPr>
              <w:pStyle w:val="Answers"/>
            </w:pPr>
            <w:r w:rsidRPr="00446E14">
              <w:rPr>
                <w:rStyle w:val="normaltextrun"/>
              </w:rPr>
              <w:t>Fiduciary duty concerns</w:t>
            </w:r>
            <w:r w:rsidRPr="00446E14">
              <w:rPr>
                <w:rStyle w:val="eop"/>
              </w:rPr>
              <w:t> </w:t>
            </w:r>
          </w:p>
        </w:tc>
        <w:tc>
          <w:tcPr>
            <w:tcW w:w="660" w:type="dxa"/>
            <w:vAlign w:val="center"/>
          </w:tcPr>
          <w:p w14:paraId="4D4B0185" w14:textId="77777777" w:rsidR="00B57DBF" w:rsidRPr="00446E14" w:rsidRDefault="00B57DBF" w:rsidP="00B57DBF">
            <w:pPr>
              <w:pStyle w:val="Codes"/>
              <w:spacing w:beforeLines="20" w:before="48" w:afterLines="20" w:after="48" w:line="252" w:lineRule="auto"/>
            </w:pPr>
            <w:r w:rsidRPr="00446E14">
              <w:t>01</w:t>
            </w:r>
          </w:p>
        </w:tc>
        <w:tc>
          <w:tcPr>
            <w:tcW w:w="1861" w:type="dxa"/>
            <w:vAlign w:val="center"/>
          </w:tcPr>
          <w:p w14:paraId="5186362A" w14:textId="77777777" w:rsidR="00B57DBF" w:rsidRPr="00446E14" w:rsidRDefault="00B57DBF" w:rsidP="00B57DBF">
            <w:pPr>
              <w:spacing w:beforeLines="20" w:before="48" w:afterLines="20" w:after="48" w:line="252" w:lineRule="auto"/>
              <w:jc w:val="center"/>
              <w:rPr>
                <w:rFonts w:cs="Arial"/>
                <w:szCs w:val="20"/>
              </w:rPr>
            </w:pPr>
          </w:p>
        </w:tc>
      </w:tr>
      <w:tr w:rsidR="00B57DBF" w:rsidRPr="00446E14" w14:paraId="7A4EF2C4" w14:textId="77777777" w:rsidTr="545D1E49">
        <w:trPr>
          <w:trHeight w:val="272"/>
          <w:jc w:val="center"/>
        </w:trPr>
        <w:tc>
          <w:tcPr>
            <w:tcW w:w="999" w:type="dxa"/>
          </w:tcPr>
          <w:p w14:paraId="2ADE2676" w14:textId="77777777" w:rsidR="00B57DBF" w:rsidRPr="00446E14" w:rsidRDefault="00B57DBF" w:rsidP="00B57DBF">
            <w:pPr>
              <w:spacing w:beforeLines="20" w:before="48" w:afterLines="20" w:after="48" w:line="252" w:lineRule="auto"/>
              <w:rPr>
                <w:rFonts w:cs="Arial"/>
                <w:szCs w:val="20"/>
              </w:rPr>
            </w:pPr>
          </w:p>
        </w:tc>
        <w:tc>
          <w:tcPr>
            <w:tcW w:w="600" w:type="dxa"/>
          </w:tcPr>
          <w:p w14:paraId="27765369" w14:textId="77777777" w:rsidR="00B57DBF" w:rsidRPr="00446E14" w:rsidRDefault="00B57DBF" w:rsidP="00B57DBF">
            <w:pPr>
              <w:spacing w:beforeLines="20" w:before="48" w:afterLines="20" w:after="48" w:line="252" w:lineRule="auto"/>
              <w:rPr>
                <w:rFonts w:cs="Arial"/>
                <w:szCs w:val="20"/>
              </w:rPr>
            </w:pPr>
          </w:p>
        </w:tc>
        <w:tc>
          <w:tcPr>
            <w:tcW w:w="6370" w:type="dxa"/>
            <w:gridSpan w:val="2"/>
          </w:tcPr>
          <w:p w14:paraId="016AB51F" w14:textId="00DA0287" w:rsidR="00B57DBF" w:rsidRPr="00446E14" w:rsidRDefault="00B57DBF" w:rsidP="00B57DBF">
            <w:pPr>
              <w:pStyle w:val="Answers"/>
            </w:pPr>
            <w:r w:rsidRPr="00446E14">
              <w:rPr>
                <w:rStyle w:val="normaltextrun"/>
              </w:rPr>
              <w:t>Lack of opportunities with appropriate risk return objectives</w:t>
            </w:r>
            <w:r w:rsidRPr="00446E14">
              <w:rPr>
                <w:rStyle w:val="eop"/>
              </w:rPr>
              <w:t> </w:t>
            </w:r>
          </w:p>
        </w:tc>
        <w:tc>
          <w:tcPr>
            <w:tcW w:w="660" w:type="dxa"/>
            <w:vAlign w:val="center"/>
          </w:tcPr>
          <w:p w14:paraId="75B30ECC" w14:textId="77777777" w:rsidR="00B57DBF" w:rsidRPr="00446E14" w:rsidRDefault="00B57DBF" w:rsidP="00B57DBF">
            <w:pPr>
              <w:pStyle w:val="Codes"/>
              <w:spacing w:beforeLines="20" w:before="48" w:afterLines="20" w:after="48" w:line="252" w:lineRule="auto"/>
            </w:pPr>
            <w:r w:rsidRPr="00446E14">
              <w:t>02</w:t>
            </w:r>
          </w:p>
        </w:tc>
        <w:tc>
          <w:tcPr>
            <w:tcW w:w="1861" w:type="dxa"/>
            <w:vAlign w:val="center"/>
          </w:tcPr>
          <w:p w14:paraId="714B8C36" w14:textId="77777777" w:rsidR="00B57DBF" w:rsidRPr="00446E14" w:rsidRDefault="00B57DBF" w:rsidP="00B57DBF">
            <w:pPr>
              <w:spacing w:beforeLines="20" w:before="48" w:afterLines="20" w:after="48" w:line="252" w:lineRule="auto"/>
              <w:jc w:val="center"/>
              <w:rPr>
                <w:rFonts w:cs="Arial"/>
                <w:szCs w:val="20"/>
              </w:rPr>
            </w:pPr>
          </w:p>
        </w:tc>
      </w:tr>
      <w:tr w:rsidR="00B57DBF" w:rsidRPr="00446E14" w14:paraId="5BA4EFBC" w14:textId="77777777" w:rsidTr="545D1E49">
        <w:trPr>
          <w:trHeight w:val="272"/>
          <w:jc w:val="center"/>
        </w:trPr>
        <w:tc>
          <w:tcPr>
            <w:tcW w:w="999" w:type="dxa"/>
          </w:tcPr>
          <w:p w14:paraId="41C452D9" w14:textId="77777777" w:rsidR="00B57DBF" w:rsidRPr="00446E14" w:rsidRDefault="00B57DBF" w:rsidP="00B57DBF">
            <w:pPr>
              <w:spacing w:beforeLines="20" w:before="48" w:afterLines="20" w:after="48" w:line="252" w:lineRule="auto"/>
              <w:rPr>
                <w:rFonts w:cs="Arial"/>
                <w:szCs w:val="20"/>
              </w:rPr>
            </w:pPr>
          </w:p>
        </w:tc>
        <w:tc>
          <w:tcPr>
            <w:tcW w:w="600" w:type="dxa"/>
          </w:tcPr>
          <w:p w14:paraId="23AB1C3C" w14:textId="77777777" w:rsidR="00B57DBF" w:rsidRPr="00446E14" w:rsidRDefault="00B57DBF" w:rsidP="00B57DBF">
            <w:pPr>
              <w:spacing w:beforeLines="20" w:before="48" w:afterLines="20" w:after="48" w:line="252" w:lineRule="auto"/>
              <w:rPr>
                <w:rFonts w:cs="Arial"/>
                <w:szCs w:val="20"/>
              </w:rPr>
            </w:pPr>
          </w:p>
        </w:tc>
        <w:tc>
          <w:tcPr>
            <w:tcW w:w="6370" w:type="dxa"/>
            <w:gridSpan w:val="2"/>
          </w:tcPr>
          <w:p w14:paraId="7666F59F" w14:textId="755BB022" w:rsidR="00B57DBF" w:rsidRPr="00446E14" w:rsidRDefault="00B57DBF" w:rsidP="00B57DBF">
            <w:pPr>
              <w:pStyle w:val="Answers"/>
            </w:pPr>
            <w:r w:rsidRPr="00446E14">
              <w:rPr>
                <w:rStyle w:val="normaltextrun"/>
              </w:rPr>
              <w:t>Lack of clear definitions/ frameworks</w:t>
            </w:r>
            <w:r w:rsidRPr="00446E14">
              <w:rPr>
                <w:rStyle w:val="eop"/>
              </w:rPr>
              <w:t> </w:t>
            </w:r>
          </w:p>
        </w:tc>
        <w:tc>
          <w:tcPr>
            <w:tcW w:w="660" w:type="dxa"/>
            <w:vAlign w:val="center"/>
          </w:tcPr>
          <w:p w14:paraId="66E9CE12" w14:textId="77777777" w:rsidR="00B57DBF" w:rsidRPr="00446E14" w:rsidRDefault="00B57DBF" w:rsidP="00B57DBF">
            <w:pPr>
              <w:pStyle w:val="Codes"/>
              <w:spacing w:beforeLines="20" w:before="48" w:afterLines="20" w:after="48" w:line="252" w:lineRule="auto"/>
            </w:pPr>
            <w:r w:rsidRPr="00446E14">
              <w:t>03</w:t>
            </w:r>
          </w:p>
        </w:tc>
        <w:tc>
          <w:tcPr>
            <w:tcW w:w="1861" w:type="dxa"/>
            <w:vAlign w:val="center"/>
          </w:tcPr>
          <w:p w14:paraId="32936560" w14:textId="77777777" w:rsidR="00B57DBF" w:rsidRPr="00446E14" w:rsidRDefault="00B57DBF" w:rsidP="00B57DBF">
            <w:pPr>
              <w:spacing w:beforeLines="20" w:before="48" w:afterLines="20" w:after="48" w:line="252" w:lineRule="auto"/>
              <w:jc w:val="center"/>
              <w:rPr>
                <w:rFonts w:cs="Arial"/>
                <w:szCs w:val="20"/>
              </w:rPr>
            </w:pPr>
          </w:p>
        </w:tc>
      </w:tr>
      <w:tr w:rsidR="00B57DBF" w:rsidRPr="00446E14" w14:paraId="6F563349" w14:textId="77777777" w:rsidTr="545D1E49">
        <w:trPr>
          <w:trHeight w:val="272"/>
          <w:jc w:val="center"/>
        </w:trPr>
        <w:tc>
          <w:tcPr>
            <w:tcW w:w="999" w:type="dxa"/>
          </w:tcPr>
          <w:p w14:paraId="618DF3A9" w14:textId="77777777" w:rsidR="00B57DBF" w:rsidRPr="00446E14" w:rsidRDefault="00B57DBF" w:rsidP="00B57DBF">
            <w:pPr>
              <w:spacing w:beforeLines="20" w:before="48" w:afterLines="20" w:after="48" w:line="252" w:lineRule="auto"/>
              <w:rPr>
                <w:rFonts w:cs="Arial"/>
                <w:szCs w:val="20"/>
              </w:rPr>
            </w:pPr>
          </w:p>
        </w:tc>
        <w:tc>
          <w:tcPr>
            <w:tcW w:w="600" w:type="dxa"/>
          </w:tcPr>
          <w:p w14:paraId="1DC9779C" w14:textId="77777777" w:rsidR="00B57DBF" w:rsidRPr="00446E14" w:rsidRDefault="00B57DBF" w:rsidP="00B57DBF">
            <w:pPr>
              <w:spacing w:beforeLines="20" w:before="48" w:afterLines="20" w:after="48" w:line="252" w:lineRule="auto"/>
              <w:rPr>
                <w:rFonts w:cs="Arial"/>
                <w:szCs w:val="20"/>
              </w:rPr>
            </w:pPr>
          </w:p>
        </w:tc>
        <w:tc>
          <w:tcPr>
            <w:tcW w:w="6370" w:type="dxa"/>
            <w:gridSpan w:val="2"/>
          </w:tcPr>
          <w:p w14:paraId="54FE4DA6" w14:textId="46827DB6" w:rsidR="00B57DBF" w:rsidRPr="00446E14" w:rsidRDefault="00B57DBF" w:rsidP="00B57DBF">
            <w:pPr>
              <w:pStyle w:val="Answers"/>
            </w:pPr>
            <w:r w:rsidRPr="00446E14">
              <w:rPr>
                <w:rStyle w:val="normaltextrun"/>
              </w:rPr>
              <w:t>Liquidity constraints</w:t>
            </w:r>
            <w:r w:rsidRPr="00446E14">
              <w:rPr>
                <w:rStyle w:val="eop"/>
              </w:rPr>
              <w:t> </w:t>
            </w:r>
          </w:p>
        </w:tc>
        <w:tc>
          <w:tcPr>
            <w:tcW w:w="660" w:type="dxa"/>
            <w:vAlign w:val="center"/>
          </w:tcPr>
          <w:p w14:paraId="3AF5B910" w14:textId="77777777" w:rsidR="00B57DBF" w:rsidRPr="00446E14" w:rsidRDefault="00B57DBF" w:rsidP="00B57DBF">
            <w:pPr>
              <w:pStyle w:val="Codes"/>
              <w:spacing w:beforeLines="20" w:before="48" w:afterLines="20" w:after="48" w:line="252" w:lineRule="auto"/>
            </w:pPr>
            <w:r w:rsidRPr="00446E14">
              <w:t>04</w:t>
            </w:r>
          </w:p>
        </w:tc>
        <w:tc>
          <w:tcPr>
            <w:tcW w:w="1861" w:type="dxa"/>
            <w:vAlign w:val="center"/>
          </w:tcPr>
          <w:p w14:paraId="7FC979E5" w14:textId="77777777" w:rsidR="00B57DBF" w:rsidRPr="00446E14" w:rsidRDefault="00B57DBF" w:rsidP="00B57DBF">
            <w:pPr>
              <w:spacing w:beforeLines="20" w:before="48" w:afterLines="20" w:after="48" w:line="252" w:lineRule="auto"/>
              <w:jc w:val="center"/>
              <w:rPr>
                <w:rFonts w:cs="Arial"/>
                <w:szCs w:val="20"/>
              </w:rPr>
            </w:pPr>
          </w:p>
        </w:tc>
      </w:tr>
      <w:tr w:rsidR="00B57DBF" w:rsidRPr="00446E14" w14:paraId="1FE06818" w14:textId="77777777" w:rsidTr="545D1E49">
        <w:trPr>
          <w:trHeight w:val="272"/>
          <w:jc w:val="center"/>
        </w:trPr>
        <w:tc>
          <w:tcPr>
            <w:tcW w:w="999" w:type="dxa"/>
          </w:tcPr>
          <w:p w14:paraId="58FA6357" w14:textId="77777777" w:rsidR="00B57DBF" w:rsidRPr="00446E14" w:rsidRDefault="00B57DBF" w:rsidP="00B57DBF">
            <w:pPr>
              <w:spacing w:beforeLines="20" w:before="48" w:afterLines="20" w:after="48" w:line="252" w:lineRule="auto"/>
              <w:rPr>
                <w:rFonts w:cs="Arial"/>
                <w:szCs w:val="20"/>
              </w:rPr>
            </w:pPr>
          </w:p>
        </w:tc>
        <w:tc>
          <w:tcPr>
            <w:tcW w:w="600" w:type="dxa"/>
          </w:tcPr>
          <w:p w14:paraId="18C1E922" w14:textId="77777777" w:rsidR="00B57DBF" w:rsidRPr="00446E14" w:rsidRDefault="00B57DBF" w:rsidP="00B57DBF">
            <w:pPr>
              <w:spacing w:beforeLines="20" w:before="48" w:afterLines="20" w:after="48" w:line="252" w:lineRule="auto"/>
              <w:rPr>
                <w:rFonts w:cs="Arial"/>
                <w:szCs w:val="20"/>
              </w:rPr>
            </w:pPr>
          </w:p>
        </w:tc>
        <w:tc>
          <w:tcPr>
            <w:tcW w:w="6370" w:type="dxa"/>
            <w:gridSpan w:val="2"/>
          </w:tcPr>
          <w:p w14:paraId="62197FBC" w14:textId="640A85F1" w:rsidR="00B57DBF" w:rsidRPr="00446E14" w:rsidRDefault="00B57DBF" w:rsidP="00B57DBF">
            <w:pPr>
              <w:pStyle w:val="Answers"/>
            </w:pPr>
            <w:r w:rsidRPr="00446E14">
              <w:rPr>
                <w:rStyle w:val="normaltextrun"/>
              </w:rPr>
              <w:t>Lack of tools or data</w:t>
            </w:r>
            <w:r w:rsidRPr="00446E14">
              <w:rPr>
                <w:rStyle w:val="eop"/>
              </w:rPr>
              <w:t> </w:t>
            </w:r>
          </w:p>
        </w:tc>
        <w:tc>
          <w:tcPr>
            <w:tcW w:w="660" w:type="dxa"/>
            <w:vAlign w:val="center"/>
          </w:tcPr>
          <w:p w14:paraId="07464CF5" w14:textId="77777777" w:rsidR="00B57DBF" w:rsidRPr="00446E14" w:rsidRDefault="00B57DBF" w:rsidP="00B57DBF">
            <w:pPr>
              <w:pStyle w:val="Codes"/>
              <w:spacing w:beforeLines="20" w:before="48" w:afterLines="20" w:after="48" w:line="252" w:lineRule="auto"/>
            </w:pPr>
            <w:r w:rsidRPr="00446E14">
              <w:t>05</w:t>
            </w:r>
          </w:p>
        </w:tc>
        <w:tc>
          <w:tcPr>
            <w:tcW w:w="1861" w:type="dxa"/>
            <w:vAlign w:val="center"/>
          </w:tcPr>
          <w:p w14:paraId="2F02F792" w14:textId="77777777" w:rsidR="00B57DBF" w:rsidRPr="00446E14" w:rsidRDefault="00B57DBF" w:rsidP="00B57DBF">
            <w:pPr>
              <w:pStyle w:val="ProgrammingNotes"/>
              <w:spacing w:beforeLines="20" w:before="48" w:afterLines="20" w:after="48" w:line="252" w:lineRule="auto"/>
            </w:pPr>
          </w:p>
        </w:tc>
      </w:tr>
      <w:tr w:rsidR="00B57DBF" w:rsidRPr="00446E14" w14:paraId="3ECC8F14" w14:textId="77777777" w:rsidTr="545D1E49">
        <w:trPr>
          <w:trHeight w:val="272"/>
          <w:jc w:val="center"/>
        </w:trPr>
        <w:tc>
          <w:tcPr>
            <w:tcW w:w="999" w:type="dxa"/>
          </w:tcPr>
          <w:p w14:paraId="7F062234" w14:textId="77777777" w:rsidR="00B57DBF" w:rsidRPr="00446E14" w:rsidRDefault="00B57DBF" w:rsidP="00B57DBF">
            <w:pPr>
              <w:spacing w:beforeLines="20" w:before="48" w:afterLines="20" w:after="48" w:line="252" w:lineRule="auto"/>
              <w:rPr>
                <w:rFonts w:cs="Arial"/>
                <w:szCs w:val="20"/>
              </w:rPr>
            </w:pPr>
          </w:p>
        </w:tc>
        <w:tc>
          <w:tcPr>
            <w:tcW w:w="600" w:type="dxa"/>
          </w:tcPr>
          <w:p w14:paraId="295B1BA7" w14:textId="77777777" w:rsidR="00B57DBF" w:rsidRPr="00446E14" w:rsidRDefault="00B57DBF" w:rsidP="00B57DBF">
            <w:pPr>
              <w:spacing w:beforeLines="20" w:before="48" w:afterLines="20" w:after="48" w:line="252" w:lineRule="auto"/>
              <w:rPr>
                <w:rFonts w:cs="Arial"/>
                <w:szCs w:val="20"/>
              </w:rPr>
            </w:pPr>
          </w:p>
        </w:tc>
        <w:tc>
          <w:tcPr>
            <w:tcW w:w="6370" w:type="dxa"/>
            <w:gridSpan w:val="2"/>
          </w:tcPr>
          <w:p w14:paraId="2740ABC3" w14:textId="4C6D5137" w:rsidR="00B57DBF" w:rsidRPr="00446E14" w:rsidRDefault="00B57DBF" w:rsidP="00B57DBF">
            <w:pPr>
              <w:pStyle w:val="Answers"/>
            </w:pPr>
            <w:r w:rsidRPr="00446E14">
              <w:rPr>
                <w:rStyle w:val="normaltextrun"/>
              </w:rPr>
              <w:t>Lack of Trustee support, senior manager support</w:t>
            </w:r>
            <w:r w:rsidRPr="00446E14">
              <w:rPr>
                <w:rStyle w:val="eop"/>
              </w:rPr>
              <w:t> </w:t>
            </w:r>
          </w:p>
        </w:tc>
        <w:tc>
          <w:tcPr>
            <w:tcW w:w="660" w:type="dxa"/>
            <w:vAlign w:val="center"/>
          </w:tcPr>
          <w:p w14:paraId="770A265D" w14:textId="77777777" w:rsidR="00B57DBF" w:rsidRPr="00446E14" w:rsidRDefault="00B57DBF" w:rsidP="00B57DBF">
            <w:pPr>
              <w:pStyle w:val="Codes"/>
              <w:spacing w:beforeLines="20" w:before="48" w:afterLines="20" w:after="48" w:line="252" w:lineRule="auto"/>
            </w:pPr>
            <w:r w:rsidRPr="00446E14">
              <w:t>06</w:t>
            </w:r>
          </w:p>
        </w:tc>
        <w:tc>
          <w:tcPr>
            <w:tcW w:w="1861" w:type="dxa"/>
            <w:vAlign w:val="center"/>
          </w:tcPr>
          <w:p w14:paraId="5B6EA569" w14:textId="77777777" w:rsidR="00B57DBF" w:rsidRPr="00446E14" w:rsidRDefault="00B57DBF" w:rsidP="00B57DBF">
            <w:pPr>
              <w:pStyle w:val="ProgrammingNotes"/>
              <w:spacing w:beforeLines="20" w:before="48" w:afterLines="20" w:after="48" w:line="252" w:lineRule="auto"/>
            </w:pPr>
          </w:p>
        </w:tc>
      </w:tr>
      <w:tr w:rsidR="00B57DBF" w:rsidRPr="00446E14" w14:paraId="592607AF" w14:textId="77777777" w:rsidTr="545D1E49">
        <w:trPr>
          <w:trHeight w:val="272"/>
          <w:jc w:val="center"/>
        </w:trPr>
        <w:tc>
          <w:tcPr>
            <w:tcW w:w="999" w:type="dxa"/>
          </w:tcPr>
          <w:p w14:paraId="4899B540" w14:textId="77777777" w:rsidR="00B57DBF" w:rsidRPr="00446E14" w:rsidRDefault="00B57DBF" w:rsidP="00B57DBF">
            <w:pPr>
              <w:spacing w:beforeLines="20" w:before="48" w:afterLines="20" w:after="48" w:line="252" w:lineRule="auto"/>
              <w:rPr>
                <w:rFonts w:cs="Arial"/>
                <w:szCs w:val="20"/>
              </w:rPr>
            </w:pPr>
          </w:p>
        </w:tc>
        <w:tc>
          <w:tcPr>
            <w:tcW w:w="600" w:type="dxa"/>
          </w:tcPr>
          <w:p w14:paraId="4BCB40ED" w14:textId="77777777" w:rsidR="00B57DBF" w:rsidRPr="00446E14" w:rsidRDefault="00B57DBF" w:rsidP="00B57DBF">
            <w:pPr>
              <w:spacing w:beforeLines="20" w:before="48" w:afterLines="20" w:after="48" w:line="252" w:lineRule="auto"/>
              <w:rPr>
                <w:rFonts w:cs="Arial"/>
                <w:szCs w:val="20"/>
              </w:rPr>
            </w:pPr>
          </w:p>
        </w:tc>
        <w:tc>
          <w:tcPr>
            <w:tcW w:w="6370" w:type="dxa"/>
            <w:gridSpan w:val="2"/>
          </w:tcPr>
          <w:p w14:paraId="4F86946C" w14:textId="38F5740F" w:rsidR="00B57DBF" w:rsidRPr="00446E14" w:rsidRDefault="00B57DBF" w:rsidP="00B57DBF">
            <w:pPr>
              <w:pStyle w:val="Answers"/>
              <w:rPr>
                <w:rStyle w:val="eop"/>
              </w:rPr>
            </w:pPr>
            <w:r w:rsidRPr="00446E14">
              <w:rPr>
                <w:rStyle w:val="normaltextrun"/>
              </w:rPr>
              <w:t>As an asset owner, we need better integration from managers </w:t>
            </w:r>
            <w:r w:rsidRPr="00446E14">
              <w:rPr>
                <w:rStyle w:val="eop"/>
              </w:rPr>
              <w:t> </w:t>
            </w:r>
          </w:p>
        </w:tc>
        <w:tc>
          <w:tcPr>
            <w:tcW w:w="660" w:type="dxa"/>
            <w:vAlign w:val="center"/>
          </w:tcPr>
          <w:p w14:paraId="78F8C248" w14:textId="77777777" w:rsidR="00B57DBF" w:rsidRPr="00446E14" w:rsidRDefault="00B57DBF" w:rsidP="00B57DBF">
            <w:pPr>
              <w:pStyle w:val="Codes"/>
              <w:spacing w:beforeLines="20" w:before="48" w:afterLines="20" w:after="48" w:line="252" w:lineRule="auto"/>
            </w:pPr>
            <w:r w:rsidRPr="00446E14">
              <w:t>07</w:t>
            </w:r>
          </w:p>
        </w:tc>
        <w:tc>
          <w:tcPr>
            <w:tcW w:w="1861" w:type="dxa"/>
            <w:vAlign w:val="center"/>
          </w:tcPr>
          <w:p w14:paraId="7A423632" w14:textId="6289C7DA" w:rsidR="00B57DBF" w:rsidRPr="00446E14" w:rsidRDefault="2C867F18" w:rsidP="00B57DBF">
            <w:pPr>
              <w:pStyle w:val="ProgrammingNotes"/>
              <w:spacing w:beforeLines="20" w:before="48" w:afterLines="20" w:after="48" w:line="252" w:lineRule="auto"/>
            </w:pPr>
            <w:r w:rsidRPr="00446E14">
              <w:t>SHOW IF 01 IN Q2</w:t>
            </w:r>
          </w:p>
        </w:tc>
      </w:tr>
      <w:tr w:rsidR="00B57DBF" w:rsidRPr="00446E14" w14:paraId="127545B4" w14:textId="77777777" w:rsidTr="545D1E49">
        <w:trPr>
          <w:trHeight w:val="272"/>
          <w:jc w:val="center"/>
        </w:trPr>
        <w:tc>
          <w:tcPr>
            <w:tcW w:w="999" w:type="dxa"/>
          </w:tcPr>
          <w:p w14:paraId="2301B797" w14:textId="77777777" w:rsidR="00B57DBF" w:rsidRPr="00446E14" w:rsidRDefault="00B57DBF" w:rsidP="00B57DBF">
            <w:pPr>
              <w:spacing w:beforeLines="20" w:before="48" w:afterLines="20" w:after="48" w:line="252" w:lineRule="auto"/>
              <w:rPr>
                <w:rFonts w:cs="Arial"/>
                <w:szCs w:val="20"/>
              </w:rPr>
            </w:pPr>
          </w:p>
        </w:tc>
        <w:tc>
          <w:tcPr>
            <w:tcW w:w="600" w:type="dxa"/>
          </w:tcPr>
          <w:p w14:paraId="13ECEEBB" w14:textId="77777777" w:rsidR="00B57DBF" w:rsidRPr="00446E14" w:rsidRDefault="00B57DBF" w:rsidP="00B57DBF">
            <w:pPr>
              <w:spacing w:beforeLines="20" w:before="48" w:afterLines="20" w:after="48" w:line="252" w:lineRule="auto"/>
              <w:rPr>
                <w:rFonts w:cs="Arial"/>
                <w:szCs w:val="20"/>
              </w:rPr>
            </w:pPr>
          </w:p>
        </w:tc>
        <w:tc>
          <w:tcPr>
            <w:tcW w:w="6370" w:type="dxa"/>
            <w:gridSpan w:val="2"/>
          </w:tcPr>
          <w:p w14:paraId="038F2B5E" w14:textId="646E07AE" w:rsidR="00B57DBF" w:rsidRPr="00446E14" w:rsidRDefault="00B57DBF" w:rsidP="00B57DBF">
            <w:pPr>
              <w:pStyle w:val="Answers"/>
            </w:pPr>
            <w:r w:rsidRPr="00446E14">
              <w:rPr>
                <w:rStyle w:val="normaltextrun"/>
              </w:rPr>
              <w:t>Your Future Your Super</w:t>
            </w:r>
          </w:p>
        </w:tc>
        <w:tc>
          <w:tcPr>
            <w:tcW w:w="660" w:type="dxa"/>
            <w:vAlign w:val="center"/>
          </w:tcPr>
          <w:p w14:paraId="267F67CD" w14:textId="77777777" w:rsidR="00B57DBF" w:rsidRPr="00446E14" w:rsidRDefault="00B57DBF" w:rsidP="00B57DBF">
            <w:pPr>
              <w:pStyle w:val="Codes"/>
              <w:spacing w:beforeLines="20" w:before="48" w:afterLines="20" w:after="48" w:line="252" w:lineRule="auto"/>
            </w:pPr>
            <w:r w:rsidRPr="00446E14">
              <w:t>08</w:t>
            </w:r>
          </w:p>
        </w:tc>
        <w:tc>
          <w:tcPr>
            <w:tcW w:w="1861" w:type="dxa"/>
            <w:vAlign w:val="center"/>
          </w:tcPr>
          <w:p w14:paraId="00BDF539" w14:textId="2C00E8EE" w:rsidR="00B57DBF" w:rsidRPr="00446E14" w:rsidRDefault="00B57DBF" w:rsidP="00B57DBF">
            <w:pPr>
              <w:pStyle w:val="ProgrammingNotes"/>
              <w:spacing w:beforeLines="20" w:before="48" w:afterLines="20" w:after="48" w:line="252" w:lineRule="auto"/>
            </w:pPr>
          </w:p>
        </w:tc>
      </w:tr>
      <w:tr w:rsidR="00B57DBF" w:rsidRPr="00446E14" w14:paraId="6C6C8017" w14:textId="77777777" w:rsidTr="545D1E49">
        <w:trPr>
          <w:trHeight w:val="272"/>
          <w:jc w:val="center"/>
        </w:trPr>
        <w:tc>
          <w:tcPr>
            <w:tcW w:w="999" w:type="dxa"/>
          </w:tcPr>
          <w:p w14:paraId="37FFD47F" w14:textId="77777777" w:rsidR="00B57DBF" w:rsidRPr="00446E14" w:rsidRDefault="00B57DBF" w:rsidP="00B57DBF">
            <w:pPr>
              <w:spacing w:beforeLines="20" w:before="48" w:afterLines="20" w:after="48" w:line="252" w:lineRule="auto"/>
              <w:rPr>
                <w:rFonts w:cs="Arial"/>
                <w:szCs w:val="20"/>
              </w:rPr>
            </w:pPr>
          </w:p>
        </w:tc>
        <w:tc>
          <w:tcPr>
            <w:tcW w:w="600" w:type="dxa"/>
          </w:tcPr>
          <w:p w14:paraId="6C87E3C3" w14:textId="77777777" w:rsidR="00B57DBF" w:rsidRPr="00446E14" w:rsidRDefault="00B57DBF" w:rsidP="00B57DBF">
            <w:pPr>
              <w:spacing w:beforeLines="20" w:before="48" w:afterLines="20" w:after="48" w:line="252" w:lineRule="auto"/>
              <w:rPr>
                <w:rFonts w:cs="Arial"/>
                <w:szCs w:val="20"/>
              </w:rPr>
            </w:pPr>
          </w:p>
        </w:tc>
        <w:tc>
          <w:tcPr>
            <w:tcW w:w="6370" w:type="dxa"/>
            <w:gridSpan w:val="2"/>
          </w:tcPr>
          <w:p w14:paraId="3439AD45" w14:textId="3B483E0C" w:rsidR="00B57DBF" w:rsidRPr="00446E14" w:rsidRDefault="00B57DBF" w:rsidP="00B57DBF">
            <w:pPr>
              <w:pStyle w:val="Answers"/>
            </w:pPr>
            <w:r w:rsidRPr="00446E14">
              <w:rPr>
                <w:rStyle w:val="normaltextrun"/>
              </w:rPr>
              <w:t>As an asset manager, we need more client mandates (IMAs) aligned with net zero or more client demand </w:t>
            </w:r>
            <w:r w:rsidRPr="00446E14">
              <w:rPr>
                <w:rStyle w:val="eop"/>
              </w:rPr>
              <w:t> </w:t>
            </w:r>
          </w:p>
        </w:tc>
        <w:tc>
          <w:tcPr>
            <w:tcW w:w="660" w:type="dxa"/>
            <w:vAlign w:val="center"/>
          </w:tcPr>
          <w:p w14:paraId="23B90C9B" w14:textId="77777777" w:rsidR="00B57DBF" w:rsidRPr="00446E14" w:rsidRDefault="00B57DBF" w:rsidP="00B57DBF">
            <w:pPr>
              <w:pStyle w:val="Codes"/>
              <w:spacing w:beforeLines="20" w:before="48" w:afterLines="20" w:after="48" w:line="252" w:lineRule="auto"/>
            </w:pPr>
            <w:r w:rsidRPr="00446E14">
              <w:t>09</w:t>
            </w:r>
          </w:p>
        </w:tc>
        <w:tc>
          <w:tcPr>
            <w:tcW w:w="1861" w:type="dxa"/>
            <w:vAlign w:val="center"/>
          </w:tcPr>
          <w:p w14:paraId="0D25564D" w14:textId="0DD7F391" w:rsidR="00B57DBF" w:rsidRPr="00446E14" w:rsidRDefault="42FCD175" w:rsidP="00B57DBF">
            <w:pPr>
              <w:pStyle w:val="ProgrammingNotes"/>
              <w:spacing w:beforeLines="20" w:before="48" w:afterLines="20" w:after="48" w:line="252" w:lineRule="auto"/>
            </w:pPr>
            <w:r w:rsidRPr="00446E14">
              <w:t>SHOW IF 02-03 IN Q2</w:t>
            </w:r>
          </w:p>
        </w:tc>
      </w:tr>
      <w:tr w:rsidR="00B57DBF" w:rsidRPr="00446E14" w14:paraId="7C7E100D" w14:textId="77777777" w:rsidTr="545D1E49">
        <w:trPr>
          <w:trHeight w:val="272"/>
          <w:jc w:val="center"/>
        </w:trPr>
        <w:tc>
          <w:tcPr>
            <w:tcW w:w="999" w:type="dxa"/>
          </w:tcPr>
          <w:p w14:paraId="197AF46F" w14:textId="77777777" w:rsidR="00B57DBF" w:rsidRPr="00446E14" w:rsidRDefault="00B57DBF" w:rsidP="00B57DBF">
            <w:pPr>
              <w:spacing w:beforeLines="20" w:before="48" w:afterLines="20" w:after="48" w:line="252" w:lineRule="auto"/>
              <w:rPr>
                <w:rFonts w:cs="Arial"/>
                <w:szCs w:val="20"/>
              </w:rPr>
            </w:pPr>
          </w:p>
        </w:tc>
        <w:tc>
          <w:tcPr>
            <w:tcW w:w="600" w:type="dxa"/>
          </w:tcPr>
          <w:p w14:paraId="1D000664" w14:textId="77777777" w:rsidR="00B57DBF" w:rsidRPr="00446E14" w:rsidRDefault="00B57DBF" w:rsidP="00B57DBF">
            <w:pPr>
              <w:spacing w:beforeLines="20" w:before="48" w:afterLines="20" w:after="48" w:line="252" w:lineRule="auto"/>
              <w:rPr>
                <w:rFonts w:cs="Arial"/>
                <w:szCs w:val="20"/>
              </w:rPr>
            </w:pPr>
          </w:p>
        </w:tc>
        <w:tc>
          <w:tcPr>
            <w:tcW w:w="6370" w:type="dxa"/>
            <w:gridSpan w:val="2"/>
          </w:tcPr>
          <w:p w14:paraId="2501E96B" w14:textId="3D6D0A83" w:rsidR="00B57DBF" w:rsidRPr="00446E14" w:rsidRDefault="00B57DBF" w:rsidP="00B57DBF">
            <w:pPr>
              <w:pStyle w:val="Answers"/>
            </w:pPr>
            <w:r w:rsidRPr="00446E14">
              <w:rPr>
                <w:rStyle w:val="normaltextrun"/>
              </w:rPr>
              <w:t>Lack of internal resources or staff</w:t>
            </w:r>
            <w:r w:rsidRPr="00446E14">
              <w:rPr>
                <w:rStyle w:val="eop"/>
              </w:rPr>
              <w:t> </w:t>
            </w:r>
          </w:p>
        </w:tc>
        <w:tc>
          <w:tcPr>
            <w:tcW w:w="660" w:type="dxa"/>
            <w:vAlign w:val="center"/>
          </w:tcPr>
          <w:p w14:paraId="55648576" w14:textId="77777777" w:rsidR="00B57DBF" w:rsidRPr="00446E14" w:rsidRDefault="00B57DBF" w:rsidP="00B57DBF">
            <w:pPr>
              <w:pStyle w:val="Codes"/>
              <w:spacing w:beforeLines="20" w:before="48" w:afterLines="20" w:after="48" w:line="252" w:lineRule="auto"/>
            </w:pPr>
            <w:r w:rsidRPr="00446E14">
              <w:t>10</w:t>
            </w:r>
          </w:p>
        </w:tc>
        <w:tc>
          <w:tcPr>
            <w:tcW w:w="1861" w:type="dxa"/>
            <w:vAlign w:val="center"/>
          </w:tcPr>
          <w:p w14:paraId="0C60E6AC" w14:textId="77777777" w:rsidR="00B57DBF" w:rsidRPr="00446E14" w:rsidRDefault="00B57DBF" w:rsidP="00B57DBF">
            <w:pPr>
              <w:pStyle w:val="ProgrammingNotes"/>
              <w:spacing w:beforeLines="20" w:before="48" w:afterLines="20" w:after="48" w:line="252" w:lineRule="auto"/>
            </w:pPr>
          </w:p>
        </w:tc>
      </w:tr>
      <w:tr w:rsidR="00B57DBF" w:rsidRPr="00446E14" w14:paraId="5F6A6EB0" w14:textId="77777777" w:rsidTr="545D1E49">
        <w:trPr>
          <w:trHeight w:val="272"/>
          <w:jc w:val="center"/>
        </w:trPr>
        <w:tc>
          <w:tcPr>
            <w:tcW w:w="999" w:type="dxa"/>
          </w:tcPr>
          <w:p w14:paraId="0B3AAC13" w14:textId="77777777" w:rsidR="00B57DBF" w:rsidRPr="00446E14" w:rsidRDefault="00B57DBF" w:rsidP="00B57DBF">
            <w:pPr>
              <w:spacing w:beforeLines="20" w:before="48" w:afterLines="20" w:after="48" w:line="252" w:lineRule="auto"/>
              <w:rPr>
                <w:rFonts w:cs="Arial"/>
                <w:szCs w:val="20"/>
              </w:rPr>
            </w:pPr>
          </w:p>
        </w:tc>
        <w:tc>
          <w:tcPr>
            <w:tcW w:w="600" w:type="dxa"/>
          </w:tcPr>
          <w:p w14:paraId="64E8175D" w14:textId="77777777" w:rsidR="00B57DBF" w:rsidRPr="00446E14" w:rsidRDefault="00B57DBF" w:rsidP="00B57DBF">
            <w:pPr>
              <w:spacing w:beforeLines="20" w:before="48" w:afterLines="20" w:after="48" w:line="252" w:lineRule="auto"/>
              <w:rPr>
                <w:rFonts w:cs="Arial"/>
                <w:szCs w:val="20"/>
              </w:rPr>
            </w:pPr>
          </w:p>
        </w:tc>
        <w:tc>
          <w:tcPr>
            <w:tcW w:w="6370" w:type="dxa"/>
            <w:gridSpan w:val="2"/>
          </w:tcPr>
          <w:p w14:paraId="36D5290C" w14:textId="7A390A79" w:rsidR="00B57DBF" w:rsidRPr="00446E14" w:rsidRDefault="00B57DBF" w:rsidP="00B57DBF">
            <w:pPr>
              <w:pStyle w:val="Answers"/>
            </w:pPr>
            <w:r w:rsidRPr="00446E14">
              <w:rPr>
                <w:rStyle w:val="normaltextrun"/>
              </w:rPr>
              <w:t>Policy or regulatory uncertainty </w:t>
            </w:r>
            <w:r w:rsidRPr="00446E14">
              <w:rPr>
                <w:rStyle w:val="eop"/>
              </w:rPr>
              <w:t> </w:t>
            </w:r>
          </w:p>
        </w:tc>
        <w:tc>
          <w:tcPr>
            <w:tcW w:w="660" w:type="dxa"/>
            <w:vAlign w:val="center"/>
          </w:tcPr>
          <w:p w14:paraId="2A94782B" w14:textId="77777777" w:rsidR="00B57DBF" w:rsidRPr="00446E14" w:rsidRDefault="00B57DBF" w:rsidP="00B57DBF">
            <w:pPr>
              <w:pStyle w:val="Codes"/>
              <w:spacing w:beforeLines="20" w:before="48" w:afterLines="20" w:after="48" w:line="252" w:lineRule="auto"/>
            </w:pPr>
            <w:r w:rsidRPr="00446E14">
              <w:t>11</w:t>
            </w:r>
          </w:p>
        </w:tc>
        <w:tc>
          <w:tcPr>
            <w:tcW w:w="1861" w:type="dxa"/>
            <w:vAlign w:val="center"/>
          </w:tcPr>
          <w:p w14:paraId="1CD2D60D" w14:textId="77777777" w:rsidR="00B57DBF" w:rsidRPr="00446E14" w:rsidRDefault="00B57DBF" w:rsidP="00B57DBF">
            <w:pPr>
              <w:pStyle w:val="ProgrammingNotes"/>
              <w:spacing w:beforeLines="20" w:before="48" w:afterLines="20" w:after="48" w:line="252" w:lineRule="auto"/>
            </w:pPr>
          </w:p>
        </w:tc>
      </w:tr>
      <w:tr w:rsidR="00B57DBF" w:rsidRPr="00446E14" w14:paraId="707856D9" w14:textId="77777777" w:rsidTr="545D1E49">
        <w:trPr>
          <w:trHeight w:val="272"/>
          <w:jc w:val="center"/>
        </w:trPr>
        <w:tc>
          <w:tcPr>
            <w:tcW w:w="999" w:type="dxa"/>
          </w:tcPr>
          <w:p w14:paraId="11253819" w14:textId="77777777" w:rsidR="00B57DBF" w:rsidRPr="00446E14" w:rsidRDefault="00B57DBF" w:rsidP="00B57DBF">
            <w:pPr>
              <w:spacing w:beforeLines="20" w:before="48" w:afterLines="20" w:after="48" w:line="252" w:lineRule="auto"/>
              <w:rPr>
                <w:rFonts w:cs="Arial"/>
                <w:szCs w:val="20"/>
              </w:rPr>
            </w:pPr>
          </w:p>
        </w:tc>
        <w:tc>
          <w:tcPr>
            <w:tcW w:w="600" w:type="dxa"/>
          </w:tcPr>
          <w:p w14:paraId="5BE5C89C" w14:textId="77777777" w:rsidR="00B57DBF" w:rsidRPr="00446E14" w:rsidRDefault="00B57DBF" w:rsidP="00B57DBF">
            <w:pPr>
              <w:spacing w:beforeLines="20" w:before="48" w:afterLines="20" w:after="48" w:line="252" w:lineRule="auto"/>
              <w:rPr>
                <w:rFonts w:cs="Arial"/>
                <w:szCs w:val="20"/>
              </w:rPr>
            </w:pPr>
          </w:p>
        </w:tc>
        <w:tc>
          <w:tcPr>
            <w:tcW w:w="6370" w:type="dxa"/>
            <w:gridSpan w:val="2"/>
          </w:tcPr>
          <w:p w14:paraId="194DE4FC" w14:textId="1CF831E3" w:rsidR="00B57DBF" w:rsidRPr="00446E14" w:rsidRDefault="00B57DBF" w:rsidP="00B57DBF">
            <w:pPr>
              <w:pStyle w:val="Answers"/>
            </w:pPr>
            <w:r w:rsidRPr="00446E14">
              <w:rPr>
                <w:rStyle w:val="normaltextrun"/>
              </w:rPr>
              <w:t>Lack of clarity and/or government incentives (e.g. targeted subsidies etc)</w:t>
            </w:r>
            <w:r w:rsidRPr="00446E14">
              <w:rPr>
                <w:rStyle w:val="eop"/>
              </w:rPr>
              <w:t> </w:t>
            </w:r>
          </w:p>
        </w:tc>
        <w:tc>
          <w:tcPr>
            <w:tcW w:w="660" w:type="dxa"/>
            <w:vAlign w:val="center"/>
          </w:tcPr>
          <w:p w14:paraId="5C5668FE" w14:textId="77777777" w:rsidR="00B57DBF" w:rsidRPr="00446E14" w:rsidRDefault="00B57DBF" w:rsidP="00B57DBF">
            <w:pPr>
              <w:pStyle w:val="Codes"/>
              <w:spacing w:beforeLines="20" w:before="48" w:afterLines="20" w:after="48" w:line="252" w:lineRule="auto"/>
            </w:pPr>
            <w:r w:rsidRPr="00446E14">
              <w:t>12</w:t>
            </w:r>
          </w:p>
        </w:tc>
        <w:tc>
          <w:tcPr>
            <w:tcW w:w="1861" w:type="dxa"/>
            <w:vAlign w:val="center"/>
          </w:tcPr>
          <w:p w14:paraId="7A06C31E" w14:textId="77777777" w:rsidR="00B57DBF" w:rsidRPr="00446E14" w:rsidRDefault="00B57DBF" w:rsidP="00B57DBF">
            <w:pPr>
              <w:pStyle w:val="ProgrammingNotes"/>
              <w:spacing w:beforeLines="20" w:before="48" w:afterLines="20" w:after="48" w:line="252" w:lineRule="auto"/>
            </w:pPr>
          </w:p>
        </w:tc>
      </w:tr>
      <w:tr w:rsidR="00B57DBF" w:rsidRPr="00446E14" w14:paraId="258099C9" w14:textId="77777777" w:rsidTr="545D1E49">
        <w:trPr>
          <w:trHeight w:val="272"/>
          <w:jc w:val="center"/>
        </w:trPr>
        <w:tc>
          <w:tcPr>
            <w:tcW w:w="999" w:type="dxa"/>
          </w:tcPr>
          <w:p w14:paraId="1F7907D5" w14:textId="77777777" w:rsidR="00B57DBF" w:rsidRPr="00446E14" w:rsidRDefault="00B57DBF" w:rsidP="00B57DBF">
            <w:pPr>
              <w:spacing w:beforeLines="20" w:before="48" w:afterLines="20" w:after="48" w:line="252" w:lineRule="auto"/>
              <w:rPr>
                <w:rFonts w:cs="Arial"/>
                <w:szCs w:val="20"/>
              </w:rPr>
            </w:pPr>
          </w:p>
        </w:tc>
        <w:tc>
          <w:tcPr>
            <w:tcW w:w="600" w:type="dxa"/>
          </w:tcPr>
          <w:p w14:paraId="012E41D6" w14:textId="77777777" w:rsidR="00B57DBF" w:rsidRPr="00446E14" w:rsidRDefault="00B57DBF" w:rsidP="00B57DBF">
            <w:pPr>
              <w:spacing w:beforeLines="20" w:before="48" w:afterLines="20" w:after="48" w:line="252" w:lineRule="auto"/>
              <w:rPr>
                <w:rFonts w:cs="Arial"/>
                <w:szCs w:val="20"/>
              </w:rPr>
            </w:pPr>
          </w:p>
        </w:tc>
        <w:tc>
          <w:tcPr>
            <w:tcW w:w="6370" w:type="dxa"/>
            <w:gridSpan w:val="2"/>
          </w:tcPr>
          <w:p w14:paraId="66A05ED8" w14:textId="3479C14C" w:rsidR="00B57DBF" w:rsidRPr="00446E14" w:rsidRDefault="00B57DBF" w:rsidP="00B57DBF">
            <w:pPr>
              <w:pStyle w:val="Answers"/>
            </w:pPr>
            <w:r w:rsidRPr="00446E14">
              <w:rPr>
                <w:rStyle w:val="normaltextrun"/>
              </w:rPr>
              <w:t>Other (please specify)</w:t>
            </w:r>
            <w:r w:rsidRPr="00446E14">
              <w:rPr>
                <w:rStyle w:val="eop"/>
              </w:rPr>
              <w:t> </w:t>
            </w:r>
          </w:p>
        </w:tc>
        <w:tc>
          <w:tcPr>
            <w:tcW w:w="660" w:type="dxa"/>
            <w:vAlign w:val="center"/>
          </w:tcPr>
          <w:p w14:paraId="316375D6" w14:textId="7CFA8775" w:rsidR="00B57DBF" w:rsidRPr="00446E14" w:rsidRDefault="00B57DBF" w:rsidP="00B57DBF">
            <w:pPr>
              <w:pStyle w:val="Codes"/>
              <w:spacing w:beforeLines="20" w:before="48" w:afterLines="20" w:after="48" w:line="252" w:lineRule="auto"/>
            </w:pPr>
            <w:r w:rsidRPr="00446E14">
              <w:t>96</w:t>
            </w:r>
          </w:p>
        </w:tc>
        <w:tc>
          <w:tcPr>
            <w:tcW w:w="1861" w:type="dxa"/>
            <w:vAlign w:val="center"/>
          </w:tcPr>
          <w:p w14:paraId="4FAC713A" w14:textId="77777777" w:rsidR="00B57DBF" w:rsidRPr="00446E14" w:rsidRDefault="00B57DBF" w:rsidP="00B57DBF">
            <w:pPr>
              <w:pStyle w:val="ProgrammingNotes"/>
              <w:spacing w:beforeLines="20" w:before="48" w:afterLines="20" w:after="48" w:line="252" w:lineRule="auto"/>
            </w:pPr>
          </w:p>
        </w:tc>
      </w:tr>
    </w:tbl>
    <w:p w14:paraId="38C47B27" w14:textId="2111CF33" w:rsidR="00DC075C" w:rsidRDefault="00DC075C" w:rsidP="00FD2B7D"/>
    <w:p w14:paraId="4346A4DA" w14:textId="13B9B319" w:rsidR="00DC075C" w:rsidRDefault="00DC075C"/>
    <w:tbl>
      <w:tblPr>
        <w:tblStyle w:val="TableGridLight"/>
        <w:tblW w:w="10490" w:type="dxa"/>
        <w:jc w:val="center"/>
        <w:tblLook w:val="04A0" w:firstRow="1" w:lastRow="0" w:firstColumn="1" w:lastColumn="0" w:noHBand="0" w:noVBand="1"/>
      </w:tblPr>
      <w:tblGrid>
        <w:gridCol w:w="1006"/>
        <w:gridCol w:w="601"/>
        <w:gridCol w:w="3017"/>
        <w:gridCol w:w="4494"/>
        <w:gridCol w:w="558"/>
        <w:gridCol w:w="814"/>
      </w:tblGrid>
      <w:tr w:rsidR="00B57DBF" w:rsidRPr="00446E14" w14:paraId="6F6AC6F4" w14:textId="77777777" w:rsidTr="00A962D4">
        <w:trPr>
          <w:trHeight w:val="272"/>
          <w:jc w:val="center"/>
        </w:trPr>
        <w:tc>
          <w:tcPr>
            <w:tcW w:w="10490" w:type="dxa"/>
            <w:gridSpan w:val="6"/>
          </w:tcPr>
          <w:p w14:paraId="0CE95B93" w14:textId="77777777" w:rsidR="00B57DBF" w:rsidRPr="00446E14" w:rsidRDefault="00B57DBF">
            <w:pPr>
              <w:pStyle w:val="ASK"/>
              <w:spacing w:beforeLines="20" w:before="48" w:afterLines="20" w:after="48" w:line="252" w:lineRule="auto"/>
              <w:rPr>
                <w:bCs/>
                <w:color w:val="C00000"/>
              </w:rPr>
            </w:pPr>
            <w:r w:rsidRPr="00446E14">
              <w:rPr>
                <w:rStyle w:val="ProgrammingNotesChar"/>
                <w:b/>
                <w:bCs/>
              </w:rPr>
              <w:t>INVESTORS – MANDATORY</w:t>
            </w:r>
          </w:p>
        </w:tc>
      </w:tr>
      <w:tr w:rsidR="00B57DBF" w:rsidRPr="00446E14" w14:paraId="60D09D08" w14:textId="77777777" w:rsidTr="00A962D4">
        <w:trPr>
          <w:trHeight w:val="272"/>
          <w:jc w:val="center"/>
        </w:trPr>
        <w:tc>
          <w:tcPr>
            <w:tcW w:w="1006" w:type="dxa"/>
          </w:tcPr>
          <w:p w14:paraId="6E5F7374" w14:textId="560FBDC4" w:rsidR="00B57DBF" w:rsidRPr="00446E14" w:rsidRDefault="468F60BF">
            <w:pPr>
              <w:pStyle w:val="QuestionText"/>
              <w:spacing w:beforeLines="20" w:before="48" w:afterLines="20" w:after="48" w:line="252" w:lineRule="auto"/>
            </w:pPr>
            <w:r>
              <w:t>Q3</w:t>
            </w:r>
            <w:r w:rsidR="3D6B695E">
              <w:t>8</w:t>
            </w:r>
          </w:p>
        </w:tc>
        <w:tc>
          <w:tcPr>
            <w:tcW w:w="9484" w:type="dxa"/>
            <w:gridSpan w:val="5"/>
          </w:tcPr>
          <w:p w14:paraId="5EDD09DF" w14:textId="571DCF9B" w:rsidR="00B57DBF" w:rsidRPr="00446E14" w:rsidRDefault="00844C71">
            <w:pPr>
              <w:pStyle w:val="QuestionText"/>
            </w:pPr>
            <w:r w:rsidRPr="00446E14">
              <w:t xml:space="preserve">Overall, </w:t>
            </w:r>
            <w:r w:rsidR="514DF91E" w:rsidRPr="00446E14">
              <w:t>have</w:t>
            </w:r>
            <w:r w:rsidR="00B57DBF" w:rsidRPr="00446E14">
              <w:t xml:space="preserve"> you seen barriers </w:t>
            </w:r>
            <w:r w:rsidR="008B1BC7" w:rsidRPr="00446E14">
              <w:t xml:space="preserve">to climate investing </w:t>
            </w:r>
            <w:r w:rsidR="00B57DBF" w:rsidRPr="00446E14">
              <w:t>improve or worsen over the previous 12 months?</w:t>
            </w:r>
          </w:p>
        </w:tc>
      </w:tr>
      <w:tr w:rsidR="00A92CD6" w:rsidRPr="00446E14" w14:paraId="7B33C613" w14:textId="77777777" w:rsidTr="00A962D4">
        <w:trPr>
          <w:trHeight w:val="272"/>
          <w:jc w:val="center"/>
        </w:trPr>
        <w:tc>
          <w:tcPr>
            <w:tcW w:w="1006" w:type="dxa"/>
          </w:tcPr>
          <w:p w14:paraId="3E2520C3" w14:textId="77777777" w:rsidR="00B57DBF" w:rsidRPr="00446E14" w:rsidRDefault="00B57DBF">
            <w:pPr>
              <w:spacing w:beforeLines="20" w:before="48" w:afterLines="20" w:after="48" w:line="252" w:lineRule="auto"/>
              <w:rPr>
                <w:rFonts w:cs="Arial"/>
                <w:szCs w:val="20"/>
              </w:rPr>
            </w:pPr>
          </w:p>
        </w:tc>
        <w:tc>
          <w:tcPr>
            <w:tcW w:w="3618" w:type="dxa"/>
            <w:gridSpan w:val="2"/>
            <w:vAlign w:val="center"/>
          </w:tcPr>
          <w:p w14:paraId="31669F0D" w14:textId="5F8F933D" w:rsidR="00B57DBF" w:rsidRPr="00446E14" w:rsidRDefault="00B57DBF">
            <w:pPr>
              <w:pStyle w:val="Pleaseselect"/>
              <w:spacing w:beforeLines="20" w:before="48" w:afterLines="20" w:after="48" w:line="252" w:lineRule="auto"/>
            </w:pPr>
            <w:r w:rsidRPr="00446E14">
              <w:t>Please select one response only</w:t>
            </w:r>
          </w:p>
        </w:tc>
        <w:tc>
          <w:tcPr>
            <w:tcW w:w="4494" w:type="dxa"/>
            <w:vAlign w:val="center"/>
          </w:tcPr>
          <w:p w14:paraId="48F070C4" w14:textId="77777777" w:rsidR="00B57DBF" w:rsidRPr="00446E14" w:rsidRDefault="00B57DBF">
            <w:pPr>
              <w:pStyle w:val="RandomiseInstruction"/>
              <w:spacing w:beforeLines="20" w:before="48" w:afterLines="20" w:after="48" w:line="252" w:lineRule="auto"/>
              <w:jc w:val="center"/>
            </w:pPr>
            <w:r w:rsidRPr="00446E14">
              <w:t>DO NOT RANDOMISE</w:t>
            </w:r>
          </w:p>
        </w:tc>
        <w:tc>
          <w:tcPr>
            <w:tcW w:w="558" w:type="dxa"/>
            <w:vAlign w:val="center"/>
          </w:tcPr>
          <w:p w14:paraId="4B22EE23" w14:textId="58D93077" w:rsidR="00B57DBF" w:rsidRPr="00446E14" w:rsidRDefault="00B57DBF">
            <w:pPr>
              <w:pStyle w:val="ProgrammingNotes"/>
              <w:spacing w:beforeLines="20" w:before="48" w:afterLines="20" w:after="48" w:line="252" w:lineRule="auto"/>
            </w:pPr>
            <w:r w:rsidRPr="00446E14">
              <w:t>SR</w:t>
            </w:r>
          </w:p>
        </w:tc>
        <w:tc>
          <w:tcPr>
            <w:tcW w:w="814" w:type="dxa"/>
            <w:vAlign w:val="center"/>
          </w:tcPr>
          <w:p w14:paraId="161693E0" w14:textId="77777777" w:rsidR="00B57DBF" w:rsidRPr="00446E14" w:rsidRDefault="00B57DBF">
            <w:pPr>
              <w:pStyle w:val="ProgrammingNotes"/>
              <w:spacing w:beforeLines="20" w:before="48" w:afterLines="20" w:after="48" w:line="252" w:lineRule="auto"/>
            </w:pPr>
          </w:p>
        </w:tc>
      </w:tr>
      <w:tr w:rsidR="00B57DBF" w:rsidRPr="00446E14" w14:paraId="52B05A3F" w14:textId="77777777" w:rsidTr="00A962D4">
        <w:trPr>
          <w:trHeight w:val="272"/>
          <w:jc w:val="center"/>
        </w:trPr>
        <w:tc>
          <w:tcPr>
            <w:tcW w:w="1006" w:type="dxa"/>
          </w:tcPr>
          <w:p w14:paraId="0C42AE9B" w14:textId="77777777" w:rsidR="00B57DBF" w:rsidRPr="00446E14" w:rsidRDefault="00B57DBF" w:rsidP="00B57DBF">
            <w:pPr>
              <w:spacing w:beforeLines="20" w:before="48" w:afterLines="20" w:after="48" w:line="252" w:lineRule="auto"/>
              <w:rPr>
                <w:rFonts w:cs="Arial"/>
                <w:szCs w:val="20"/>
              </w:rPr>
            </w:pPr>
          </w:p>
        </w:tc>
        <w:tc>
          <w:tcPr>
            <w:tcW w:w="601" w:type="dxa"/>
          </w:tcPr>
          <w:p w14:paraId="753132C4" w14:textId="77777777" w:rsidR="00B57DBF" w:rsidRPr="00446E14" w:rsidRDefault="00B57DBF" w:rsidP="00B57DBF">
            <w:pPr>
              <w:spacing w:beforeLines="20" w:before="48" w:afterLines="20" w:after="48" w:line="252" w:lineRule="auto"/>
              <w:rPr>
                <w:rFonts w:cs="Arial"/>
                <w:b/>
                <w:i/>
                <w:szCs w:val="20"/>
              </w:rPr>
            </w:pPr>
          </w:p>
        </w:tc>
        <w:tc>
          <w:tcPr>
            <w:tcW w:w="7511" w:type="dxa"/>
            <w:gridSpan w:val="2"/>
          </w:tcPr>
          <w:p w14:paraId="7B758DD3" w14:textId="14AC1406" w:rsidR="00B57DBF" w:rsidRPr="00446E14" w:rsidRDefault="00B57DBF" w:rsidP="00B57DBF">
            <w:pPr>
              <w:pStyle w:val="Answers"/>
            </w:pPr>
            <w:r w:rsidRPr="00446E14">
              <w:rPr>
                <w:rStyle w:val="normaltextrun"/>
              </w:rPr>
              <w:t>Improved significantly</w:t>
            </w:r>
            <w:r w:rsidRPr="00446E14">
              <w:rPr>
                <w:rStyle w:val="eop"/>
              </w:rPr>
              <w:t> </w:t>
            </w:r>
          </w:p>
        </w:tc>
        <w:tc>
          <w:tcPr>
            <w:tcW w:w="558" w:type="dxa"/>
            <w:vAlign w:val="center"/>
          </w:tcPr>
          <w:p w14:paraId="67CEC4F8" w14:textId="77777777" w:rsidR="00B57DBF" w:rsidRPr="00446E14" w:rsidRDefault="00B57DBF" w:rsidP="00B57DBF">
            <w:pPr>
              <w:pStyle w:val="Codes"/>
              <w:spacing w:beforeLines="20" w:before="48" w:afterLines="20" w:after="48" w:line="252" w:lineRule="auto"/>
            </w:pPr>
            <w:r w:rsidRPr="00446E14">
              <w:t>01</w:t>
            </w:r>
          </w:p>
        </w:tc>
        <w:tc>
          <w:tcPr>
            <w:tcW w:w="814" w:type="dxa"/>
            <w:vAlign w:val="center"/>
          </w:tcPr>
          <w:p w14:paraId="02675EE6" w14:textId="77777777" w:rsidR="00B57DBF" w:rsidRPr="00446E14" w:rsidRDefault="00B57DBF" w:rsidP="00B57DBF">
            <w:pPr>
              <w:spacing w:beforeLines="20" w:before="48" w:afterLines="20" w:after="48" w:line="252" w:lineRule="auto"/>
              <w:jc w:val="center"/>
              <w:rPr>
                <w:rFonts w:cs="Arial"/>
                <w:szCs w:val="20"/>
              </w:rPr>
            </w:pPr>
          </w:p>
        </w:tc>
      </w:tr>
      <w:tr w:rsidR="00B57DBF" w:rsidRPr="00446E14" w14:paraId="0FE6EB2E" w14:textId="77777777" w:rsidTr="00A962D4">
        <w:trPr>
          <w:trHeight w:val="272"/>
          <w:jc w:val="center"/>
        </w:trPr>
        <w:tc>
          <w:tcPr>
            <w:tcW w:w="1006" w:type="dxa"/>
          </w:tcPr>
          <w:p w14:paraId="528301AC" w14:textId="77777777" w:rsidR="00B57DBF" w:rsidRPr="00446E14" w:rsidRDefault="00B57DBF" w:rsidP="00B57DBF">
            <w:pPr>
              <w:spacing w:beforeLines="20" w:before="48" w:afterLines="20" w:after="48" w:line="252" w:lineRule="auto"/>
              <w:rPr>
                <w:rFonts w:cs="Arial"/>
                <w:szCs w:val="20"/>
              </w:rPr>
            </w:pPr>
          </w:p>
        </w:tc>
        <w:tc>
          <w:tcPr>
            <w:tcW w:w="601" w:type="dxa"/>
          </w:tcPr>
          <w:p w14:paraId="06E40BB7" w14:textId="77777777" w:rsidR="00B57DBF" w:rsidRPr="00446E14" w:rsidRDefault="00B57DBF" w:rsidP="00B57DBF">
            <w:pPr>
              <w:spacing w:beforeLines="20" w:before="48" w:afterLines="20" w:after="48" w:line="252" w:lineRule="auto"/>
              <w:rPr>
                <w:rFonts w:cs="Arial"/>
                <w:szCs w:val="20"/>
              </w:rPr>
            </w:pPr>
          </w:p>
        </w:tc>
        <w:tc>
          <w:tcPr>
            <w:tcW w:w="7511" w:type="dxa"/>
            <w:gridSpan w:val="2"/>
          </w:tcPr>
          <w:p w14:paraId="75A211FE" w14:textId="24535739" w:rsidR="00B57DBF" w:rsidRPr="00446E14" w:rsidRDefault="00B57DBF" w:rsidP="00B57DBF">
            <w:pPr>
              <w:pStyle w:val="Answers"/>
            </w:pPr>
            <w:r w:rsidRPr="00446E14">
              <w:rPr>
                <w:rStyle w:val="normaltextrun"/>
              </w:rPr>
              <w:t>Improved</w:t>
            </w:r>
            <w:r w:rsidRPr="00446E14">
              <w:rPr>
                <w:rStyle w:val="eop"/>
              </w:rPr>
              <w:t> </w:t>
            </w:r>
          </w:p>
        </w:tc>
        <w:tc>
          <w:tcPr>
            <w:tcW w:w="558" w:type="dxa"/>
            <w:vAlign w:val="center"/>
          </w:tcPr>
          <w:p w14:paraId="6599250C" w14:textId="77777777" w:rsidR="00B57DBF" w:rsidRPr="00446E14" w:rsidRDefault="00B57DBF" w:rsidP="00B57DBF">
            <w:pPr>
              <w:pStyle w:val="Codes"/>
              <w:spacing w:beforeLines="20" w:before="48" w:afterLines="20" w:after="48" w:line="252" w:lineRule="auto"/>
            </w:pPr>
            <w:r w:rsidRPr="00446E14">
              <w:t>02</w:t>
            </w:r>
          </w:p>
        </w:tc>
        <w:tc>
          <w:tcPr>
            <w:tcW w:w="814" w:type="dxa"/>
            <w:vAlign w:val="center"/>
          </w:tcPr>
          <w:p w14:paraId="3F2F2D3A" w14:textId="77777777" w:rsidR="00B57DBF" w:rsidRPr="00446E14" w:rsidRDefault="00B57DBF" w:rsidP="00B57DBF">
            <w:pPr>
              <w:spacing w:beforeLines="20" w:before="48" w:afterLines="20" w:after="48" w:line="252" w:lineRule="auto"/>
              <w:jc w:val="center"/>
              <w:rPr>
                <w:rFonts w:cs="Arial"/>
                <w:szCs w:val="20"/>
              </w:rPr>
            </w:pPr>
          </w:p>
        </w:tc>
      </w:tr>
      <w:tr w:rsidR="00B57DBF" w:rsidRPr="00446E14" w14:paraId="097668FC" w14:textId="77777777" w:rsidTr="00A962D4">
        <w:trPr>
          <w:trHeight w:val="272"/>
          <w:jc w:val="center"/>
        </w:trPr>
        <w:tc>
          <w:tcPr>
            <w:tcW w:w="1006" w:type="dxa"/>
          </w:tcPr>
          <w:p w14:paraId="28D906C6" w14:textId="77777777" w:rsidR="00B57DBF" w:rsidRPr="00446E14" w:rsidRDefault="00B57DBF" w:rsidP="00B57DBF">
            <w:pPr>
              <w:spacing w:beforeLines="20" w:before="48" w:afterLines="20" w:after="48" w:line="252" w:lineRule="auto"/>
              <w:rPr>
                <w:rFonts w:cs="Arial"/>
                <w:szCs w:val="20"/>
              </w:rPr>
            </w:pPr>
          </w:p>
        </w:tc>
        <w:tc>
          <w:tcPr>
            <w:tcW w:w="601" w:type="dxa"/>
          </w:tcPr>
          <w:p w14:paraId="28E5A336" w14:textId="77777777" w:rsidR="00B57DBF" w:rsidRPr="00446E14" w:rsidRDefault="00B57DBF" w:rsidP="00B57DBF">
            <w:pPr>
              <w:spacing w:beforeLines="20" w:before="48" w:afterLines="20" w:after="48" w:line="252" w:lineRule="auto"/>
              <w:rPr>
                <w:rFonts w:cs="Arial"/>
                <w:szCs w:val="20"/>
              </w:rPr>
            </w:pPr>
          </w:p>
        </w:tc>
        <w:tc>
          <w:tcPr>
            <w:tcW w:w="7511" w:type="dxa"/>
            <w:gridSpan w:val="2"/>
          </w:tcPr>
          <w:p w14:paraId="0CB31AD3" w14:textId="13B7378D" w:rsidR="00B57DBF" w:rsidRPr="00446E14" w:rsidRDefault="00B57DBF" w:rsidP="00B57DBF">
            <w:pPr>
              <w:pStyle w:val="Answers"/>
            </w:pPr>
            <w:r w:rsidRPr="00446E14">
              <w:rPr>
                <w:rStyle w:val="normaltextrun"/>
              </w:rPr>
              <w:t>Remained the same</w:t>
            </w:r>
            <w:r w:rsidRPr="00446E14">
              <w:rPr>
                <w:rStyle w:val="eop"/>
              </w:rPr>
              <w:t> </w:t>
            </w:r>
          </w:p>
        </w:tc>
        <w:tc>
          <w:tcPr>
            <w:tcW w:w="558" w:type="dxa"/>
            <w:vAlign w:val="center"/>
          </w:tcPr>
          <w:p w14:paraId="4E18B9B6" w14:textId="77777777" w:rsidR="00B57DBF" w:rsidRPr="00446E14" w:rsidRDefault="00B57DBF" w:rsidP="00B57DBF">
            <w:pPr>
              <w:pStyle w:val="Codes"/>
              <w:spacing w:beforeLines="20" w:before="48" w:afterLines="20" w:after="48" w:line="252" w:lineRule="auto"/>
            </w:pPr>
            <w:r w:rsidRPr="00446E14">
              <w:t>03</w:t>
            </w:r>
          </w:p>
        </w:tc>
        <w:tc>
          <w:tcPr>
            <w:tcW w:w="814" w:type="dxa"/>
            <w:vAlign w:val="center"/>
          </w:tcPr>
          <w:p w14:paraId="259969A3" w14:textId="77777777" w:rsidR="00B57DBF" w:rsidRPr="00446E14" w:rsidRDefault="00B57DBF" w:rsidP="00B57DBF">
            <w:pPr>
              <w:spacing w:beforeLines="20" w:before="48" w:afterLines="20" w:after="48" w:line="252" w:lineRule="auto"/>
              <w:jc w:val="center"/>
              <w:rPr>
                <w:rFonts w:cs="Arial"/>
                <w:szCs w:val="20"/>
              </w:rPr>
            </w:pPr>
          </w:p>
        </w:tc>
      </w:tr>
      <w:tr w:rsidR="00B57DBF" w:rsidRPr="00446E14" w14:paraId="5368992B" w14:textId="77777777" w:rsidTr="00A962D4">
        <w:trPr>
          <w:trHeight w:val="272"/>
          <w:jc w:val="center"/>
        </w:trPr>
        <w:tc>
          <w:tcPr>
            <w:tcW w:w="1006" w:type="dxa"/>
          </w:tcPr>
          <w:p w14:paraId="1EA64C10" w14:textId="77777777" w:rsidR="00B57DBF" w:rsidRPr="00446E14" w:rsidRDefault="00B57DBF" w:rsidP="00B57DBF">
            <w:pPr>
              <w:spacing w:beforeLines="20" w:before="48" w:afterLines="20" w:after="48" w:line="252" w:lineRule="auto"/>
              <w:rPr>
                <w:rFonts w:cs="Arial"/>
                <w:szCs w:val="20"/>
              </w:rPr>
            </w:pPr>
          </w:p>
        </w:tc>
        <w:tc>
          <w:tcPr>
            <w:tcW w:w="601" w:type="dxa"/>
          </w:tcPr>
          <w:p w14:paraId="6CC0C459" w14:textId="77777777" w:rsidR="00B57DBF" w:rsidRPr="00446E14" w:rsidRDefault="00B57DBF" w:rsidP="00B57DBF">
            <w:pPr>
              <w:spacing w:beforeLines="20" w:before="48" w:afterLines="20" w:after="48" w:line="252" w:lineRule="auto"/>
              <w:rPr>
                <w:rFonts w:cs="Arial"/>
                <w:szCs w:val="20"/>
              </w:rPr>
            </w:pPr>
          </w:p>
        </w:tc>
        <w:tc>
          <w:tcPr>
            <w:tcW w:w="7511" w:type="dxa"/>
            <w:gridSpan w:val="2"/>
          </w:tcPr>
          <w:p w14:paraId="3A396F90" w14:textId="47192CC3" w:rsidR="00B57DBF" w:rsidRPr="00446E14" w:rsidRDefault="00B57DBF" w:rsidP="00B57DBF">
            <w:pPr>
              <w:pStyle w:val="Answers"/>
            </w:pPr>
            <w:r w:rsidRPr="00446E14">
              <w:rPr>
                <w:rStyle w:val="normaltextrun"/>
              </w:rPr>
              <w:t>Worsened</w:t>
            </w:r>
            <w:r w:rsidRPr="00446E14">
              <w:rPr>
                <w:rStyle w:val="eop"/>
              </w:rPr>
              <w:t> </w:t>
            </w:r>
          </w:p>
        </w:tc>
        <w:tc>
          <w:tcPr>
            <w:tcW w:w="558" w:type="dxa"/>
            <w:vAlign w:val="center"/>
          </w:tcPr>
          <w:p w14:paraId="4879AA13" w14:textId="77777777" w:rsidR="00B57DBF" w:rsidRPr="00446E14" w:rsidRDefault="00B57DBF" w:rsidP="00B57DBF">
            <w:pPr>
              <w:pStyle w:val="Codes"/>
              <w:spacing w:beforeLines="20" w:before="48" w:afterLines="20" w:after="48" w:line="252" w:lineRule="auto"/>
            </w:pPr>
            <w:r w:rsidRPr="00446E14">
              <w:t>04</w:t>
            </w:r>
          </w:p>
        </w:tc>
        <w:tc>
          <w:tcPr>
            <w:tcW w:w="814" w:type="dxa"/>
            <w:vAlign w:val="center"/>
          </w:tcPr>
          <w:p w14:paraId="7E7E6EAB" w14:textId="77777777" w:rsidR="00B57DBF" w:rsidRPr="00446E14" w:rsidRDefault="00B57DBF" w:rsidP="00B57DBF">
            <w:pPr>
              <w:spacing w:beforeLines="20" w:before="48" w:afterLines="20" w:after="48" w:line="252" w:lineRule="auto"/>
              <w:jc w:val="center"/>
              <w:rPr>
                <w:rFonts w:cs="Arial"/>
                <w:szCs w:val="20"/>
              </w:rPr>
            </w:pPr>
          </w:p>
        </w:tc>
      </w:tr>
      <w:tr w:rsidR="00B57DBF" w:rsidRPr="00446E14" w14:paraId="15C6EF21" w14:textId="77777777" w:rsidTr="00A962D4">
        <w:trPr>
          <w:trHeight w:val="272"/>
          <w:jc w:val="center"/>
        </w:trPr>
        <w:tc>
          <w:tcPr>
            <w:tcW w:w="1006" w:type="dxa"/>
          </w:tcPr>
          <w:p w14:paraId="6EC8FAFB" w14:textId="77777777" w:rsidR="00B57DBF" w:rsidRPr="00446E14" w:rsidRDefault="00B57DBF" w:rsidP="00B57DBF">
            <w:pPr>
              <w:spacing w:beforeLines="20" w:before="48" w:afterLines="20" w:after="48" w:line="252" w:lineRule="auto"/>
              <w:rPr>
                <w:rFonts w:cs="Arial"/>
                <w:szCs w:val="20"/>
              </w:rPr>
            </w:pPr>
          </w:p>
        </w:tc>
        <w:tc>
          <w:tcPr>
            <w:tcW w:w="601" w:type="dxa"/>
          </w:tcPr>
          <w:p w14:paraId="2F5172C2" w14:textId="77777777" w:rsidR="00B57DBF" w:rsidRPr="00446E14" w:rsidRDefault="00B57DBF" w:rsidP="00B57DBF">
            <w:pPr>
              <w:spacing w:beforeLines="20" w:before="48" w:afterLines="20" w:after="48" w:line="252" w:lineRule="auto"/>
              <w:rPr>
                <w:rFonts w:cs="Arial"/>
                <w:szCs w:val="20"/>
              </w:rPr>
            </w:pPr>
          </w:p>
        </w:tc>
        <w:tc>
          <w:tcPr>
            <w:tcW w:w="7511" w:type="dxa"/>
            <w:gridSpan w:val="2"/>
          </w:tcPr>
          <w:p w14:paraId="62AC54D1" w14:textId="763DE527" w:rsidR="00B57DBF" w:rsidRPr="00446E14" w:rsidRDefault="00B57DBF" w:rsidP="00B57DBF">
            <w:pPr>
              <w:pStyle w:val="Answers"/>
            </w:pPr>
            <w:r w:rsidRPr="00446E14">
              <w:rPr>
                <w:rStyle w:val="normaltextrun"/>
              </w:rPr>
              <w:t>Worsened significantly</w:t>
            </w:r>
            <w:r w:rsidRPr="00446E14">
              <w:rPr>
                <w:rStyle w:val="eop"/>
              </w:rPr>
              <w:t> </w:t>
            </w:r>
          </w:p>
        </w:tc>
        <w:tc>
          <w:tcPr>
            <w:tcW w:w="558" w:type="dxa"/>
            <w:vAlign w:val="center"/>
          </w:tcPr>
          <w:p w14:paraId="083EB5B0" w14:textId="77777777" w:rsidR="00B57DBF" w:rsidRPr="00446E14" w:rsidRDefault="00B57DBF" w:rsidP="00B57DBF">
            <w:pPr>
              <w:pStyle w:val="Codes"/>
              <w:spacing w:beforeLines="20" w:before="48" w:afterLines="20" w:after="48" w:line="252" w:lineRule="auto"/>
            </w:pPr>
            <w:r w:rsidRPr="00446E14">
              <w:t>05</w:t>
            </w:r>
          </w:p>
        </w:tc>
        <w:tc>
          <w:tcPr>
            <w:tcW w:w="814" w:type="dxa"/>
            <w:vAlign w:val="center"/>
          </w:tcPr>
          <w:p w14:paraId="68CCD9A8" w14:textId="77777777" w:rsidR="00B57DBF" w:rsidRPr="00446E14" w:rsidRDefault="00B57DBF" w:rsidP="00B57DBF">
            <w:pPr>
              <w:pStyle w:val="ProgrammingNotes"/>
              <w:spacing w:beforeLines="20" w:before="48" w:afterLines="20" w:after="48" w:line="252" w:lineRule="auto"/>
            </w:pPr>
          </w:p>
        </w:tc>
      </w:tr>
    </w:tbl>
    <w:p w14:paraId="79054772" w14:textId="77777777" w:rsidR="00B57DBF" w:rsidRPr="00446E14" w:rsidRDefault="00B57DBF" w:rsidP="00FD2B7D"/>
    <w:tbl>
      <w:tblPr>
        <w:tblStyle w:val="TableGridLight"/>
        <w:tblW w:w="10485" w:type="dxa"/>
        <w:jc w:val="center"/>
        <w:tblLook w:val="04A0" w:firstRow="1" w:lastRow="0" w:firstColumn="1" w:lastColumn="0" w:noHBand="0" w:noVBand="1"/>
      </w:tblPr>
      <w:tblGrid>
        <w:gridCol w:w="840"/>
        <w:gridCol w:w="7093"/>
        <w:gridCol w:w="1560"/>
        <w:gridCol w:w="992"/>
      </w:tblGrid>
      <w:tr w:rsidR="00662AF2" w:rsidRPr="00446E14" w14:paraId="47A6B831" w14:textId="77777777" w:rsidTr="545D1E49">
        <w:trPr>
          <w:trHeight w:val="192"/>
          <w:jc w:val="center"/>
        </w:trPr>
        <w:tc>
          <w:tcPr>
            <w:tcW w:w="10485" w:type="dxa"/>
            <w:gridSpan w:val="4"/>
          </w:tcPr>
          <w:p w14:paraId="54D34263" w14:textId="0F951A2A" w:rsidR="00662AF2" w:rsidRPr="00446E14" w:rsidRDefault="5D1BF5AE" w:rsidP="6D487BC0">
            <w:pPr>
              <w:pStyle w:val="ASK"/>
              <w:spacing w:beforeLines="20" w:before="48" w:afterLines="20" w:after="48" w:line="252" w:lineRule="auto"/>
              <w:rPr>
                <w:rStyle w:val="ProgrammingNotesChar"/>
                <w:b/>
              </w:rPr>
            </w:pPr>
            <w:r w:rsidRPr="00446E14">
              <w:rPr>
                <w:rStyle w:val="ProgrammingNotesChar"/>
                <w:b/>
                <w:bCs/>
              </w:rPr>
              <w:t xml:space="preserve">INVESTORS – </w:t>
            </w:r>
            <w:r w:rsidR="00FF34CB" w:rsidRPr="00446E14">
              <w:rPr>
                <w:rStyle w:val="ProgrammingNotesChar"/>
                <w:b/>
                <w:bCs/>
                <w:color w:val="C00000"/>
              </w:rPr>
              <w:t>NOT MANDATORY</w:t>
            </w:r>
          </w:p>
        </w:tc>
      </w:tr>
      <w:tr w:rsidR="00662AF2" w:rsidRPr="00446E14" w14:paraId="071DA38F" w14:textId="77777777" w:rsidTr="545D1E49">
        <w:trPr>
          <w:trHeight w:val="365"/>
          <w:jc w:val="center"/>
        </w:trPr>
        <w:tc>
          <w:tcPr>
            <w:tcW w:w="840" w:type="dxa"/>
          </w:tcPr>
          <w:p w14:paraId="61F4FCAD" w14:textId="61BB052F" w:rsidR="00662AF2" w:rsidRPr="00446E14" w:rsidRDefault="1EAEBAAA">
            <w:pPr>
              <w:pStyle w:val="QuestionText"/>
              <w:spacing w:beforeLines="20" w:before="48" w:afterLines="20" w:after="48" w:line="252" w:lineRule="auto"/>
            </w:pPr>
            <w:r>
              <w:t>Q3</w:t>
            </w:r>
            <w:r w:rsidR="330F705C">
              <w:t>8</w:t>
            </w:r>
            <w:r>
              <w:t>a</w:t>
            </w:r>
          </w:p>
        </w:tc>
        <w:tc>
          <w:tcPr>
            <w:tcW w:w="9645" w:type="dxa"/>
            <w:gridSpan w:val="3"/>
          </w:tcPr>
          <w:p w14:paraId="5E4DFD4C" w14:textId="380C9BBC" w:rsidR="00662AF2" w:rsidRPr="00446E14" w:rsidRDefault="651E0822" w:rsidP="54DAAF52">
            <w:pPr>
              <w:pStyle w:val="QuestionText"/>
              <w:spacing w:beforeLines="20" w:before="48" w:afterLines="20" w:after="48" w:line="252" w:lineRule="auto"/>
              <w:rPr>
                <w:rFonts w:asciiTheme="minorHAnsi" w:eastAsiaTheme="minorEastAsia" w:hAnsiTheme="minorHAnsi" w:cstheme="minorBidi"/>
              </w:rPr>
            </w:pPr>
            <w:r w:rsidRPr="00446E14">
              <w:t xml:space="preserve">[OPTIONAL] </w:t>
            </w:r>
            <w:r w:rsidR="60FEA56D" w:rsidRPr="00446E14">
              <w:t>Please comment on</w:t>
            </w:r>
            <w:r w:rsidR="15CBB1C9" w:rsidRPr="00446E14">
              <w:t xml:space="preserve"> how you have seen </w:t>
            </w:r>
            <w:r w:rsidR="60FEA56D" w:rsidRPr="00446E14">
              <w:t xml:space="preserve">the barriers </w:t>
            </w:r>
            <w:r w:rsidR="5D13C1F2" w:rsidRPr="00446E14">
              <w:t>you identified</w:t>
            </w:r>
            <w:r w:rsidR="60FEA56D" w:rsidRPr="00446E14">
              <w:rPr>
                <w:rStyle w:val="ProgrammingNotesChar"/>
              </w:rPr>
              <w:t xml:space="preserve"> </w:t>
            </w:r>
            <w:r w:rsidR="69346742" w:rsidRPr="00446E14">
              <w:rPr>
                <w:rFonts w:asciiTheme="minorHAnsi" w:eastAsiaTheme="minorEastAsia" w:hAnsiTheme="minorHAnsi" w:cstheme="minorBidi"/>
              </w:rPr>
              <w:t xml:space="preserve">improve or worsen </w:t>
            </w:r>
            <w:r w:rsidR="15CBB1C9" w:rsidRPr="00446E14">
              <w:rPr>
                <w:rFonts w:asciiTheme="minorHAnsi" w:eastAsiaTheme="minorEastAsia" w:hAnsiTheme="minorHAnsi" w:cstheme="minorBidi"/>
              </w:rPr>
              <w:t>over the previous 12 months</w:t>
            </w:r>
            <w:r w:rsidR="60FEA56D" w:rsidRPr="00446E14">
              <w:rPr>
                <w:rFonts w:asciiTheme="minorHAnsi" w:eastAsiaTheme="minorEastAsia" w:hAnsiTheme="minorHAnsi" w:cstheme="minorBidi"/>
              </w:rPr>
              <w:t>.</w:t>
            </w:r>
          </w:p>
          <w:p w14:paraId="0E8E60A0" w14:textId="7BEFEA91" w:rsidR="00662AF2" w:rsidRPr="00446E14" w:rsidRDefault="00662AF2" w:rsidP="55C55E2D">
            <w:pPr>
              <w:pStyle w:val="QuestionText"/>
              <w:spacing w:beforeLines="20" w:before="48" w:afterLines="20" w:after="48" w:line="252" w:lineRule="auto"/>
              <w:rPr>
                <w:rStyle w:val="ProgrammingNotesChar"/>
              </w:rPr>
            </w:pPr>
          </w:p>
        </w:tc>
      </w:tr>
      <w:tr w:rsidR="00662AF2" w:rsidRPr="00446E14" w14:paraId="5D6BB829" w14:textId="77777777" w:rsidTr="545D1E49">
        <w:trPr>
          <w:trHeight w:val="272"/>
          <w:jc w:val="center"/>
        </w:trPr>
        <w:tc>
          <w:tcPr>
            <w:tcW w:w="840" w:type="dxa"/>
          </w:tcPr>
          <w:p w14:paraId="171858BA" w14:textId="77777777" w:rsidR="00662AF2" w:rsidRPr="00446E14" w:rsidRDefault="00662AF2">
            <w:pPr>
              <w:spacing w:beforeLines="20" w:before="48" w:afterLines="20" w:after="48" w:line="252" w:lineRule="auto"/>
              <w:rPr>
                <w:rFonts w:cs="Arial"/>
              </w:rPr>
            </w:pPr>
          </w:p>
        </w:tc>
        <w:tc>
          <w:tcPr>
            <w:tcW w:w="7093" w:type="dxa"/>
            <w:vAlign w:val="center"/>
          </w:tcPr>
          <w:p w14:paraId="1C109EC1" w14:textId="77777777" w:rsidR="00662AF2" w:rsidRPr="00446E14" w:rsidRDefault="00662AF2">
            <w:pPr>
              <w:pStyle w:val="Pleaseselect"/>
              <w:spacing w:beforeLines="20" w:before="48" w:afterLines="20" w:after="48" w:line="252" w:lineRule="auto"/>
            </w:pPr>
            <w:r w:rsidRPr="00446E14">
              <w:t>Please enter a response in the space provided in 50 words or less</w:t>
            </w:r>
          </w:p>
        </w:tc>
        <w:tc>
          <w:tcPr>
            <w:tcW w:w="1560" w:type="dxa"/>
            <w:vAlign w:val="center"/>
          </w:tcPr>
          <w:p w14:paraId="44A71B05" w14:textId="77777777" w:rsidR="00662AF2" w:rsidRPr="00446E14" w:rsidRDefault="00662AF2">
            <w:pPr>
              <w:pStyle w:val="ProgrammingNotes"/>
              <w:spacing w:beforeLines="20" w:before="48" w:afterLines="20" w:after="48" w:line="252" w:lineRule="auto"/>
            </w:pPr>
            <w:r w:rsidRPr="00446E14">
              <w:t>SHORT OPEN</w:t>
            </w:r>
          </w:p>
        </w:tc>
        <w:tc>
          <w:tcPr>
            <w:tcW w:w="992" w:type="dxa"/>
            <w:vAlign w:val="center"/>
          </w:tcPr>
          <w:p w14:paraId="59C45E8A" w14:textId="77777777" w:rsidR="00662AF2" w:rsidRPr="00446E14" w:rsidRDefault="00662AF2">
            <w:pPr>
              <w:pStyle w:val="ProgrammingNotes"/>
              <w:spacing w:beforeLines="20" w:before="48" w:afterLines="20" w:after="48" w:line="252" w:lineRule="auto"/>
            </w:pPr>
            <w:r w:rsidRPr="00446E14">
              <w:t>SOR</w:t>
            </w:r>
          </w:p>
        </w:tc>
      </w:tr>
      <w:tr w:rsidR="00662AF2" w:rsidRPr="00446E14" w14:paraId="514EF02A" w14:textId="77777777" w:rsidTr="545D1E49">
        <w:trPr>
          <w:trHeight w:val="404"/>
          <w:jc w:val="center"/>
        </w:trPr>
        <w:tc>
          <w:tcPr>
            <w:tcW w:w="840" w:type="dxa"/>
          </w:tcPr>
          <w:p w14:paraId="0884E98B" w14:textId="77777777" w:rsidR="00662AF2" w:rsidRPr="00446E14" w:rsidRDefault="00662AF2">
            <w:pPr>
              <w:spacing w:beforeLines="20" w:before="48" w:afterLines="20" w:after="48" w:line="252" w:lineRule="auto"/>
              <w:rPr>
                <w:rFonts w:cs="Arial"/>
              </w:rPr>
            </w:pPr>
          </w:p>
        </w:tc>
        <w:tc>
          <w:tcPr>
            <w:tcW w:w="8653" w:type="dxa"/>
            <w:gridSpan w:val="2"/>
          </w:tcPr>
          <w:p w14:paraId="6E003B81" w14:textId="77777777" w:rsidR="00662AF2" w:rsidRPr="00446E14" w:rsidRDefault="00662AF2">
            <w:pPr>
              <w:pStyle w:val="Codes"/>
              <w:spacing w:beforeLines="20" w:before="48" w:afterLines="20" w:after="48" w:line="252" w:lineRule="auto"/>
              <w:rPr>
                <w:sz w:val="20"/>
                <w:szCs w:val="20"/>
              </w:rPr>
            </w:pPr>
          </w:p>
        </w:tc>
        <w:tc>
          <w:tcPr>
            <w:tcW w:w="992" w:type="dxa"/>
          </w:tcPr>
          <w:p w14:paraId="19F7C50B" w14:textId="77777777" w:rsidR="00662AF2" w:rsidRPr="00446E14" w:rsidRDefault="00662AF2">
            <w:pPr>
              <w:spacing w:beforeLines="20" w:before="48" w:afterLines="20" w:after="48" w:line="252" w:lineRule="auto"/>
              <w:jc w:val="center"/>
              <w:rPr>
                <w:rFonts w:cs="Arial"/>
              </w:rPr>
            </w:pPr>
          </w:p>
        </w:tc>
      </w:tr>
    </w:tbl>
    <w:p w14:paraId="4F6FBC4B" w14:textId="3E22C77A" w:rsidR="00B61F65" w:rsidRDefault="00B61F65" w:rsidP="00FD2B7D"/>
    <w:p w14:paraId="574B6477" w14:textId="77777777" w:rsidR="00B61F65" w:rsidRDefault="00B61F65">
      <w:r>
        <w:br w:type="page"/>
      </w:r>
    </w:p>
    <w:tbl>
      <w:tblPr>
        <w:tblStyle w:val="TableGridLight"/>
        <w:tblW w:w="10485" w:type="dxa"/>
        <w:jc w:val="center"/>
        <w:tblLook w:val="04A0" w:firstRow="1" w:lastRow="0" w:firstColumn="1" w:lastColumn="0" w:noHBand="0" w:noVBand="1"/>
      </w:tblPr>
      <w:tblGrid>
        <w:gridCol w:w="865"/>
        <w:gridCol w:w="602"/>
        <w:gridCol w:w="2400"/>
        <w:gridCol w:w="5235"/>
        <w:gridCol w:w="561"/>
        <w:gridCol w:w="822"/>
      </w:tblGrid>
      <w:tr w:rsidR="00B61F65" w:rsidRPr="00B61F65" w14:paraId="6254471C" w14:textId="77777777" w:rsidTr="00501C96">
        <w:trPr>
          <w:trHeight w:val="272"/>
          <w:jc w:val="center"/>
        </w:trPr>
        <w:tc>
          <w:tcPr>
            <w:tcW w:w="10485" w:type="dxa"/>
            <w:gridSpan w:val="6"/>
          </w:tcPr>
          <w:p w14:paraId="4E926C5F" w14:textId="3AC92576" w:rsidR="00B61F65" w:rsidRPr="00B61F65" w:rsidRDefault="00B61F65" w:rsidP="00DC237E">
            <w:pPr>
              <w:pStyle w:val="QuestionText"/>
              <w:rPr>
                <w:b/>
                <w:bCs/>
                <w:color w:val="367587" w:themeColor="text2"/>
                <w:sz w:val="18"/>
                <w:szCs w:val="18"/>
              </w:rPr>
            </w:pPr>
            <w:r w:rsidRPr="00B61F65">
              <w:rPr>
                <w:b/>
                <w:bCs/>
                <w:color w:val="367587" w:themeColor="text2"/>
                <w:sz w:val="18"/>
                <w:szCs w:val="18"/>
              </w:rPr>
              <w:lastRenderedPageBreak/>
              <w:t>INVESTORS – MANDATORY</w:t>
            </w:r>
          </w:p>
        </w:tc>
      </w:tr>
      <w:tr w:rsidR="007F280D" w:rsidRPr="00B61F65" w14:paraId="5350B8F8" w14:textId="77777777" w:rsidTr="00DC237E">
        <w:trPr>
          <w:trHeight w:val="272"/>
          <w:jc w:val="center"/>
        </w:trPr>
        <w:tc>
          <w:tcPr>
            <w:tcW w:w="865" w:type="dxa"/>
          </w:tcPr>
          <w:p w14:paraId="032A84CF" w14:textId="209569D7" w:rsidR="007F280D" w:rsidRPr="00B61F65" w:rsidRDefault="007D7BAF" w:rsidP="00DC237E">
            <w:pPr>
              <w:pStyle w:val="QuestionText"/>
              <w:spacing w:beforeLines="20" w:before="48" w:afterLines="20" w:after="48" w:line="252" w:lineRule="auto"/>
              <w:rPr>
                <w:sz w:val="18"/>
                <w:szCs w:val="18"/>
              </w:rPr>
            </w:pPr>
            <w:r>
              <w:br w:type="page"/>
            </w:r>
            <w:r w:rsidR="007F280D" w:rsidRPr="00B61F65">
              <w:rPr>
                <w:sz w:val="18"/>
                <w:szCs w:val="18"/>
              </w:rPr>
              <w:t>Q39</w:t>
            </w:r>
          </w:p>
        </w:tc>
        <w:tc>
          <w:tcPr>
            <w:tcW w:w="9620" w:type="dxa"/>
            <w:gridSpan w:val="5"/>
          </w:tcPr>
          <w:p w14:paraId="1135AD94" w14:textId="18255162" w:rsidR="007F280D" w:rsidRPr="00B61F65" w:rsidRDefault="007F280D" w:rsidP="00DC237E">
            <w:pPr>
              <w:pStyle w:val="QuestionText"/>
              <w:rPr>
                <w:sz w:val="18"/>
                <w:szCs w:val="18"/>
              </w:rPr>
            </w:pPr>
            <w:r w:rsidRPr="00B61F65">
              <w:rPr>
                <w:sz w:val="18"/>
                <w:szCs w:val="18"/>
              </w:rPr>
              <w:t>What do you think should be the key climate-related priorities of the national government/s in [Australia/New Zealand]?</w:t>
            </w:r>
          </w:p>
        </w:tc>
      </w:tr>
      <w:tr w:rsidR="007F280D" w:rsidRPr="00B61F65" w14:paraId="3681F1D3" w14:textId="77777777" w:rsidTr="00DC237E">
        <w:trPr>
          <w:trHeight w:val="272"/>
          <w:jc w:val="center"/>
        </w:trPr>
        <w:tc>
          <w:tcPr>
            <w:tcW w:w="865" w:type="dxa"/>
          </w:tcPr>
          <w:p w14:paraId="5AD4E765" w14:textId="77777777" w:rsidR="007F280D" w:rsidRPr="00B61F65" w:rsidRDefault="007F280D" w:rsidP="00DC237E">
            <w:pPr>
              <w:spacing w:beforeLines="20" w:before="48" w:afterLines="20" w:after="48" w:line="252" w:lineRule="auto"/>
              <w:rPr>
                <w:rFonts w:cs="Arial"/>
                <w:sz w:val="18"/>
                <w:szCs w:val="18"/>
              </w:rPr>
            </w:pPr>
          </w:p>
        </w:tc>
        <w:tc>
          <w:tcPr>
            <w:tcW w:w="3002" w:type="dxa"/>
            <w:gridSpan w:val="2"/>
            <w:vAlign w:val="center"/>
          </w:tcPr>
          <w:p w14:paraId="34BDFDB6" w14:textId="77777777" w:rsidR="007F280D" w:rsidRPr="00B61F65" w:rsidRDefault="007F280D" w:rsidP="00DC237E">
            <w:pPr>
              <w:pStyle w:val="Pleaseselect"/>
              <w:spacing w:beforeLines="20" w:before="48" w:afterLines="20" w:after="48" w:line="252" w:lineRule="auto"/>
              <w:rPr>
                <w:sz w:val="18"/>
                <w:szCs w:val="18"/>
              </w:rPr>
            </w:pPr>
            <w:r w:rsidRPr="00B61F65">
              <w:rPr>
                <w:sz w:val="18"/>
                <w:szCs w:val="18"/>
              </w:rPr>
              <w:t>Please select all that apply</w:t>
            </w:r>
          </w:p>
        </w:tc>
        <w:tc>
          <w:tcPr>
            <w:tcW w:w="5235" w:type="dxa"/>
            <w:vAlign w:val="center"/>
          </w:tcPr>
          <w:p w14:paraId="77BAF7CB" w14:textId="77777777" w:rsidR="007F280D" w:rsidRPr="00B61F65" w:rsidRDefault="007F280D" w:rsidP="00DC237E">
            <w:pPr>
              <w:pStyle w:val="RandomiseInstruction"/>
              <w:spacing w:beforeLines="20" w:before="48" w:afterLines="20" w:after="48" w:line="252" w:lineRule="auto"/>
              <w:jc w:val="center"/>
              <w:rPr>
                <w:sz w:val="18"/>
                <w:szCs w:val="18"/>
              </w:rPr>
            </w:pPr>
            <w:r w:rsidRPr="00B61F65">
              <w:rPr>
                <w:sz w:val="18"/>
                <w:szCs w:val="18"/>
              </w:rPr>
              <w:t>DO NOT RANDOMISE</w:t>
            </w:r>
          </w:p>
        </w:tc>
        <w:tc>
          <w:tcPr>
            <w:tcW w:w="561" w:type="dxa"/>
            <w:vAlign w:val="center"/>
          </w:tcPr>
          <w:p w14:paraId="5AC12E4A" w14:textId="77777777" w:rsidR="007F280D" w:rsidRPr="00B61F65" w:rsidRDefault="007F280D" w:rsidP="00DC237E">
            <w:pPr>
              <w:pStyle w:val="ProgrammingNotes"/>
              <w:spacing w:beforeLines="20" w:before="48" w:afterLines="20" w:after="48" w:line="252" w:lineRule="auto"/>
              <w:rPr>
                <w:sz w:val="18"/>
                <w:szCs w:val="18"/>
              </w:rPr>
            </w:pPr>
            <w:r w:rsidRPr="00B61F65">
              <w:rPr>
                <w:sz w:val="18"/>
                <w:szCs w:val="18"/>
              </w:rPr>
              <w:t>MR</w:t>
            </w:r>
          </w:p>
        </w:tc>
        <w:tc>
          <w:tcPr>
            <w:tcW w:w="822" w:type="dxa"/>
            <w:vAlign w:val="center"/>
          </w:tcPr>
          <w:p w14:paraId="4019BD5A" w14:textId="77777777" w:rsidR="007F280D" w:rsidRPr="00B61F65" w:rsidRDefault="007F280D" w:rsidP="00DC237E">
            <w:pPr>
              <w:pStyle w:val="ProgrammingNotes"/>
              <w:spacing w:beforeLines="20" w:before="48" w:afterLines="20" w:after="48" w:line="252" w:lineRule="auto"/>
              <w:rPr>
                <w:sz w:val="18"/>
                <w:szCs w:val="18"/>
              </w:rPr>
            </w:pPr>
          </w:p>
        </w:tc>
      </w:tr>
      <w:tr w:rsidR="005D7AC7" w:rsidRPr="00B61F65" w14:paraId="4BB6A67B" w14:textId="77777777" w:rsidTr="004E6EE1">
        <w:trPr>
          <w:trHeight w:val="272"/>
          <w:jc w:val="center"/>
        </w:trPr>
        <w:tc>
          <w:tcPr>
            <w:tcW w:w="10485" w:type="dxa"/>
            <w:gridSpan w:val="6"/>
          </w:tcPr>
          <w:p w14:paraId="73A63E73" w14:textId="5E1799A2" w:rsidR="005D7AC7" w:rsidRPr="00B61F65" w:rsidRDefault="005D7AC7" w:rsidP="005D7AC7">
            <w:pPr>
              <w:spacing w:beforeLines="20" w:before="48" w:afterLines="20" w:after="48" w:line="252" w:lineRule="auto"/>
              <w:rPr>
                <w:rFonts w:cs="Arial"/>
                <w:b/>
                <w:bCs/>
                <w:sz w:val="18"/>
                <w:szCs w:val="18"/>
              </w:rPr>
            </w:pPr>
            <w:r w:rsidRPr="00B61F65">
              <w:rPr>
                <w:rFonts w:cs="Arial"/>
                <w:b/>
                <w:bCs/>
                <w:sz w:val="18"/>
                <w:szCs w:val="18"/>
              </w:rPr>
              <w:t>National targets &amp; sector decarbonisation plans</w:t>
            </w:r>
          </w:p>
        </w:tc>
      </w:tr>
      <w:tr w:rsidR="00A46A42" w:rsidRPr="00B61F65" w14:paraId="107BF05D" w14:textId="77777777" w:rsidTr="00DC237E">
        <w:trPr>
          <w:trHeight w:val="272"/>
          <w:jc w:val="center"/>
        </w:trPr>
        <w:tc>
          <w:tcPr>
            <w:tcW w:w="865" w:type="dxa"/>
          </w:tcPr>
          <w:p w14:paraId="3226F41C" w14:textId="77777777" w:rsidR="00A46A42" w:rsidRPr="00B61F65" w:rsidRDefault="00A46A42" w:rsidP="00A46A42">
            <w:pPr>
              <w:spacing w:beforeLines="20" w:before="48" w:afterLines="20" w:after="48" w:line="252" w:lineRule="auto"/>
              <w:rPr>
                <w:rFonts w:cs="Arial"/>
                <w:sz w:val="18"/>
                <w:szCs w:val="18"/>
              </w:rPr>
            </w:pPr>
          </w:p>
        </w:tc>
        <w:tc>
          <w:tcPr>
            <w:tcW w:w="602" w:type="dxa"/>
          </w:tcPr>
          <w:p w14:paraId="1B6FA274" w14:textId="77777777" w:rsidR="00A46A42" w:rsidRPr="00B61F65" w:rsidRDefault="00A46A42" w:rsidP="00A46A42">
            <w:pPr>
              <w:spacing w:beforeLines="20" w:before="48" w:afterLines="20" w:after="48" w:line="252" w:lineRule="auto"/>
              <w:rPr>
                <w:rFonts w:cs="Arial"/>
                <w:b/>
                <w:i/>
                <w:sz w:val="18"/>
                <w:szCs w:val="18"/>
              </w:rPr>
            </w:pPr>
          </w:p>
        </w:tc>
        <w:tc>
          <w:tcPr>
            <w:tcW w:w="7635" w:type="dxa"/>
            <w:gridSpan w:val="2"/>
          </w:tcPr>
          <w:p w14:paraId="24B7EC2C" w14:textId="66C26875" w:rsidR="00A46A42" w:rsidRPr="00B61F65" w:rsidRDefault="00A46A42" w:rsidP="00A46A42">
            <w:pPr>
              <w:pStyle w:val="Answers"/>
              <w:rPr>
                <w:sz w:val="18"/>
                <w:szCs w:val="18"/>
              </w:rPr>
            </w:pPr>
            <w:r w:rsidRPr="00B61F65">
              <w:rPr>
                <w:sz w:val="18"/>
                <w:szCs w:val="18"/>
              </w:rPr>
              <w:t>Set policy-backed and Paris-aligned* national emissions targets</w:t>
            </w:r>
          </w:p>
        </w:tc>
        <w:tc>
          <w:tcPr>
            <w:tcW w:w="561" w:type="dxa"/>
            <w:vAlign w:val="center"/>
          </w:tcPr>
          <w:p w14:paraId="3EEC1805" w14:textId="77777777" w:rsidR="00A46A42" w:rsidRPr="00B61F65" w:rsidRDefault="00A46A42" w:rsidP="00A46A42">
            <w:pPr>
              <w:pStyle w:val="Codes"/>
              <w:spacing w:beforeLines="20" w:before="48" w:afterLines="20" w:after="48" w:line="252" w:lineRule="auto"/>
              <w:rPr>
                <w:sz w:val="18"/>
              </w:rPr>
            </w:pPr>
            <w:r w:rsidRPr="00B61F65">
              <w:rPr>
                <w:sz w:val="18"/>
              </w:rPr>
              <w:t>01</w:t>
            </w:r>
          </w:p>
        </w:tc>
        <w:tc>
          <w:tcPr>
            <w:tcW w:w="822" w:type="dxa"/>
            <w:vAlign w:val="center"/>
          </w:tcPr>
          <w:p w14:paraId="02624EF6" w14:textId="77777777" w:rsidR="00A46A42" w:rsidRPr="00B61F65" w:rsidRDefault="00A46A42" w:rsidP="00A46A42">
            <w:pPr>
              <w:spacing w:beforeLines="20" w:before="48" w:afterLines="20" w:after="48" w:line="252" w:lineRule="auto"/>
              <w:jc w:val="center"/>
              <w:rPr>
                <w:rFonts w:cs="Arial"/>
                <w:sz w:val="18"/>
                <w:szCs w:val="18"/>
              </w:rPr>
            </w:pPr>
          </w:p>
        </w:tc>
      </w:tr>
      <w:tr w:rsidR="00A46A42" w:rsidRPr="00B61F65" w14:paraId="0733BD43" w14:textId="77777777" w:rsidTr="00DC237E">
        <w:trPr>
          <w:trHeight w:val="272"/>
          <w:jc w:val="center"/>
        </w:trPr>
        <w:tc>
          <w:tcPr>
            <w:tcW w:w="865" w:type="dxa"/>
          </w:tcPr>
          <w:p w14:paraId="7DC0CDB7" w14:textId="77777777" w:rsidR="00A46A42" w:rsidRPr="00B61F65" w:rsidRDefault="00A46A42" w:rsidP="00A46A42">
            <w:pPr>
              <w:spacing w:beforeLines="20" w:before="48" w:afterLines="20" w:after="48" w:line="252" w:lineRule="auto"/>
              <w:rPr>
                <w:rFonts w:cs="Arial"/>
                <w:sz w:val="18"/>
                <w:szCs w:val="18"/>
              </w:rPr>
            </w:pPr>
          </w:p>
        </w:tc>
        <w:tc>
          <w:tcPr>
            <w:tcW w:w="602" w:type="dxa"/>
          </w:tcPr>
          <w:p w14:paraId="68A0E395" w14:textId="77777777" w:rsidR="00A46A42" w:rsidRPr="00B61F65" w:rsidRDefault="00A46A42" w:rsidP="00A46A42">
            <w:pPr>
              <w:spacing w:beforeLines="20" w:before="48" w:afterLines="20" w:after="48" w:line="252" w:lineRule="auto"/>
              <w:rPr>
                <w:rFonts w:cs="Arial"/>
                <w:sz w:val="18"/>
                <w:szCs w:val="18"/>
              </w:rPr>
            </w:pPr>
          </w:p>
        </w:tc>
        <w:tc>
          <w:tcPr>
            <w:tcW w:w="7635" w:type="dxa"/>
            <w:gridSpan w:val="2"/>
          </w:tcPr>
          <w:p w14:paraId="7F47BFF0" w14:textId="45C1FC24" w:rsidR="00A46A42" w:rsidRPr="00B61F65" w:rsidRDefault="00A46A42" w:rsidP="00A46A42">
            <w:pPr>
              <w:pStyle w:val="Answers"/>
              <w:rPr>
                <w:sz w:val="18"/>
                <w:szCs w:val="18"/>
              </w:rPr>
            </w:pPr>
            <w:r w:rsidRPr="00B61F65">
              <w:rPr>
                <w:sz w:val="18"/>
                <w:szCs w:val="18"/>
              </w:rPr>
              <w:t xml:space="preserve">Setting Paris aligned sector pathways and plans  </w:t>
            </w:r>
          </w:p>
        </w:tc>
        <w:tc>
          <w:tcPr>
            <w:tcW w:w="561" w:type="dxa"/>
            <w:vAlign w:val="center"/>
          </w:tcPr>
          <w:p w14:paraId="7E9B6134" w14:textId="77777777" w:rsidR="00A46A42" w:rsidRPr="00B61F65" w:rsidRDefault="00A46A42" w:rsidP="00A46A42">
            <w:pPr>
              <w:pStyle w:val="Codes"/>
              <w:spacing w:beforeLines="20" w:before="48" w:afterLines="20" w:after="48" w:line="252" w:lineRule="auto"/>
              <w:rPr>
                <w:sz w:val="18"/>
              </w:rPr>
            </w:pPr>
            <w:r w:rsidRPr="00B61F65">
              <w:rPr>
                <w:sz w:val="18"/>
              </w:rPr>
              <w:t>02</w:t>
            </w:r>
          </w:p>
        </w:tc>
        <w:tc>
          <w:tcPr>
            <w:tcW w:w="822" w:type="dxa"/>
            <w:vAlign w:val="center"/>
          </w:tcPr>
          <w:p w14:paraId="29ED1462" w14:textId="665E323F" w:rsidR="00A46A42" w:rsidRPr="00B61F65" w:rsidRDefault="00A95516" w:rsidP="00A46A42">
            <w:pPr>
              <w:spacing w:beforeLines="20" w:before="48" w:afterLines="20" w:after="48" w:line="252" w:lineRule="auto"/>
              <w:jc w:val="center"/>
              <w:rPr>
                <w:rFonts w:cs="Arial"/>
                <w:sz w:val="18"/>
                <w:szCs w:val="18"/>
              </w:rPr>
            </w:pPr>
            <w:r w:rsidRPr="00B61F65">
              <w:rPr>
                <w:rFonts w:cs="Arial"/>
                <w:b/>
                <w:bCs/>
                <w:color w:val="367587" w:themeColor="text2"/>
                <w:sz w:val="18"/>
                <w:szCs w:val="18"/>
              </w:rPr>
              <w:t>NZ ONLY</w:t>
            </w:r>
          </w:p>
        </w:tc>
      </w:tr>
      <w:tr w:rsidR="00A46A42" w:rsidRPr="00B61F65" w14:paraId="6500C6EB" w14:textId="77777777" w:rsidTr="00DC237E">
        <w:trPr>
          <w:trHeight w:val="272"/>
          <w:jc w:val="center"/>
        </w:trPr>
        <w:tc>
          <w:tcPr>
            <w:tcW w:w="865" w:type="dxa"/>
          </w:tcPr>
          <w:p w14:paraId="66F055A8" w14:textId="77777777" w:rsidR="00A46A42" w:rsidRPr="00B61F65" w:rsidRDefault="00A46A42" w:rsidP="00A46A42">
            <w:pPr>
              <w:spacing w:beforeLines="20" w:before="48" w:afterLines="20" w:after="48" w:line="252" w:lineRule="auto"/>
              <w:rPr>
                <w:rFonts w:cs="Arial"/>
                <w:sz w:val="18"/>
                <w:szCs w:val="18"/>
              </w:rPr>
            </w:pPr>
          </w:p>
        </w:tc>
        <w:tc>
          <w:tcPr>
            <w:tcW w:w="602" w:type="dxa"/>
          </w:tcPr>
          <w:p w14:paraId="2D12EF37" w14:textId="77777777" w:rsidR="00A46A42" w:rsidRPr="00B61F65" w:rsidRDefault="00A46A42" w:rsidP="00A46A42">
            <w:pPr>
              <w:spacing w:beforeLines="20" w:before="48" w:afterLines="20" w:after="48" w:line="252" w:lineRule="auto"/>
              <w:rPr>
                <w:rFonts w:cs="Arial"/>
                <w:sz w:val="18"/>
                <w:szCs w:val="18"/>
              </w:rPr>
            </w:pPr>
          </w:p>
        </w:tc>
        <w:tc>
          <w:tcPr>
            <w:tcW w:w="7635" w:type="dxa"/>
            <w:gridSpan w:val="2"/>
          </w:tcPr>
          <w:p w14:paraId="4A6FDB02" w14:textId="24FAFB15" w:rsidR="00A46A42" w:rsidRPr="00B61F65" w:rsidRDefault="00A46A42" w:rsidP="00A46A42">
            <w:pPr>
              <w:pStyle w:val="Answers"/>
              <w:rPr>
                <w:sz w:val="18"/>
                <w:szCs w:val="18"/>
              </w:rPr>
            </w:pPr>
            <w:r w:rsidRPr="00B61F65">
              <w:rPr>
                <w:sz w:val="18"/>
                <w:szCs w:val="18"/>
              </w:rPr>
              <w:t>Legislate requirements for regular updates to national Paris aligned sector decarbonisation plans, national adaptation plans and climate risk assessments</w:t>
            </w:r>
          </w:p>
        </w:tc>
        <w:tc>
          <w:tcPr>
            <w:tcW w:w="561" w:type="dxa"/>
            <w:vAlign w:val="center"/>
          </w:tcPr>
          <w:p w14:paraId="4031C740" w14:textId="77777777" w:rsidR="00A46A42" w:rsidRPr="00B61F65" w:rsidRDefault="00A46A42" w:rsidP="00A46A42">
            <w:pPr>
              <w:pStyle w:val="Codes"/>
              <w:spacing w:beforeLines="20" w:before="48" w:afterLines="20" w:after="48" w:line="252" w:lineRule="auto"/>
              <w:rPr>
                <w:sz w:val="18"/>
              </w:rPr>
            </w:pPr>
            <w:r w:rsidRPr="00B61F65">
              <w:rPr>
                <w:sz w:val="18"/>
              </w:rPr>
              <w:t>03</w:t>
            </w:r>
          </w:p>
        </w:tc>
        <w:tc>
          <w:tcPr>
            <w:tcW w:w="822" w:type="dxa"/>
            <w:vAlign w:val="center"/>
          </w:tcPr>
          <w:p w14:paraId="50B5AED3" w14:textId="229C6F15" w:rsidR="00A46A42" w:rsidRPr="00B61F65" w:rsidRDefault="00A46A42" w:rsidP="00A46A42">
            <w:pPr>
              <w:spacing w:beforeLines="20" w:before="48" w:afterLines="20" w:after="48" w:line="252" w:lineRule="auto"/>
              <w:jc w:val="center"/>
              <w:rPr>
                <w:rFonts w:cs="Arial"/>
                <w:b/>
                <w:bCs/>
                <w:color w:val="367587" w:themeColor="text2"/>
                <w:sz w:val="18"/>
                <w:szCs w:val="18"/>
              </w:rPr>
            </w:pPr>
          </w:p>
        </w:tc>
      </w:tr>
      <w:tr w:rsidR="00A46A42" w:rsidRPr="00B61F65" w14:paraId="628D24E7" w14:textId="77777777" w:rsidTr="00DC237E">
        <w:trPr>
          <w:trHeight w:val="272"/>
          <w:jc w:val="center"/>
        </w:trPr>
        <w:tc>
          <w:tcPr>
            <w:tcW w:w="865" w:type="dxa"/>
          </w:tcPr>
          <w:p w14:paraId="69DBFF48" w14:textId="77777777" w:rsidR="00A46A42" w:rsidRPr="00B61F65" w:rsidRDefault="00A46A42" w:rsidP="00A46A42">
            <w:pPr>
              <w:spacing w:beforeLines="20" w:before="48" w:afterLines="20" w:after="48" w:line="252" w:lineRule="auto"/>
              <w:rPr>
                <w:rFonts w:cs="Arial"/>
                <w:sz w:val="18"/>
                <w:szCs w:val="18"/>
              </w:rPr>
            </w:pPr>
          </w:p>
        </w:tc>
        <w:tc>
          <w:tcPr>
            <w:tcW w:w="602" w:type="dxa"/>
          </w:tcPr>
          <w:p w14:paraId="37DD6C29" w14:textId="77777777" w:rsidR="00A46A42" w:rsidRPr="00B61F65" w:rsidRDefault="00A46A42" w:rsidP="00A46A42">
            <w:pPr>
              <w:spacing w:beforeLines="20" w:before="48" w:afterLines="20" w:after="48" w:line="252" w:lineRule="auto"/>
              <w:rPr>
                <w:rFonts w:cs="Arial"/>
                <w:sz w:val="18"/>
                <w:szCs w:val="18"/>
              </w:rPr>
            </w:pPr>
          </w:p>
        </w:tc>
        <w:tc>
          <w:tcPr>
            <w:tcW w:w="7635" w:type="dxa"/>
            <w:gridSpan w:val="2"/>
          </w:tcPr>
          <w:p w14:paraId="448B362A" w14:textId="652CF10C" w:rsidR="00A46A42" w:rsidRPr="00B61F65" w:rsidRDefault="00A46A42" w:rsidP="00A46A42">
            <w:pPr>
              <w:pStyle w:val="Answers"/>
              <w:rPr>
                <w:sz w:val="18"/>
                <w:szCs w:val="18"/>
              </w:rPr>
            </w:pPr>
            <w:r w:rsidRPr="00B61F65">
              <w:rPr>
                <w:sz w:val="18"/>
                <w:szCs w:val="18"/>
              </w:rPr>
              <w:t xml:space="preserve">Target methane emissions reduction </w:t>
            </w:r>
          </w:p>
        </w:tc>
        <w:tc>
          <w:tcPr>
            <w:tcW w:w="561" w:type="dxa"/>
            <w:vAlign w:val="center"/>
          </w:tcPr>
          <w:p w14:paraId="2BA9B7DC" w14:textId="77777777" w:rsidR="00A46A42" w:rsidRPr="00B61F65" w:rsidRDefault="00A46A42" w:rsidP="00A46A42">
            <w:pPr>
              <w:pStyle w:val="Codes"/>
              <w:spacing w:beforeLines="20" w:before="48" w:afterLines="20" w:after="48" w:line="252" w:lineRule="auto"/>
              <w:rPr>
                <w:sz w:val="18"/>
              </w:rPr>
            </w:pPr>
            <w:r w:rsidRPr="00B61F65">
              <w:rPr>
                <w:sz w:val="18"/>
              </w:rPr>
              <w:t>04</w:t>
            </w:r>
          </w:p>
        </w:tc>
        <w:tc>
          <w:tcPr>
            <w:tcW w:w="822" w:type="dxa"/>
            <w:vAlign w:val="center"/>
          </w:tcPr>
          <w:p w14:paraId="28FF3B28" w14:textId="77777777" w:rsidR="00A46A42" w:rsidRPr="00B61F65" w:rsidRDefault="00A46A42" w:rsidP="00A46A42">
            <w:pPr>
              <w:spacing w:beforeLines="20" w:before="48" w:afterLines="20" w:after="48" w:line="252" w:lineRule="auto"/>
              <w:jc w:val="center"/>
              <w:rPr>
                <w:rFonts w:cs="Arial"/>
                <w:sz w:val="18"/>
                <w:szCs w:val="18"/>
              </w:rPr>
            </w:pPr>
          </w:p>
        </w:tc>
      </w:tr>
      <w:tr w:rsidR="00B638F2" w:rsidRPr="00B61F65" w14:paraId="2E489F58" w14:textId="77777777" w:rsidTr="00954D53">
        <w:trPr>
          <w:trHeight w:val="272"/>
          <w:jc w:val="center"/>
        </w:trPr>
        <w:tc>
          <w:tcPr>
            <w:tcW w:w="10485" w:type="dxa"/>
            <w:gridSpan w:val="6"/>
          </w:tcPr>
          <w:p w14:paraId="112407B7" w14:textId="2AC6DA25" w:rsidR="00B638F2" w:rsidRPr="00B61F65" w:rsidRDefault="00B638F2" w:rsidP="00B638F2">
            <w:pPr>
              <w:pStyle w:val="ProgrammingNotes"/>
              <w:spacing w:beforeLines="20" w:before="48" w:afterLines="20" w:after="48" w:line="252" w:lineRule="auto"/>
              <w:jc w:val="left"/>
              <w:rPr>
                <w:sz w:val="18"/>
                <w:szCs w:val="18"/>
              </w:rPr>
            </w:pPr>
            <w:r w:rsidRPr="00B61F65">
              <w:rPr>
                <w:color w:val="auto"/>
                <w:sz w:val="18"/>
                <w:szCs w:val="18"/>
              </w:rPr>
              <w:t>Market, investment &amp; carbon pricing reforms</w:t>
            </w:r>
          </w:p>
        </w:tc>
      </w:tr>
      <w:tr w:rsidR="00A46A42" w:rsidRPr="00B61F65" w14:paraId="34B0C958" w14:textId="77777777" w:rsidTr="00DC237E">
        <w:trPr>
          <w:trHeight w:val="272"/>
          <w:jc w:val="center"/>
        </w:trPr>
        <w:tc>
          <w:tcPr>
            <w:tcW w:w="865" w:type="dxa"/>
          </w:tcPr>
          <w:p w14:paraId="5BCD94AC" w14:textId="77777777" w:rsidR="00A46A42" w:rsidRPr="00B61F65" w:rsidRDefault="00A46A42" w:rsidP="00A46A42">
            <w:pPr>
              <w:spacing w:beforeLines="20" w:before="48" w:afterLines="20" w:after="48" w:line="252" w:lineRule="auto"/>
              <w:rPr>
                <w:rFonts w:cs="Arial"/>
                <w:sz w:val="18"/>
                <w:szCs w:val="18"/>
              </w:rPr>
            </w:pPr>
          </w:p>
        </w:tc>
        <w:tc>
          <w:tcPr>
            <w:tcW w:w="602" w:type="dxa"/>
          </w:tcPr>
          <w:p w14:paraId="78CD73C1" w14:textId="77777777" w:rsidR="00A46A42" w:rsidRPr="00B61F65" w:rsidRDefault="00A46A42" w:rsidP="00A46A42">
            <w:pPr>
              <w:spacing w:beforeLines="20" w:before="48" w:afterLines="20" w:after="48" w:line="252" w:lineRule="auto"/>
              <w:rPr>
                <w:rFonts w:cs="Arial"/>
                <w:sz w:val="18"/>
                <w:szCs w:val="18"/>
              </w:rPr>
            </w:pPr>
          </w:p>
        </w:tc>
        <w:tc>
          <w:tcPr>
            <w:tcW w:w="7635" w:type="dxa"/>
            <w:gridSpan w:val="2"/>
          </w:tcPr>
          <w:p w14:paraId="7CDEBB2E" w14:textId="30B1FA2A" w:rsidR="00A46A42" w:rsidRPr="00B61F65" w:rsidRDefault="00A46A42" w:rsidP="00A46A42">
            <w:pPr>
              <w:pStyle w:val="Answers"/>
              <w:rPr>
                <w:sz w:val="18"/>
                <w:szCs w:val="18"/>
              </w:rPr>
            </w:pPr>
            <w:r w:rsidRPr="00B61F65">
              <w:rPr>
                <w:sz w:val="18"/>
                <w:szCs w:val="18"/>
              </w:rPr>
              <w:t>Enduring energy market reforms to accelerate the energy transition to renewables</w:t>
            </w:r>
          </w:p>
        </w:tc>
        <w:tc>
          <w:tcPr>
            <w:tcW w:w="561" w:type="dxa"/>
            <w:vAlign w:val="center"/>
          </w:tcPr>
          <w:p w14:paraId="07BFCE86" w14:textId="77777777" w:rsidR="00A46A42" w:rsidRPr="00B61F65" w:rsidRDefault="00A46A42" w:rsidP="00A46A42">
            <w:pPr>
              <w:pStyle w:val="Codes"/>
              <w:spacing w:beforeLines="20" w:before="48" w:afterLines="20" w:after="48" w:line="252" w:lineRule="auto"/>
              <w:rPr>
                <w:sz w:val="18"/>
              </w:rPr>
            </w:pPr>
            <w:r w:rsidRPr="00B61F65">
              <w:rPr>
                <w:sz w:val="18"/>
              </w:rPr>
              <w:t>05</w:t>
            </w:r>
          </w:p>
        </w:tc>
        <w:tc>
          <w:tcPr>
            <w:tcW w:w="822" w:type="dxa"/>
            <w:vAlign w:val="center"/>
          </w:tcPr>
          <w:p w14:paraId="64629310" w14:textId="77777777" w:rsidR="00A46A42" w:rsidRPr="00B61F65" w:rsidRDefault="00A46A42" w:rsidP="00A46A42">
            <w:pPr>
              <w:pStyle w:val="ProgrammingNotes"/>
              <w:spacing w:beforeLines="20" w:before="48" w:afterLines="20" w:after="48" w:line="252" w:lineRule="auto"/>
              <w:rPr>
                <w:sz w:val="18"/>
                <w:szCs w:val="18"/>
              </w:rPr>
            </w:pPr>
          </w:p>
        </w:tc>
      </w:tr>
      <w:tr w:rsidR="00A46A42" w:rsidRPr="00B61F65" w14:paraId="1BC58612" w14:textId="77777777" w:rsidTr="00DC237E">
        <w:trPr>
          <w:trHeight w:val="272"/>
          <w:jc w:val="center"/>
        </w:trPr>
        <w:tc>
          <w:tcPr>
            <w:tcW w:w="865" w:type="dxa"/>
          </w:tcPr>
          <w:p w14:paraId="7D290A75" w14:textId="77777777" w:rsidR="00A46A42" w:rsidRPr="00B61F65" w:rsidRDefault="00A46A42" w:rsidP="00A46A42">
            <w:pPr>
              <w:spacing w:beforeLines="20" w:before="48" w:afterLines="20" w:after="48" w:line="252" w:lineRule="auto"/>
              <w:rPr>
                <w:rFonts w:cs="Arial"/>
                <w:sz w:val="18"/>
                <w:szCs w:val="18"/>
              </w:rPr>
            </w:pPr>
          </w:p>
        </w:tc>
        <w:tc>
          <w:tcPr>
            <w:tcW w:w="602" w:type="dxa"/>
          </w:tcPr>
          <w:p w14:paraId="2A833460" w14:textId="77777777" w:rsidR="00A46A42" w:rsidRPr="00B61F65" w:rsidRDefault="00A46A42" w:rsidP="00A46A42">
            <w:pPr>
              <w:spacing w:beforeLines="20" w:before="48" w:afterLines="20" w:after="48" w:line="252" w:lineRule="auto"/>
              <w:rPr>
                <w:rFonts w:cs="Arial"/>
                <w:sz w:val="18"/>
                <w:szCs w:val="18"/>
              </w:rPr>
            </w:pPr>
          </w:p>
        </w:tc>
        <w:tc>
          <w:tcPr>
            <w:tcW w:w="7635" w:type="dxa"/>
            <w:gridSpan w:val="2"/>
          </w:tcPr>
          <w:p w14:paraId="067D02BF" w14:textId="6D2915E7" w:rsidR="00A46A42" w:rsidRPr="00B61F65" w:rsidRDefault="00A46A42" w:rsidP="00A46A42">
            <w:pPr>
              <w:pStyle w:val="Answers"/>
              <w:rPr>
                <w:sz w:val="18"/>
                <w:szCs w:val="18"/>
              </w:rPr>
            </w:pPr>
            <w:r w:rsidRPr="00B61F65">
              <w:rPr>
                <w:sz w:val="18"/>
                <w:szCs w:val="18"/>
              </w:rPr>
              <w:t>Greater funding to support new climate technologies (E.g. (electrification, engineered removals)</w:t>
            </w:r>
          </w:p>
        </w:tc>
        <w:tc>
          <w:tcPr>
            <w:tcW w:w="561" w:type="dxa"/>
            <w:vAlign w:val="center"/>
          </w:tcPr>
          <w:p w14:paraId="04DF11E3" w14:textId="77777777" w:rsidR="00A46A42" w:rsidRPr="00B61F65" w:rsidRDefault="00A46A42" w:rsidP="00A46A42">
            <w:pPr>
              <w:pStyle w:val="Codes"/>
              <w:spacing w:beforeLines="20" w:before="48" w:afterLines="20" w:after="48" w:line="252" w:lineRule="auto"/>
              <w:rPr>
                <w:sz w:val="18"/>
              </w:rPr>
            </w:pPr>
            <w:r w:rsidRPr="00B61F65">
              <w:rPr>
                <w:sz w:val="18"/>
              </w:rPr>
              <w:t>06</w:t>
            </w:r>
          </w:p>
        </w:tc>
        <w:tc>
          <w:tcPr>
            <w:tcW w:w="822" w:type="dxa"/>
            <w:vAlign w:val="center"/>
          </w:tcPr>
          <w:p w14:paraId="7CBDE34A" w14:textId="77777777" w:rsidR="00A46A42" w:rsidRPr="00B61F65" w:rsidRDefault="00A46A42" w:rsidP="00A46A42">
            <w:pPr>
              <w:pStyle w:val="ProgrammingNotes"/>
              <w:spacing w:beforeLines="20" w:before="48" w:afterLines="20" w:after="48" w:line="252" w:lineRule="auto"/>
              <w:rPr>
                <w:sz w:val="18"/>
                <w:szCs w:val="18"/>
              </w:rPr>
            </w:pPr>
          </w:p>
        </w:tc>
      </w:tr>
      <w:tr w:rsidR="00A46A42" w:rsidRPr="00B61F65" w14:paraId="4D5177DE" w14:textId="77777777" w:rsidTr="00DC237E">
        <w:trPr>
          <w:trHeight w:val="272"/>
          <w:jc w:val="center"/>
        </w:trPr>
        <w:tc>
          <w:tcPr>
            <w:tcW w:w="865" w:type="dxa"/>
          </w:tcPr>
          <w:p w14:paraId="03B52182" w14:textId="77777777" w:rsidR="00A46A42" w:rsidRPr="00B61F65" w:rsidRDefault="00A46A42" w:rsidP="00A46A42">
            <w:pPr>
              <w:spacing w:beforeLines="20" w:before="48" w:afterLines="20" w:after="48" w:line="252" w:lineRule="auto"/>
              <w:rPr>
                <w:rFonts w:cs="Arial"/>
                <w:sz w:val="18"/>
                <w:szCs w:val="18"/>
              </w:rPr>
            </w:pPr>
          </w:p>
        </w:tc>
        <w:tc>
          <w:tcPr>
            <w:tcW w:w="602" w:type="dxa"/>
          </w:tcPr>
          <w:p w14:paraId="56D317D8" w14:textId="77777777" w:rsidR="00A46A42" w:rsidRPr="00B61F65" w:rsidRDefault="00A46A42" w:rsidP="00A46A42">
            <w:pPr>
              <w:spacing w:beforeLines="20" w:before="48" w:afterLines="20" w:after="48" w:line="252" w:lineRule="auto"/>
              <w:rPr>
                <w:rFonts w:cs="Arial"/>
                <w:sz w:val="18"/>
                <w:szCs w:val="18"/>
              </w:rPr>
            </w:pPr>
          </w:p>
        </w:tc>
        <w:tc>
          <w:tcPr>
            <w:tcW w:w="7635" w:type="dxa"/>
            <w:gridSpan w:val="2"/>
          </w:tcPr>
          <w:p w14:paraId="7B46AC55" w14:textId="409A452F" w:rsidR="00A46A42" w:rsidRPr="00B61F65" w:rsidRDefault="00A46A42" w:rsidP="00A46A42">
            <w:pPr>
              <w:pStyle w:val="Answers"/>
              <w:rPr>
                <w:sz w:val="18"/>
                <w:szCs w:val="18"/>
              </w:rPr>
            </w:pPr>
            <w:r w:rsidRPr="00B61F65">
              <w:rPr>
                <w:sz w:val="18"/>
                <w:szCs w:val="18"/>
              </w:rPr>
              <w:t xml:space="preserve">Whole of economy approach to carbon pricing (E.g. including a strengthened and expanded Safeguard Mechanism)  </w:t>
            </w:r>
          </w:p>
        </w:tc>
        <w:tc>
          <w:tcPr>
            <w:tcW w:w="561" w:type="dxa"/>
            <w:vAlign w:val="center"/>
          </w:tcPr>
          <w:p w14:paraId="614E242D" w14:textId="77777777" w:rsidR="00A46A42" w:rsidRPr="00B61F65" w:rsidRDefault="00A46A42" w:rsidP="00A46A42">
            <w:pPr>
              <w:pStyle w:val="Codes"/>
              <w:spacing w:beforeLines="20" w:before="48" w:afterLines="20" w:after="48" w:line="252" w:lineRule="auto"/>
              <w:rPr>
                <w:sz w:val="18"/>
              </w:rPr>
            </w:pPr>
            <w:r w:rsidRPr="00B61F65">
              <w:rPr>
                <w:sz w:val="18"/>
              </w:rPr>
              <w:t>07</w:t>
            </w:r>
          </w:p>
        </w:tc>
        <w:tc>
          <w:tcPr>
            <w:tcW w:w="822" w:type="dxa"/>
            <w:vAlign w:val="center"/>
          </w:tcPr>
          <w:p w14:paraId="0DCEB063" w14:textId="77777777" w:rsidR="00A46A42" w:rsidRPr="00B61F65" w:rsidRDefault="00A46A42" w:rsidP="00A46A42">
            <w:pPr>
              <w:pStyle w:val="ProgrammingNotes"/>
              <w:spacing w:beforeLines="20" w:before="48" w:afterLines="20" w:after="48" w:line="252" w:lineRule="auto"/>
              <w:rPr>
                <w:sz w:val="18"/>
                <w:szCs w:val="18"/>
              </w:rPr>
            </w:pPr>
          </w:p>
        </w:tc>
      </w:tr>
      <w:tr w:rsidR="00A46A42" w:rsidRPr="00B61F65" w14:paraId="64BB5B13" w14:textId="77777777" w:rsidTr="00DC237E">
        <w:trPr>
          <w:trHeight w:val="272"/>
          <w:jc w:val="center"/>
        </w:trPr>
        <w:tc>
          <w:tcPr>
            <w:tcW w:w="865" w:type="dxa"/>
          </w:tcPr>
          <w:p w14:paraId="49705870" w14:textId="77777777" w:rsidR="00A46A42" w:rsidRPr="00B61F65" w:rsidRDefault="00A46A42" w:rsidP="00A46A42">
            <w:pPr>
              <w:spacing w:beforeLines="20" w:before="48" w:afterLines="20" w:after="48" w:line="252" w:lineRule="auto"/>
              <w:rPr>
                <w:rFonts w:cs="Arial"/>
                <w:sz w:val="18"/>
                <w:szCs w:val="18"/>
              </w:rPr>
            </w:pPr>
          </w:p>
        </w:tc>
        <w:tc>
          <w:tcPr>
            <w:tcW w:w="602" w:type="dxa"/>
          </w:tcPr>
          <w:p w14:paraId="75FDA3E4" w14:textId="77777777" w:rsidR="00A46A42" w:rsidRPr="00B61F65" w:rsidRDefault="00A46A42" w:rsidP="00A46A42">
            <w:pPr>
              <w:spacing w:beforeLines="20" w:before="48" w:afterLines="20" w:after="48" w:line="252" w:lineRule="auto"/>
              <w:rPr>
                <w:rFonts w:cs="Arial"/>
                <w:sz w:val="18"/>
                <w:szCs w:val="18"/>
              </w:rPr>
            </w:pPr>
          </w:p>
        </w:tc>
        <w:tc>
          <w:tcPr>
            <w:tcW w:w="7635" w:type="dxa"/>
            <w:gridSpan w:val="2"/>
          </w:tcPr>
          <w:p w14:paraId="1E854E8D" w14:textId="003E6D92" w:rsidR="00A46A42" w:rsidRPr="00B61F65" w:rsidRDefault="00A46A42" w:rsidP="00A46A42">
            <w:pPr>
              <w:pStyle w:val="Answers"/>
              <w:rPr>
                <w:sz w:val="18"/>
                <w:szCs w:val="18"/>
              </w:rPr>
            </w:pPr>
            <w:r w:rsidRPr="00B61F65">
              <w:rPr>
                <w:sz w:val="18"/>
                <w:szCs w:val="18"/>
              </w:rPr>
              <w:t>Introduce a border carbon adjustment mechanism</w:t>
            </w:r>
          </w:p>
        </w:tc>
        <w:tc>
          <w:tcPr>
            <w:tcW w:w="561" w:type="dxa"/>
            <w:vAlign w:val="center"/>
          </w:tcPr>
          <w:p w14:paraId="7B234046" w14:textId="77777777" w:rsidR="00A46A42" w:rsidRPr="00B61F65" w:rsidRDefault="00A46A42" w:rsidP="00A46A42">
            <w:pPr>
              <w:pStyle w:val="Codes"/>
              <w:spacing w:beforeLines="20" w:before="48" w:afterLines="20" w:after="48" w:line="252" w:lineRule="auto"/>
              <w:rPr>
                <w:sz w:val="18"/>
              </w:rPr>
            </w:pPr>
            <w:r w:rsidRPr="00B61F65">
              <w:rPr>
                <w:sz w:val="18"/>
              </w:rPr>
              <w:t>08</w:t>
            </w:r>
          </w:p>
        </w:tc>
        <w:tc>
          <w:tcPr>
            <w:tcW w:w="822" w:type="dxa"/>
            <w:vAlign w:val="center"/>
          </w:tcPr>
          <w:p w14:paraId="1265C175" w14:textId="77777777" w:rsidR="00A46A42" w:rsidRPr="00B61F65" w:rsidRDefault="00A46A42" w:rsidP="00A46A42">
            <w:pPr>
              <w:pStyle w:val="ProgrammingNotes"/>
              <w:spacing w:beforeLines="20" w:before="48" w:afterLines="20" w:after="48" w:line="252" w:lineRule="auto"/>
              <w:rPr>
                <w:sz w:val="18"/>
                <w:szCs w:val="18"/>
              </w:rPr>
            </w:pPr>
          </w:p>
        </w:tc>
      </w:tr>
      <w:tr w:rsidR="00A46A42" w:rsidRPr="00B61F65" w14:paraId="2D87A984" w14:textId="77777777" w:rsidTr="00DC237E">
        <w:trPr>
          <w:trHeight w:val="272"/>
          <w:jc w:val="center"/>
        </w:trPr>
        <w:tc>
          <w:tcPr>
            <w:tcW w:w="865" w:type="dxa"/>
          </w:tcPr>
          <w:p w14:paraId="02A1E33D" w14:textId="77777777" w:rsidR="00A46A42" w:rsidRPr="00B61F65" w:rsidRDefault="00A46A42" w:rsidP="00A46A42">
            <w:pPr>
              <w:spacing w:beforeLines="20" w:before="48" w:afterLines="20" w:after="48" w:line="252" w:lineRule="auto"/>
              <w:rPr>
                <w:rFonts w:cs="Arial"/>
                <w:sz w:val="18"/>
                <w:szCs w:val="18"/>
              </w:rPr>
            </w:pPr>
          </w:p>
        </w:tc>
        <w:tc>
          <w:tcPr>
            <w:tcW w:w="602" w:type="dxa"/>
          </w:tcPr>
          <w:p w14:paraId="17974DE4" w14:textId="77777777" w:rsidR="00A46A42" w:rsidRPr="00B61F65" w:rsidRDefault="00A46A42" w:rsidP="00A46A42">
            <w:pPr>
              <w:spacing w:beforeLines="20" w:before="48" w:afterLines="20" w:after="48" w:line="252" w:lineRule="auto"/>
              <w:rPr>
                <w:rFonts w:cs="Arial"/>
                <w:sz w:val="18"/>
                <w:szCs w:val="18"/>
              </w:rPr>
            </w:pPr>
          </w:p>
        </w:tc>
        <w:tc>
          <w:tcPr>
            <w:tcW w:w="7635" w:type="dxa"/>
            <w:gridSpan w:val="2"/>
          </w:tcPr>
          <w:p w14:paraId="2293D62F" w14:textId="30F74BB8" w:rsidR="00A46A42" w:rsidRPr="00B61F65" w:rsidRDefault="00A46A42" w:rsidP="00A46A42">
            <w:pPr>
              <w:pStyle w:val="Answers"/>
              <w:rPr>
                <w:rStyle w:val="normaltextrun"/>
                <w:sz w:val="18"/>
                <w:szCs w:val="18"/>
              </w:rPr>
            </w:pPr>
            <w:r w:rsidRPr="00B61F65">
              <w:rPr>
                <w:sz w:val="18"/>
                <w:szCs w:val="18"/>
              </w:rPr>
              <w:t>Tax and regulatory reforms to make [Australia/New Zealand] an attractive investment destination</w:t>
            </w:r>
          </w:p>
        </w:tc>
        <w:tc>
          <w:tcPr>
            <w:tcW w:w="561" w:type="dxa"/>
            <w:vAlign w:val="center"/>
          </w:tcPr>
          <w:p w14:paraId="1C8C95F4" w14:textId="77777777" w:rsidR="00A46A42" w:rsidRPr="00B61F65" w:rsidRDefault="00A46A42" w:rsidP="00A46A42">
            <w:pPr>
              <w:pStyle w:val="Codes"/>
              <w:spacing w:beforeLines="20" w:before="48" w:afterLines="20" w:after="48" w:line="252" w:lineRule="auto"/>
              <w:rPr>
                <w:sz w:val="18"/>
              </w:rPr>
            </w:pPr>
            <w:r w:rsidRPr="00B61F65">
              <w:rPr>
                <w:sz w:val="18"/>
              </w:rPr>
              <w:t>09</w:t>
            </w:r>
          </w:p>
        </w:tc>
        <w:tc>
          <w:tcPr>
            <w:tcW w:w="822" w:type="dxa"/>
            <w:vAlign w:val="center"/>
          </w:tcPr>
          <w:p w14:paraId="5861730D" w14:textId="77777777" w:rsidR="00A46A42" w:rsidRPr="00B61F65" w:rsidRDefault="00A46A42" w:rsidP="00A46A42">
            <w:pPr>
              <w:pStyle w:val="ProgrammingNotes"/>
              <w:spacing w:beforeLines="20" w:before="48" w:afterLines="20" w:after="48" w:line="252" w:lineRule="auto"/>
              <w:rPr>
                <w:sz w:val="18"/>
                <w:szCs w:val="18"/>
              </w:rPr>
            </w:pPr>
          </w:p>
        </w:tc>
      </w:tr>
      <w:tr w:rsidR="00A46A42" w:rsidRPr="00B61F65" w14:paraId="0E855E91" w14:textId="77777777" w:rsidTr="00DC237E">
        <w:trPr>
          <w:trHeight w:val="272"/>
          <w:jc w:val="center"/>
        </w:trPr>
        <w:tc>
          <w:tcPr>
            <w:tcW w:w="865" w:type="dxa"/>
          </w:tcPr>
          <w:p w14:paraId="487F0717" w14:textId="77777777" w:rsidR="00A46A42" w:rsidRPr="00B61F65" w:rsidRDefault="00A46A42" w:rsidP="00A46A42">
            <w:pPr>
              <w:spacing w:beforeLines="20" w:before="48" w:afterLines="20" w:after="48" w:line="252" w:lineRule="auto"/>
              <w:rPr>
                <w:rFonts w:cs="Arial"/>
                <w:sz w:val="18"/>
                <w:szCs w:val="18"/>
              </w:rPr>
            </w:pPr>
          </w:p>
        </w:tc>
        <w:tc>
          <w:tcPr>
            <w:tcW w:w="602" w:type="dxa"/>
          </w:tcPr>
          <w:p w14:paraId="4C3FEAE6" w14:textId="77777777" w:rsidR="00A46A42" w:rsidRPr="00B61F65" w:rsidRDefault="00A46A42" w:rsidP="00A46A42">
            <w:pPr>
              <w:spacing w:beforeLines="20" w:before="48" w:afterLines="20" w:after="48" w:line="252" w:lineRule="auto"/>
              <w:rPr>
                <w:rFonts w:cs="Arial"/>
                <w:sz w:val="18"/>
                <w:szCs w:val="18"/>
              </w:rPr>
            </w:pPr>
          </w:p>
        </w:tc>
        <w:tc>
          <w:tcPr>
            <w:tcW w:w="7635" w:type="dxa"/>
            <w:gridSpan w:val="2"/>
          </w:tcPr>
          <w:p w14:paraId="4B2368D3" w14:textId="6DD25F02" w:rsidR="00A46A42" w:rsidRPr="00B61F65" w:rsidRDefault="00A46A42" w:rsidP="00A46A42">
            <w:pPr>
              <w:pStyle w:val="Answers"/>
              <w:rPr>
                <w:rStyle w:val="normaltextrun"/>
                <w:sz w:val="18"/>
                <w:szCs w:val="18"/>
              </w:rPr>
            </w:pPr>
            <w:r w:rsidRPr="00B61F65">
              <w:rPr>
                <w:sz w:val="18"/>
                <w:szCs w:val="18"/>
              </w:rPr>
              <w:t>Introduce demand-side measures to support the growth of decarbonised commodities (E.g. low-carbon liquid fuels, green iron etc.)</w:t>
            </w:r>
          </w:p>
        </w:tc>
        <w:tc>
          <w:tcPr>
            <w:tcW w:w="561" w:type="dxa"/>
            <w:vAlign w:val="center"/>
          </w:tcPr>
          <w:p w14:paraId="28793661" w14:textId="77777777" w:rsidR="00A46A42" w:rsidRPr="00B61F65" w:rsidRDefault="00A46A42" w:rsidP="00A46A42">
            <w:pPr>
              <w:pStyle w:val="Codes"/>
              <w:spacing w:beforeLines="20" w:before="48" w:afterLines="20" w:after="48" w:line="252" w:lineRule="auto"/>
              <w:rPr>
                <w:sz w:val="18"/>
              </w:rPr>
            </w:pPr>
            <w:r w:rsidRPr="00B61F65">
              <w:rPr>
                <w:sz w:val="18"/>
              </w:rPr>
              <w:t>10</w:t>
            </w:r>
          </w:p>
        </w:tc>
        <w:tc>
          <w:tcPr>
            <w:tcW w:w="822" w:type="dxa"/>
            <w:vAlign w:val="center"/>
          </w:tcPr>
          <w:p w14:paraId="4D27E4E7" w14:textId="3E26793A" w:rsidR="00A46A42" w:rsidRPr="00B61F65" w:rsidRDefault="00A46A42" w:rsidP="00A46A42">
            <w:pPr>
              <w:pStyle w:val="ProgrammingNotes"/>
              <w:spacing w:beforeLines="20" w:before="48" w:afterLines="20" w:after="48" w:line="252" w:lineRule="auto"/>
              <w:rPr>
                <w:sz w:val="18"/>
                <w:szCs w:val="18"/>
              </w:rPr>
            </w:pPr>
            <w:r w:rsidRPr="00B61F65">
              <w:rPr>
                <w:sz w:val="18"/>
                <w:szCs w:val="18"/>
              </w:rPr>
              <w:t>AUS ONLY</w:t>
            </w:r>
          </w:p>
        </w:tc>
      </w:tr>
      <w:tr w:rsidR="00A46A42" w:rsidRPr="00B61F65" w14:paraId="058774F7" w14:textId="77777777" w:rsidTr="00DC237E">
        <w:trPr>
          <w:trHeight w:val="272"/>
          <w:jc w:val="center"/>
        </w:trPr>
        <w:tc>
          <w:tcPr>
            <w:tcW w:w="865" w:type="dxa"/>
          </w:tcPr>
          <w:p w14:paraId="2D89A2B0" w14:textId="77777777" w:rsidR="00A46A42" w:rsidRPr="00B61F65" w:rsidRDefault="00A46A42" w:rsidP="00A46A42">
            <w:pPr>
              <w:spacing w:beforeLines="20" w:before="48" w:afterLines="20" w:after="48" w:line="252" w:lineRule="auto"/>
              <w:rPr>
                <w:rFonts w:cs="Arial"/>
                <w:sz w:val="18"/>
                <w:szCs w:val="18"/>
              </w:rPr>
            </w:pPr>
          </w:p>
        </w:tc>
        <w:tc>
          <w:tcPr>
            <w:tcW w:w="602" w:type="dxa"/>
          </w:tcPr>
          <w:p w14:paraId="143314C1" w14:textId="77777777" w:rsidR="00A46A42" w:rsidRPr="00B61F65" w:rsidRDefault="00A46A42" w:rsidP="00A46A42">
            <w:pPr>
              <w:spacing w:beforeLines="20" w:before="48" w:afterLines="20" w:after="48" w:line="252" w:lineRule="auto"/>
              <w:rPr>
                <w:rFonts w:cs="Arial"/>
                <w:sz w:val="18"/>
                <w:szCs w:val="18"/>
              </w:rPr>
            </w:pPr>
          </w:p>
        </w:tc>
        <w:tc>
          <w:tcPr>
            <w:tcW w:w="7635" w:type="dxa"/>
            <w:gridSpan w:val="2"/>
          </w:tcPr>
          <w:p w14:paraId="06AFE94A" w14:textId="528E7B5D" w:rsidR="00A46A42" w:rsidRPr="00B61F65" w:rsidRDefault="00A46A42" w:rsidP="00A46A42">
            <w:pPr>
              <w:pStyle w:val="Answers"/>
              <w:rPr>
                <w:rStyle w:val="normaltextrun"/>
                <w:sz w:val="18"/>
                <w:szCs w:val="18"/>
              </w:rPr>
            </w:pPr>
            <w:r w:rsidRPr="00B61F65">
              <w:rPr>
                <w:sz w:val="18"/>
                <w:szCs w:val="18"/>
              </w:rPr>
              <w:t>Improve efficiency and effectiveness of public finance through SIV reform</w:t>
            </w:r>
          </w:p>
        </w:tc>
        <w:tc>
          <w:tcPr>
            <w:tcW w:w="561" w:type="dxa"/>
            <w:vAlign w:val="center"/>
          </w:tcPr>
          <w:p w14:paraId="25955FB3" w14:textId="77777777" w:rsidR="00A46A42" w:rsidRPr="00B61F65" w:rsidRDefault="00A46A42" w:rsidP="00A46A42">
            <w:pPr>
              <w:pStyle w:val="Codes"/>
              <w:spacing w:beforeLines="20" w:before="48" w:afterLines="20" w:after="48" w:line="252" w:lineRule="auto"/>
              <w:rPr>
                <w:sz w:val="18"/>
              </w:rPr>
            </w:pPr>
            <w:r w:rsidRPr="00B61F65">
              <w:rPr>
                <w:sz w:val="18"/>
              </w:rPr>
              <w:t>11</w:t>
            </w:r>
          </w:p>
        </w:tc>
        <w:tc>
          <w:tcPr>
            <w:tcW w:w="822" w:type="dxa"/>
            <w:vAlign w:val="center"/>
          </w:tcPr>
          <w:p w14:paraId="6E85291F" w14:textId="5D4FB642" w:rsidR="00A46A42" w:rsidRPr="00B61F65" w:rsidRDefault="00A46A42" w:rsidP="00A46A42">
            <w:pPr>
              <w:pStyle w:val="ProgrammingNotes"/>
              <w:spacing w:beforeLines="20" w:before="48" w:afterLines="20" w:after="48" w:line="252" w:lineRule="auto"/>
              <w:rPr>
                <w:sz w:val="18"/>
                <w:szCs w:val="18"/>
              </w:rPr>
            </w:pPr>
            <w:r w:rsidRPr="00B61F65">
              <w:rPr>
                <w:sz w:val="18"/>
                <w:szCs w:val="18"/>
              </w:rPr>
              <w:t>AUS ONLY</w:t>
            </w:r>
          </w:p>
        </w:tc>
      </w:tr>
      <w:tr w:rsidR="005D7AC7" w:rsidRPr="00B61F65" w14:paraId="25E7EF65" w14:textId="77777777" w:rsidTr="00490C69">
        <w:trPr>
          <w:trHeight w:val="272"/>
          <w:jc w:val="center"/>
        </w:trPr>
        <w:tc>
          <w:tcPr>
            <w:tcW w:w="10485" w:type="dxa"/>
            <w:gridSpan w:val="6"/>
          </w:tcPr>
          <w:p w14:paraId="30CF9084" w14:textId="5F674A91" w:rsidR="005D7AC7" w:rsidRPr="00B61F65" w:rsidRDefault="005D7AC7" w:rsidP="005D7AC7">
            <w:pPr>
              <w:pStyle w:val="ProgrammingNotes"/>
              <w:spacing w:beforeLines="20" w:before="48" w:afterLines="20" w:after="48" w:line="252" w:lineRule="auto"/>
              <w:jc w:val="left"/>
              <w:rPr>
                <w:sz w:val="18"/>
                <w:szCs w:val="18"/>
              </w:rPr>
            </w:pPr>
            <w:r w:rsidRPr="00B61F65">
              <w:rPr>
                <w:color w:val="auto"/>
                <w:sz w:val="18"/>
                <w:szCs w:val="18"/>
              </w:rPr>
              <w:t>Fossil fuel transition</w:t>
            </w:r>
          </w:p>
        </w:tc>
      </w:tr>
      <w:tr w:rsidR="00A63881" w:rsidRPr="00B61F65" w14:paraId="1E1FD19D" w14:textId="77777777" w:rsidTr="00DC237E">
        <w:trPr>
          <w:trHeight w:val="272"/>
          <w:jc w:val="center"/>
        </w:trPr>
        <w:tc>
          <w:tcPr>
            <w:tcW w:w="865" w:type="dxa"/>
          </w:tcPr>
          <w:p w14:paraId="389ECE05" w14:textId="77777777" w:rsidR="00A63881" w:rsidRPr="00B61F65" w:rsidRDefault="00A63881" w:rsidP="00A63881">
            <w:pPr>
              <w:spacing w:beforeLines="20" w:before="48" w:afterLines="20" w:after="48" w:line="252" w:lineRule="auto"/>
              <w:rPr>
                <w:rFonts w:cs="Arial"/>
                <w:sz w:val="18"/>
                <w:szCs w:val="18"/>
              </w:rPr>
            </w:pPr>
          </w:p>
        </w:tc>
        <w:tc>
          <w:tcPr>
            <w:tcW w:w="602" w:type="dxa"/>
          </w:tcPr>
          <w:p w14:paraId="3F5268B0" w14:textId="77777777" w:rsidR="00A63881" w:rsidRPr="00B61F65" w:rsidRDefault="00A63881" w:rsidP="00A63881">
            <w:pPr>
              <w:spacing w:beforeLines="20" w:before="48" w:afterLines="20" w:after="48" w:line="252" w:lineRule="auto"/>
              <w:rPr>
                <w:rFonts w:cs="Arial"/>
                <w:sz w:val="18"/>
                <w:szCs w:val="18"/>
              </w:rPr>
            </w:pPr>
          </w:p>
        </w:tc>
        <w:tc>
          <w:tcPr>
            <w:tcW w:w="7635" w:type="dxa"/>
            <w:gridSpan w:val="2"/>
          </w:tcPr>
          <w:p w14:paraId="5786FDBB" w14:textId="305CCE38" w:rsidR="00A63881" w:rsidRPr="00B61F65" w:rsidRDefault="00A63881" w:rsidP="00A63881">
            <w:pPr>
              <w:pStyle w:val="Answers"/>
              <w:rPr>
                <w:sz w:val="18"/>
                <w:szCs w:val="18"/>
              </w:rPr>
            </w:pPr>
            <w:r w:rsidRPr="00B61F65">
              <w:rPr>
                <w:sz w:val="18"/>
                <w:szCs w:val="18"/>
              </w:rPr>
              <w:t xml:space="preserve">Phasing out fossil fuel subsidies </w:t>
            </w:r>
          </w:p>
        </w:tc>
        <w:tc>
          <w:tcPr>
            <w:tcW w:w="561" w:type="dxa"/>
            <w:vAlign w:val="center"/>
          </w:tcPr>
          <w:p w14:paraId="70C0C7F2" w14:textId="77777777" w:rsidR="00A63881" w:rsidRPr="00B61F65" w:rsidRDefault="00A63881" w:rsidP="00A63881">
            <w:pPr>
              <w:pStyle w:val="Codes"/>
              <w:spacing w:beforeLines="20" w:before="48" w:afterLines="20" w:after="48" w:line="252" w:lineRule="auto"/>
              <w:rPr>
                <w:sz w:val="18"/>
              </w:rPr>
            </w:pPr>
            <w:r w:rsidRPr="00B61F65">
              <w:rPr>
                <w:sz w:val="18"/>
              </w:rPr>
              <w:t>12</w:t>
            </w:r>
          </w:p>
        </w:tc>
        <w:tc>
          <w:tcPr>
            <w:tcW w:w="822" w:type="dxa"/>
            <w:vAlign w:val="center"/>
          </w:tcPr>
          <w:p w14:paraId="2EC38707" w14:textId="77777777" w:rsidR="00A63881" w:rsidRPr="00B61F65" w:rsidRDefault="00A63881" w:rsidP="00A63881">
            <w:pPr>
              <w:pStyle w:val="ProgrammingNotes"/>
              <w:spacing w:beforeLines="20" w:before="48" w:afterLines="20" w:after="48" w:line="252" w:lineRule="auto"/>
              <w:rPr>
                <w:sz w:val="18"/>
                <w:szCs w:val="18"/>
              </w:rPr>
            </w:pPr>
          </w:p>
        </w:tc>
      </w:tr>
      <w:tr w:rsidR="00A63881" w:rsidRPr="00B61F65" w14:paraId="369FD933" w14:textId="77777777" w:rsidTr="00DC237E">
        <w:trPr>
          <w:trHeight w:val="272"/>
          <w:jc w:val="center"/>
        </w:trPr>
        <w:tc>
          <w:tcPr>
            <w:tcW w:w="865" w:type="dxa"/>
          </w:tcPr>
          <w:p w14:paraId="45B9451C" w14:textId="77777777" w:rsidR="00A63881" w:rsidRPr="00B61F65" w:rsidRDefault="00A63881" w:rsidP="00A63881">
            <w:pPr>
              <w:spacing w:beforeLines="20" w:before="48" w:afterLines="20" w:after="48" w:line="252" w:lineRule="auto"/>
              <w:rPr>
                <w:rFonts w:cs="Arial"/>
                <w:sz w:val="18"/>
                <w:szCs w:val="18"/>
              </w:rPr>
            </w:pPr>
          </w:p>
        </w:tc>
        <w:tc>
          <w:tcPr>
            <w:tcW w:w="602" w:type="dxa"/>
          </w:tcPr>
          <w:p w14:paraId="6F9D0B2D" w14:textId="77777777" w:rsidR="00A63881" w:rsidRPr="00B61F65" w:rsidRDefault="00A63881" w:rsidP="00A63881">
            <w:pPr>
              <w:spacing w:beforeLines="20" w:before="48" w:afterLines="20" w:after="48" w:line="252" w:lineRule="auto"/>
              <w:rPr>
                <w:rFonts w:cs="Arial"/>
                <w:sz w:val="18"/>
                <w:szCs w:val="18"/>
              </w:rPr>
            </w:pPr>
          </w:p>
        </w:tc>
        <w:tc>
          <w:tcPr>
            <w:tcW w:w="7635" w:type="dxa"/>
            <w:gridSpan w:val="2"/>
          </w:tcPr>
          <w:p w14:paraId="76C2AC8A" w14:textId="4369D4FE" w:rsidR="00A63881" w:rsidRPr="00B61F65" w:rsidRDefault="00A63881" w:rsidP="00A63881">
            <w:pPr>
              <w:pStyle w:val="Answers"/>
              <w:rPr>
                <w:sz w:val="18"/>
                <w:szCs w:val="18"/>
              </w:rPr>
            </w:pPr>
            <w:r w:rsidRPr="00B61F65">
              <w:rPr>
                <w:sz w:val="18"/>
                <w:szCs w:val="18"/>
              </w:rPr>
              <w:t xml:space="preserve">Timelines on the phase out of coal, oil and gas </w:t>
            </w:r>
          </w:p>
        </w:tc>
        <w:tc>
          <w:tcPr>
            <w:tcW w:w="561" w:type="dxa"/>
            <w:vAlign w:val="center"/>
          </w:tcPr>
          <w:p w14:paraId="25621941" w14:textId="6245A3FB" w:rsidR="00A63881" w:rsidRPr="00B61F65" w:rsidRDefault="00A63881" w:rsidP="00A63881">
            <w:pPr>
              <w:pStyle w:val="Codes"/>
              <w:spacing w:beforeLines="20" w:before="48" w:afterLines="20" w:after="48" w:line="252" w:lineRule="auto"/>
              <w:rPr>
                <w:sz w:val="18"/>
              </w:rPr>
            </w:pPr>
            <w:r w:rsidRPr="00B61F65">
              <w:rPr>
                <w:sz w:val="18"/>
              </w:rPr>
              <w:t>13</w:t>
            </w:r>
          </w:p>
        </w:tc>
        <w:tc>
          <w:tcPr>
            <w:tcW w:w="822" w:type="dxa"/>
            <w:vAlign w:val="center"/>
          </w:tcPr>
          <w:p w14:paraId="3F6F947A" w14:textId="77777777" w:rsidR="00A63881" w:rsidRPr="00B61F65" w:rsidRDefault="00A63881" w:rsidP="00A63881">
            <w:pPr>
              <w:pStyle w:val="ProgrammingNotes"/>
              <w:spacing w:beforeLines="20" w:before="48" w:afterLines="20" w:after="48" w:line="252" w:lineRule="auto"/>
              <w:rPr>
                <w:sz w:val="18"/>
                <w:szCs w:val="18"/>
              </w:rPr>
            </w:pPr>
          </w:p>
        </w:tc>
      </w:tr>
      <w:tr w:rsidR="005D7AC7" w:rsidRPr="00B61F65" w14:paraId="4921A8F2" w14:textId="77777777" w:rsidTr="00C74E89">
        <w:trPr>
          <w:trHeight w:val="272"/>
          <w:jc w:val="center"/>
        </w:trPr>
        <w:tc>
          <w:tcPr>
            <w:tcW w:w="10485" w:type="dxa"/>
            <w:gridSpan w:val="6"/>
          </w:tcPr>
          <w:p w14:paraId="6EDA55FC" w14:textId="0F965465" w:rsidR="005D7AC7" w:rsidRPr="00B61F65" w:rsidRDefault="005D7AC7" w:rsidP="005D7AC7">
            <w:pPr>
              <w:pStyle w:val="ProgrammingNotes"/>
              <w:spacing w:beforeLines="20" w:before="48" w:afterLines="20" w:after="48" w:line="252" w:lineRule="auto"/>
              <w:jc w:val="left"/>
              <w:rPr>
                <w:sz w:val="18"/>
                <w:szCs w:val="18"/>
              </w:rPr>
            </w:pPr>
            <w:r w:rsidRPr="00B61F65">
              <w:rPr>
                <w:color w:val="auto"/>
                <w:sz w:val="18"/>
                <w:szCs w:val="18"/>
              </w:rPr>
              <w:t>Corporate transition, disclosure &amp; systemic oversight</w:t>
            </w:r>
          </w:p>
        </w:tc>
      </w:tr>
      <w:tr w:rsidR="007714FB" w:rsidRPr="00B61F65" w14:paraId="72A86A8D" w14:textId="77777777" w:rsidTr="00DC237E">
        <w:trPr>
          <w:trHeight w:val="272"/>
          <w:jc w:val="center"/>
        </w:trPr>
        <w:tc>
          <w:tcPr>
            <w:tcW w:w="865" w:type="dxa"/>
          </w:tcPr>
          <w:p w14:paraId="2B5B2442" w14:textId="77777777" w:rsidR="007714FB" w:rsidRPr="00B61F65" w:rsidRDefault="007714FB" w:rsidP="007714FB">
            <w:pPr>
              <w:spacing w:beforeLines="20" w:before="48" w:afterLines="20" w:after="48" w:line="252" w:lineRule="auto"/>
              <w:rPr>
                <w:rFonts w:cs="Arial"/>
                <w:sz w:val="18"/>
                <w:szCs w:val="18"/>
              </w:rPr>
            </w:pPr>
          </w:p>
        </w:tc>
        <w:tc>
          <w:tcPr>
            <w:tcW w:w="602" w:type="dxa"/>
          </w:tcPr>
          <w:p w14:paraId="628AB15F" w14:textId="77777777" w:rsidR="007714FB" w:rsidRPr="00B61F65" w:rsidRDefault="007714FB" w:rsidP="007714FB">
            <w:pPr>
              <w:spacing w:beforeLines="20" w:before="48" w:afterLines="20" w:after="48" w:line="252" w:lineRule="auto"/>
              <w:rPr>
                <w:rFonts w:cs="Arial"/>
                <w:sz w:val="18"/>
                <w:szCs w:val="18"/>
              </w:rPr>
            </w:pPr>
          </w:p>
        </w:tc>
        <w:tc>
          <w:tcPr>
            <w:tcW w:w="7635" w:type="dxa"/>
            <w:gridSpan w:val="2"/>
          </w:tcPr>
          <w:p w14:paraId="7DC36898" w14:textId="24C66EFD" w:rsidR="007714FB" w:rsidRPr="00B61F65" w:rsidRDefault="007714FB" w:rsidP="007714FB">
            <w:pPr>
              <w:pStyle w:val="Answers"/>
              <w:rPr>
                <w:rStyle w:val="normaltextrun"/>
                <w:sz w:val="18"/>
                <w:szCs w:val="18"/>
              </w:rPr>
            </w:pPr>
            <w:r w:rsidRPr="00B61F65">
              <w:rPr>
                <w:rStyle w:val="normaltextrun"/>
                <w:sz w:val="18"/>
                <w:szCs w:val="18"/>
              </w:rPr>
              <w:t>Require mandatory corporate transition plans</w:t>
            </w:r>
          </w:p>
        </w:tc>
        <w:tc>
          <w:tcPr>
            <w:tcW w:w="561" w:type="dxa"/>
            <w:vAlign w:val="center"/>
          </w:tcPr>
          <w:p w14:paraId="4C907C50" w14:textId="25C9B301" w:rsidR="007714FB" w:rsidRPr="00B61F65" w:rsidRDefault="007714FB" w:rsidP="007714FB">
            <w:pPr>
              <w:pStyle w:val="Codes"/>
              <w:spacing w:beforeLines="20" w:before="48" w:afterLines="20" w:after="48" w:line="252" w:lineRule="auto"/>
              <w:rPr>
                <w:sz w:val="18"/>
              </w:rPr>
            </w:pPr>
            <w:r w:rsidRPr="00B61F65">
              <w:rPr>
                <w:sz w:val="18"/>
              </w:rPr>
              <w:t>14</w:t>
            </w:r>
          </w:p>
        </w:tc>
        <w:tc>
          <w:tcPr>
            <w:tcW w:w="822" w:type="dxa"/>
            <w:vAlign w:val="center"/>
          </w:tcPr>
          <w:p w14:paraId="5DFDF4E2" w14:textId="77777777" w:rsidR="007714FB" w:rsidRPr="00B61F65" w:rsidRDefault="007714FB" w:rsidP="007714FB">
            <w:pPr>
              <w:pStyle w:val="ProgrammingNotes"/>
              <w:spacing w:beforeLines="20" w:before="48" w:afterLines="20" w:after="48" w:line="252" w:lineRule="auto"/>
              <w:rPr>
                <w:sz w:val="18"/>
                <w:szCs w:val="18"/>
              </w:rPr>
            </w:pPr>
          </w:p>
        </w:tc>
      </w:tr>
      <w:tr w:rsidR="00DF157B" w:rsidRPr="00B61F65" w14:paraId="409C0845" w14:textId="77777777" w:rsidTr="00DC237E">
        <w:trPr>
          <w:trHeight w:val="272"/>
          <w:jc w:val="center"/>
        </w:trPr>
        <w:tc>
          <w:tcPr>
            <w:tcW w:w="865" w:type="dxa"/>
          </w:tcPr>
          <w:p w14:paraId="420C8501" w14:textId="77777777" w:rsidR="00DF157B" w:rsidRPr="00B61F65" w:rsidRDefault="00DF157B" w:rsidP="00DF157B">
            <w:pPr>
              <w:spacing w:beforeLines="20" w:before="48" w:afterLines="20" w:after="48" w:line="252" w:lineRule="auto"/>
              <w:rPr>
                <w:rFonts w:cs="Arial"/>
                <w:sz w:val="18"/>
                <w:szCs w:val="18"/>
              </w:rPr>
            </w:pPr>
          </w:p>
        </w:tc>
        <w:tc>
          <w:tcPr>
            <w:tcW w:w="602" w:type="dxa"/>
          </w:tcPr>
          <w:p w14:paraId="755752D9" w14:textId="77777777" w:rsidR="00DF157B" w:rsidRPr="00B61F65" w:rsidRDefault="00DF157B" w:rsidP="00DF157B">
            <w:pPr>
              <w:spacing w:beforeLines="20" w:before="48" w:afterLines="20" w:after="48" w:line="252" w:lineRule="auto"/>
              <w:rPr>
                <w:rFonts w:cs="Arial"/>
                <w:sz w:val="18"/>
                <w:szCs w:val="18"/>
              </w:rPr>
            </w:pPr>
          </w:p>
        </w:tc>
        <w:tc>
          <w:tcPr>
            <w:tcW w:w="7635" w:type="dxa"/>
            <w:gridSpan w:val="2"/>
          </w:tcPr>
          <w:p w14:paraId="321246B8" w14:textId="58BF30CC" w:rsidR="00DF157B" w:rsidRPr="00B61F65" w:rsidRDefault="00DF157B" w:rsidP="00DF157B">
            <w:pPr>
              <w:pStyle w:val="Answers"/>
              <w:rPr>
                <w:rStyle w:val="normaltextrun"/>
                <w:sz w:val="18"/>
                <w:szCs w:val="18"/>
              </w:rPr>
            </w:pPr>
            <w:r w:rsidRPr="00B61F65">
              <w:rPr>
                <w:sz w:val="18"/>
                <w:szCs w:val="18"/>
              </w:rPr>
              <w:t xml:space="preserve">Greenwashing and misinformation legislation, monitoring </w:t>
            </w:r>
          </w:p>
        </w:tc>
        <w:tc>
          <w:tcPr>
            <w:tcW w:w="561" w:type="dxa"/>
            <w:vAlign w:val="center"/>
          </w:tcPr>
          <w:p w14:paraId="022FCC4D" w14:textId="1AB1769C" w:rsidR="00DF157B" w:rsidRPr="00B61F65" w:rsidRDefault="00DF157B" w:rsidP="00DF157B">
            <w:pPr>
              <w:pStyle w:val="Codes"/>
              <w:spacing w:beforeLines="20" w:before="48" w:afterLines="20" w:after="48" w:line="252" w:lineRule="auto"/>
              <w:rPr>
                <w:sz w:val="18"/>
              </w:rPr>
            </w:pPr>
            <w:r w:rsidRPr="00B61F65">
              <w:rPr>
                <w:sz w:val="18"/>
              </w:rPr>
              <w:t>15</w:t>
            </w:r>
          </w:p>
        </w:tc>
        <w:tc>
          <w:tcPr>
            <w:tcW w:w="822" w:type="dxa"/>
            <w:vAlign w:val="center"/>
          </w:tcPr>
          <w:p w14:paraId="7EBD5613" w14:textId="77777777" w:rsidR="00DF157B" w:rsidRPr="00B61F65" w:rsidRDefault="00DF157B" w:rsidP="00DF157B">
            <w:pPr>
              <w:pStyle w:val="ProgrammingNotes"/>
              <w:spacing w:beforeLines="20" w:before="48" w:afterLines="20" w:after="48" w:line="252" w:lineRule="auto"/>
              <w:rPr>
                <w:sz w:val="18"/>
                <w:szCs w:val="18"/>
              </w:rPr>
            </w:pPr>
          </w:p>
        </w:tc>
      </w:tr>
      <w:tr w:rsidR="00DF157B" w:rsidRPr="00B61F65" w14:paraId="7373D7A6" w14:textId="77777777" w:rsidTr="00DC237E">
        <w:trPr>
          <w:trHeight w:val="272"/>
          <w:jc w:val="center"/>
        </w:trPr>
        <w:tc>
          <w:tcPr>
            <w:tcW w:w="865" w:type="dxa"/>
          </w:tcPr>
          <w:p w14:paraId="3CF62917" w14:textId="77777777" w:rsidR="00DF157B" w:rsidRPr="00B61F65" w:rsidRDefault="00DF157B" w:rsidP="00DF157B">
            <w:pPr>
              <w:spacing w:beforeLines="20" w:before="48" w:afterLines="20" w:after="48" w:line="252" w:lineRule="auto"/>
              <w:rPr>
                <w:rFonts w:cs="Arial"/>
                <w:sz w:val="18"/>
                <w:szCs w:val="18"/>
              </w:rPr>
            </w:pPr>
          </w:p>
        </w:tc>
        <w:tc>
          <w:tcPr>
            <w:tcW w:w="602" w:type="dxa"/>
          </w:tcPr>
          <w:p w14:paraId="4A933205" w14:textId="77777777" w:rsidR="00DF157B" w:rsidRPr="00B61F65" w:rsidRDefault="00DF157B" w:rsidP="00DF157B">
            <w:pPr>
              <w:spacing w:beforeLines="20" w:before="48" w:afterLines="20" w:after="48" w:line="252" w:lineRule="auto"/>
              <w:rPr>
                <w:rFonts w:cs="Arial"/>
                <w:sz w:val="18"/>
                <w:szCs w:val="18"/>
              </w:rPr>
            </w:pPr>
          </w:p>
        </w:tc>
        <w:tc>
          <w:tcPr>
            <w:tcW w:w="7635" w:type="dxa"/>
            <w:gridSpan w:val="2"/>
          </w:tcPr>
          <w:p w14:paraId="0BF2BB6B" w14:textId="30A06B11" w:rsidR="00DF157B" w:rsidRPr="00B61F65" w:rsidRDefault="00DF157B" w:rsidP="00DF157B">
            <w:pPr>
              <w:pStyle w:val="Answers"/>
              <w:rPr>
                <w:rStyle w:val="normaltextrun"/>
                <w:sz w:val="18"/>
                <w:szCs w:val="18"/>
              </w:rPr>
            </w:pPr>
            <w:r w:rsidRPr="00B61F65">
              <w:rPr>
                <w:sz w:val="18"/>
                <w:szCs w:val="18"/>
              </w:rPr>
              <w:t xml:space="preserve">Improved approach to Just Transition, including social license and community benefit sharing </w:t>
            </w:r>
          </w:p>
        </w:tc>
        <w:tc>
          <w:tcPr>
            <w:tcW w:w="561" w:type="dxa"/>
            <w:vAlign w:val="center"/>
          </w:tcPr>
          <w:p w14:paraId="7A0CA3ED" w14:textId="5A50B729" w:rsidR="00DF157B" w:rsidRPr="00B61F65" w:rsidRDefault="00DF157B" w:rsidP="00DF157B">
            <w:pPr>
              <w:pStyle w:val="Codes"/>
              <w:spacing w:beforeLines="20" w:before="48" w:afterLines="20" w:after="48" w:line="252" w:lineRule="auto"/>
              <w:rPr>
                <w:sz w:val="18"/>
              </w:rPr>
            </w:pPr>
            <w:r w:rsidRPr="00B61F65">
              <w:rPr>
                <w:sz w:val="18"/>
              </w:rPr>
              <w:t>16</w:t>
            </w:r>
          </w:p>
        </w:tc>
        <w:tc>
          <w:tcPr>
            <w:tcW w:w="822" w:type="dxa"/>
            <w:vAlign w:val="center"/>
          </w:tcPr>
          <w:p w14:paraId="51F9B3CE" w14:textId="77777777" w:rsidR="00DF157B" w:rsidRPr="00B61F65" w:rsidRDefault="00DF157B" w:rsidP="00DF157B">
            <w:pPr>
              <w:pStyle w:val="ProgrammingNotes"/>
              <w:spacing w:beforeLines="20" w:before="48" w:afterLines="20" w:after="48" w:line="252" w:lineRule="auto"/>
              <w:rPr>
                <w:sz w:val="18"/>
                <w:szCs w:val="18"/>
              </w:rPr>
            </w:pPr>
          </w:p>
        </w:tc>
      </w:tr>
      <w:tr w:rsidR="00DF157B" w:rsidRPr="00B61F65" w14:paraId="55F0304E" w14:textId="77777777" w:rsidTr="00DC237E">
        <w:trPr>
          <w:trHeight w:val="272"/>
          <w:jc w:val="center"/>
        </w:trPr>
        <w:tc>
          <w:tcPr>
            <w:tcW w:w="865" w:type="dxa"/>
          </w:tcPr>
          <w:p w14:paraId="3E24F823" w14:textId="77777777" w:rsidR="00DF157B" w:rsidRPr="00B61F65" w:rsidRDefault="00DF157B" w:rsidP="00DF157B">
            <w:pPr>
              <w:spacing w:beforeLines="20" w:before="48" w:afterLines="20" w:after="48" w:line="252" w:lineRule="auto"/>
              <w:rPr>
                <w:rFonts w:cs="Arial"/>
                <w:sz w:val="18"/>
                <w:szCs w:val="18"/>
              </w:rPr>
            </w:pPr>
          </w:p>
        </w:tc>
        <w:tc>
          <w:tcPr>
            <w:tcW w:w="602" w:type="dxa"/>
          </w:tcPr>
          <w:p w14:paraId="2B5021DF" w14:textId="77777777" w:rsidR="00DF157B" w:rsidRPr="00B61F65" w:rsidRDefault="00DF157B" w:rsidP="00DF157B">
            <w:pPr>
              <w:spacing w:beforeLines="20" w:before="48" w:afterLines="20" w:after="48" w:line="252" w:lineRule="auto"/>
              <w:rPr>
                <w:rFonts w:cs="Arial"/>
                <w:sz w:val="18"/>
                <w:szCs w:val="18"/>
              </w:rPr>
            </w:pPr>
          </w:p>
        </w:tc>
        <w:tc>
          <w:tcPr>
            <w:tcW w:w="7635" w:type="dxa"/>
            <w:gridSpan w:val="2"/>
          </w:tcPr>
          <w:p w14:paraId="3C30229B" w14:textId="11939D60" w:rsidR="00DF157B" w:rsidRPr="00B61F65" w:rsidRDefault="00DF157B" w:rsidP="00DF157B">
            <w:pPr>
              <w:pStyle w:val="Answers"/>
              <w:rPr>
                <w:rStyle w:val="normaltextrun"/>
                <w:sz w:val="18"/>
                <w:szCs w:val="18"/>
              </w:rPr>
            </w:pPr>
            <w:r w:rsidRPr="00B61F65">
              <w:rPr>
                <w:sz w:val="18"/>
                <w:szCs w:val="18"/>
              </w:rPr>
              <w:t>Require economic regulators to identify and respond to systemic climate risks through regular stress testing</w:t>
            </w:r>
          </w:p>
        </w:tc>
        <w:tc>
          <w:tcPr>
            <w:tcW w:w="561" w:type="dxa"/>
            <w:vAlign w:val="center"/>
          </w:tcPr>
          <w:p w14:paraId="1DAC6FCC" w14:textId="4B803B81" w:rsidR="00DF157B" w:rsidRPr="00B61F65" w:rsidRDefault="00DF157B" w:rsidP="00DF157B">
            <w:pPr>
              <w:pStyle w:val="Codes"/>
              <w:spacing w:beforeLines="20" w:before="48" w:afterLines="20" w:after="48" w:line="252" w:lineRule="auto"/>
              <w:rPr>
                <w:sz w:val="18"/>
              </w:rPr>
            </w:pPr>
            <w:r w:rsidRPr="00B61F65">
              <w:rPr>
                <w:sz w:val="18"/>
              </w:rPr>
              <w:t>17</w:t>
            </w:r>
          </w:p>
        </w:tc>
        <w:tc>
          <w:tcPr>
            <w:tcW w:w="822" w:type="dxa"/>
            <w:vAlign w:val="center"/>
          </w:tcPr>
          <w:p w14:paraId="7B49B6A1" w14:textId="77777777" w:rsidR="00DF157B" w:rsidRPr="00B61F65" w:rsidRDefault="00DF157B" w:rsidP="00DF157B">
            <w:pPr>
              <w:pStyle w:val="ProgrammingNotes"/>
              <w:spacing w:beforeLines="20" w:before="48" w:afterLines="20" w:after="48" w:line="252" w:lineRule="auto"/>
              <w:rPr>
                <w:sz w:val="18"/>
                <w:szCs w:val="18"/>
              </w:rPr>
            </w:pPr>
          </w:p>
        </w:tc>
      </w:tr>
      <w:tr w:rsidR="00DF157B" w:rsidRPr="00B61F65" w14:paraId="4D017AA7" w14:textId="77777777" w:rsidTr="00C75703">
        <w:trPr>
          <w:trHeight w:val="272"/>
          <w:jc w:val="center"/>
        </w:trPr>
        <w:tc>
          <w:tcPr>
            <w:tcW w:w="10485" w:type="dxa"/>
            <w:gridSpan w:val="6"/>
          </w:tcPr>
          <w:p w14:paraId="59E8A4A7" w14:textId="18163D68" w:rsidR="00DF157B" w:rsidRPr="00B61F65" w:rsidRDefault="00DF157B" w:rsidP="00DF157B">
            <w:pPr>
              <w:pStyle w:val="ProgrammingNotes"/>
              <w:spacing w:beforeLines="20" w:before="48" w:afterLines="20" w:after="48" w:line="252" w:lineRule="auto"/>
              <w:jc w:val="left"/>
              <w:rPr>
                <w:color w:val="auto"/>
                <w:sz w:val="18"/>
                <w:szCs w:val="18"/>
              </w:rPr>
            </w:pPr>
            <w:r w:rsidRPr="00B61F65">
              <w:rPr>
                <w:color w:val="auto"/>
                <w:sz w:val="18"/>
                <w:szCs w:val="18"/>
              </w:rPr>
              <w:t>Physical risk &amp; adaptation/resilience</w:t>
            </w:r>
          </w:p>
        </w:tc>
      </w:tr>
      <w:tr w:rsidR="00DF157B" w:rsidRPr="00B61F65" w14:paraId="6BD0959B" w14:textId="77777777" w:rsidTr="00DC237E">
        <w:trPr>
          <w:trHeight w:val="272"/>
          <w:jc w:val="center"/>
        </w:trPr>
        <w:tc>
          <w:tcPr>
            <w:tcW w:w="865" w:type="dxa"/>
          </w:tcPr>
          <w:p w14:paraId="4CCB264B" w14:textId="77777777" w:rsidR="00DF157B" w:rsidRPr="00B61F65" w:rsidRDefault="00DF157B" w:rsidP="00DF157B">
            <w:pPr>
              <w:spacing w:beforeLines="20" w:before="48" w:afterLines="20" w:after="48" w:line="252" w:lineRule="auto"/>
              <w:rPr>
                <w:rFonts w:cs="Arial"/>
                <w:sz w:val="18"/>
                <w:szCs w:val="18"/>
              </w:rPr>
            </w:pPr>
          </w:p>
        </w:tc>
        <w:tc>
          <w:tcPr>
            <w:tcW w:w="602" w:type="dxa"/>
          </w:tcPr>
          <w:p w14:paraId="2888EBFB" w14:textId="77777777" w:rsidR="00DF157B" w:rsidRPr="00B61F65" w:rsidRDefault="00DF157B" w:rsidP="00DF157B">
            <w:pPr>
              <w:spacing w:beforeLines="20" w:before="48" w:afterLines="20" w:after="48" w:line="252" w:lineRule="auto"/>
              <w:rPr>
                <w:rFonts w:cs="Arial"/>
                <w:sz w:val="18"/>
                <w:szCs w:val="18"/>
              </w:rPr>
            </w:pPr>
          </w:p>
        </w:tc>
        <w:tc>
          <w:tcPr>
            <w:tcW w:w="7635" w:type="dxa"/>
            <w:gridSpan w:val="2"/>
          </w:tcPr>
          <w:p w14:paraId="27D1C2C5" w14:textId="06DB5B5D" w:rsidR="00DF157B" w:rsidRPr="00B61F65" w:rsidRDefault="00DF157B" w:rsidP="00DF157B">
            <w:pPr>
              <w:pStyle w:val="Answers"/>
              <w:rPr>
                <w:rStyle w:val="normaltextrun"/>
                <w:sz w:val="18"/>
                <w:szCs w:val="18"/>
              </w:rPr>
            </w:pPr>
            <w:r w:rsidRPr="00B61F65">
              <w:rPr>
                <w:sz w:val="18"/>
                <w:szCs w:val="18"/>
              </w:rPr>
              <w:t>Setting targets for economic resilience to physical risks</w:t>
            </w:r>
          </w:p>
        </w:tc>
        <w:tc>
          <w:tcPr>
            <w:tcW w:w="561" w:type="dxa"/>
            <w:vAlign w:val="center"/>
          </w:tcPr>
          <w:p w14:paraId="3529B717" w14:textId="4421AE91" w:rsidR="00DF157B" w:rsidRPr="00B61F65" w:rsidRDefault="00DF157B" w:rsidP="00DF157B">
            <w:pPr>
              <w:pStyle w:val="Codes"/>
              <w:spacing w:beforeLines="20" w:before="48" w:afterLines="20" w:after="48" w:line="252" w:lineRule="auto"/>
              <w:rPr>
                <w:sz w:val="18"/>
              </w:rPr>
            </w:pPr>
            <w:r w:rsidRPr="00B61F65">
              <w:rPr>
                <w:sz w:val="18"/>
              </w:rPr>
              <w:t>18</w:t>
            </w:r>
          </w:p>
        </w:tc>
        <w:tc>
          <w:tcPr>
            <w:tcW w:w="822" w:type="dxa"/>
            <w:vAlign w:val="center"/>
          </w:tcPr>
          <w:p w14:paraId="1C61B7B0" w14:textId="77777777" w:rsidR="00DF157B" w:rsidRPr="00B61F65" w:rsidRDefault="00DF157B" w:rsidP="00DF157B">
            <w:pPr>
              <w:pStyle w:val="ProgrammingNotes"/>
              <w:spacing w:beforeLines="20" w:before="48" w:afterLines="20" w:after="48" w:line="252" w:lineRule="auto"/>
              <w:rPr>
                <w:sz w:val="18"/>
                <w:szCs w:val="18"/>
              </w:rPr>
            </w:pPr>
          </w:p>
        </w:tc>
      </w:tr>
      <w:tr w:rsidR="00DF157B" w:rsidRPr="00B61F65" w14:paraId="5105AE08" w14:textId="77777777" w:rsidTr="00DC237E">
        <w:trPr>
          <w:trHeight w:val="272"/>
          <w:jc w:val="center"/>
        </w:trPr>
        <w:tc>
          <w:tcPr>
            <w:tcW w:w="865" w:type="dxa"/>
          </w:tcPr>
          <w:p w14:paraId="3C083DC4" w14:textId="77777777" w:rsidR="00DF157B" w:rsidRPr="00B61F65" w:rsidRDefault="00DF157B" w:rsidP="00DF157B">
            <w:pPr>
              <w:spacing w:beforeLines="20" w:before="48" w:afterLines="20" w:after="48" w:line="252" w:lineRule="auto"/>
              <w:rPr>
                <w:rFonts w:cs="Arial"/>
                <w:sz w:val="18"/>
                <w:szCs w:val="18"/>
              </w:rPr>
            </w:pPr>
          </w:p>
        </w:tc>
        <w:tc>
          <w:tcPr>
            <w:tcW w:w="602" w:type="dxa"/>
          </w:tcPr>
          <w:p w14:paraId="233655C2" w14:textId="77777777" w:rsidR="00DF157B" w:rsidRPr="00B61F65" w:rsidRDefault="00DF157B" w:rsidP="00DF157B">
            <w:pPr>
              <w:spacing w:beforeLines="20" w:before="48" w:afterLines="20" w:after="48" w:line="252" w:lineRule="auto"/>
              <w:rPr>
                <w:rFonts w:cs="Arial"/>
                <w:sz w:val="18"/>
                <w:szCs w:val="18"/>
              </w:rPr>
            </w:pPr>
          </w:p>
        </w:tc>
        <w:tc>
          <w:tcPr>
            <w:tcW w:w="7635" w:type="dxa"/>
            <w:gridSpan w:val="2"/>
          </w:tcPr>
          <w:p w14:paraId="7684A6E0" w14:textId="284CB449" w:rsidR="00DF157B" w:rsidRPr="00B61F65" w:rsidRDefault="00DF157B" w:rsidP="00DF157B">
            <w:pPr>
              <w:pStyle w:val="Answers"/>
              <w:rPr>
                <w:rStyle w:val="normaltextrun"/>
                <w:sz w:val="18"/>
                <w:szCs w:val="18"/>
              </w:rPr>
            </w:pPr>
            <w:r w:rsidRPr="00B61F65">
              <w:rPr>
                <w:sz w:val="18"/>
                <w:szCs w:val="18"/>
              </w:rPr>
              <w:t>Setting sector-specific adaptation plans</w:t>
            </w:r>
          </w:p>
        </w:tc>
        <w:tc>
          <w:tcPr>
            <w:tcW w:w="561" w:type="dxa"/>
            <w:vAlign w:val="center"/>
          </w:tcPr>
          <w:p w14:paraId="5A02D071" w14:textId="439EDD82" w:rsidR="00DF157B" w:rsidRPr="00B61F65" w:rsidRDefault="00DF157B" w:rsidP="00DF157B">
            <w:pPr>
              <w:pStyle w:val="Codes"/>
              <w:spacing w:beforeLines="20" w:before="48" w:afterLines="20" w:after="48" w:line="252" w:lineRule="auto"/>
              <w:rPr>
                <w:sz w:val="18"/>
              </w:rPr>
            </w:pPr>
            <w:r w:rsidRPr="00B61F65">
              <w:rPr>
                <w:sz w:val="18"/>
              </w:rPr>
              <w:t>19</w:t>
            </w:r>
          </w:p>
        </w:tc>
        <w:tc>
          <w:tcPr>
            <w:tcW w:w="822" w:type="dxa"/>
            <w:vAlign w:val="center"/>
          </w:tcPr>
          <w:p w14:paraId="39035CA3" w14:textId="77777777" w:rsidR="00DF157B" w:rsidRPr="00B61F65" w:rsidRDefault="00DF157B" w:rsidP="00DF157B">
            <w:pPr>
              <w:pStyle w:val="ProgrammingNotes"/>
              <w:spacing w:beforeLines="20" w:before="48" w:afterLines="20" w:after="48" w:line="252" w:lineRule="auto"/>
              <w:rPr>
                <w:sz w:val="18"/>
                <w:szCs w:val="18"/>
              </w:rPr>
            </w:pPr>
          </w:p>
        </w:tc>
      </w:tr>
      <w:tr w:rsidR="00DF157B" w:rsidRPr="00B61F65" w14:paraId="452BA771" w14:textId="77777777" w:rsidTr="00DC237E">
        <w:trPr>
          <w:trHeight w:val="272"/>
          <w:jc w:val="center"/>
        </w:trPr>
        <w:tc>
          <w:tcPr>
            <w:tcW w:w="865" w:type="dxa"/>
          </w:tcPr>
          <w:p w14:paraId="3DD6A0E7" w14:textId="77777777" w:rsidR="00DF157B" w:rsidRPr="00B61F65" w:rsidRDefault="00DF157B" w:rsidP="00DF157B">
            <w:pPr>
              <w:spacing w:beforeLines="20" w:before="48" w:afterLines="20" w:after="48" w:line="252" w:lineRule="auto"/>
              <w:rPr>
                <w:rFonts w:cs="Arial"/>
                <w:sz w:val="18"/>
                <w:szCs w:val="18"/>
              </w:rPr>
            </w:pPr>
          </w:p>
        </w:tc>
        <w:tc>
          <w:tcPr>
            <w:tcW w:w="602" w:type="dxa"/>
          </w:tcPr>
          <w:p w14:paraId="6DE78A44" w14:textId="77777777" w:rsidR="00DF157B" w:rsidRPr="00B61F65" w:rsidRDefault="00DF157B" w:rsidP="00DF157B">
            <w:pPr>
              <w:spacing w:beforeLines="20" w:before="48" w:afterLines="20" w:after="48" w:line="252" w:lineRule="auto"/>
              <w:rPr>
                <w:rFonts w:cs="Arial"/>
                <w:sz w:val="18"/>
                <w:szCs w:val="18"/>
              </w:rPr>
            </w:pPr>
          </w:p>
        </w:tc>
        <w:tc>
          <w:tcPr>
            <w:tcW w:w="7635" w:type="dxa"/>
            <w:gridSpan w:val="2"/>
          </w:tcPr>
          <w:p w14:paraId="66B0566D" w14:textId="21AD2286" w:rsidR="00DF157B" w:rsidRPr="00B61F65" w:rsidRDefault="00DF157B" w:rsidP="00DF157B">
            <w:pPr>
              <w:pStyle w:val="Answers"/>
              <w:rPr>
                <w:rStyle w:val="normaltextrun"/>
                <w:sz w:val="18"/>
                <w:szCs w:val="18"/>
              </w:rPr>
            </w:pPr>
            <w:r w:rsidRPr="00B61F65">
              <w:rPr>
                <w:sz w:val="18"/>
                <w:szCs w:val="18"/>
              </w:rPr>
              <w:t>Updating physical climate risk regulations and other governance measures (e.g. planning frameworks, building codes)</w:t>
            </w:r>
          </w:p>
        </w:tc>
        <w:tc>
          <w:tcPr>
            <w:tcW w:w="561" w:type="dxa"/>
            <w:vAlign w:val="center"/>
          </w:tcPr>
          <w:p w14:paraId="15F07A07" w14:textId="07143B0F" w:rsidR="00DF157B" w:rsidRPr="00B61F65" w:rsidRDefault="00DF157B" w:rsidP="00DF157B">
            <w:pPr>
              <w:pStyle w:val="Codes"/>
              <w:spacing w:beforeLines="20" w:before="48" w:afterLines="20" w:after="48" w:line="252" w:lineRule="auto"/>
              <w:rPr>
                <w:sz w:val="18"/>
              </w:rPr>
            </w:pPr>
            <w:r w:rsidRPr="00B61F65">
              <w:rPr>
                <w:sz w:val="18"/>
              </w:rPr>
              <w:t>20</w:t>
            </w:r>
          </w:p>
        </w:tc>
        <w:tc>
          <w:tcPr>
            <w:tcW w:w="822" w:type="dxa"/>
            <w:vAlign w:val="center"/>
          </w:tcPr>
          <w:p w14:paraId="45861DA2" w14:textId="77777777" w:rsidR="00DF157B" w:rsidRPr="00B61F65" w:rsidRDefault="00DF157B" w:rsidP="00DF157B">
            <w:pPr>
              <w:pStyle w:val="ProgrammingNotes"/>
              <w:spacing w:beforeLines="20" w:before="48" w:afterLines="20" w:after="48" w:line="252" w:lineRule="auto"/>
              <w:rPr>
                <w:sz w:val="18"/>
                <w:szCs w:val="18"/>
              </w:rPr>
            </w:pPr>
          </w:p>
        </w:tc>
      </w:tr>
      <w:tr w:rsidR="00DF157B" w:rsidRPr="00B61F65" w14:paraId="1FFBAA82" w14:textId="77777777" w:rsidTr="00DC237E">
        <w:trPr>
          <w:trHeight w:val="272"/>
          <w:jc w:val="center"/>
        </w:trPr>
        <w:tc>
          <w:tcPr>
            <w:tcW w:w="865" w:type="dxa"/>
          </w:tcPr>
          <w:p w14:paraId="4F317430" w14:textId="77777777" w:rsidR="00DF157B" w:rsidRPr="00B61F65" w:rsidRDefault="00DF157B" w:rsidP="00DF157B">
            <w:pPr>
              <w:spacing w:beforeLines="20" w:before="48" w:afterLines="20" w:after="48" w:line="252" w:lineRule="auto"/>
              <w:rPr>
                <w:rFonts w:cs="Arial"/>
                <w:sz w:val="18"/>
                <w:szCs w:val="18"/>
              </w:rPr>
            </w:pPr>
          </w:p>
        </w:tc>
        <w:tc>
          <w:tcPr>
            <w:tcW w:w="602" w:type="dxa"/>
          </w:tcPr>
          <w:p w14:paraId="374343F5" w14:textId="77777777" w:rsidR="00DF157B" w:rsidRPr="00B61F65" w:rsidRDefault="00DF157B" w:rsidP="00DF157B">
            <w:pPr>
              <w:spacing w:beforeLines="20" w:before="48" w:afterLines="20" w:after="48" w:line="252" w:lineRule="auto"/>
              <w:rPr>
                <w:rFonts w:cs="Arial"/>
                <w:sz w:val="18"/>
                <w:szCs w:val="18"/>
              </w:rPr>
            </w:pPr>
          </w:p>
        </w:tc>
        <w:tc>
          <w:tcPr>
            <w:tcW w:w="7635" w:type="dxa"/>
            <w:gridSpan w:val="2"/>
          </w:tcPr>
          <w:p w14:paraId="2A92E4C6" w14:textId="0A122588" w:rsidR="00DF157B" w:rsidRPr="00B61F65" w:rsidRDefault="00DF157B" w:rsidP="00DF157B">
            <w:pPr>
              <w:pStyle w:val="Answers"/>
              <w:rPr>
                <w:rStyle w:val="normaltextrun"/>
                <w:sz w:val="18"/>
                <w:szCs w:val="18"/>
              </w:rPr>
            </w:pPr>
            <w:r w:rsidRPr="00B61F65">
              <w:rPr>
                <w:sz w:val="18"/>
                <w:szCs w:val="18"/>
              </w:rPr>
              <w:t>Increased public sector investment in adaptation and resilience</w:t>
            </w:r>
          </w:p>
        </w:tc>
        <w:tc>
          <w:tcPr>
            <w:tcW w:w="561" w:type="dxa"/>
            <w:vAlign w:val="center"/>
          </w:tcPr>
          <w:p w14:paraId="605F4071" w14:textId="2929E7B9" w:rsidR="00DF157B" w:rsidRPr="00B61F65" w:rsidRDefault="00DF157B" w:rsidP="00DF157B">
            <w:pPr>
              <w:pStyle w:val="Codes"/>
              <w:spacing w:beforeLines="20" w:before="48" w:afterLines="20" w:after="48" w:line="252" w:lineRule="auto"/>
              <w:rPr>
                <w:sz w:val="18"/>
              </w:rPr>
            </w:pPr>
            <w:r w:rsidRPr="00B61F65">
              <w:rPr>
                <w:sz w:val="18"/>
              </w:rPr>
              <w:t>21</w:t>
            </w:r>
          </w:p>
        </w:tc>
        <w:tc>
          <w:tcPr>
            <w:tcW w:w="822" w:type="dxa"/>
            <w:vAlign w:val="center"/>
          </w:tcPr>
          <w:p w14:paraId="413817F3" w14:textId="77777777" w:rsidR="00DF157B" w:rsidRPr="00B61F65" w:rsidRDefault="00DF157B" w:rsidP="00DF157B">
            <w:pPr>
              <w:pStyle w:val="ProgrammingNotes"/>
              <w:spacing w:beforeLines="20" w:before="48" w:afterLines="20" w:after="48" w:line="252" w:lineRule="auto"/>
              <w:rPr>
                <w:sz w:val="18"/>
                <w:szCs w:val="18"/>
              </w:rPr>
            </w:pPr>
          </w:p>
        </w:tc>
      </w:tr>
      <w:tr w:rsidR="00DF157B" w:rsidRPr="00B61F65" w14:paraId="639609A7" w14:textId="77777777" w:rsidTr="00DC237E">
        <w:trPr>
          <w:trHeight w:val="272"/>
          <w:jc w:val="center"/>
        </w:trPr>
        <w:tc>
          <w:tcPr>
            <w:tcW w:w="865" w:type="dxa"/>
          </w:tcPr>
          <w:p w14:paraId="14C8FFEA" w14:textId="77777777" w:rsidR="00DF157B" w:rsidRPr="00B61F65" w:rsidRDefault="00DF157B" w:rsidP="00DF157B">
            <w:pPr>
              <w:spacing w:beforeLines="20" w:before="48" w:afterLines="20" w:after="48" w:line="252" w:lineRule="auto"/>
              <w:rPr>
                <w:rFonts w:cs="Arial"/>
                <w:sz w:val="18"/>
                <w:szCs w:val="18"/>
              </w:rPr>
            </w:pPr>
          </w:p>
        </w:tc>
        <w:tc>
          <w:tcPr>
            <w:tcW w:w="602" w:type="dxa"/>
          </w:tcPr>
          <w:p w14:paraId="7E0E80CE" w14:textId="77777777" w:rsidR="00DF157B" w:rsidRPr="00B61F65" w:rsidRDefault="00DF157B" w:rsidP="00DF157B">
            <w:pPr>
              <w:spacing w:beforeLines="20" w:before="48" w:afterLines="20" w:after="48" w:line="252" w:lineRule="auto"/>
              <w:rPr>
                <w:rFonts w:cs="Arial"/>
                <w:sz w:val="18"/>
                <w:szCs w:val="18"/>
              </w:rPr>
            </w:pPr>
          </w:p>
        </w:tc>
        <w:tc>
          <w:tcPr>
            <w:tcW w:w="7635" w:type="dxa"/>
            <w:gridSpan w:val="2"/>
          </w:tcPr>
          <w:p w14:paraId="0D706603" w14:textId="45F29EEA" w:rsidR="00DF157B" w:rsidRPr="00B61F65" w:rsidRDefault="00DF157B" w:rsidP="00DF157B">
            <w:pPr>
              <w:pStyle w:val="Answers"/>
              <w:rPr>
                <w:rStyle w:val="normaltextrun"/>
                <w:sz w:val="18"/>
                <w:szCs w:val="18"/>
              </w:rPr>
            </w:pPr>
            <w:r w:rsidRPr="00B61F65">
              <w:rPr>
                <w:rStyle w:val="normaltextrun"/>
                <w:sz w:val="18"/>
                <w:szCs w:val="18"/>
              </w:rPr>
              <w:t>Public/private financing Mechanisms to unlock private investment in adaptation and resilience</w:t>
            </w:r>
          </w:p>
        </w:tc>
        <w:tc>
          <w:tcPr>
            <w:tcW w:w="561" w:type="dxa"/>
            <w:vAlign w:val="center"/>
          </w:tcPr>
          <w:p w14:paraId="2C062847" w14:textId="158E8C62" w:rsidR="00DF157B" w:rsidRPr="00B61F65" w:rsidRDefault="00DF157B" w:rsidP="00DF157B">
            <w:pPr>
              <w:pStyle w:val="Codes"/>
              <w:spacing w:beforeLines="20" w:before="48" w:afterLines="20" w:after="48" w:line="252" w:lineRule="auto"/>
              <w:rPr>
                <w:sz w:val="18"/>
              </w:rPr>
            </w:pPr>
            <w:r w:rsidRPr="00B61F65">
              <w:rPr>
                <w:sz w:val="18"/>
              </w:rPr>
              <w:t>22</w:t>
            </w:r>
          </w:p>
        </w:tc>
        <w:tc>
          <w:tcPr>
            <w:tcW w:w="822" w:type="dxa"/>
            <w:vAlign w:val="center"/>
          </w:tcPr>
          <w:p w14:paraId="03440590" w14:textId="77777777" w:rsidR="00DF157B" w:rsidRPr="00B61F65" w:rsidRDefault="00DF157B" w:rsidP="00DF157B">
            <w:pPr>
              <w:pStyle w:val="ProgrammingNotes"/>
              <w:spacing w:beforeLines="20" w:before="48" w:afterLines="20" w:after="48" w:line="252" w:lineRule="auto"/>
              <w:rPr>
                <w:sz w:val="18"/>
                <w:szCs w:val="18"/>
              </w:rPr>
            </w:pPr>
          </w:p>
        </w:tc>
      </w:tr>
      <w:tr w:rsidR="00B61F65" w:rsidRPr="00B61F65" w14:paraId="67C5FCC8" w14:textId="77777777" w:rsidTr="00B5357E">
        <w:trPr>
          <w:trHeight w:val="272"/>
          <w:jc w:val="center"/>
        </w:trPr>
        <w:tc>
          <w:tcPr>
            <w:tcW w:w="10485" w:type="dxa"/>
            <w:gridSpan w:val="6"/>
          </w:tcPr>
          <w:p w14:paraId="72A61023" w14:textId="3376457B" w:rsidR="00B61F65" w:rsidRPr="00B61F65" w:rsidRDefault="00B61F65" w:rsidP="00B61F65">
            <w:pPr>
              <w:pStyle w:val="ProgrammingNotes"/>
              <w:spacing w:beforeLines="20" w:before="48" w:afterLines="20" w:after="48" w:line="252" w:lineRule="auto"/>
              <w:jc w:val="left"/>
              <w:rPr>
                <w:sz w:val="18"/>
                <w:szCs w:val="18"/>
              </w:rPr>
            </w:pPr>
            <w:r w:rsidRPr="00B61F65">
              <w:rPr>
                <w:color w:val="auto"/>
                <w:sz w:val="18"/>
                <w:szCs w:val="18"/>
              </w:rPr>
              <w:t>Regional/international</w:t>
            </w:r>
          </w:p>
        </w:tc>
      </w:tr>
      <w:tr w:rsidR="00B61F65" w:rsidRPr="00B61F65" w14:paraId="309B8305" w14:textId="77777777" w:rsidTr="00DC237E">
        <w:trPr>
          <w:trHeight w:val="272"/>
          <w:jc w:val="center"/>
        </w:trPr>
        <w:tc>
          <w:tcPr>
            <w:tcW w:w="865" w:type="dxa"/>
          </w:tcPr>
          <w:p w14:paraId="317F7E6A" w14:textId="77777777" w:rsidR="00B61F65" w:rsidRPr="00B61F65" w:rsidRDefault="00B61F65" w:rsidP="00DF157B">
            <w:pPr>
              <w:spacing w:beforeLines="20" w:before="48" w:afterLines="20" w:after="48" w:line="252" w:lineRule="auto"/>
              <w:rPr>
                <w:rFonts w:cs="Arial"/>
                <w:sz w:val="18"/>
                <w:szCs w:val="18"/>
              </w:rPr>
            </w:pPr>
          </w:p>
        </w:tc>
        <w:tc>
          <w:tcPr>
            <w:tcW w:w="602" w:type="dxa"/>
          </w:tcPr>
          <w:p w14:paraId="032188B8" w14:textId="77777777" w:rsidR="00B61F65" w:rsidRPr="00B61F65" w:rsidRDefault="00B61F65" w:rsidP="00DF157B">
            <w:pPr>
              <w:spacing w:beforeLines="20" w:before="48" w:afterLines="20" w:after="48" w:line="252" w:lineRule="auto"/>
              <w:rPr>
                <w:rFonts w:cs="Arial"/>
                <w:sz w:val="18"/>
                <w:szCs w:val="18"/>
              </w:rPr>
            </w:pPr>
          </w:p>
        </w:tc>
        <w:tc>
          <w:tcPr>
            <w:tcW w:w="7635" w:type="dxa"/>
            <w:gridSpan w:val="2"/>
          </w:tcPr>
          <w:p w14:paraId="3886B703" w14:textId="1CB549A3" w:rsidR="00B61F65" w:rsidRPr="00B61F65" w:rsidRDefault="00B61F65" w:rsidP="00DF157B">
            <w:pPr>
              <w:pStyle w:val="Answers"/>
              <w:rPr>
                <w:rStyle w:val="normaltextrun"/>
                <w:sz w:val="18"/>
                <w:szCs w:val="18"/>
              </w:rPr>
            </w:pPr>
            <w:r w:rsidRPr="00B61F65">
              <w:rPr>
                <w:rStyle w:val="normaltextrun"/>
                <w:sz w:val="18"/>
                <w:szCs w:val="18"/>
              </w:rPr>
              <w:t>Regional/cross-border mitigation and adaptation initiatives across supply chains and Asia Pacific (APAC)</w:t>
            </w:r>
          </w:p>
        </w:tc>
        <w:tc>
          <w:tcPr>
            <w:tcW w:w="561" w:type="dxa"/>
            <w:vAlign w:val="center"/>
          </w:tcPr>
          <w:p w14:paraId="2327C277" w14:textId="1C3CB1DC" w:rsidR="00B61F65" w:rsidRPr="00B61F65" w:rsidRDefault="00B61F65" w:rsidP="00DF157B">
            <w:pPr>
              <w:pStyle w:val="Codes"/>
              <w:spacing w:beforeLines="20" w:before="48" w:afterLines="20" w:after="48" w:line="252" w:lineRule="auto"/>
              <w:rPr>
                <w:sz w:val="18"/>
              </w:rPr>
            </w:pPr>
            <w:r w:rsidRPr="00B61F65">
              <w:rPr>
                <w:sz w:val="18"/>
              </w:rPr>
              <w:t>23</w:t>
            </w:r>
          </w:p>
        </w:tc>
        <w:tc>
          <w:tcPr>
            <w:tcW w:w="822" w:type="dxa"/>
            <w:vAlign w:val="center"/>
          </w:tcPr>
          <w:p w14:paraId="475C0794" w14:textId="77777777" w:rsidR="00B61F65" w:rsidRPr="00B61F65" w:rsidRDefault="00B61F65" w:rsidP="00DF157B">
            <w:pPr>
              <w:pStyle w:val="ProgrammingNotes"/>
              <w:spacing w:beforeLines="20" w:before="48" w:afterLines="20" w:after="48" w:line="252" w:lineRule="auto"/>
              <w:rPr>
                <w:sz w:val="18"/>
                <w:szCs w:val="18"/>
              </w:rPr>
            </w:pPr>
          </w:p>
        </w:tc>
      </w:tr>
      <w:tr w:rsidR="00DF157B" w:rsidRPr="00B61F65" w14:paraId="2F7CE5E6" w14:textId="77777777" w:rsidTr="00DC237E">
        <w:trPr>
          <w:trHeight w:val="272"/>
          <w:jc w:val="center"/>
        </w:trPr>
        <w:tc>
          <w:tcPr>
            <w:tcW w:w="865" w:type="dxa"/>
          </w:tcPr>
          <w:p w14:paraId="36C380DA" w14:textId="77777777" w:rsidR="00DF157B" w:rsidRPr="00B61F65" w:rsidRDefault="00DF157B" w:rsidP="00DF157B">
            <w:pPr>
              <w:spacing w:beforeLines="20" w:before="48" w:afterLines="20" w:after="48" w:line="252" w:lineRule="auto"/>
              <w:rPr>
                <w:rFonts w:cs="Arial"/>
                <w:sz w:val="18"/>
                <w:szCs w:val="18"/>
              </w:rPr>
            </w:pPr>
          </w:p>
        </w:tc>
        <w:tc>
          <w:tcPr>
            <w:tcW w:w="602" w:type="dxa"/>
          </w:tcPr>
          <w:p w14:paraId="05330D21" w14:textId="77777777" w:rsidR="00DF157B" w:rsidRPr="00B61F65" w:rsidRDefault="00DF157B" w:rsidP="00DF157B">
            <w:pPr>
              <w:spacing w:beforeLines="20" w:before="48" w:afterLines="20" w:after="48" w:line="252" w:lineRule="auto"/>
              <w:rPr>
                <w:rFonts w:cs="Arial"/>
                <w:sz w:val="18"/>
                <w:szCs w:val="18"/>
              </w:rPr>
            </w:pPr>
          </w:p>
        </w:tc>
        <w:tc>
          <w:tcPr>
            <w:tcW w:w="7635" w:type="dxa"/>
            <w:gridSpan w:val="2"/>
          </w:tcPr>
          <w:p w14:paraId="128B6DFA" w14:textId="6800DFE7" w:rsidR="00DF157B" w:rsidRPr="00B61F65" w:rsidRDefault="00DF157B" w:rsidP="00DF157B">
            <w:pPr>
              <w:pStyle w:val="Answers"/>
              <w:rPr>
                <w:rStyle w:val="normaltextrun"/>
                <w:sz w:val="18"/>
                <w:szCs w:val="18"/>
              </w:rPr>
            </w:pPr>
            <w:r w:rsidRPr="00B61F65">
              <w:rPr>
                <w:rStyle w:val="normaltextrun"/>
                <w:sz w:val="18"/>
                <w:szCs w:val="18"/>
              </w:rPr>
              <w:t>Other (please specify) </w:t>
            </w:r>
            <w:r w:rsidRPr="00B61F65">
              <w:rPr>
                <w:rStyle w:val="eop"/>
                <w:sz w:val="18"/>
                <w:szCs w:val="18"/>
              </w:rPr>
              <w:t> </w:t>
            </w:r>
          </w:p>
        </w:tc>
        <w:tc>
          <w:tcPr>
            <w:tcW w:w="561" w:type="dxa"/>
            <w:vAlign w:val="center"/>
          </w:tcPr>
          <w:p w14:paraId="0A06D223" w14:textId="049A92E3" w:rsidR="00DF157B" w:rsidRPr="00B61F65" w:rsidRDefault="00DF157B" w:rsidP="00DF157B">
            <w:pPr>
              <w:pStyle w:val="Codes"/>
              <w:spacing w:beforeLines="20" w:before="48" w:afterLines="20" w:after="48" w:line="252" w:lineRule="auto"/>
              <w:rPr>
                <w:sz w:val="18"/>
              </w:rPr>
            </w:pPr>
            <w:r w:rsidRPr="00B61F65">
              <w:rPr>
                <w:sz w:val="18"/>
              </w:rPr>
              <w:t>96</w:t>
            </w:r>
          </w:p>
        </w:tc>
        <w:tc>
          <w:tcPr>
            <w:tcW w:w="822" w:type="dxa"/>
            <w:vAlign w:val="center"/>
          </w:tcPr>
          <w:p w14:paraId="42B832AD" w14:textId="77777777" w:rsidR="00DF157B" w:rsidRPr="00B61F65" w:rsidRDefault="00DF157B" w:rsidP="00DF157B">
            <w:pPr>
              <w:pStyle w:val="ProgrammingNotes"/>
              <w:spacing w:beforeLines="20" w:before="48" w:afterLines="20" w:after="48" w:line="252" w:lineRule="auto"/>
              <w:rPr>
                <w:sz w:val="18"/>
                <w:szCs w:val="18"/>
              </w:rPr>
            </w:pPr>
          </w:p>
        </w:tc>
      </w:tr>
      <w:tr w:rsidR="00B61F65" w:rsidRPr="00B61F65" w14:paraId="62597331" w14:textId="77777777" w:rsidTr="00470163">
        <w:trPr>
          <w:trHeight w:val="272"/>
          <w:jc w:val="center"/>
        </w:trPr>
        <w:tc>
          <w:tcPr>
            <w:tcW w:w="10485" w:type="dxa"/>
            <w:gridSpan w:val="6"/>
          </w:tcPr>
          <w:p w14:paraId="22E2656B" w14:textId="74A412B7" w:rsidR="00B61F65" w:rsidRPr="00B61F65" w:rsidRDefault="00B61F65" w:rsidP="00B61F65">
            <w:pPr>
              <w:pStyle w:val="Answers"/>
              <w:rPr>
                <w:sz w:val="18"/>
                <w:szCs w:val="18"/>
              </w:rPr>
            </w:pPr>
            <w:r w:rsidRPr="00B61F65">
              <w:rPr>
                <w:sz w:val="18"/>
                <w:szCs w:val="18"/>
              </w:rPr>
              <w:t>* The stated goals of the Paris Agreement include holding any increase in the global average temperature to well below 2°C above pre-industrial levels, and of continuing to pursue efforts to limit temperature increases to 1.5°C above pre-industrial levels.</w:t>
            </w:r>
          </w:p>
        </w:tc>
      </w:tr>
    </w:tbl>
    <w:p w14:paraId="32D6C052" w14:textId="77777777" w:rsidR="007F280D" w:rsidRPr="00446E14" w:rsidRDefault="007F280D" w:rsidP="007F280D"/>
    <w:p w14:paraId="7CC8B4FF" w14:textId="77777777" w:rsidR="007F280D" w:rsidRDefault="007F280D" w:rsidP="00FD2B7D"/>
    <w:tbl>
      <w:tblPr>
        <w:tblStyle w:val="TableGridLight"/>
        <w:tblW w:w="10490" w:type="dxa"/>
        <w:jc w:val="center"/>
        <w:tblLook w:val="04A0" w:firstRow="1" w:lastRow="0" w:firstColumn="1" w:lastColumn="0" w:noHBand="0" w:noVBand="1"/>
      </w:tblPr>
      <w:tblGrid>
        <w:gridCol w:w="1025"/>
        <w:gridCol w:w="589"/>
        <w:gridCol w:w="2492"/>
        <w:gridCol w:w="5006"/>
        <w:gridCol w:w="559"/>
        <w:gridCol w:w="819"/>
      </w:tblGrid>
      <w:tr w:rsidR="00EE4E3F" w:rsidRPr="00446E14" w:rsidDel="007B7A23" w14:paraId="713A52F5" w14:textId="0C17F30D" w:rsidTr="545D1E49">
        <w:trPr>
          <w:trHeight w:val="272"/>
          <w:jc w:val="center"/>
        </w:trPr>
        <w:tc>
          <w:tcPr>
            <w:tcW w:w="10490" w:type="dxa"/>
            <w:gridSpan w:val="6"/>
          </w:tcPr>
          <w:p w14:paraId="1645076B" w14:textId="58295B12" w:rsidR="00EE4E3F" w:rsidRPr="00446E14" w:rsidDel="007B7A23" w:rsidRDefault="00EE4E3F" w:rsidP="54DAAF52">
            <w:pPr>
              <w:pStyle w:val="ASK"/>
              <w:spacing w:beforeLines="20" w:before="48" w:afterLines="20" w:after="48" w:line="252" w:lineRule="auto"/>
              <w:rPr>
                <w:b w:val="0"/>
                <w:color w:val="367587"/>
              </w:rPr>
            </w:pPr>
            <w:r w:rsidRPr="00446E14" w:rsidDel="007B7A23">
              <w:rPr>
                <w:rStyle w:val="ProgrammingNotesChar"/>
                <w:b/>
                <w:bCs/>
              </w:rPr>
              <w:t>INVESTORS – MANDATORY</w:t>
            </w:r>
            <w:r w:rsidR="035C26A6" w:rsidRPr="00446E14" w:rsidDel="007B7A23">
              <w:rPr>
                <w:rStyle w:val="ProgrammingNotesChar"/>
                <w:b/>
                <w:bCs/>
              </w:rPr>
              <w:t xml:space="preserve"> </w:t>
            </w:r>
            <w:r w:rsidR="2281D5C5" w:rsidRPr="048715B6">
              <w:rPr>
                <w:rStyle w:val="ProgrammingNotesChar"/>
                <w:b/>
                <w:bCs/>
              </w:rPr>
              <w:t xml:space="preserve">- </w:t>
            </w:r>
            <w:r w:rsidR="002F02D7">
              <w:rPr>
                <w:rStyle w:val="ProgrammingNotesChar"/>
                <w:b/>
                <w:bCs/>
              </w:rPr>
              <w:t xml:space="preserve">IGCC </w:t>
            </w:r>
            <w:r w:rsidR="61699BE4" w:rsidRPr="048715B6">
              <w:rPr>
                <w:rStyle w:val="ProgrammingNotesChar"/>
                <w:b/>
                <w:bCs/>
              </w:rPr>
              <w:t>ONLY</w:t>
            </w:r>
          </w:p>
        </w:tc>
      </w:tr>
      <w:tr w:rsidR="00EE4E3F" w:rsidRPr="00446E14" w:rsidDel="007B7A23" w14:paraId="0DA097A4" w14:textId="6870C41C" w:rsidTr="545D1E49">
        <w:trPr>
          <w:trHeight w:val="272"/>
          <w:jc w:val="center"/>
        </w:trPr>
        <w:tc>
          <w:tcPr>
            <w:tcW w:w="1025" w:type="dxa"/>
          </w:tcPr>
          <w:p w14:paraId="658D7EF5" w14:textId="1CE79C69" w:rsidR="00EE4E3F" w:rsidRPr="00446E14" w:rsidDel="007B7A23" w:rsidRDefault="3ED87EAE">
            <w:pPr>
              <w:pStyle w:val="QuestionText"/>
              <w:spacing w:beforeLines="20" w:before="48" w:afterLines="20" w:after="48" w:line="252" w:lineRule="auto"/>
            </w:pPr>
            <w:r>
              <w:t>Q</w:t>
            </w:r>
            <w:r w:rsidR="18879C43">
              <w:t>40</w:t>
            </w:r>
          </w:p>
        </w:tc>
        <w:tc>
          <w:tcPr>
            <w:tcW w:w="9465" w:type="dxa"/>
            <w:gridSpan w:val="5"/>
          </w:tcPr>
          <w:p w14:paraId="004C63E2" w14:textId="27F47672" w:rsidR="00EE4E3F" w:rsidRPr="00446E14" w:rsidDel="007B7A23" w:rsidRDefault="00EE4E3F" w:rsidP="6460CD10">
            <w:pPr>
              <w:pStyle w:val="QuestionText"/>
              <w:spacing w:beforeLines="20" w:before="48" w:afterLines="20" w:after="48" w:line="252" w:lineRule="auto"/>
            </w:pPr>
            <w:r w:rsidRPr="00446E14" w:rsidDel="007B7A23">
              <w:t>How do you manage policy or regulatory uncertainty in investment and/or portfolio management decisions?</w:t>
            </w:r>
          </w:p>
        </w:tc>
      </w:tr>
      <w:tr w:rsidR="00E964A8" w:rsidRPr="00446E14" w:rsidDel="007B7A23" w14:paraId="2C00B695" w14:textId="3EB09FAF" w:rsidTr="545D1E49">
        <w:trPr>
          <w:trHeight w:val="272"/>
          <w:jc w:val="center"/>
        </w:trPr>
        <w:tc>
          <w:tcPr>
            <w:tcW w:w="1025" w:type="dxa"/>
          </w:tcPr>
          <w:p w14:paraId="64E62D71" w14:textId="49205810" w:rsidR="00EE4E3F" w:rsidRPr="00446E14" w:rsidDel="007B7A23" w:rsidRDefault="00EE4E3F">
            <w:pPr>
              <w:spacing w:beforeLines="20" w:before="48" w:afterLines="20" w:after="48" w:line="252" w:lineRule="auto"/>
              <w:rPr>
                <w:rFonts w:cs="Arial"/>
              </w:rPr>
            </w:pPr>
          </w:p>
        </w:tc>
        <w:tc>
          <w:tcPr>
            <w:tcW w:w="3081" w:type="dxa"/>
            <w:gridSpan w:val="2"/>
            <w:vAlign w:val="center"/>
          </w:tcPr>
          <w:p w14:paraId="6D6A3F77" w14:textId="66FD9355" w:rsidR="00EE4E3F" w:rsidRPr="00446E14" w:rsidDel="007B7A23" w:rsidRDefault="00EE4E3F">
            <w:pPr>
              <w:pStyle w:val="Pleaseselect"/>
              <w:spacing w:beforeLines="20" w:before="48" w:afterLines="20" w:after="48" w:line="252" w:lineRule="auto"/>
            </w:pPr>
            <w:r w:rsidRPr="00446E14" w:rsidDel="007B7A23">
              <w:t xml:space="preserve">Please select </w:t>
            </w:r>
            <w:r w:rsidR="498541AB" w:rsidRPr="00446E14" w:rsidDel="007B7A23">
              <w:t xml:space="preserve">ALL </w:t>
            </w:r>
            <w:r w:rsidRPr="00446E14" w:rsidDel="007B7A23">
              <w:t>that apply</w:t>
            </w:r>
          </w:p>
        </w:tc>
        <w:tc>
          <w:tcPr>
            <w:tcW w:w="5006" w:type="dxa"/>
            <w:vAlign w:val="center"/>
          </w:tcPr>
          <w:p w14:paraId="2011AE78" w14:textId="524CB17D" w:rsidR="00EE4E3F" w:rsidRPr="00446E14" w:rsidDel="007B7A23" w:rsidRDefault="4AC655DC">
            <w:pPr>
              <w:pStyle w:val="RandomiseInstruction"/>
              <w:spacing w:beforeLines="20" w:before="48" w:afterLines="20" w:after="48" w:line="252" w:lineRule="auto"/>
              <w:jc w:val="center"/>
            </w:pPr>
            <w:r w:rsidRPr="00446E14" w:rsidDel="007B7A23">
              <w:t xml:space="preserve">DO NOT </w:t>
            </w:r>
            <w:r w:rsidR="00EE4E3F" w:rsidRPr="00446E14" w:rsidDel="007B7A23">
              <w:t>RANDOMISE</w:t>
            </w:r>
          </w:p>
        </w:tc>
        <w:tc>
          <w:tcPr>
            <w:tcW w:w="559" w:type="dxa"/>
            <w:vAlign w:val="center"/>
          </w:tcPr>
          <w:p w14:paraId="615EFD58" w14:textId="7046F1CB" w:rsidR="00EE4E3F" w:rsidRPr="00446E14" w:rsidDel="007B7A23" w:rsidRDefault="00EE4E3F">
            <w:pPr>
              <w:pStyle w:val="ProgrammingNotes"/>
              <w:spacing w:beforeLines="20" w:before="48" w:afterLines="20" w:after="48" w:line="252" w:lineRule="auto"/>
            </w:pPr>
            <w:r w:rsidRPr="00446E14" w:rsidDel="007B7A23">
              <w:t>MR</w:t>
            </w:r>
          </w:p>
        </w:tc>
        <w:tc>
          <w:tcPr>
            <w:tcW w:w="819" w:type="dxa"/>
            <w:vAlign w:val="center"/>
          </w:tcPr>
          <w:p w14:paraId="142A0B50" w14:textId="6CB6DFB2" w:rsidR="00EE4E3F" w:rsidRPr="00446E14" w:rsidDel="007B7A23" w:rsidRDefault="00EE4E3F">
            <w:pPr>
              <w:pStyle w:val="ProgrammingNotes"/>
              <w:spacing w:beforeLines="20" w:before="48" w:afterLines="20" w:after="48" w:line="252" w:lineRule="auto"/>
            </w:pPr>
          </w:p>
        </w:tc>
      </w:tr>
      <w:tr w:rsidR="00E964A8" w:rsidRPr="00446E14" w:rsidDel="007B7A23" w14:paraId="62D4DB3D" w14:textId="1D56BB46" w:rsidTr="545D1E49">
        <w:trPr>
          <w:trHeight w:val="272"/>
          <w:jc w:val="center"/>
        </w:trPr>
        <w:tc>
          <w:tcPr>
            <w:tcW w:w="1025" w:type="dxa"/>
          </w:tcPr>
          <w:p w14:paraId="326946A6" w14:textId="18EAC555" w:rsidR="00EE4E3F" w:rsidRPr="00446E14" w:rsidDel="007B7A23" w:rsidRDefault="00EE4E3F" w:rsidP="00EE4E3F">
            <w:pPr>
              <w:spacing w:beforeLines="20" w:before="48" w:afterLines="20" w:after="48" w:line="252" w:lineRule="auto"/>
              <w:rPr>
                <w:rFonts w:cs="Arial"/>
              </w:rPr>
            </w:pPr>
          </w:p>
        </w:tc>
        <w:tc>
          <w:tcPr>
            <w:tcW w:w="589" w:type="dxa"/>
          </w:tcPr>
          <w:p w14:paraId="0BC823F4" w14:textId="01A10FAC" w:rsidR="00EE4E3F" w:rsidRPr="00446E14" w:rsidDel="007B7A23" w:rsidRDefault="00EE4E3F" w:rsidP="00EE4E3F">
            <w:pPr>
              <w:spacing w:beforeLines="20" w:before="48" w:afterLines="20" w:after="48" w:line="252" w:lineRule="auto"/>
              <w:rPr>
                <w:rFonts w:cs="Arial"/>
                <w:b/>
                <w:bCs/>
                <w:i/>
                <w:iCs/>
              </w:rPr>
            </w:pPr>
          </w:p>
        </w:tc>
        <w:tc>
          <w:tcPr>
            <w:tcW w:w="7498" w:type="dxa"/>
            <w:gridSpan w:val="2"/>
          </w:tcPr>
          <w:p w14:paraId="1817EC5C" w14:textId="7F523C9B" w:rsidR="00EE4E3F" w:rsidRPr="00446E14" w:rsidDel="007B7A23" w:rsidRDefault="00EE4E3F" w:rsidP="00EE4E3F">
            <w:pPr>
              <w:pStyle w:val="Answers"/>
            </w:pPr>
            <w:r w:rsidRPr="00446E14" w:rsidDel="007B7A23">
              <w:rPr>
                <w:rStyle w:val="normaltextrun"/>
              </w:rPr>
              <w:t>Redirect investments to other jurisdictions, sectors, or markets with less uncertainty</w:t>
            </w:r>
            <w:r w:rsidRPr="00446E14" w:rsidDel="007B7A23">
              <w:rPr>
                <w:rStyle w:val="eop"/>
              </w:rPr>
              <w:t> </w:t>
            </w:r>
          </w:p>
        </w:tc>
        <w:tc>
          <w:tcPr>
            <w:tcW w:w="559" w:type="dxa"/>
            <w:vAlign w:val="center"/>
          </w:tcPr>
          <w:p w14:paraId="68D3390C" w14:textId="46C773A3" w:rsidR="00EE4E3F" w:rsidRPr="00446E14" w:rsidDel="007B7A23" w:rsidRDefault="00EE4E3F" w:rsidP="00EE4E3F">
            <w:pPr>
              <w:pStyle w:val="Codes"/>
              <w:spacing w:beforeLines="20" w:before="48" w:afterLines="20" w:after="48" w:line="252" w:lineRule="auto"/>
            </w:pPr>
            <w:r w:rsidRPr="00446E14" w:rsidDel="007B7A23">
              <w:t>01</w:t>
            </w:r>
          </w:p>
        </w:tc>
        <w:tc>
          <w:tcPr>
            <w:tcW w:w="819" w:type="dxa"/>
            <w:vAlign w:val="center"/>
          </w:tcPr>
          <w:p w14:paraId="0A4060F9" w14:textId="6CABFEB1" w:rsidR="00EE4E3F" w:rsidRPr="00446E14" w:rsidDel="007B7A23" w:rsidRDefault="00EE4E3F" w:rsidP="00EE4E3F">
            <w:pPr>
              <w:spacing w:beforeLines="20" w:before="48" w:afterLines="20" w:after="48" w:line="252" w:lineRule="auto"/>
              <w:jc w:val="center"/>
              <w:rPr>
                <w:rFonts w:cs="Arial"/>
              </w:rPr>
            </w:pPr>
          </w:p>
        </w:tc>
      </w:tr>
      <w:tr w:rsidR="00E964A8" w:rsidRPr="00446E14" w:rsidDel="007B7A23" w14:paraId="659368AB" w14:textId="2041C29B" w:rsidTr="545D1E49">
        <w:trPr>
          <w:trHeight w:val="272"/>
          <w:jc w:val="center"/>
        </w:trPr>
        <w:tc>
          <w:tcPr>
            <w:tcW w:w="1025" w:type="dxa"/>
          </w:tcPr>
          <w:p w14:paraId="1AEBA880" w14:textId="235B205B" w:rsidR="00EE4E3F" w:rsidRPr="00446E14" w:rsidDel="007B7A23" w:rsidRDefault="00EE4E3F" w:rsidP="00EE4E3F">
            <w:pPr>
              <w:spacing w:beforeLines="20" w:before="48" w:afterLines="20" w:after="48" w:line="252" w:lineRule="auto"/>
              <w:rPr>
                <w:rFonts w:cs="Arial"/>
              </w:rPr>
            </w:pPr>
          </w:p>
        </w:tc>
        <w:tc>
          <w:tcPr>
            <w:tcW w:w="589" w:type="dxa"/>
          </w:tcPr>
          <w:p w14:paraId="5DABFB35" w14:textId="79F5182D" w:rsidR="00EE4E3F" w:rsidRPr="00446E14" w:rsidDel="007B7A23" w:rsidRDefault="00EE4E3F" w:rsidP="00EE4E3F">
            <w:pPr>
              <w:spacing w:beforeLines="20" w:before="48" w:afterLines="20" w:after="48" w:line="252" w:lineRule="auto"/>
              <w:rPr>
                <w:rFonts w:cs="Arial"/>
              </w:rPr>
            </w:pPr>
          </w:p>
        </w:tc>
        <w:tc>
          <w:tcPr>
            <w:tcW w:w="7498" w:type="dxa"/>
            <w:gridSpan w:val="2"/>
          </w:tcPr>
          <w:p w14:paraId="29D10FC0" w14:textId="00579F31" w:rsidR="00EE4E3F" w:rsidRPr="00446E14" w:rsidDel="007B7A23" w:rsidRDefault="00EE4E3F" w:rsidP="00EE4E3F">
            <w:pPr>
              <w:pStyle w:val="Answers"/>
            </w:pPr>
            <w:r w:rsidRPr="00446E14" w:rsidDel="007B7A23">
              <w:rPr>
                <w:rStyle w:val="normaltextrun"/>
              </w:rPr>
              <w:t>Adopt a ‘wait and see’ approach and delay low carbon, green or other investments</w:t>
            </w:r>
            <w:r w:rsidRPr="00446E14" w:rsidDel="007B7A23">
              <w:rPr>
                <w:rStyle w:val="eop"/>
              </w:rPr>
              <w:t> </w:t>
            </w:r>
          </w:p>
        </w:tc>
        <w:tc>
          <w:tcPr>
            <w:tcW w:w="559" w:type="dxa"/>
            <w:vAlign w:val="center"/>
          </w:tcPr>
          <w:p w14:paraId="5455F704" w14:textId="02FC36C7" w:rsidR="00EE4E3F" w:rsidRPr="00446E14" w:rsidDel="007B7A23" w:rsidRDefault="00EE4E3F" w:rsidP="00EE4E3F">
            <w:pPr>
              <w:pStyle w:val="Codes"/>
              <w:spacing w:beforeLines="20" w:before="48" w:afterLines="20" w:after="48" w:line="252" w:lineRule="auto"/>
            </w:pPr>
            <w:r w:rsidRPr="00446E14" w:rsidDel="007B7A23">
              <w:t>02</w:t>
            </w:r>
          </w:p>
        </w:tc>
        <w:tc>
          <w:tcPr>
            <w:tcW w:w="819" w:type="dxa"/>
            <w:vAlign w:val="center"/>
          </w:tcPr>
          <w:p w14:paraId="00F22C20" w14:textId="20CE2A84" w:rsidR="00EE4E3F" w:rsidRPr="00446E14" w:rsidDel="007B7A23" w:rsidRDefault="00EE4E3F" w:rsidP="00EE4E3F">
            <w:pPr>
              <w:spacing w:beforeLines="20" w:before="48" w:afterLines="20" w:after="48" w:line="252" w:lineRule="auto"/>
              <w:jc w:val="center"/>
              <w:rPr>
                <w:rFonts w:cs="Arial"/>
              </w:rPr>
            </w:pPr>
          </w:p>
        </w:tc>
      </w:tr>
      <w:tr w:rsidR="00E964A8" w:rsidRPr="00446E14" w:rsidDel="007B7A23" w14:paraId="47F13F3F" w14:textId="0C90D434" w:rsidTr="545D1E49">
        <w:trPr>
          <w:trHeight w:val="272"/>
          <w:jc w:val="center"/>
        </w:trPr>
        <w:tc>
          <w:tcPr>
            <w:tcW w:w="1025" w:type="dxa"/>
          </w:tcPr>
          <w:p w14:paraId="632345EE" w14:textId="15D364B7" w:rsidR="00EE4E3F" w:rsidRPr="00446E14" w:rsidDel="007B7A23" w:rsidRDefault="00EE4E3F" w:rsidP="00EE4E3F">
            <w:pPr>
              <w:spacing w:beforeLines="20" w:before="48" w:afterLines="20" w:after="48" w:line="252" w:lineRule="auto"/>
              <w:rPr>
                <w:rFonts w:cs="Arial"/>
              </w:rPr>
            </w:pPr>
          </w:p>
        </w:tc>
        <w:tc>
          <w:tcPr>
            <w:tcW w:w="589" w:type="dxa"/>
          </w:tcPr>
          <w:p w14:paraId="5B3EB0A6" w14:textId="69CB80FE" w:rsidR="00EE4E3F" w:rsidRPr="00446E14" w:rsidDel="007B7A23" w:rsidRDefault="00EE4E3F" w:rsidP="00EE4E3F">
            <w:pPr>
              <w:spacing w:beforeLines="20" w:before="48" w:afterLines="20" w:after="48" w:line="252" w:lineRule="auto"/>
              <w:rPr>
                <w:rFonts w:cs="Arial"/>
              </w:rPr>
            </w:pPr>
          </w:p>
        </w:tc>
        <w:tc>
          <w:tcPr>
            <w:tcW w:w="7498" w:type="dxa"/>
            <w:gridSpan w:val="2"/>
          </w:tcPr>
          <w:p w14:paraId="0F0BAD72" w14:textId="268B6AAB" w:rsidR="00EE4E3F" w:rsidRPr="00446E14" w:rsidDel="007B7A23" w:rsidRDefault="00EE4E3F" w:rsidP="00EE4E3F">
            <w:pPr>
              <w:pStyle w:val="Answers"/>
            </w:pPr>
            <w:r w:rsidRPr="00446E14" w:rsidDel="007B7A23">
              <w:rPr>
                <w:rStyle w:val="normaltextrun"/>
              </w:rPr>
              <w:t> An increased risk is taken into account in our valuation assessment </w:t>
            </w:r>
            <w:r w:rsidRPr="00446E14" w:rsidDel="007B7A23">
              <w:rPr>
                <w:rStyle w:val="eop"/>
              </w:rPr>
              <w:t> </w:t>
            </w:r>
          </w:p>
        </w:tc>
        <w:tc>
          <w:tcPr>
            <w:tcW w:w="559" w:type="dxa"/>
            <w:vAlign w:val="center"/>
          </w:tcPr>
          <w:p w14:paraId="4E09996C" w14:textId="72E5B48A" w:rsidR="00EE4E3F" w:rsidRPr="00446E14" w:rsidDel="007B7A23" w:rsidRDefault="00EE4E3F" w:rsidP="00EE4E3F">
            <w:pPr>
              <w:pStyle w:val="Codes"/>
              <w:spacing w:beforeLines="20" w:before="48" w:afterLines="20" w:after="48" w:line="252" w:lineRule="auto"/>
            </w:pPr>
            <w:r w:rsidRPr="00446E14" w:rsidDel="007B7A23">
              <w:t>03</w:t>
            </w:r>
          </w:p>
        </w:tc>
        <w:tc>
          <w:tcPr>
            <w:tcW w:w="819" w:type="dxa"/>
            <w:vAlign w:val="center"/>
          </w:tcPr>
          <w:p w14:paraId="614FA81D" w14:textId="714C060B" w:rsidR="00EE4E3F" w:rsidRPr="00446E14" w:rsidDel="007B7A23" w:rsidRDefault="00EE4E3F" w:rsidP="00EE4E3F">
            <w:pPr>
              <w:spacing w:beforeLines="20" w:before="48" w:afterLines="20" w:after="48" w:line="252" w:lineRule="auto"/>
              <w:jc w:val="center"/>
              <w:rPr>
                <w:rFonts w:cs="Arial"/>
              </w:rPr>
            </w:pPr>
          </w:p>
        </w:tc>
      </w:tr>
      <w:tr w:rsidR="00E964A8" w:rsidRPr="00446E14" w:rsidDel="007B7A23" w14:paraId="45F485A9" w14:textId="55A939A7" w:rsidTr="545D1E49">
        <w:trPr>
          <w:trHeight w:val="272"/>
          <w:jc w:val="center"/>
        </w:trPr>
        <w:tc>
          <w:tcPr>
            <w:tcW w:w="1025" w:type="dxa"/>
          </w:tcPr>
          <w:p w14:paraId="0D141E25" w14:textId="2B297A47" w:rsidR="00EE4E3F" w:rsidRPr="00446E14" w:rsidDel="007B7A23" w:rsidRDefault="00EE4E3F" w:rsidP="00EE4E3F">
            <w:pPr>
              <w:spacing w:beforeLines="20" w:before="48" w:afterLines="20" w:after="48" w:line="252" w:lineRule="auto"/>
              <w:rPr>
                <w:rFonts w:cs="Arial"/>
              </w:rPr>
            </w:pPr>
          </w:p>
        </w:tc>
        <w:tc>
          <w:tcPr>
            <w:tcW w:w="589" w:type="dxa"/>
          </w:tcPr>
          <w:p w14:paraId="57D52524" w14:textId="7144AFC9" w:rsidR="00EE4E3F" w:rsidRPr="00446E14" w:rsidDel="007B7A23" w:rsidRDefault="00EE4E3F" w:rsidP="00EE4E3F">
            <w:pPr>
              <w:spacing w:beforeLines="20" w:before="48" w:afterLines="20" w:after="48" w:line="252" w:lineRule="auto"/>
              <w:rPr>
                <w:rFonts w:cs="Arial"/>
              </w:rPr>
            </w:pPr>
          </w:p>
        </w:tc>
        <w:tc>
          <w:tcPr>
            <w:tcW w:w="7498" w:type="dxa"/>
            <w:gridSpan w:val="2"/>
          </w:tcPr>
          <w:p w14:paraId="26FEBCA8" w14:textId="0F93938A" w:rsidR="00EE4E3F" w:rsidRPr="00446E14" w:rsidDel="007B7A23" w:rsidRDefault="00EE4E3F" w:rsidP="00EE4E3F">
            <w:pPr>
              <w:pStyle w:val="Answers"/>
            </w:pPr>
            <w:r w:rsidRPr="00446E14" w:rsidDel="007B7A23">
              <w:rPr>
                <w:rStyle w:val="normaltextrun"/>
              </w:rPr>
              <w:t>Place a shadow price on carbon</w:t>
            </w:r>
            <w:r w:rsidRPr="00446E14" w:rsidDel="007B7A23">
              <w:rPr>
                <w:rStyle w:val="eop"/>
              </w:rPr>
              <w:t> </w:t>
            </w:r>
          </w:p>
        </w:tc>
        <w:tc>
          <w:tcPr>
            <w:tcW w:w="559" w:type="dxa"/>
            <w:vAlign w:val="center"/>
          </w:tcPr>
          <w:p w14:paraId="1598460F" w14:textId="4474CCD6" w:rsidR="00EE4E3F" w:rsidRPr="00446E14" w:rsidDel="007B7A23" w:rsidRDefault="00EE4E3F" w:rsidP="00EE4E3F">
            <w:pPr>
              <w:pStyle w:val="Codes"/>
              <w:spacing w:beforeLines="20" w:before="48" w:afterLines="20" w:after="48" w:line="252" w:lineRule="auto"/>
            </w:pPr>
            <w:r w:rsidRPr="00446E14" w:rsidDel="007B7A23">
              <w:t>04</w:t>
            </w:r>
          </w:p>
        </w:tc>
        <w:tc>
          <w:tcPr>
            <w:tcW w:w="819" w:type="dxa"/>
            <w:vAlign w:val="center"/>
          </w:tcPr>
          <w:p w14:paraId="0DC47CCD" w14:textId="4FE314FE" w:rsidR="00EE4E3F" w:rsidRPr="00446E14" w:rsidDel="007B7A23" w:rsidRDefault="00EE4E3F" w:rsidP="00EE4E3F">
            <w:pPr>
              <w:spacing w:beforeLines="20" w:before="48" w:afterLines="20" w:after="48" w:line="252" w:lineRule="auto"/>
              <w:jc w:val="center"/>
              <w:rPr>
                <w:rFonts w:cs="Arial"/>
              </w:rPr>
            </w:pPr>
          </w:p>
        </w:tc>
      </w:tr>
      <w:tr w:rsidR="00E964A8" w:rsidRPr="00446E14" w:rsidDel="007B7A23" w14:paraId="133C8B3F" w14:textId="0D531221" w:rsidTr="545D1E49">
        <w:trPr>
          <w:trHeight w:val="272"/>
          <w:jc w:val="center"/>
        </w:trPr>
        <w:tc>
          <w:tcPr>
            <w:tcW w:w="1025" w:type="dxa"/>
          </w:tcPr>
          <w:p w14:paraId="50B87F48" w14:textId="58158C4A" w:rsidR="00EE4E3F" w:rsidRPr="00446E14" w:rsidDel="007B7A23" w:rsidRDefault="00EE4E3F" w:rsidP="00EE4E3F">
            <w:pPr>
              <w:spacing w:beforeLines="20" w:before="48" w:afterLines="20" w:after="48" w:line="252" w:lineRule="auto"/>
              <w:rPr>
                <w:rFonts w:cs="Arial"/>
              </w:rPr>
            </w:pPr>
          </w:p>
        </w:tc>
        <w:tc>
          <w:tcPr>
            <w:tcW w:w="589" w:type="dxa"/>
          </w:tcPr>
          <w:p w14:paraId="50F7D3A8" w14:textId="4DB3DDCE" w:rsidR="00EE4E3F" w:rsidRPr="00446E14" w:rsidDel="007B7A23" w:rsidRDefault="00EE4E3F" w:rsidP="00EE4E3F">
            <w:pPr>
              <w:spacing w:beforeLines="20" w:before="48" w:afterLines="20" w:after="48" w:line="252" w:lineRule="auto"/>
              <w:rPr>
                <w:rFonts w:cs="Arial"/>
              </w:rPr>
            </w:pPr>
          </w:p>
        </w:tc>
        <w:tc>
          <w:tcPr>
            <w:tcW w:w="7498" w:type="dxa"/>
            <w:gridSpan w:val="2"/>
          </w:tcPr>
          <w:p w14:paraId="4E7FC074" w14:textId="2B133172" w:rsidR="00EE4E3F" w:rsidRPr="00446E14" w:rsidDel="007B7A23" w:rsidRDefault="00EE4E3F" w:rsidP="00EE4E3F">
            <w:pPr>
              <w:pStyle w:val="Answers"/>
            </w:pPr>
            <w:r w:rsidRPr="00446E14" w:rsidDel="007B7A23">
              <w:rPr>
                <w:rStyle w:val="normaltextrun"/>
              </w:rPr>
              <w:t>Avoid investment in controversial/risky sectors/activities</w:t>
            </w:r>
            <w:r w:rsidRPr="00446E14" w:rsidDel="007B7A23">
              <w:rPr>
                <w:rStyle w:val="eop"/>
              </w:rPr>
              <w:t> </w:t>
            </w:r>
          </w:p>
        </w:tc>
        <w:tc>
          <w:tcPr>
            <w:tcW w:w="559" w:type="dxa"/>
            <w:vAlign w:val="center"/>
          </w:tcPr>
          <w:p w14:paraId="1606F59D" w14:textId="70F9EEF1" w:rsidR="00EE4E3F" w:rsidRPr="00446E14" w:rsidDel="007B7A23" w:rsidRDefault="00EE4E3F" w:rsidP="00EE4E3F">
            <w:pPr>
              <w:pStyle w:val="Codes"/>
              <w:spacing w:beforeLines="20" w:before="48" w:afterLines="20" w:after="48" w:line="252" w:lineRule="auto"/>
            </w:pPr>
            <w:r w:rsidRPr="00446E14" w:rsidDel="007B7A23">
              <w:t>05</w:t>
            </w:r>
          </w:p>
        </w:tc>
        <w:tc>
          <w:tcPr>
            <w:tcW w:w="819" w:type="dxa"/>
            <w:vAlign w:val="center"/>
          </w:tcPr>
          <w:p w14:paraId="240948DA" w14:textId="3F507987" w:rsidR="00EE4E3F" w:rsidRPr="00446E14" w:rsidDel="007B7A23" w:rsidRDefault="00EE4E3F" w:rsidP="00EE4E3F">
            <w:pPr>
              <w:pStyle w:val="ProgrammingNotes"/>
              <w:spacing w:beforeLines="20" w:before="48" w:afterLines="20" w:after="48" w:line="252" w:lineRule="auto"/>
            </w:pPr>
          </w:p>
        </w:tc>
      </w:tr>
      <w:tr w:rsidR="00E964A8" w:rsidRPr="00446E14" w:rsidDel="007B7A23" w14:paraId="1575B878" w14:textId="0E303467" w:rsidTr="545D1E49">
        <w:trPr>
          <w:trHeight w:val="272"/>
          <w:jc w:val="center"/>
        </w:trPr>
        <w:tc>
          <w:tcPr>
            <w:tcW w:w="1025" w:type="dxa"/>
          </w:tcPr>
          <w:p w14:paraId="14B69E45" w14:textId="46EB268C" w:rsidR="00EE4E3F" w:rsidRPr="00446E14" w:rsidDel="007B7A23" w:rsidRDefault="00EE4E3F" w:rsidP="00EE4E3F">
            <w:pPr>
              <w:spacing w:beforeLines="20" w:before="48" w:afterLines="20" w:after="48" w:line="252" w:lineRule="auto"/>
              <w:rPr>
                <w:rFonts w:cs="Arial"/>
              </w:rPr>
            </w:pPr>
          </w:p>
        </w:tc>
        <w:tc>
          <w:tcPr>
            <w:tcW w:w="589" w:type="dxa"/>
          </w:tcPr>
          <w:p w14:paraId="3CE28140" w14:textId="4632A94B" w:rsidR="00EE4E3F" w:rsidRPr="00446E14" w:rsidDel="007B7A23" w:rsidRDefault="00EE4E3F" w:rsidP="00EE4E3F">
            <w:pPr>
              <w:spacing w:beforeLines="20" w:before="48" w:afterLines="20" w:after="48" w:line="252" w:lineRule="auto"/>
              <w:rPr>
                <w:rFonts w:cs="Arial"/>
              </w:rPr>
            </w:pPr>
          </w:p>
        </w:tc>
        <w:tc>
          <w:tcPr>
            <w:tcW w:w="7498" w:type="dxa"/>
            <w:gridSpan w:val="2"/>
          </w:tcPr>
          <w:p w14:paraId="58855954" w14:textId="640AD2F0" w:rsidR="00EE4E3F" w:rsidRPr="00446E14" w:rsidDel="007B7A23" w:rsidRDefault="00EE4E3F" w:rsidP="00EE4E3F">
            <w:pPr>
              <w:pStyle w:val="Answers"/>
            </w:pPr>
            <w:r w:rsidRPr="00446E14" w:rsidDel="007B7A23">
              <w:rPr>
                <w:rStyle w:val="normaltextrun"/>
              </w:rPr>
              <w:t>Identify opportunities to de-risk investments in uncertain sectors or jurisdictions (e.g. blended finance)</w:t>
            </w:r>
            <w:r w:rsidRPr="00446E14" w:rsidDel="007B7A23">
              <w:rPr>
                <w:rStyle w:val="eop"/>
              </w:rPr>
              <w:t> </w:t>
            </w:r>
          </w:p>
        </w:tc>
        <w:tc>
          <w:tcPr>
            <w:tcW w:w="559" w:type="dxa"/>
            <w:vAlign w:val="center"/>
          </w:tcPr>
          <w:p w14:paraId="0EC0C6A2" w14:textId="7589087C" w:rsidR="00EE4E3F" w:rsidRPr="00446E14" w:rsidDel="007B7A23" w:rsidRDefault="00EE4E3F" w:rsidP="00EE4E3F">
            <w:pPr>
              <w:pStyle w:val="Codes"/>
              <w:spacing w:beforeLines="20" w:before="48" w:afterLines="20" w:after="48" w:line="252" w:lineRule="auto"/>
            </w:pPr>
            <w:r w:rsidRPr="00446E14" w:rsidDel="007B7A23">
              <w:t>06</w:t>
            </w:r>
          </w:p>
        </w:tc>
        <w:tc>
          <w:tcPr>
            <w:tcW w:w="819" w:type="dxa"/>
            <w:vAlign w:val="center"/>
          </w:tcPr>
          <w:p w14:paraId="1490E389" w14:textId="25176952" w:rsidR="00EE4E3F" w:rsidRPr="00446E14" w:rsidDel="007B7A23" w:rsidRDefault="00EE4E3F" w:rsidP="00EE4E3F">
            <w:pPr>
              <w:pStyle w:val="ProgrammingNotes"/>
              <w:spacing w:beforeLines="20" w:before="48" w:afterLines="20" w:after="48" w:line="252" w:lineRule="auto"/>
            </w:pPr>
          </w:p>
        </w:tc>
      </w:tr>
      <w:tr w:rsidR="00E964A8" w:rsidRPr="00446E14" w:rsidDel="007B7A23" w14:paraId="1B99ED4C" w14:textId="65AAC664" w:rsidTr="545D1E49">
        <w:trPr>
          <w:trHeight w:val="272"/>
          <w:jc w:val="center"/>
        </w:trPr>
        <w:tc>
          <w:tcPr>
            <w:tcW w:w="1025" w:type="dxa"/>
          </w:tcPr>
          <w:p w14:paraId="603281D3" w14:textId="6A56FD13" w:rsidR="00EE4E3F" w:rsidRPr="00446E14" w:rsidDel="007B7A23" w:rsidRDefault="00EE4E3F" w:rsidP="00EE4E3F">
            <w:pPr>
              <w:spacing w:beforeLines="20" w:before="48" w:afterLines="20" w:after="48" w:line="252" w:lineRule="auto"/>
              <w:rPr>
                <w:rFonts w:cs="Arial"/>
              </w:rPr>
            </w:pPr>
          </w:p>
        </w:tc>
        <w:tc>
          <w:tcPr>
            <w:tcW w:w="589" w:type="dxa"/>
          </w:tcPr>
          <w:p w14:paraId="0CAB5844" w14:textId="2637C1CF" w:rsidR="00EE4E3F" w:rsidRPr="00446E14" w:rsidDel="007B7A23" w:rsidRDefault="00EE4E3F" w:rsidP="00EE4E3F">
            <w:pPr>
              <w:spacing w:beforeLines="20" w:before="48" w:afterLines="20" w:after="48" w:line="252" w:lineRule="auto"/>
              <w:rPr>
                <w:rFonts w:cs="Arial"/>
              </w:rPr>
            </w:pPr>
          </w:p>
        </w:tc>
        <w:tc>
          <w:tcPr>
            <w:tcW w:w="7498" w:type="dxa"/>
            <w:gridSpan w:val="2"/>
          </w:tcPr>
          <w:p w14:paraId="2465EFAA" w14:textId="57F8DD51" w:rsidR="00EE4E3F" w:rsidRPr="00446E14" w:rsidDel="007B7A23" w:rsidRDefault="00EE4E3F" w:rsidP="00EE4E3F">
            <w:pPr>
              <w:pStyle w:val="Answers"/>
              <w:rPr>
                <w:rStyle w:val="eop"/>
              </w:rPr>
            </w:pPr>
            <w:r w:rsidRPr="00446E14" w:rsidDel="007B7A23">
              <w:rPr>
                <w:rStyle w:val="normaltextrun"/>
              </w:rPr>
              <w:t>Other (please specify)</w:t>
            </w:r>
            <w:r w:rsidRPr="00446E14" w:rsidDel="007B7A23">
              <w:rPr>
                <w:rStyle w:val="eop"/>
              </w:rPr>
              <w:t> </w:t>
            </w:r>
          </w:p>
        </w:tc>
        <w:tc>
          <w:tcPr>
            <w:tcW w:w="559" w:type="dxa"/>
            <w:vAlign w:val="center"/>
          </w:tcPr>
          <w:p w14:paraId="75A800C1" w14:textId="59477060" w:rsidR="00EE4E3F" w:rsidRPr="00446E14" w:rsidDel="007B7A23" w:rsidRDefault="00EE4E3F" w:rsidP="00EE4E3F">
            <w:pPr>
              <w:pStyle w:val="Codes"/>
              <w:spacing w:beforeLines="20" w:before="48" w:afterLines="20" w:after="48" w:line="252" w:lineRule="auto"/>
            </w:pPr>
            <w:r w:rsidRPr="00446E14" w:rsidDel="007B7A23">
              <w:t>98</w:t>
            </w:r>
          </w:p>
        </w:tc>
        <w:tc>
          <w:tcPr>
            <w:tcW w:w="819" w:type="dxa"/>
            <w:vAlign w:val="center"/>
          </w:tcPr>
          <w:p w14:paraId="4931EE90" w14:textId="24AEEC45" w:rsidR="00EE4E3F" w:rsidRPr="00446E14" w:rsidDel="007B7A23" w:rsidRDefault="00EE4E3F" w:rsidP="00EE4E3F">
            <w:pPr>
              <w:pStyle w:val="ProgrammingNotes"/>
              <w:spacing w:beforeLines="20" w:before="48" w:afterLines="20" w:after="48" w:line="252" w:lineRule="auto"/>
            </w:pPr>
          </w:p>
        </w:tc>
      </w:tr>
    </w:tbl>
    <w:p w14:paraId="12469889" w14:textId="77777777" w:rsidR="00EE4E3F" w:rsidRPr="00446E14" w:rsidRDefault="00EE4E3F" w:rsidP="00FD2B7D"/>
    <w:p w14:paraId="0DB2A64A" w14:textId="77777777" w:rsidR="00EE4E3F" w:rsidRPr="00446E14" w:rsidRDefault="00EE4E3F" w:rsidP="00FD2B7D"/>
    <w:tbl>
      <w:tblPr>
        <w:tblStyle w:val="TableGridLight"/>
        <w:tblW w:w="10490" w:type="dxa"/>
        <w:jc w:val="center"/>
        <w:tblLook w:val="04A0" w:firstRow="1" w:lastRow="0" w:firstColumn="1" w:lastColumn="0" w:noHBand="0" w:noVBand="1"/>
      </w:tblPr>
      <w:tblGrid>
        <w:gridCol w:w="978"/>
        <w:gridCol w:w="600"/>
        <w:gridCol w:w="2365"/>
        <w:gridCol w:w="5170"/>
        <w:gridCol w:w="559"/>
        <w:gridCol w:w="818"/>
      </w:tblGrid>
      <w:tr w:rsidR="00EE4E3F" w:rsidRPr="00446E14" w14:paraId="059CDD65" w14:textId="77777777" w:rsidTr="00B61F65">
        <w:trPr>
          <w:trHeight w:val="272"/>
          <w:jc w:val="center"/>
        </w:trPr>
        <w:tc>
          <w:tcPr>
            <w:tcW w:w="10490" w:type="dxa"/>
            <w:gridSpan w:val="6"/>
          </w:tcPr>
          <w:p w14:paraId="545CC275" w14:textId="0D7543E5" w:rsidR="00EE4E3F" w:rsidRPr="00446E14" w:rsidRDefault="00EE4E3F">
            <w:pPr>
              <w:pStyle w:val="ASK"/>
              <w:spacing w:beforeLines="20" w:before="48" w:afterLines="20" w:after="48" w:line="252" w:lineRule="auto"/>
              <w:rPr>
                <w:b w:val="0"/>
                <w:bCs/>
                <w:color w:val="367587"/>
              </w:rPr>
            </w:pPr>
            <w:r w:rsidRPr="00446E14">
              <w:rPr>
                <w:rStyle w:val="ProgrammingNotesChar"/>
                <w:b/>
                <w:bCs/>
              </w:rPr>
              <w:t>INVESTORS – MANDATORY</w:t>
            </w:r>
          </w:p>
        </w:tc>
      </w:tr>
      <w:tr w:rsidR="00EE4E3F" w:rsidRPr="00446E14" w14:paraId="6916AC3B" w14:textId="77777777" w:rsidTr="00B61F65">
        <w:trPr>
          <w:trHeight w:val="272"/>
          <w:jc w:val="center"/>
        </w:trPr>
        <w:tc>
          <w:tcPr>
            <w:tcW w:w="978" w:type="dxa"/>
          </w:tcPr>
          <w:p w14:paraId="6DE62BD4" w14:textId="0318EF33" w:rsidR="00EE4E3F" w:rsidRPr="00446E14" w:rsidRDefault="468F60BF">
            <w:pPr>
              <w:pStyle w:val="QuestionText"/>
              <w:spacing w:beforeLines="20" w:before="48" w:afterLines="20" w:after="48" w:line="252" w:lineRule="auto"/>
            </w:pPr>
            <w:r>
              <w:t>Q4</w:t>
            </w:r>
            <w:r w:rsidR="4CE9B9F9">
              <w:t>1</w:t>
            </w:r>
          </w:p>
        </w:tc>
        <w:tc>
          <w:tcPr>
            <w:tcW w:w="9512" w:type="dxa"/>
            <w:gridSpan w:val="5"/>
          </w:tcPr>
          <w:p w14:paraId="322C5070" w14:textId="49546756" w:rsidR="00EE4E3F" w:rsidRPr="00446E14" w:rsidRDefault="00EE4E3F" w:rsidP="6460CD10">
            <w:pPr>
              <w:pStyle w:val="QuestionText"/>
            </w:pPr>
            <w:r w:rsidRPr="00446E14">
              <w:t>Please indicate any of the following types of policy advocacy you have undertaken over the past 12 months regarding climate change</w:t>
            </w:r>
          </w:p>
        </w:tc>
      </w:tr>
      <w:tr w:rsidR="00EE4E3F" w:rsidRPr="00446E14" w14:paraId="516C3175" w14:textId="77777777" w:rsidTr="00B61F65">
        <w:trPr>
          <w:trHeight w:val="272"/>
          <w:jc w:val="center"/>
        </w:trPr>
        <w:tc>
          <w:tcPr>
            <w:tcW w:w="978" w:type="dxa"/>
          </w:tcPr>
          <w:p w14:paraId="25DA4195" w14:textId="77777777" w:rsidR="00EE4E3F" w:rsidRPr="00446E14" w:rsidRDefault="00EE4E3F">
            <w:pPr>
              <w:spacing w:beforeLines="20" w:before="48" w:afterLines="20" w:after="48" w:line="252" w:lineRule="auto"/>
              <w:rPr>
                <w:rFonts w:cs="Arial"/>
                <w:szCs w:val="20"/>
              </w:rPr>
            </w:pPr>
          </w:p>
        </w:tc>
        <w:tc>
          <w:tcPr>
            <w:tcW w:w="2965" w:type="dxa"/>
            <w:gridSpan w:val="2"/>
            <w:vAlign w:val="center"/>
          </w:tcPr>
          <w:p w14:paraId="4112A50E" w14:textId="70E0C5AF" w:rsidR="00EE4E3F" w:rsidRPr="00446E14" w:rsidRDefault="00EE4E3F">
            <w:pPr>
              <w:pStyle w:val="Pleaseselect"/>
              <w:spacing w:beforeLines="20" w:before="48" w:afterLines="20" w:after="48" w:line="252" w:lineRule="auto"/>
            </w:pPr>
            <w:r w:rsidRPr="00446E14">
              <w:t xml:space="preserve">Please select </w:t>
            </w:r>
            <w:r w:rsidR="544E43E2" w:rsidRPr="00446E14">
              <w:t>ALL</w:t>
            </w:r>
            <w:r w:rsidRPr="00446E14">
              <w:t xml:space="preserve"> that apply</w:t>
            </w:r>
          </w:p>
        </w:tc>
        <w:tc>
          <w:tcPr>
            <w:tcW w:w="5170" w:type="dxa"/>
            <w:vAlign w:val="center"/>
          </w:tcPr>
          <w:p w14:paraId="0352DF35" w14:textId="430BADE0" w:rsidR="00EE4E3F" w:rsidRPr="00446E14" w:rsidRDefault="00186237">
            <w:pPr>
              <w:pStyle w:val="RandomiseInstruction"/>
              <w:spacing w:beforeLines="20" w:before="48" w:afterLines="20" w:after="48" w:line="252" w:lineRule="auto"/>
              <w:jc w:val="center"/>
            </w:pPr>
            <w:r w:rsidRPr="00446E14">
              <w:t xml:space="preserve">DO NOT </w:t>
            </w:r>
            <w:r w:rsidR="00EE4E3F" w:rsidRPr="00446E14">
              <w:t>RANDOMISE</w:t>
            </w:r>
          </w:p>
        </w:tc>
        <w:tc>
          <w:tcPr>
            <w:tcW w:w="559" w:type="dxa"/>
            <w:vAlign w:val="center"/>
          </w:tcPr>
          <w:p w14:paraId="1D49B4EB" w14:textId="77777777" w:rsidR="00EE4E3F" w:rsidRPr="00446E14" w:rsidRDefault="00EE4E3F">
            <w:pPr>
              <w:pStyle w:val="ProgrammingNotes"/>
              <w:spacing w:beforeLines="20" w:before="48" w:afterLines="20" w:after="48" w:line="252" w:lineRule="auto"/>
            </w:pPr>
            <w:r w:rsidRPr="00446E14">
              <w:t>MR</w:t>
            </w:r>
          </w:p>
        </w:tc>
        <w:tc>
          <w:tcPr>
            <w:tcW w:w="818" w:type="dxa"/>
            <w:vAlign w:val="center"/>
          </w:tcPr>
          <w:p w14:paraId="2FAE6BD9" w14:textId="77777777" w:rsidR="00EE4E3F" w:rsidRPr="00446E14" w:rsidRDefault="00EE4E3F">
            <w:pPr>
              <w:pStyle w:val="ProgrammingNotes"/>
              <w:spacing w:beforeLines="20" w:before="48" w:afterLines="20" w:after="48" w:line="252" w:lineRule="auto"/>
            </w:pPr>
          </w:p>
        </w:tc>
      </w:tr>
      <w:tr w:rsidR="00EE4E3F" w:rsidRPr="00446E14" w14:paraId="4DA674DE" w14:textId="77777777" w:rsidTr="00B61F65">
        <w:trPr>
          <w:trHeight w:val="272"/>
          <w:jc w:val="center"/>
        </w:trPr>
        <w:tc>
          <w:tcPr>
            <w:tcW w:w="978" w:type="dxa"/>
          </w:tcPr>
          <w:p w14:paraId="3EB2363D" w14:textId="77777777" w:rsidR="00EE4E3F" w:rsidRPr="00446E14" w:rsidRDefault="00EE4E3F" w:rsidP="00EE4E3F">
            <w:pPr>
              <w:spacing w:beforeLines="20" w:before="48" w:afterLines="20" w:after="48" w:line="252" w:lineRule="auto"/>
              <w:rPr>
                <w:rFonts w:cs="Arial"/>
                <w:szCs w:val="20"/>
              </w:rPr>
            </w:pPr>
          </w:p>
        </w:tc>
        <w:tc>
          <w:tcPr>
            <w:tcW w:w="600" w:type="dxa"/>
          </w:tcPr>
          <w:p w14:paraId="55D788BE" w14:textId="77777777" w:rsidR="00EE4E3F" w:rsidRPr="00446E14" w:rsidRDefault="00EE4E3F" w:rsidP="00EE4E3F">
            <w:pPr>
              <w:spacing w:beforeLines="20" w:before="48" w:afterLines="20" w:after="48" w:line="252" w:lineRule="auto"/>
              <w:rPr>
                <w:rFonts w:cs="Arial"/>
                <w:b/>
                <w:i/>
                <w:szCs w:val="20"/>
              </w:rPr>
            </w:pPr>
          </w:p>
        </w:tc>
        <w:tc>
          <w:tcPr>
            <w:tcW w:w="7535" w:type="dxa"/>
            <w:gridSpan w:val="2"/>
          </w:tcPr>
          <w:p w14:paraId="48A5BEE9" w14:textId="6480C65F" w:rsidR="00EE4E3F" w:rsidRPr="00446E14" w:rsidRDefault="00EE4E3F" w:rsidP="00EE4E3F">
            <w:pPr>
              <w:pStyle w:val="Answers"/>
            </w:pPr>
            <w:r w:rsidRPr="00446E14">
              <w:rPr>
                <w:rStyle w:val="normaltextrun"/>
              </w:rPr>
              <w:t>Supporting advocacy through investor organisations (e.g. AIGCC, IGCC</w:t>
            </w:r>
            <w:r w:rsidR="6E32AC09" w:rsidRPr="00446E14">
              <w:rPr>
                <w:rStyle w:val="normaltextrun"/>
              </w:rPr>
              <w:t>)</w:t>
            </w:r>
            <w:r w:rsidRPr="00446E14">
              <w:rPr>
                <w:rStyle w:val="eop"/>
              </w:rPr>
              <w:t> </w:t>
            </w:r>
          </w:p>
        </w:tc>
        <w:tc>
          <w:tcPr>
            <w:tcW w:w="559" w:type="dxa"/>
            <w:vAlign w:val="center"/>
          </w:tcPr>
          <w:p w14:paraId="1999BAFA" w14:textId="77777777" w:rsidR="00EE4E3F" w:rsidRPr="00446E14" w:rsidRDefault="00EE4E3F" w:rsidP="00EE4E3F">
            <w:pPr>
              <w:pStyle w:val="Codes"/>
              <w:spacing w:beforeLines="20" w:before="48" w:afterLines="20" w:after="48" w:line="252" w:lineRule="auto"/>
            </w:pPr>
            <w:r w:rsidRPr="00446E14">
              <w:t>01</w:t>
            </w:r>
          </w:p>
        </w:tc>
        <w:tc>
          <w:tcPr>
            <w:tcW w:w="818" w:type="dxa"/>
            <w:vAlign w:val="center"/>
          </w:tcPr>
          <w:p w14:paraId="39A6C37D" w14:textId="77777777" w:rsidR="00EE4E3F" w:rsidRPr="00446E14" w:rsidRDefault="00EE4E3F" w:rsidP="00EE4E3F">
            <w:pPr>
              <w:spacing w:beforeLines="20" w:before="48" w:afterLines="20" w:after="48" w:line="252" w:lineRule="auto"/>
              <w:jc w:val="center"/>
              <w:rPr>
                <w:rFonts w:cs="Arial"/>
                <w:szCs w:val="20"/>
              </w:rPr>
            </w:pPr>
          </w:p>
        </w:tc>
      </w:tr>
      <w:tr w:rsidR="00EE4E3F" w:rsidRPr="00446E14" w14:paraId="0099EC43" w14:textId="77777777" w:rsidTr="00B61F65">
        <w:trPr>
          <w:trHeight w:val="272"/>
          <w:jc w:val="center"/>
        </w:trPr>
        <w:tc>
          <w:tcPr>
            <w:tcW w:w="978" w:type="dxa"/>
          </w:tcPr>
          <w:p w14:paraId="05DE360E" w14:textId="77777777" w:rsidR="00EE4E3F" w:rsidRPr="00446E14" w:rsidRDefault="00EE4E3F" w:rsidP="00EE4E3F">
            <w:pPr>
              <w:spacing w:beforeLines="20" w:before="48" w:afterLines="20" w:after="48" w:line="252" w:lineRule="auto"/>
              <w:rPr>
                <w:rFonts w:cs="Arial"/>
                <w:szCs w:val="20"/>
              </w:rPr>
            </w:pPr>
          </w:p>
        </w:tc>
        <w:tc>
          <w:tcPr>
            <w:tcW w:w="600" w:type="dxa"/>
          </w:tcPr>
          <w:p w14:paraId="38CC5C8D" w14:textId="77777777" w:rsidR="00EE4E3F" w:rsidRPr="00446E14" w:rsidRDefault="00EE4E3F" w:rsidP="00EE4E3F">
            <w:pPr>
              <w:spacing w:beforeLines="20" w:before="48" w:afterLines="20" w:after="48" w:line="252" w:lineRule="auto"/>
              <w:rPr>
                <w:rFonts w:cs="Arial"/>
                <w:szCs w:val="20"/>
              </w:rPr>
            </w:pPr>
          </w:p>
        </w:tc>
        <w:tc>
          <w:tcPr>
            <w:tcW w:w="7535" w:type="dxa"/>
            <w:gridSpan w:val="2"/>
          </w:tcPr>
          <w:p w14:paraId="1307602C" w14:textId="5EEF3591" w:rsidR="00EE4E3F" w:rsidRPr="00446E14" w:rsidRDefault="00EE4E3F" w:rsidP="00EE4E3F">
            <w:pPr>
              <w:pStyle w:val="Answers"/>
            </w:pPr>
            <w:r w:rsidRPr="00446E14">
              <w:rPr>
                <w:rStyle w:val="normaltextrun"/>
              </w:rPr>
              <w:t>Submissions to climate-related policy consultations </w:t>
            </w:r>
            <w:r w:rsidRPr="00446E14">
              <w:rPr>
                <w:rStyle w:val="eop"/>
              </w:rPr>
              <w:t> </w:t>
            </w:r>
          </w:p>
        </w:tc>
        <w:tc>
          <w:tcPr>
            <w:tcW w:w="559" w:type="dxa"/>
            <w:vAlign w:val="center"/>
          </w:tcPr>
          <w:p w14:paraId="1D012E63" w14:textId="77777777" w:rsidR="00EE4E3F" w:rsidRPr="00446E14" w:rsidRDefault="00EE4E3F" w:rsidP="00EE4E3F">
            <w:pPr>
              <w:pStyle w:val="Codes"/>
              <w:spacing w:beforeLines="20" w:before="48" w:afterLines="20" w:after="48" w:line="252" w:lineRule="auto"/>
            </w:pPr>
            <w:r w:rsidRPr="00446E14">
              <w:t>02</w:t>
            </w:r>
          </w:p>
        </w:tc>
        <w:tc>
          <w:tcPr>
            <w:tcW w:w="818" w:type="dxa"/>
            <w:vAlign w:val="center"/>
          </w:tcPr>
          <w:p w14:paraId="515D3A7F" w14:textId="77777777" w:rsidR="00EE4E3F" w:rsidRPr="00446E14" w:rsidRDefault="00EE4E3F" w:rsidP="00EE4E3F">
            <w:pPr>
              <w:spacing w:beforeLines="20" w:before="48" w:afterLines="20" w:after="48" w:line="252" w:lineRule="auto"/>
              <w:jc w:val="center"/>
              <w:rPr>
                <w:rFonts w:cs="Arial"/>
                <w:szCs w:val="20"/>
              </w:rPr>
            </w:pPr>
          </w:p>
        </w:tc>
      </w:tr>
      <w:tr w:rsidR="00EE4E3F" w:rsidRPr="00446E14" w14:paraId="02543B24" w14:textId="77777777" w:rsidTr="00B61F65">
        <w:trPr>
          <w:trHeight w:val="272"/>
          <w:jc w:val="center"/>
        </w:trPr>
        <w:tc>
          <w:tcPr>
            <w:tcW w:w="978" w:type="dxa"/>
          </w:tcPr>
          <w:p w14:paraId="2C097CD0" w14:textId="77777777" w:rsidR="00EE4E3F" w:rsidRPr="00446E14" w:rsidRDefault="00EE4E3F" w:rsidP="00EE4E3F">
            <w:pPr>
              <w:spacing w:beforeLines="20" w:before="48" w:afterLines="20" w:after="48" w:line="252" w:lineRule="auto"/>
              <w:rPr>
                <w:rFonts w:cs="Arial"/>
                <w:szCs w:val="20"/>
              </w:rPr>
            </w:pPr>
          </w:p>
        </w:tc>
        <w:tc>
          <w:tcPr>
            <w:tcW w:w="600" w:type="dxa"/>
          </w:tcPr>
          <w:p w14:paraId="0306136E" w14:textId="77777777" w:rsidR="00EE4E3F" w:rsidRPr="00446E14" w:rsidRDefault="00EE4E3F" w:rsidP="00EE4E3F">
            <w:pPr>
              <w:spacing w:beforeLines="20" w:before="48" w:afterLines="20" w:after="48" w:line="252" w:lineRule="auto"/>
              <w:rPr>
                <w:rFonts w:cs="Arial"/>
                <w:szCs w:val="20"/>
              </w:rPr>
            </w:pPr>
          </w:p>
        </w:tc>
        <w:tc>
          <w:tcPr>
            <w:tcW w:w="7535" w:type="dxa"/>
            <w:gridSpan w:val="2"/>
          </w:tcPr>
          <w:p w14:paraId="1B24161A" w14:textId="4BA1EC32" w:rsidR="00EE4E3F" w:rsidRPr="00446E14" w:rsidRDefault="00EE4E3F" w:rsidP="00EE4E3F">
            <w:pPr>
              <w:pStyle w:val="Answers"/>
            </w:pPr>
            <w:r w:rsidRPr="00446E14">
              <w:rPr>
                <w:rStyle w:val="normaltextrun"/>
              </w:rPr>
              <w:t>Private roundtable discussions with relevant policymakers / regulators</w:t>
            </w:r>
            <w:r w:rsidRPr="00446E14">
              <w:rPr>
                <w:rStyle w:val="eop"/>
              </w:rPr>
              <w:t> </w:t>
            </w:r>
          </w:p>
        </w:tc>
        <w:tc>
          <w:tcPr>
            <w:tcW w:w="559" w:type="dxa"/>
            <w:vAlign w:val="center"/>
          </w:tcPr>
          <w:p w14:paraId="5270A8F1" w14:textId="77777777" w:rsidR="00EE4E3F" w:rsidRPr="00446E14" w:rsidRDefault="00EE4E3F" w:rsidP="00EE4E3F">
            <w:pPr>
              <w:pStyle w:val="Codes"/>
              <w:spacing w:beforeLines="20" w:before="48" w:afterLines="20" w:after="48" w:line="252" w:lineRule="auto"/>
            </w:pPr>
            <w:r w:rsidRPr="00446E14">
              <w:t>03</w:t>
            </w:r>
          </w:p>
        </w:tc>
        <w:tc>
          <w:tcPr>
            <w:tcW w:w="818" w:type="dxa"/>
            <w:vAlign w:val="center"/>
          </w:tcPr>
          <w:p w14:paraId="470E154E" w14:textId="77777777" w:rsidR="00EE4E3F" w:rsidRPr="00446E14" w:rsidRDefault="00EE4E3F" w:rsidP="00EE4E3F">
            <w:pPr>
              <w:spacing w:beforeLines="20" w:before="48" w:afterLines="20" w:after="48" w:line="252" w:lineRule="auto"/>
              <w:jc w:val="center"/>
              <w:rPr>
                <w:rFonts w:cs="Arial"/>
                <w:szCs w:val="20"/>
              </w:rPr>
            </w:pPr>
          </w:p>
        </w:tc>
      </w:tr>
      <w:tr w:rsidR="00EE4E3F" w:rsidRPr="00446E14" w14:paraId="73952EFD" w14:textId="77777777" w:rsidTr="00B61F65">
        <w:trPr>
          <w:trHeight w:val="272"/>
          <w:jc w:val="center"/>
        </w:trPr>
        <w:tc>
          <w:tcPr>
            <w:tcW w:w="978" w:type="dxa"/>
          </w:tcPr>
          <w:p w14:paraId="746D7378" w14:textId="77777777" w:rsidR="00EE4E3F" w:rsidRPr="00446E14" w:rsidRDefault="00EE4E3F" w:rsidP="00EE4E3F">
            <w:pPr>
              <w:spacing w:beforeLines="20" w:before="48" w:afterLines="20" w:after="48" w:line="252" w:lineRule="auto"/>
              <w:rPr>
                <w:rFonts w:cs="Arial"/>
                <w:szCs w:val="20"/>
              </w:rPr>
            </w:pPr>
          </w:p>
        </w:tc>
        <w:tc>
          <w:tcPr>
            <w:tcW w:w="600" w:type="dxa"/>
          </w:tcPr>
          <w:p w14:paraId="25F3C6EC" w14:textId="77777777" w:rsidR="00EE4E3F" w:rsidRPr="00446E14" w:rsidRDefault="00EE4E3F" w:rsidP="00EE4E3F">
            <w:pPr>
              <w:spacing w:beforeLines="20" w:before="48" w:afterLines="20" w:after="48" w:line="252" w:lineRule="auto"/>
              <w:rPr>
                <w:rFonts w:cs="Arial"/>
                <w:szCs w:val="20"/>
              </w:rPr>
            </w:pPr>
          </w:p>
        </w:tc>
        <w:tc>
          <w:tcPr>
            <w:tcW w:w="7535" w:type="dxa"/>
            <w:gridSpan w:val="2"/>
          </w:tcPr>
          <w:p w14:paraId="14230DC0" w14:textId="7A4EFFF8" w:rsidR="00EE4E3F" w:rsidRPr="00446E14" w:rsidRDefault="00EE4E3F" w:rsidP="00EE4E3F">
            <w:pPr>
              <w:pStyle w:val="Answers"/>
            </w:pPr>
            <w:r w:rsidRPr="00446E14">
              <w:rPr>
                <w:rStyle w:val="normaltextrun"/>
              </w:rPr>
              <w:t>Public discussions with relevant policymakers / regulators </w:t>
            </w:r>
            <w:r w:rsidRPr="00446E14">
              <w:rPr>
                <w:rStyle w:val="eop"/>
              </w:rPr>
              <w:t> </w:t>
            </w:r>
          </w:p>
        </w:tc>
        <w:tc>
          <w:tcPr>
            <w:tcW w:w="559" w:type="dxa"/>
            <w:vAlign w:val="center"/>
          </w:tcPr>
          <w:p w14:paraId="1FD33334" w14:textId="77777777" w:rsidR="00EE4E3F" w:rsidRPr="00446E14" w:rsidRDefault="00EE4E3F" w:rsidP="00EE4E3F">
            <w:pPr>
              <w:pStyle w:val="Codes"/>
              <w:spacing w:beforeLines="20" w:before="48" w:afterLines="20" w:after="48" w:line="252" w:lineRule="auto"/>
            </w:pPr>
            <w:r w:rsidRPr="00446E14">
              <w:t>04</w:t>
            </w:r>
          </w:p>
        </w:tc>
        <w:tc>
          <w:tcPr>
            <w:tcW w:w="818" w:type="dxa"/>
            <w:vAlign w:val="center"/>
          </w:tcPr>
          <w:p w14:paraId="04600B11" w14:textId="77777777" w:rsidR="00EE4E3F" w:rsidRPr="00446E14" w:rsidRDefault="00EE4E3F" w:rsidP="00EE4E3F">
            <w:pPr>
              <w:spacing w:beforeLines="20" w:before="48" w:afterLines="20" w:after="48" w:line="252" w:lineRule="auto"/>
              <w:jc w:val="center"/>
              <w:rPr>
                <w:rFonts w:cs="Arial"/>
                <w:szCs w:val="20"/>
              </w:rPr>
            </w:pPr>
          </w:p>
        </w:tc>
      </w:tr>
      <w:tr w:rsidR="00EE4E3F" w:rsidRPr="00446E14" w14:paraId="63C3AD83" w14:textId="77777777" w:rsidTr="00B61F65">
        <w:trPr>
          <w:trHeight w:val="272"/>
          <w:jc w:val="center"/>
        </w:trPr>
        <w:tc>
          <w:tcPr>
            <w:tcW w:w="978" w:type="dxa"/>
          </w:tcPr>
          <w:p w14:paraId="3D38995F" w14:textId="77777777" w:rsidR="00EE4E3F" w:rsidRPr="00446E14" w:rsidRDefault="00EE4E3F" w:rsidP="00EE4E3F">
            <w:pPr>
              <w:spacing w:beforeLines="20" w:before="48" w:afterLines="20" w:after="48" w:line="252" w:lineRule="auto"/>
              <w:rPr>
                <w:rFonts w:cs="Arial"/>
                <w:szCs w:val="20"/>
              </w:rPr>
            </w:pPr>
          </w:p>
        </w:tc>
        <w:tc>
          <w:tcPr>
            <w:tcW w:w="600" w:type="dxa"/>
          </w:tcPr>
          <w:p w14:paraId="3F6095EC" w14:textId="77777777" w:rsidR="00EE4E3F" w:rsidRPr="00446E14" w:rsidRDefault="00EE4E3F" w:rsidP="00EE4E3F">
            <w:pPr>
              <w:spacing w:beforeLines="20" w:before="48" w:afterLines="20" w:after="48" w:line="252" w:lineRule="auto"/>
              <w:rPr>
                <w:rFonts w:cs="Arial"/>
                <w:szCs w:val="20"/>
              </w:rPr>
            </w:pPr>
          </w:p>
        </w:tc>
        <w:tc>
          <w:tcPr>
            <w:tcW w:w="7535" w:type="dxa"/>
            <w:gridSpan w:val="2"/>
          </w:tcPr>
          <w:p w14:paraId="7764525A" w14:textId="07FC63C6" w:rsidR="00EE4E3F" w:rsidRPr="00446E14" w:rsidRDefault="00EE4E3F" w:rsidP="00EE4E3F">
            <w:pPr>
              <w:pStyle w:val="Answers"/>
            </w:pPr>
            <w:r w:rsidRPr="00446E14">
              <w:rPr>
                <w:rStyle w:val="normaltextrun"/>
              </w:rPr>
              <w:t>Supporting investor-backed statements, letters and calls for action on climate change</w:t>
            </w:r>
            <w:r w:rsidRPr="00446E14">
              <w:rPr>
                <w:rStyle w:val="eop"/>
              </w:rPr>
              <w:t> </w:t>
            </w:r>
          </w:p>
        </w:tc>
        <w:tc>
          <w:tcPr>
            <w:tcW w:w="559" w:type="dxa"/>
            <w:vAlign w:val="center"/>
          </w:tcPr>
          <w:p w14:paraId="5EB83BCF" w14:textId="77777777" w:rsidR="00EE4E3F" w:rsidRPr="00446E14" w:rsidRDefault="00EE4E3F" w:rsidP="00EE4E3F">
            <w:pPr>
              <w:pStyle w:val="Codes"/>
              <w:spacing w:beforeLines="20" w:before="48" w:afterLines="20" w:after="48" w:line="252" w:lineRule="auto"/>
            </w:pPr>
            <w:r w:rsidRPr="00446E14">
              <w:t>05</w:t>
            </w:r>
          </w:p>
        </w:tc>
        <w:tc>
          <w:tcPr>
            <w:tcW w:w="818" w:type="dxa"/>
            <w:vAlign w:val="center"/>
          </w:tcPr>
          <w:p w14:paraId="5CDB4A71" w14:textId="77777777" w:rsidR="00EE4E3F" w:rsidRPr="00446E14" w:rsidRDefault="00EE4E3F" w:rsidP="00EE4E3F">
            <w:pPr>
              <w:pStyle w:val="ProgrammingNotes"/>
              <w:spacing w:beforeLines="20" w:before="48" w:afterLines="20" w:after="48" w:line="252" w:lineRule="auto"/>
            </w:pPr>
          </w:p>
        </w:tc>
      </w:tr>
      <w:tr w:rsidR="00EE4E3F" w:rsidRPr="00446E14" w14:paraId="31123DEB" w14:textId="77777777" w:rsidTr="00B61F65">
        <w:trPr>
          <w:trHeight w:val="272"/>
          <w:jc w:val="center"/>
        </w:trPr>
        <w:tc>
          <w:tcPr>
            <w:tcW w:w="978" w:type="dxa"/>
          </w:tcPr>
          <w:p w14:paraId="64E459F9" w14:textId="77777777" w:rsidR="00EE4E3F" w:rsidRPr="00446E14" w:rsidRDefault="00EE4E3F" w:rsidP="00EE4E3F">
            <w:pPr>
              <w:spacing w:beforeLines="20" w:before="48" w:afterLines="20" w:after="48" w:line="252" w:lineRule="auto"/>
              <w:rPr>
                <w:rFonts w:cs="Arial"/>
                <w:szCs w:val="20"/>
              </w:rPr>
            </w:pPr>
          </w:p>
        </w:tc>
        <w:tc>
          <w:tcPr>
            <w:tcW w:w="600" w:type="dxa"/>
          </w:tcPr>
          <w:p w14:paraId="275C8811" w14:textId="77777777" w:rsidR="00EE4E3F" w:rsidRPr="00446E14" w:rsidRDefault="00EE4E3F" w:rsidP="00EE4E3F">
            <w:pPr>
              <w:spacing w:beforeLines="20" w:before="48" w:afterLines="20" w:after="48" w:line="252" w:lineRule="auto"/>
              <w:rPr>
                <w:rFonts w:cs="Arial"/>
                <w:szCs w:val="20"/>
              </w:rPr>
            </w:pPr>
          </w:p>
        </w:tc>
        <w:tc>
          <w:tcPr>
            <w:tcW w:w="7535" w:type="dxa"/>
            <w:gridSpan w:val="2"/>
          </w:tcPr>
          <w:p w14:paraId="23DCA927" w14:textId="11C6EFB4" w:rsidR="00EE4E3F" w:rsidRPr="00446E14" w:rsidRDefault="00EE4E3F" w:rsidP="00EE4E3F">
            <w:pPr>
              <w:pStyle w:val="Answers"/>
              <w:rPr>
                <w:rStyle w:val="eop"/>
              </w:rPr>
            </w:pPr>
            <w:r w:rsidRPr="00446E14">
              <w:rPr>
                <w:rStyle w:val="normaltextrun"/>
              </w:rPr>
              <w:t>Convening or participating in public seminars and events on climate change</w:t>
            </w:r>
          </w:p>
        </w:tc>
        <w:tc>
          <w:tcPr>
            <w:tcW w:w="559" w:type="dxa"/>
            <w:vAlign w:val="center"/>
          </w:tcPr>
          <w:p w14:paraId="635200C0" w14:textId="77777777" w:rsidR="00EE4E3F" w:rsidRPr="00446E14" w:rsidRDefault="00EE4E3F" w:rsidP="00EE4E3F">
            <w:pPr>
              <w:pStyle w:val="Codes"/>
              <w:spacing w:beforeLines="20" w:before="48" w:afterLines="20" w:after="48" w:line="252" w:lineRule="auto"/>
            </w:pPr>
            <w:r w:rsidRPr="00446E14">
              <w:t>06</w:t>
            </w:r>
          </w:p>
        </w:tc>
        <w:tc>
          <w:tcPr>
            <w:tcW w:w="818" w:type="dxa"/>
            <w:vAlign w:val="center"/>
          </w:tcPr>
          <w:p w14:paraId="5BF3BFCF" w14:textId="77777777" w:rsidR="00EE4E3F" w:rsidRPr="00446E14" w:rsidRDefault="00EE4E3F" w:rsidP="00EE4E3F">
            <w:pPr>
              <w:pStyle w:val="ProgrammingNotes"/>
              <w:spacing w:beforeLines="20" w:before="48" w:afterLines="20" w:after="48" w:line="252" w:lineRule="auto"/>
            </w:pPr>
          </w:p>
        </w:tc>
      </w:tr>
      <w:tr w:rsidR="00EE4E3F" w:rsidRPr="00446E14" w14:paraId="220052BB" w14:textId="77777777" w:rsidTr="00B61F65">
        <w:trPr>
          <w:trHeight w:val="272"/>
          <w:jc w:val="center"/>
        </w:trPr>
        <w:tc>
          <w:tcPr>
            <w:tcW w:w="978" w:type="dxa"/>
          </w:tcPr>
          <w:p w14:paraId="23DE326B" w14:textId="77777777" w:rsidR="00EE4E3F" w:rsidRPr="00446E14" w:rsidRDefault="00EE4E3F" w:rsidP="00EE4E3F">
            <w:pPr>
              <w:spacing w:beforeLines="20" w:before="48" w:afterLines="20" w:after="48" w:line="252" w:lineRule="auto"/>
              <w:rPr>
                <w:rFonts w:cs="Arial"/>
                <w:szCs w:val="20"/>
              </w:rPr>
            </w:pPr>
          </w:p>
        </w:tc>
        <w:tc>
          <w:tcPr>
            <w:tcW w:w="600" w:type="dxa"/>
          </w:tcPr>
          <w:p w14:paraId="1E4108BE" w14:textId="77777777" w:rsidR="00EE4E3F" w:rsidRPr="00446E14" w:rsidRDefault="00EE4E3F" w:rsidP="00EE4E3F">
            <w:pPr>
              <w:spacing w:beforeLines="20" w:before="48" w:afterLines="20" w:after="48" w:line="252" w:lineRule="auto"/>
              <w:rPr>
                <w:rFonts w:cs="Arial"/>
                <w:szCs w:val="20"/>
              </w:rPr>
            </w:pPr>
          </w:p>
        </w:tc>
        <w:tc>
          <w:tcPr>
            <w:tcW w:w="7535" w:type="dxa"/>
            <w:gridSpan w:val="2"/>
          </w:tcPr>
          <w:p w14:paraId="3FF91AA5" w14:textId="2A206DE0" w:rsidR="00EE4E3F" w:rsidRPr="00446E14" w:rsidRDefault="32A79D15" w:rsidP="00EE4E3F">
            <w:pPr>
              <w:pStyle w:val="Answers"/>
            </w:pPr>
            <w:r w:rsidRPr="00446E14">
              <w:rPr>
                <w:rStyle w:val="normaltextrun"/>
              </w:rPr>
              <w:t>C</w:t>
            </w:r>
            <w:r w:rsidR="6E32AC09" w:rsidRPr="00446E14">
              <w:rPr>
                <w:rStyle w:val="normaltextrun"/>
              </w:rPr>
              <w:t>alling</w:t>
            </w:r>
            <w:r w:rsidR="00EE4E3F" w:rsidRPr="00446E14">
              <w:rPr>
                <w:rStyle w:val="normaltextrun"/>
              </w:rPr>
              <w:t xml:space="preserve"> </w:t>
            </w:r>
            <w:r w:rsidR="001A22CB" w:rsidRPr="00446E14">
              <w:rPr>
                <w:rStyle w:val="normaltextrun"/>
              </w:rPr>
              <w:t xml:space="preserve">for the public </w:t>
            </w:r>
            <w:r w:rsidRPr="00446E14">
              <w:rPr>
                <w:rStyle w:val="normaltextrun"/>
              </w:rPr>
              <w:t>sector</w:t>
            </w:r>
            <w:r w:rsidR="00EE4E3F" w:rsidRPr="00446E14">
              <w:rPr>
                <w:rStyle w:val="normaltextrun"/>
              </w:rPr>
              <w:t xml:space="preserve"> to implement policies towards achievement of the Paris Agreement’s goals</w:t>
            </w:r>
            <w:r w:rsidR="00EE4E3F" w:rsidRPr="00446E14">
              <w:rPr>
                <w:rStyle w:val="eop"/>
              </w:rPr>
              <w:t> </w:t>
            </w:r>
          </w:p>
        </w:tc>
        <w:tc>
          <w:tcPr>
            <w:tcW w:w="559" w:type="dxa"/>
            <w:vAlign w:val="center"/>
          </w:tcPr>
          <w:p w14:paraId="527FF991" w14:textId="77777777" w:rsidR="00EE4E3F" w:rsidRPr="00446E14" w:rsidRDefault="00EE4E3F" w:rsidP="00EE4E3F">
            <w:pPr>
              <w:pStyle w:val="Codes"/>
              <w:spacing w:beforeLines="20" w:before="48" w:afterLines="20" w:after="48" w:line="252" w:lineRule="auto"/>
            </w:pPr>
            <w:r w:rsidRPr="00446E14">
              <w:t>07</w:t>
            </w:r>
          </w:p>
        </w:tc>
        <w:tc>
          <w:tcPr>
            <w:tcW w:w="818" w:type="dxa"/>
            <w:vAlign w:val="center"/>
          </w:tcPr>
          <w:p w14:paraId="12961069" w14:textId="77777777" w:rsidR="00EE4E3F" w:rsidRPr="00446E14" w:rsidRDefault="00EE4E3F" w:rsidP="00EE4E3F">
            <w:pPr>
              <w:pStyle w:val="ProgrammingNotes"/>
              <w:spacing w:beforeLines="20" w:before="48" w:afterLines="20" w:after="48" w:line="252" w:lineRule="auto"/>
            </w:pPr>
          </w:p>
        </w:tc>
      </w:tr>
      <w:tr w:rsidR="00EE4E3F" w:rsidRPr="00446E14" w14:paraId="2C07E471" w14:textId="77777777" w:rsidTr="00B61F65">
        <w:trPr>
          <w:trHeight w:val="272"/>
          <w:jc w:val="center"/>
        </w:trPr>
        <w:tc>
          <w:tcPr>
            <w:tcW w:w="978" w:type="dxa"/>
          </w:tcPr>
          <w:p w14:paraId="01728776" w14:textId="77777777" w:rsidR="00EE4E3F" w:rsidRPr="00446E14" w:rsidRDefault="00EE4E3F" w:rsidP="00EE4E3F">
            <w:pPr>
              <w:spacing w:beforeLines="20" w:before="48" w:afterLines="20" w:after="48" w:line="252" w:lineRule="auto"/>
              <w:rPr>
                <w:rFonts w:cs="Arial"/>
                <w:szCs w:val="20"/>
              </w:rPr>
            </w:pPr>
          </w:p>
        </w:tc>
        <w:tc>
          <w:tcPr>
            <w:tcW w:w="600" w:type="dxa"/>
          </w:tcPr>
          <w:p w14:paraId="21C35DD6" w14:textId="77777777" w:rsidR="00EE4E3F" w:rsidRPr="00446E14" w:rsidRDefault="00EE4E3F" w:rsidP="00EE4E3F">
            <w:pPr>
              <w:spacing w:beforeLines="20" w:before="48" w:afterLines="20" w:after="48" w:line="252" w:lineRule="auto"/>
              <w:rPr>
                <w:rFonts w:cs="Arial"/>
                <w:szCs w:val="20"/>
              </w:rPr>
            </w:pPr>
          </w:p>
        </w:tc>
        <w:tc>
          <w:tcPr>
            <w:tcW w:w="7535" w:type="dxa"/>
            <w:gridSpan w:val="2"/>
          </w:tcPr>
          <w:p w14:paraId="5EF39569" w14:textId="344CD4EA" w:rsidR="00EE4E3F" w:rsidRPr="00446E14" w:rsidRDefault="00EE4E3F" w:rsidP="00EE4E3F">
            <w:pPr>
              <w:pStyle w:val="Answers"/>
            </w:pPr>
            <w:r w:rsidRPr="00446E14">
              <w:rPr>
                <w:rStyle w:val="normaltextrun"/>
              </w:rPr>
              <w:t>Direct public and/or member communications advocating for climate policy </w:t>
            </w:r>
            <w:r w:rsidRPr="00446E14">
              <w:rPr>
                <w:rStyle w:val="eop"/>
              </w:rPr>
              <w:t> </w:t>
            </w:r>
          </w:p>
        </w:tc>
        <w:tc>
          <w:tcPr>
            <w:tcW w:w="559" w:type="dxa"/>
            <w:vAlign w:val="center"/>
          </w:tcPr>
          <w:p w14:paraId="41B7CB1A" w14:textId="77777777" w:rsidR="00EE4E3F" w:rsidRPr="00446E14" w:rsidRDefault="00EE4E3F" w:rsidP="00EE4E3F">
            <w:pPr>
              <w:pStyle w:val="Codes"/>
              <w:spacing w:beforeLines="20" w:before="48" w:afterLines="20" w:after="48" w:line="252" w:lineRule="auto"/>
            </w:pPr>
            <w:r w:rsidRPr="00446E14">
              <w:t>08</w:t>
            </w:r>
          </w:p>
        </w:tc>
        <w:tc>
          <w:tcPr>
            <w:tcW w:w="818" w:type="dxa"/>
            <w:vAlign w:val="center"/>
          </w:tcPr>
          <w:p w14:paraId="42F78075" w14:textId="77777777" w:rsidR="00EE4E3F" w:rsidRPr="00446E14" w:rsidRDefault="00EE4E3F" w:rsidP="00EE4E3F">
            <w:pPr>
              <w:pStyle w:val="ProgrammingNotes"/>
              <w:spacing w:beforeLines="20" w:before="48" w:afterLines="20" w:after="48" w:line="252" w:lineRule="auto"/>
            </w:pPr>
          </w:p>
        </w:tc>
      </w:tr>
      <w:tr w:rsidR="00EE4E3F" w:rsidRPr="00446E14" w14:paraId="0E7CA72B" w14:textId="77777777" w:rsidTr="00B61F65">
        <w:trPr>
          <w:trHeight w:val="272"/>
          <w:jc w:val="center"/>
        </w:trPr>
        <w:tc>
          <w:tcPr>
            <w:tcW w:w="978" w:type="dxa"/>
          </w:tcPr>
          <w:p w14:paraId="45D39805" w14:textId="77777777" w:rsidR="00EE4E3F" w:rsidRPr="00446E14" w:rsidRDefault="00EE4E3F" w:rsidP="00EE4E3F">
            <w:pPr>
              <w:spacing w:beforeLines="20" w:before="48" w:afterLines="20" w:after="48" w:line="252" w:lineRule="auto"/>
              <w:rPr>
                <w:rFonts w:cs="Arial"/>
                <w:szCs w:val="20"/>
              </w:rPr>
            </w:pPr>
          </w:p>
        </w:tc>
        <w:tc>
          <w:tcPr>
            <w:tcW w:w="600" w:type="dxa"/>
          </w:tcPr>
          <w:p w14:paraId="617BD0E8" w14:textId="77777777" w:rsidR="00EE4E3F" w:rsidRPr="00446E14" w:rsidRDefault="00EE4E3F" w:rsidP="00EE4E3F">
            <w:pPr>
              <w:spacing w:beforeLines="20" w:before="48" w:afterLines="20" w:after="48" w:line="252" w:lineRule="auto"/>
              <w:rPr>
                <w:rFonts w:cs="Arial"/>
                <w:szCs w:val="20"/>
              </w:rPr>
            </w:pPr>
          </w:p>
        </w:tc>
        <w:tc>
          <w:tcPr>
            <w:tcW w:w="7535" w:type="dxa"/>
            <w:gridSpan w:val="2"/>
          </w:tcPr>
          <w:p w14:paraId="660A2CFF" w14:textId="176C9C07" w:rsidR="00EE4E3F" w:rsidRPr="00446E14" w:rsidRDefault="00EE4E3F" w:rsidP="00EE4E3F">
            <w:pPr>
              <w:pStyle w:val="Answers"/>
              <w:rPr>
                <w:rStyle w:val="eop"/>
              </w:rPr>
            </w:pPr>
            <w:r w:rsidRPr="00446E14">
              <w:rPr>
                <w:rStyle w:val="normaltextrun"/>
              </w:rPr>
              <w:t>Other (please specify</w:t>
            </w:r>
            <w:r w:rsidR="004927EC" w:rsidRPr="00446E14">
              <w:rPr>
                <w:rStyle w:val="normaltextrun"/>
              </w:rPr>
              <w:t xml:space="preserve">) </w:t>
            </w:r>
          </w:p>
        </w:tc>
        <w:tc>
          <w:tcPr>
            <w:tcW w:w="559" w:type="dxa"/>
            <w:vAlign w:val="center"/>
          </w:tcPr>
          <w:p w14:paraId="2F6D0EE0" w14:textId="60972528" w:rsidR="00EE4E3F" w:rsidRPr="00446E14" w:rsidRDefault="00EE4E3F" w:rsidP="00EE4E3F">
            <w:pPr>
              <w:pStyle w:val="Codes"/>
              <w:spacing w:beforeLines="20" w:before="48" w:afterLines="20" w:after="48" w:line="252" w:lineRule="auto"/>
            </w:pPr>
            <w:r w:rsidRPr="00446E14">
              <w:t>96</w:t>
            </w:r>
          </w:p>
        </w:tc>
        <w:tc>
          <w:tcPr>
            <w:tcW w:w="818" w:type="dxa"/>
            <w:vAlign w:val="center"/>
          </w:tcPr>
          <w:p w14:paraId="05E071DC" w14:textId="77777777" w:rsidR="00EE4E3F" w:rsidRPr="00446E14" w:rsidRDefault="00EE4E3F" w:rsidP="00EE4E3F">
            <w:pPr>
              <w:pStyle w:val="ProgrammingNotes"/>
              <w:spacing w:beforeLines="20" w:before="48" w:afterLines="20" w:after="48" w:line="252" w:lineRule="auto"/>
            </w:pPr>
          </w:p>
        </w:tc>
      </w:tr>
      <w:tr w:rsidR="00EE4E3F" w:rsidRPr="00446E14" w14:paraId="6C2D46AE" w14:textId="77777777" w:rsidTr="00B61F65">
        <w:trPr>
          <w:trHeight w:val="272"/>
          <w:jc w:val="center"/>
        </w:trPr>
        <w:tc>
          <w:tcPr>
            <w:tcW w:w="978" w:type="dxa"/>
          </w:tcPr>
          <w:p w14:paraId="5F25D078" w14:textId="77777777" w:rsidR="00EE4E3F" w:rsidRPr="00446E14" w:rsidRDefault="00EE4E3F" w:rsidP="00EE4E3F">
            <w:pPr>
              <w:spacing w:beforeLines="20" w:before="48" w:afterLines="20" w:after="48" w:line="252" w:lineRule="auto"/>
              <w:rPr>
                <w:rFonts w:cs="Arial"/>
                <w:szCs w:val="20"/>
              </w:rPr>
            </w:pPr>
          </w:p>
        </w:tc>
        <w:tc>
          <w:tcPr>
            <w:tcW w:w="600" w:type="dxa"/>
          </w:tcPr>
          <w:p w14:paraId="48BB801B" w14:textId="77777777" w:rsidR="00EE4E3F" w:rsidRPr="00446E14" w:rsidRDefault="00EE4E3F" w:rsidP="00EE4E3F">
            <w:pPr>
              <w:spacing w:beforeLines="20" w:before="48" w:afterLines="20" w:after="48" w:line="252" w:lineRule="auto"/>
              <w:rPr>
                <w:rFonts w:cs="Arial"/>
                <w:szCs w:val="20"/>
              </w:rPr>
            </w:pPr>
          </w:p>
        </w:tc>
        <w:tc>
          <w:tcPr>
            <w:tcW w:w="7535" w:type="dxa"/>
            <w:gridSpan w:val="2"/>
          </w:tcPr>
          <w:p w14:paraId="5C2E76F4" w14:textId="48CE8AF8" w:rsidR="00EE4E3F" w:rsidRPr="00446E14" w:rsidRDefault="00EE4E3F" w:rsidP="00EE4E3F">
            <w:pPr>
              <w:pStyle w:val="Answers"/>
            </w:pPr>
            <w:r w:rsidRPr="00446E14">
              <w:rPr>
                <w:rStyle w:val="normaltextrun"/>
              </w:rPr>
              <w:t>We don’t yet engage in policy advocacy</w:t>
            </w:r>
            <w:r w:rsidRPr="00446E14">
              <w:rPr>
                <w:rStyle w:val="eop"/>
              </w:rPr>
              <w:t> </w:t>
            </w:r>
          </w:p>
        </w:tc>
        <w:tc>
          <w:tcPr>
            <w:tcW w:w="559" w:type="dxa"/>
            <w:vAlign w:val="center"/>
          </w:tcPr>
          <w:p w14:paraId="7D966519" w14:textId="684394AD" w:rsidR="00EE4E3F" w:rsidRPr="00446E14" w:rsidRDefault="00EE4E3F" w:rsidP="00EE4E3F">
            <w:pPr>
              <w:pStyle w:val="Codes"/>
              <w:spacing w:beforeLines="20" w:before="48" w:afterLines="20" w:after="48" w:line="252" w:lineRule="auto"/>
            </w:pPr>
            <w:r w:rsidRPr="00446E14">
              <w:t>98</w:t>
            </w:r>
          </w:p>
        </w:tc>
        <w:tc>
          <w:tcPr>
            <w:tcW w:w="818" w:type="dxa"/>
            <w:vAlign w:val="center"/>
          </w:tcPr>
          <w:p w14:paraId="0DB176F5" w14:textId="77777777" w:rsidR="00EE4E3F" w:rsidRPr="00446E14" w:rsidRDefault="00EE4E3F" w:rsidP="00EE4E3F">
            <w:pPr>
              <w:pStyle w:val="ProgrammingNotes"/>
              <w:spacing w:beforeLines="20" w:before="48" w:afterLines="20" w:after="48" w:line="252" w:lineRule="auto"/>
            </w:pPr>
          </w:p>
        </w:tc>
      </w:tr>
    </w:tbl>
    <w:p w14:paraId="7FA5DF08" w14:textId="77777777" w:rsidR="00BF7401" w:rsidRPr="00446E14" w:rsidRDefault="00BF7401" w:rsidP="00BF7401">
      <w:pPr>
        <w:spacing w:line="279" w:lineRule="auto"/>
        <w:rPr>
          <w:rFonts w:asciiTheme="minorHAnsi" w:eastAsia="Segoe UI" w:hAnsiTheme="minorHAnsi" w:cs="Segoe UI"/>
          <w:sz w:val="24"/>
          <w:szCs w:val="24"/>
        </w:rPr>
      </w:pPr>
    </w:p>
    <w:p w14:paraId="7D156C8F" w14:textId="6C66CB7C" w:rsidR="00146C5A" w:rsidRDefault="00146C5A">
      <w:pPr>
        <w:rPr>
          <w:rFonts w:asciiTheme="minorHAnsi" w:eastAsia="Segoe UI" w:hAnsiTheme="minorHAnsi" w:cs="Segoe UI"/>
          <w:szCs w:val="20"/>
        </w:rPr>
      </w:pPr>
      <w:r>
        <w:rPr>
          <w:rFonts w:asciiTheme="minorHAnsi" w:eastAsia="Segoe UI" w:hAnsiTheme="minorHAnsi" w:cs="Segoe UI"/>
          <w:szCs w:val="20"/>
        </w:rPr>
        <w:br w:type="page"/>
      </w:r>
    </w:p>
    <w:p w14:paraId="6C50FDAC" w14:textId="45C6BEA8" w:rsidR="00B34289" w:rsidRDefault="3E30E1D5" w:rsidP="00A242BB">
      <w:pPr>
        <w:pStyle w:val="Heading1"/>
        <w:jc w:val="left"/>
      </w:pPr>
      <w:bookmarkStart w:id="17" w:name="_Toc210717967"/>
      <w:r>
        <w:lastRenderedPageBreak/>
        <w:t>Section C</w:t>
      </w:r>
      <w:r w:rsidR="7AC663AE">
        <w:t>.</w:t>
      </w:r>
      <w:r w:rsidR="7CB73416">
        <w:t xml:space="preserve"> Member Satisfaction and Feedback</w:t>
      </w:r>
      <w:bookmarkEnd w:id="17"/>
    </w:p>
    <w:p w14:paraId="0EF2380F" w14:textId="77777777" w:rsidR="005C6E30" w:rsidRPr="00AF0E4E" w:rsidRDefault="2E720BCA" w:rsidP="00590E98">
      <w:r w:rsidRPr="00AF0E4E">
        <w:t xml:space="preserve">Thank you for your continued membership of the Investor Group on Climate Change. </w:t>
      </w:r>
      <w:hyperlink r:id="rId15">
        <w:r w:rsidRPr="00AF0E4E">
          <w:rPr>
            <w:rStyle w:val="Hyperlink"/>
            <w:u w:val="none"/>
          </w:rPr>
          <w:t>Participation in IGCC</w:t>
        </w:r>
      </w:hyperlink>
      <w:r w:rsidRPr="00AF0E4E">
        <w:t xml:space="preserve"> provides your organisation with opportunities to strengthen climate change-related investment practices, have a powerful voice in policy, and to be recognised as an organisation proactively engaged in addressing climate change. </w:t>
      </w:r>
    </w:p>
    <w:p w14:paraId="7D5D4EE5" w14:textId="4EE39BC7" w:rsidR="005C6E30" w:rsidRPr="00AF0E4E" w:rsidRDefault="005C6E30" w:rsidP="00590E98">
      <w:pPr>
        <w:ind w:left="1440"/>
      </w:pPr>
    </w:p>
    <w:p w14:paraId="7FA890E9" w14:textId="77777777" w:rsidR="005C6E30" w:rsidRPr="00AF0E4E" w:rsidRDefault="2E720BCA" w:rsidP="00590E98">
      <w:hyperlink r:id="rId16">
        <w:r w:rsidRPr="00AF0E4E">
          <w:rPr>
            <w:rStyle w:val="Hyperlink"/>
            <w:b/>
            <w:bCs/>
            <w:u w:val="none"/>
          </w:rPr>
          <w:t>2025 was one of IGCC's most active years.</w:t>
        </w:r>
      </w:hyperlink>
      <w:r w:rsidRPr="00AF0E4E">
        <w:t xml:space="preserve"> Members locally managing more than A$4.6 trillion navigated a wave of landmark policy reforms: mandatory climate-related disclosures; the sustainable finance taxonomy; the 2035 emissions reduction target; six sector decarbonisation plans; and Australia's first National Climate Risk Assessment and National Adaptation Plan.  </w:t>
      </w:r>
    </w:p>
    <w:p w14:paraId="00CC463D" w14:textId="77777777" w:rsidR="005C6E30" w:rsidRPr="00AF0E4E" w:rsidRDefault="2E720BCA" w:rsidP="00590E98">
      <w:r w:rsidRPr="00AF0E4E">
        <w:t> </w:t>
      </w:r>
    </w:p>
    <w:p w14:paraId="37AF54EC" w14:textId="77777777" w:rsidR="005C6E30" w:rsidRPr="00AF0E4E" w:rsidRDefault="2E720BCA" w:rsidP="00590E98">
      <w:r w:rsidRPr="00AF0E4E">
        <w:t>Through that period, guided by member priorities, we worked on your behalf across three fronts:  </w:t>
      </w:r>
    </w:p>
    <w:p w14:paraId="5C59B581" w14:textId="77777777" w:rsidR="005C6E30" w:rsidRPr="00AF0E4E" w:rsidRDefault="2E720BCA" w:rsidP="005C6E30">
      <w:pPr>
        <w:numPr>
          <w:ilvl w:val="0"/>
          <w:numId w:val="62"/>
        </w:numPr>
      </w:pPr>
      <w:r w:rsidRPr="00AF0E4E">
        <w:rPr>
          <w:b/>
          <w:bCs/>
        </w:rPr>
        <w:t>Policy and advocacy.</w:t>
      </w:r>
      <w:r w:rsidRPr="00AF0E4E">
        <w:t xml:space="preserve"> The Government adopted a 62–70% by 2035 emissions reduction target — a direct outcome of sustained investor advocacy. A C-suite member delegation engaged directly with Parliament at a critical point in the 2035 target debate. We also </w:t>
      </w:r>
      <w:hyperlink r:id="rId17">
        <w:r w:rsidRPr="00AF0E4E">
          <w:rPr>
            <w:rStyle w:val="Hyperlink"/>
            <w:u w:val="none"/>
          </w:rPr>
          <w:t>published research</w:t>
        </w:r>
      </w:hyperlink>
      <w:r w:rsidRPr="00AF0E4E">
        <w:t xml:space="preserve"> identifying how optimising Australia's public finance ecosystem could unlock more than $100 billion in private investment. Our </w:t>
      </w:r>
      <w:hyperlink r:id="rId18">
        <w:r w:rsidRPr="00AF0E4E">
          <w:rPr>
            <w:rStyle w:val="Hyperlink"/>
            <w:u w:val="none"/>
          </w:rPr>
          <w:t xml:space="preserve">Climate Action Pays Off campaign </w:t>
        </w:r>
      </w:hyperlink>
      <w:r w:rsidRPr="00AF0E4E">
        <w:t>reached millions of Australians with evidence that a credible emissions reduction pathway supports investment certainty and long-term asset performance.  </w:t>
      </w:r>
    </w:p>
    <w:p w14:paraId="7894FE03" w14:textId="77777777" w:rsidR="005C6E30" w:rsidRPr="00AF0E4E" w:rsidRDefault="2E720BCA" w:rsidP="005C6E30">
      <w:pPr>
        <w:numPr>
          <w:ilvl w:val="0"/>
          <w:numId w:val="63"/>
        </w:numPr>
      </w:pPr>
      <w:r w:rsidRPr="00AF0E4E">
        <w:rPr>
          <w:b/>
          <w:bCs/>
        </w:rPr>
        <w:t>Investor practice.</w:t>
      </w:r>
      <w:r w:rsidRPr="00AF0E4E">
        <w:t xml:space="preserve"> Members shifted focus from target-setting to implementation — examining how transition plans translate into portfolio action and what governance and data are needed to support credible delivery. Our </w:t>
      </w:r>
      <w:hyperlink r:id="rId19">
        <w:r w:rsidRPr="00AF0E4E">
          <w:rPr>
            <w:rStyle w:val="Hyperlink"/>
            <w:u w:val="none"/>
          </w:rPr>
          <w:t xml:space="preserve">State of Net Zero Investment report </w:t>
        </w:r>
      </w:hyperlink>
      <w:r w:rsidRPr="00AF0E4E">
        <w:t>(65 firms, A$4.2 trillion) and the Aotearoa New Zealand equivalent (27 investors, NZ$263 billion) provided the evidence base underpinning that work. We also advanced the international Net Zero Asset Managers initiative as Secretariat Co-Chairs.  </w:t>
      </w:r>
    </w:p>
    <w:p w14:paraId="06E1A55D" w14:textId="77777777" w:rsidR="005C6E30" w:rsidRPr="00AF0E4E" w:rsidRDefault="2E720BCA" w:rsidP="005C6E30">
      <w:pPr>
        <w:numPr>
          <w:ilvl w:val="0"/>
          <w:numId w:val="64"/>
        </w:numPr>
      </w:pPr>
      <w:r w:rsidRPr="00AF0E4E">
        <w:rPr>
          <w:b/>
          <w:bCs/>
        </w:rPr>
        <w:t>Corporate engagement.</w:t>
      </w:r>
      <w:r w:rsidRPr="00AF0E4E">
        <w:t xml:space="preserve"> We published a range of practical guidance relative to climate stewardship, including on </w:t>
      </w:r>
      <w:hyperlink r:id="rId20">
        <w:r w:rsidRPr="00AF0E4E">
          <w:rPr>
            <w:rStyle w:val="Hyperlink"/>
            <w:u w:val="none"/>
          </w:rPr>
          <w:t>board climate capability </w:t>
        </w:r>
      </w:hyperlink>
      <w:r w:rsidRPr="00AF0E4E">
        <w:t>and </w:t>
      </w:r>
      <w:hyperlink r:id="rId21">
        <w:r w:rsidRPr="00AF0E4E">
          <w:rPr>
            <w:rStyle w:val="Hyperlink"/>
            <w:u w:val="none"/>
          </w:rPr>
          <w:t>capital allocation</w:t>
        </w:r>
      </w:hyperlink>
      <w:r w:rsidRPr="00AF0E4E">
        <w:t xml:space="preserve"> that are now being used by a range of members. Our engagement program helped members identify which companies are on track with credible transition plans, and how to engage those that are not. </w:t>
      </w:r>
    </w:p>
    <w:p w14:paraId="1991A665" w14:textId="67F0B955" w:rsidR="005C6E30" w:rsidRPr="00AF0E4E" w:rsidRDefault="005C6E30" w:rsidP="00590E98">
      <w:pPr>
        <w:ind w:left="1440"/>
      </w:pPr>
    </w:p>
    <w:p w14:paraId="03A940B8" w14:textId="77777777" w:rsidR="005C6E30" w:rsidRPr="00AF0E4E" w:rsidRDefault="2E720BCA" w:rsidP="00D447D3">
      <w:r w:rsidRPr="00AF0E4E">
        <w:t xml:space="preserve">Click on </w:t>
      </w:r>
      <w:hyperlink r:id="rId22">
        <w:r w:rsidRPr="00AF0E4E">
          <w:rPr>
            <w:rStyle w:val="Hyperlink"/>
            <w:u w:val="none"/>
          </w:rPr>
          <w:t>this link</w:t>
        </w:r>
      </w:hyperlink>
      <w:r w:rsidRPr="00AF0E4E">
        <w:t xml:space="preserve"> for more information about IGCC’s Strategy to 2030. </w:t>
      </w:r>
    </w:p>
    <w:p w14:paraId="6CA98322" w14:textId="77777777" w:rsidR="005C6E30" w:rsidRPr="00D447D3" w:rsidRDefault="005C6E30" w:rsidP="00EC593C"/>
    <w:p w14:paraId="7574F127" w14:textId="088C1A80" w:rsidR="00EE4E3F" w:rsidRPr="00446E14" w:rsidRDefault="00B34289" w:rsidP="54DAAF52">
      <w:pPr>
        <w:pStyle w:val="Heading2"/>
        <w:jc w:val="left"/>
        <w:rPr>
          <w:rStyle w:val="ProgrammingNotesChar"/>
          <w:rFonts w:eastAsiaTheme="minorEastAsia" w:cstheme="minorBidi"/>
          <w:b w:val="0"/>
          <w:color w:val="BF2239" w:themeColor="accent5"/>
          <w:spacing w:val="0"/>
          <w:kern w:val="2"/>
          <w:sz w:val="32"/>
          <w:szCs w:val="32"/>
          <w:lang w:val="en-AU"/>
        </w:rPr>
      </w:pPr>
      <w:bookmarkStart w:id="18" w:name="_Toc210717968"/>
      <w:r w:rsidRPr="00446E14">
        <w:t xml:space="preserve">IGCC </w:t>
      </w:r>
      <w:r w:rsidR="00EE4E3F" w:rsidRPr="00446E14">
        <w:t>Member</w:t>
      </w:r>
      <w:r w:rsidR="00EB0142" w:rsidRPr="00446E14">
        <w:t xml:space="preserve"> Satisfaction </w:t>
      </w:r>
      <w:r w:rsidR="00EB0142" w:rsidRPr="00446E14">
        <w:rPr>
          <w:rStyle w:val="ProgrammingNotesChar"/>
        </w:rPr>
        <w:t>[IGCC Members Only]</w:t>
      </w:r>
      <w:bookmarkEnd w:id="18"/>
    </w:p>
    <w:tbl>
      <w:tblPr>
        <w:tblStyle w:val="TableGridLight"/>
        <w:tblW w:w="10490" w:type="dxa"/>
        <w:jc w:val="center"/>
        <w:tblLayout w:type="fixed"/>
        <w:tblLook w:val="04A0" w:firstRow="1" w:lastRow="0" w:firstColumn="1" w:lastColumn="0" w:noHBand="0" w:noVBand="1"/>
      </w:tblPr>
      <w:tblGrid>
        <w:gridCol w:w="671"/>
        <w:gridCol w:w="960"/>
        <w:gridCol w:w="381"/>
        <w:gridCol w:w="740"/>
        <w:gridCol w:w="740"/>
        <w:gridCol w:w="740"/>
        <w:gridCol w:w="129"/>
        <w:gridCol w:w="611"/>
        <w:gridCol w:w="740"/>
        <w:gridCol w:w="740"/>
        <w:gridCol w:w="740"/>
        <w:gridCol w:w="585"/>
        <w:gridCol w:w="1290"/>
        <w:gridCol w:w="567"/>
        <w:gridCol w:w="856"/>
      </w:tblGrid>
      <w:tr w:rsidR="00EE4E3F" w:rsidRPr="00446E14" w14:paraId="7C6BEAD5" w14:textId="77777777" w:rsidTr="545D1E49">
        <w:trPr>
          <w:trHeight w:val="272"/>
          <w:jc w:val="center"/>
        </w:trPr>
        <w:tc>
          <w:tcPr>
            <w:tcW w:w="10490" w:type="dxa"/>
            <w:gridSpan w:val="15"/>
          </w:tcPr>
          <w:p w14:paraId="5675B349" w14:textId="7A25C281" w:rsidR="00EE4E3F" w:rsidRPr="00446E14" w:rsidRDefault="3B2510A8" w:rsidP="54DAAF52">
            <w:pPr>
              <w:pStyle w:val="ASK"/>
              <w:spacing w:beforeLines="20" w:before="48" w:afterLines="20" w:after="48" w:line="252" w:lineRule="auto"/>
              <w:rPr>
                <w:rStyle w:val="ProgrammingNotesChar"/>
                <w:b/>
                <w:bCs/>
              </w:rPr>
            </w:pPr>
            <w:r w:rsidRPr="00446E14">
              <w:rPr>
                <w:rStyle w:val="ProgrammingNotesChar"/>
                <w:b/>
                <w:bCs/>
              </w:rPr>
              <w:t>IGCC MEMBERS</w:t>
            </w:r>
            <w:r w:rsidR="00EB0142" w:rsidRPr="00446E14">
              <w:rPr>
                <w:rStyle w:val="ProgrammingNotesChar"/>
                <w:b/>
                <w:bCs/>
              </w:rPr>
              <w:t xml:space="preserve"> (CODE</w:t>
            </w:r>
            <w:r w:rsidR="00811831" w:rsidRPr="00446E14">
              <w:rPr>
                <w:rStyle w:val="ProgrammingNotesChar"/>
                <w:b/>
                <w:bCs/>
              </w:rPr>
              <w:t>S</w:t>
            </w:r>
            <w:r w:rsidR="00EB0142" w:rsidRPr="00446E14">
              <w:rPr>
                <w:rStyle w:val="ProgrammingNotesChar"/>
                <w:b/>
                <w:bCs/>
              </w:rPr>
              <w:t xml:space="preserve"> </w:t>
            </w:r>
            <w:r w:rsidR="00811831" w:rsidRPr="00446E14">
              <w:rPr>
                <w:rStyle w:val="ProgrammingNotesChar"/>
                <w:b/>
                <w:bCs/>
              </w:rPr>
              <w:t xml:space="preserve">1 or </w:t>
            </w:r>
            <w:r w:rsidR="00EB0142" w:rsidRPr="00446E14">
              <w:rPr>
                <w:rStyle w:val="ProgrammingNotesChar"/>
                <w:b/>
                <w:bCs/>
              </w:rPr>
              <w:t>2 IN D1) –</w:t>
            </w:r>
            <w:r w:rsidR="41FE28DE" w:rsidRPr="00446E14">
              <w:rPr>
                <w:rStyle w:val="ProgrammingNotesChar"/>
                <w:b/>
                <w:bCs/>
              </w:rPr>
              <w:t xml:space="preserve"> </w:t>
            </w:r>
            <w:r w:rsidR="00EB0142" w:rsidRPr="00446E14">
              <w:rPr>
                <w:rStyle w:val="ProgrammingNotesChar"/>
                <w:b/>
                <w:bCs/>
              </w:rPr>
              <w:t>MANDATORY</w:t>
            </w:r>
          </w:p>
        </w:tc>
      </w:tr>
      <w:tr w:rsidR="00EE4E3F" w:rsidRPr="00446E14" w14:paraId="39411C0C" w14:textId="77777777" w:rsidTr="545D1E49">
        <w:trPr>
          <w:trHeight w:val="272"/>
          <w:jc w:val="center"/>
        </w:trPr>
        <w:tc>
          <w:tcPr>
            <w:tcW w:w="671" w:type="dxa"/>
          </w:tcPr>
          <w:p w14:paraId="531CDC1F" w14:textId="643773FA" w:rsidR="00EE4E3F" w:rsidRPr="00446E14" w:rsidRDefault="391D585E">
            <w:pPr>
              <w:pStyle w:val="QuestionText"/>
              <w:spacing w:beforeLines="20" w:before="48" w:afterLines="20" w:after="48" w:line="252" w:lineRule="auto"/>
            </w:pPr>
            <w:r>
              <w:t>IM</w:t>
            </w:r>
            <w:r w:rsidR="11C80E72">
              <w:t>1</w:t>
            </w:r>
          </w:p>
        </w:tc>
        <w:tc>
          <w:tcPr>
            <w:tcW w:w="9819" w:type="dxa"/>
            <w:gridSpan w:val="14"/>
          </w:tcPr>
          <w:p w14:paraId="400C7714" w14:textId="1942DA39" w:rsidR="00EE4E3F" w:rsidRPr="00446E14" w:rsidRDefault="00B34289">
            <w:pPr>
              <w:pStyle w:val="QuestionText"/>
              <w:spacing w:beforeLines="20" w:before="48" w:afterLines="20" w:after="48" w:line="252" w:lineRule="auto"/>
              <w:rPr>
                <w:rFonts w:eastAsiaTheme="minorHAnsi"/>
              </w:rPr>
            </w:pPr>
            <w:r w:rsidRPr="00446E14">
              <w:t>How likely are you to recommend IGCC on a scale from 0 to 10?</w:t>
            </w:r>
          </w:p>
        </w:tc>
      </w:tr>
      <w:tr w:rsidR="00EE4E3F" w:rsidRPr="00446E14" w14:paraId="10228D1F" w14:textId="77777777" w:rsidTr="545D1E49">
        <w:trPr>
          <w:trHeight w:val="272"/>
          <w:jc w:val="center"/>
        </w:trPr>
        <w:tc>
          <w:tcPr>
            <w:tcW w:w="671" w:type="dxa"/>
          </w:tcPr>
          <w:p w14:paraId="11DDD3C6" w14:textId="77777777" w:rsidR="00EE4E3F" w:rsidRPr="00446E14" w:rsidRDefault="00EE4E3F">
            <w:pPr>
              <w:spacing w:beforeLines="20" w:before="48" w:afterLines="20" w:after="48" w:line="252" w:lineRule="auto"/>
              <w:rPr>
                <w:rFonts w:cs="Arial"/>
                <w:szCs w:val="20"/>
              </w:rPr>
            </w:pPr>
          </w:p>
        </w:tc>
        <w:tc>
          <w:tcPr>
            <w:tcW w:w="3690" w:type="dxa"/>
            <w:gridSpan w:val="6"/>
            <w:vAlign w:val="center"/>
          </w:tcPr>
          <w:p w14:paraId="06121D7D" w14:textId="77777777" w:rsidR="00EE4E3F" w:rsidRPr="00446E14" w:rsidRDefault="00EE4E3F">
            <w:pPr>
              <w:pStyle w:val="Pleaseselect"/>
              <w:spacing w:beforeLines="20" w:before="48" w:afterLines="20" w:after="48" w:line="252" w:lineRule="auto"/>
            </w:pPr>
            <w:r w:rsidRPr="00446E14">
              <w:t>Please select one response only</w:t>
            </w:r>
          </w:p>
        </w:tc>
        <w:tc>
          <w:tcPr>
            <w:tcW w:w="4706" w:type="dxa"/>
            <w:gridSpan w:val="6"/>
            <w:vAlign w:val="center"/>
          </w:tcPr>
          <w:p w14:paraId="0001EDA0" w14:textId="77777777" w:rsidR="00EE4E3F" w:rsidRPr="00446E14" w:rsidRDefault="00EE4E3F">
            <w:pPr>
              <w:pStyle w:val="RandomiseInstruction"/>
              <w:spacing w:beforeLines="20" w:before="48" w:afterLines="20" w:after="48" w:line="252" w:lineRule="auto"/>
              <w:jc w:val="center"/>
            </w:pPr>
            <w:r w:rsidRPr="00446E14">
              <w:t>DO NOT RANDOMISE</w:t>
            </w:r>
          </w:p>
        </w:tc>
        <w:tc>
          <w:tcPr>
            <w:tcW w:w="567" w:type="dxa"/>
            <w:vAlign w:val="center"/>
          </w:tcPr>
          <w:p w14:paraId="6505C2DA" w14:textId="77777777" w:rsidR="00EE4E3F" w:rsidRPr="00446E14" w:rsidRDefault="00EE4E3F">
            <w:pPr>
              <w:pStyle w:val="ProgrammingNotes"/>
              <w:spacing w:beforeLines="20" w:before="48" w:afterLines="20" w:after="48" w:line="252" w:lineRule="auto"/>
            </w:pPr>
            <w:r w:rsidRPr="00446E14">
              <w:t>RSR</w:t>
            </w:r>
          </w:p>
        </w:tc>
        <w:tc>
          <w:tcPr>
            <w:tcW w:w="856" w:type="dxa"/>
          </w:tcPr>
          <w:p w14:paraId="29111A16" w14:textId="77777777" w:rsidR="00EE4E3F" w:rsidRPr="00446E14" w:rsidRDefault="00EE4E3F">
            <w:pPr>
              <w:spacing w:beforeLines="20" w:before="48" w:afterLines="20" w:after="48" w:line="252" w:lineRule="auto"/>
              <w:jc w:val="center"/>
              <w:rPr>
                <w:rFonts w:cs="Arial"/>
                <w:szCs w:val="20"/>
              </w:rPr>
            </w:pPr>
          </w:p>
        </w:tc>
      </w:tr>
      <w:tr w:rsidR="00B34289" w:rsidRPr="00446E14" w14:paraId="638BF4EB" w14:textId="77777777" w:rsidTr="545D1E49">
        <w:trPr>
          <w:trHeight w:val="272"/>
          <w:jc w:val="center"/>
        </w:trPr>
        <w:tc>
          <w:tcPr>
            <w:tcW w:w="671" w:type="dxa"/>
          </w:tcPr>
          <w:p w14:paraId="188C8A8C" w14:textId="77777777" w:rsidR="00EE4E3F" w:rsidRPr="00446E14" w:rsidRDefault="00EE4E3F">
            <w:pPr>
              <w:spacing w:beforeLines="20" w:before="48" w:afterLines="20" w:after="48" w:line="252" w:lineRule="auto"/>
              <w:rPr>
                <w:rFonts w:cs="Arial"/>
                <w:szCs w:val="20"/>
              </w:rPr>
            </w:pPr>
          </w:p>
        </w:tc>
        <w:tc>
          <w:tcPr>
            <w:tcW w:w="960" w:type="dxa"/>
          </w:tcPr>
          <w:p w14:paraId="62ABDDBF" w14:textId="235C698C" w:rsidR="00EE4E3F" w:rsidRPr="00446E14" w:rsidRDefault="67E0AE62" w:rsidP="0ED5ECDC">
            <w:pPr>
              <w:pStyle w:val="Codes"/>
              <w:spacing w:beforeLines="20" w:before="48" w:afterLines="20" w:after="48" w:line="252" w:lineRule="auto"/>
              <w:rPr>
                <w:color w:val="auto"/>
              </w:rPr>
            </w:pPr>
            <w:r w:rsidRPr="00446E14">
              <w:rPr>
                <w:color w:val="auto"/>
              </w:rPr>
              <w:t>0 (Not at all)</w:t>
            </w:r>
          </w:p>
        </w:tc>
        <w:tc>
          <w:tcPr>
            <w:tcW w:w="381" w:type="dxa"/>
            <w:vAlign w:val="center"/>
          </w:tcPr>
          <w:p w14:paraId="7666CDC3" w14:textId="29A18991" w:rsidR="00EE4E3F" w:rsidRPr="00446E14" w:rsidRDefault="00EE4E3F">
            <w:pPr>
              <w:pStyle w:val="Codes"/>
              <w:spacing w:beforeLines="20" w:before="48" w:afterLines="20" w:after="48" w:line="252" w:lineRule="auto"/>
              <w:rPr>
                <w:color w:val="auto"/>
              </w:rPr>
            </w:pPr>
            <w:r w:rsidRPr="00446E14">
              <w:rPr>
                <w:color w:val="auto"/>
              </w:rPr>
              <w:t>1</w:t>
            </w:r>
          </w:p>
        </w:tc>
        <w:tc>
          <w:tcPr>
            <w:tcW w:w="740" w:type="dxa"/>
            <w:vAlign w:val="center"/>
          </w:tcPr>
          <w:p w14:paraId="60F0A8D3" w14:textId="77777777" w:rsidR="00EE4E3F" w:rsidRPr="00446E14" w:rsidRDefault="00EE4E3F">
            <w:pPr>
              <w:pStyle w:val="Codes"/>
              <w:spacing w:beforeLines="20" w:before="48" w:afterLines="20" w:after="48" w:line="252" w:lineRule="auto"/>
              <w:rPr>
                <w:color w:val="auto"/>
              </w:rPr>
            </w:pPr>
            <w:r w:rsidRPr="00446E14">
              <w:rPr>
                <w:color w:val="auto"/>
              </w:rPr>
              <w:t>2</w:t>
            </w:r>
          </w:p>
        </w:tc>
        <w:tc>
          <w:tcPr>
            <w:tcW w:w="740" w:type="dxa"/>
            <w:vAlign w:val="center"/>
          </w:tcPr>
          <w:p w14:paraId="0B899194" w14:textId="77777777" w:rsidR="00EE4E3F" w:rsidRPr="00446E14" w:rsidRDefault="00EE4E3F">
            <w:pPr>
              <w:pStyle w:val="Codes"/>
              <w:spacing w:beforeLines="20" w:before="48" w:afterLines="20" w:after="48" w:line="252" w:lineRule="auto"/>
              <w:rPr>
                <w:color w:val="auto"/>
              </w:rPr>
            </w:pPr>
            <w:r w:rsidRPr="00446E14">
              <w:rPr>
                <w:color w:val="auto"/>
              </w:rPr>
              <w:t>3</w:t>
            </w:r>
          </w:p>
        </w:tc>
        <w:tc>
          <w:tcPr>
            <w:tcW w:w="740" w:type="dxa"/>
            <w:vAlign w:val="center"/>
          </w:tcPr>
          <w:p w14:paraId="37A295F6" w14:textId="77777777" w:rsidR="00EE4E3F" w:rsidRPr="00446E14" w:rsidRDefault="00EE4E3F">
            <w:pPr>
              <w:pStyle w:val="Codes"/>
              <w:spacing w:beforeLines="20" w:before="48" w:afterLines="20" w:after="48" w:line="252" w:lineRule="auto"/>
              <w:rPr>
                <w:color w:val="auto"/>
              </w:rPr>
            </w:pPr>
            <w:r w:rsidRPr="00446E14">
              <w:rPr>
                <w:color w:val="auto"/>
              </w:rPr>
              <w:t>4</w:t>
            </w:r>
          </w:p>
        </w:tc>
        <w:tc>
          <w:tcPr>
            <w:tcW w:w="740" w:type="dxa"/>
            <w:gridSpan w:val="2"/>
            <w:vAlign w:val="center"/>
          </w:tcPr>
          <w:p w14:paraId="735FC4DF" w14:textId="77777777" w:rsidR="00EE4E3F" w:rsidRPr="00446E14" w:rsidRDefault="00EE4E3F">
            <w:pPr>
              <w:pStyle w:val="Codes"/>
              <w:spacing w:beforeLines="20" w:before="48" w:afterLines="20" w:after="48" w:line="252" w:lineRule="auto"/>
              <w:rPr>
                <w:color w:val="auto"/>
              </w:rPr>
            </w:pPr>
            <w:r w:rsidRPr="00446E14">
              <w:rPr>
                <w:color w:val="auto"/>
              </w:rPr>
              <w:t>5</w:t>
            </w:r>
          </w:p>
        </w:tc>
        <w:tc>
          <w:tcPr>
            <w:tcW w:w="740" w:type="dxa"/>
            <w:vAlign w:val="center"/>
          </w:tcPr>
          <w:p w14:paraId="3C109C4B" w14:textId="77777777" w:rsidR="00EE4E3F" w:rsidRPr="00446E14" w:rsidRDefault="00EE4E3F">
            <w:pPr>
              <w:pStyle w:val="Codes"/>
              <w:spacing w:beforeLines="20" w:before="48" w:afterLines="20" w:after="48" w:line="252" w:lineRule="auto"/>
              <w:rPr>
                <w:color w:val="auto"/>
              </w:rPr>
            </w:pPr>
            <w:r w:rsidRPr="00446E14">
              <w:rPr>
                <w:color w:val="auto"/>
              </w:rPr>
              <w:t>6</w:t>
            </w:r>
          </w:p>
        </w:tc>
        <w:tc>
          <w:tcPr>
            <w:tcW w:w="740" w:type="dxa"/>
            <w:vAlign w:val="center"/>
          </w:tcPr>
          <w:p w14:paraId="6448B7B2" w14:textId="77777777" w:rsidR="00EE4E3F" w:rsidRPr="00446E14" w:rsidRDefault="00EE4E3F">
            <w:pPr>
              <w:pStyle w:val="Codes"/>
              <w:spacing w:beforeLines="20" w:before="48" w:afterLines="20" w:after="48" w:line="252" w:lineRule="auto"/>
              <w:rPr>
                <w:color w:val="auto"/>
              </w:rPr>
            </w:pPr>
            <w:r w:rsidRPr="00446E14">
              <w:rPr>
                <w:color w:val="auto"/>
              </w:rPr>
              <w:t>7</w:t>
            </w:r>
          </w:p>
        </w:tc>
        <w:tc>
          <w:tcPr>
            <w:tcW w:w="740" w:type="dxa"/>
            <w:vAlign w:val="center"/>
          </w:tcPr>
          <w:p w14:paraId="54BC0852" w14:textId="77777777" w:rsidR="00EE4E3F" w:rsidRPr="00446E14" w:rsidRDefault="00EE4E3F">
            <w:pPr>
              <w:pStyle w:val="Codes"/>
              <w:spacing w:beforeLines="20" w:before="48" w:afterLines="20" w:after="48" w:line="252" w:lineRule="auto"/>
              <w:rPr>
                <w:color w:val="auto"/>
              </w:rPr>
            </w:pPr>
            <w:r w:rsidRPr="00446E14">
              <w:rPr>
                <w:color w:val="auto"/>
              </w:rPr>
              <w:t>8</w:t>
            </w:r>
          </w:p>
        </w:tc>
        <w:tc>
          <w:tcPr>
            <w:tcW w:w="585" w:type="dxa"/>
            <w:vAlign w:val="center"/>
          </w:tcPr>
          <w:p w14:paraId="4C9817C4" w14:textId="77777777" w:rsidR="00EE4E3F" w:rsidRPr="00446E14" w:rsidRDefault="00EE4E3F">
            <w:pPr>
              <w:pStyle w:val="Codes"/>
              <w:spacing w:beforeLines="20" w:before="48" w:afterLines="20" w:after="48" w:line="252" w:lineRule="auto"/>
              <w:rPr>
                <w:color w:val="auto"/>
              </w:rPr>
            </w:pPr>
            <w:r w:rsidRPr="00446E14">
              <w:rPr>
                <w:color w:val="auto"/>
              </w:rPr>
              <w:t>9</w:t>
            </w:r>
          </w:p>
        </w:tc>
        <w:tc>
          <w:tcPr>
            <w:tcW w:w="1290" w:type="dxa"/>
            <w:vAlign w:val="center"/>
          </w:tcPr>
          <w:p w14:paraId="01D49C37" w14:textId="2BD336EE" w:rsidR="00EE4E3F" w:rsidRPr="00446E14" w:rsidRDefault="00EE4E3F">
            <w:pPr>
              <w:pStyle w:val="Codes"/>
              <w:spacing w:beforeLines="20" w:before="48" w:afterLines="20" w:after="48" w:line="252" w:lineRule="auto"/>
              <w:rPr>
                <w:color w:val="auto"/>
              </w:rPr>
            </w:pPr>
            <w:r w:rsidRPr="00446E14">
              <w:rPr>
                <w:color w:val="auto"/>
              </w:rPr>
              <w:t>10 (Extremely</w:t>
            </w:r>
            <w:r w:rsidR="00B34289" w:rsidRPr="00446E14">
              <w:rPr>
                <w:color w:val="auto"/>
              </w:rPr>
              <w:t xml:space="preserve"> likely</w:t>
            </w:r>
            <w:r w:rsidRPr="00446E14">
              <w:rPr>
                <w:color w:val="auto"/>
              </w:rPr>
              <w:t>)</w:t>
            </w:r>
          </w:p>
        </w:tc>
        <w:tc>
          <w:tcPr>
            <w:tcW w:w="567" w:type="dxa"/>
          </w:tcPr>
          <w:p w14:paraId="54798D92" w14:textId="77777777" w:rsidR="00EE4E3F" w:rsidRPr="00446E14" w:rsidRDefault="00EE4E3F">
            <w:pPr>
              <w:pStyle w:val="MatrixHeadings"/>
              <w:spacing w:beforeLines="20" w:before="48" w:afterLines="20" w:after="48" w:line="252" w:lineRule="auto"/>
              <w:rPr>
                <w:color w:val="959595" w:themeColor="text1" w:themeTint="80"/>
                <w:sz w:val="20"/>
              </w:rPr>
            </w:pPr>
          </w:p>
        </w:tc>
        <w:tc>
          <w:tcPr>
            <w:tcW w:w="856" w:type="dxa"/>
          </w:tcPr>
          <w:p w14:paraId="5638FE98" w14:textId="77777777" w:rsidR="00EE4E3F" w:rsidRPr="00446E14" w:rsidRDefault="00EE4E3F">
            <w:pPr>
              <w:spacing w:beforeLines="20" w:before="48" w:afterLines="20" w:after="48" w:line="252" w:lineRule="auto"/>
              <w:jc w:val="center"/>
              <w:rPr>
                <w:rFonts w:cs="Arial"/>
                <w:szCs w:val="20"/>
              </w:rPr>
            </w:pPr>
          </w:p>
        </w:tc>
      </w:tr>
      <w:tr w:rsidR="00B34289" w:rsidRPr="00446E14" w14:paraId="36B44583" w14:textId="77777777" w:rsidTr="545D1E49">
        <w:trPr>
          <w:trHeight w:val="272"/>
          <w:jc w:val="center"/>
        </w:trPr>
        <w:tc>
          <w:tcPr>
            <w:tcW w:w="671" w:type="dxa"/>
          </w:tcPr>
          <w:p w14:paraId="0B3FC433" w14:textId="77777777" w:rsidR="00EE4E3F" w:rsidRPr="00446E14" w:rsidRDefault="00EE4E3F">
            <w:pPr>
              <w:spacing w:beforeLines="20" w:before="48" w:afterLines="20" w:after="48" w:line="252" w:lineRule="auto"/>
              <w:rPr>
                <w:rFonts w:cs="Arial"/>
                <w:szCs w:val="20"/>
              </w:rPr>
            </w:pPr>
          </w:p>
        </w:tc>
        <w:tc>
          <w:tcPr>
            <w:tcW w:w="960" w:type="dxa"/>
            <w:vAlign w:val="center"/>
          </w:tcPr>
          <w:p w14:paraId="2856906D" w14:textId="4D487C07" w:rsidR="00EE4E3F" w:rsidRPr="00446E14" w:rsidRDefault="7736AC69" w:rsidP="3B1B8346">
            <w:pPr>
              <w:pStyle w:val="Codes"/>
              <w:spacing w:beforeLines="20" w:before="48" w:afterLines="20" w:after="48" w:line="252" w:lineRule="auto"/>
            </w:pPr>
            <w:r w:rsidRPr="00446E14">
              <w:t>00</w:t>
            </w:r>
          </w:p>
        </w:tc>
        <w:tc>
          <w:tcPr>
            <w:tcW w:w="381" w:type="dxa"/>
            <w:vAlign w:val="center"/>
          </w:tcPr>
          <w:p w14:paraId="1BEF6C68" w14:textId="3E8FAA9F" w:rsidR="00EE4E3F" w:rsidRPr="00446E14" w:rsidRDefault="00EE4E3F" w:rsidP="54DAAF52">
            <w:pPr>
              <w:pStyle w:val="Codes"/>
              <w:spacing w:beforeLines="20" w:before="48" w:afterLines="20" w:after="48" w:line="252" w:lineRule="auto"/>
            </w:pPr>
            <w:r w:rsidRPr="00446E14">
              <w:t>0</w:t>
            </w:r>
            <w:r w:rsidR="50B4545E" w:rsidRPr="00446E14">
              <w:t>1</w:t>
            </w:r>
          </w:p>
        </w:tc>
        <w:tc>
          <w:tcPr>
            <w:tcW w:w="740" w:type="dxa"/>
            <w:vAlign w:val="center"/>
          </w:tcPr>
          <w:p w14:paraId="4B1E9E35" w14:textId="0D5D8863" w:rsidR="00EE4E3F" w:rsidRPr="00446E14" w:rsidRDefault="00EE4E3F">
            <w:pPr>
              <w:pStyle w:val="Codes"/>
              <w:spacing w:beforeLines="20" w:before="48" w:afterLines="20" w:after="48" w:line="252" w:lineRule="auto"/>
            </w:pPr>
            <w:r w:rsidRPr="00446E14">
              <w:t>0</w:t>
            </w:r>
            <w:r w:rsidR="6740117D" w:rsidRPr="00446E14">
              <w:t>2</w:t>
            </w:r>
          </w:p>
        </w:tc>
        <w:tc>
          <w:tcPr>
            <w:tcW w:w="740" w:type="dxa"/>
            <w:vAlign w:val="center"/>
          </w:tcPr>
          <w:p w14:paraId="70A83B95" w14:textId="7BE363B8" w:rsidR="00EE4E3F" w:rsidRPr="00446E14" w:rsidRDefault="00EE4E3F">
            <w:pPr>
              <w:pStyle w:val="Codes"/>
              <w:spacing w:beforeLines="20" w:before="48" w:afterLines="20" w:after="48" w:line="252" w:lineRule="auto"/>
            </w:pPr>
            <w:r w:rsidRPr="00446E14">
              <w:t>0</w:t>
            </w:r>
            <w:r w:rsidR="183068F0" w:rsidRPr="00446E14">
              <w:t>3</w:t>
            </w:r>
          </w:p>
        </w:tc>
        <w:tc>
          <w:tcPr>
            <w:tcW w:w="740" w:type="dxa"/>
            <w:vAlign w:val="center"/>
          </w:tcPr>
          <w:p w14:paraId="0102A54A" w14:textId="1428D578" w:rsidR="00EE4E3F" w:rsidRPr="00446E14" w:rsidRDefault="00EE4E3F">
            <w:pPr>
              <w:pStyle w:val="Codes"/>
              <w:spacing w:beforeLines="20" w:before="48" w:afterLines="20" w:after="48" w:line="252" w:lineRule="auto"/>
            </w:pPr>
            <w:r w:rsidRPr="00446E14">
              <w:t>0</w:t>
            </w:r>
            <w:r w:rsidR="479463CB" w:rsidRPr="00446E14">
              <w:t>4</w:t>
            </w:r>
          </w:p>
        </w:tc>
        <w:tc>
          <w:tcPr>
            <w:tcW w:w="740" w:type="dxa"/>
            <w:gridSpan w:val="2"/>
            <w:vAlign w:val="center"/>
          </w:tcPr>
          <w:p w14:paraId="5D8BB98F" w14:textId="1467665D" w:rsidR="00EE4E3F" w:rsidRPr="00446E14" w:rsidRDefault="00EE4E3F">
            <w:pPr>
              <w:pStyle w:val="Codes"/>
              <w:spacing w:beforeLines="20" w:before="48" w:afterLines="20" w:after="48" w:line="252" w:lineRule="auto"/>
            </w:pPr>
            <w:r w:rsidRPr="00446E14">
              <w:t>0</w:t>
            </w:r>
            <w:r w:rsidR="689A18C6" w:rsidRPr="00446E14">
              <w:t>5</w:t>
            </w:r>
          </w:p>
        </w:tc>
        <w:tc>
          <w:tcPr>
            <w:tcW w:w="740" w:type="dxa"/>
            <w:vAlign w:val="center"/>
          </w:tcPr>
          <w:p w14:paraId="545A8D33" w14:textId="5DB3FEFB" w:rsidR="00EE4E3F" w:rsidRPr="00446E14" w:rsidRDefault="00EE4E3F">
            <w:pPr>
              <w:pStyle w:val="Codes"/>
              <w:spacing w:beforeLines="20" w:before="48" w:afterLines="20" w:after="48" w:line="252" w:lineRule="auto"/>
            </w:pPr>
            <w:r w:rsidRPr="00446E14">
              <w:t>0</w:t>
            </w:r>
            <w:r w:rsidR="5E6B81AD" w:rsidRPr="00446E14">
              <w:t>6</w:t>
            </w:r>
          </w:p>
        </w:tc>
        <w:tc>
          <w:tcPr>
            <w:tcW w:w="740" w:type="dxa"/>
            <w:vAlign w:val="center"/>
          </w:tcPr>
          <w:p w14:paraId="30E7B233" w14:textId="67450411" w:rsidR="00EE4E3F" w:rsidRPr="00446E14" w:rsidRDefault="00EE4E3F">
            <w:pPr>
              <w:pStyle w:val="Codes"/>
              <w:spacing w:beforeLines="20" w:before="48" w:afterLines="20" w:after="48" w:line="252" w:lineRule="auto"/>
            </w:pPr>
            <w:r w:rsidRPr="00446E14">
              <w:t>0</w:t>
            </w:r>
            <w:r w:rsidR="4066AFEA" w:rsidRPr="00446E14">
              <w:t>7</w:t>
            </w:r>
          </w:p>
        </w:tc>
        <w:tc>
          <w:tcPr>
            <w:tcW w:w="740" w:type="dxa"/>
            <w:vAlign w:val="center"/>
          </w:tcPr>
          <w:p w14:paraId="43AC0BBE" w14:textId="1FDBB3CA" w:rsidR="00EE4E3F" w:rsidRPr="00446E14" w:rsidRDefault="00EE4E3F">
            <w:pPr>
              <w:pStyle w:val="Codes"/>
              <w:spacing w:beforeLines="20" w:before="48" w:afterLines="20" w:after="48" w:line="252" w:lineRule="auto"/>
            </w:pPr>
            <w:r w:rsidRPr="00446E14">
              <w:t>0</w:t>
            </w:r>
            <w:r w:rsidR="22D685DE" w:rsidRPr="00446E14">
              <w:t>8</w:t>
            </w:r>
          </w:p>
        </w:tc>
        <w:tc>
          <w:tcPr>
            <w:tcW w:w="585" w:type="dxa"/>
            <w:vAlign w:val="center"/>
          </w:tcPr>
          <w:p w14:paraId="3A4B6139" w14:textId="35A527A9" w:rsidR="00EE4E3F" w:rsidRPr="00446E14" w:rsidRDefault="00EE4E3F">
            <w:pPr>
              <w:pStyle w:val="Codes"/>
              <w:spacing w:beforeLines="20" w:before="48" w:afterLines="20" w:after="48" w:line="252" w:lineRule="auto"/>
            </w:pPr>
            <w:r w:rsidRPr="00446E14">
              <w:t>0</w:t>
            </w:r>
            <w:r w:rsidR="437AD6EE" w:rsidRPr="00446E14">
              <w:t>9</w:t>
            </w:r>
          </w:p>
        </w:tc>
        <w:tc>
          <w:tcPr>
            <w:tcW w:w="1290" w:type="dxa"/>
            <w:vAlign w:val="center"/>
          </w:tcPr>
          <w:p w14:paraId="78DDA271" w14:textId="6E170213" w:rsidR="00EE4E3F" w:rsidRPr="00446E14" w:rsidRDefault="78368542">
            <w:pPr>
              <w:pStyle w:val="Codes"/>
              <w:spacing w:beforeLines="20" w:before="48" w:afterLines="20" w:after="48" w:line="252" w:lineRule="auto"/>
            </w:pPr>
            <w:r w:rsidRPr="00446E14">
              <w:t>10</w:t>
            </w:r>
          </w:p>
        </w:tc>
        <w:tc>
          <w:tcPr>
            <w:tcW w:w="567" w:type="dxa"/>
          </w:tcPr>
          <w:p w14:paraId="69ADC7FA" w14:textId="77777777" w:rsidR="00EE4E3F" w:rsidRPr="00446E14" w:rsidRDefault="00EE4E3F">
            <w:pPr>
              <w:pStyle w:val="MatrixHeadings"/>
              <w:spacing w:beforeLines="20" w:before="48" w:afterLines="20" w:after="48" w:line="252" w:lineRule="auto"/>
              <w:rPr>
                <w:color w:val="959595" w:themeColor="text1" w:themeTint="80"/>
                <w:sz w:val="20"/>
              </w:rPr>
            </w:pPr>
          </w:p>
        </w:tc>
        <w:tc>
          <w:tcPr>
            <w:tcW w:w="856" w:type="dxa"/>
          </w:tcPr>
          <w:p w14:paraId="4ADDB6A2" w14:textId="77777777" w:rsidR="00EE4E3F" w:rsidRPr="00446E14" w:rsidRDefault="00EE4E3F">
            <w:pPr>
              <w:spacing w:beforeLines="20" w:before="48" w:afterLines="20" w:after="48" w:line="252" w:lineRule="auto"/>
              <w:jc w:val="center"/>
              <w:rPr>
                <w:rFonts w:cs="Arial"/>
                <w:szCs w:val="20"/>
              </w:rPr>
            </w:pPr>
          </w:p>
        </w:tc>
      </w:tr>
    </w:tbl>
    <w:p w14:paraId="6B1EDAAD" w14:textId="77777777" w:rsidR="00EE4E3F" w:rsidRPr="00446E14" w:rsidRDefault="00EE4E3F" w:rsidP="00EE4E3F">
      <w:pPr>
        <w:rPr>
          <w:lang w:val="en-GB"/>
        </w:rPr>
      </w:pPr>
    </w:p>
    <w:tbl>
      <w:tblPr>
        <w:tblStyle w:val="TableGridLight"/>
        <w:tblW w:w="10490" w:type="dxa"/>
        <w:jc w:val="center"/>
        <w:tblLayout w:type="fixed"/>
        <w:tblLook w:val="04A0" w:firstRow="1" w:lastRow="0" w:firstColumn="1" w:lastColumn="0" w:noHBand="0" w:noVBand="1"/>
      </w:tblPr>
      <w:tblGrid>
        <w:gridCol w:w="671"/>
        <w:gridCol w:w="750"/>
        <w:gridCol w:w="591"/>
        <w:gridCol w:w="722"/>
        <w:gridCol w:w="723"/>
        <w:gridCol w:w="722"/>
        <w:gridCol w:w="182"/>
        <w:gridCol w:w="541"/>
        <w:gridCol w:w="722"/>
        <w:gridCol w:w="723"/>
        <w:gridCol w:w="722"/>
        <w:gridCol w:w="723"/>
        <w:gridCol w:w="1275"/>
        <w:gridCol w:w="567"/>
        <w:gridCol w:w="856"/>
      </w:tblGrid>
      <w:tr w:rsidR="00B34289" w:rsidRPr="00446E14" w14:paraId="45A85DE0" w14:textId="77777777" w:rsidTr="545D1E49">
        <w:trPr>
          <w:trHeight w:val="272"/>
          <w:jc w:val="center"/>
        </w:trPr>
        <w:tc>
          <w:tcPr>
            <w:tcW w:w="10490" w:type="dxa"/>
            <w:gridSpan w:val="15"/>
          </w:tcPr>
          <w:p w14:paraId="5721C5A6" w14:textId="755395DB" w:rsidR="00B34289" w:rsidRPr="00446E14" w:rsidRDefault="00811831" w:rsidP="54DAAF52">
            <w:pPr>
              <w:pStyle w:val="ASK"/>
              <w:spacing w:beforeLines="20" w:before="48" w:afterLines="20" w:after="48" w:line="252" w:lineRule="auto"/>
              <w:rPr>
                <w:rStyle w:val="ProgrammingNotesChar"/>
                <w:b/>
                <w:bCs/>
              </w:rPr>
            </w:pPr>
            <w:r w:rsidRPr="00446E14">
              <w:rPr>
                <w:rStyle w:val="ProgrammingNotesChar"/>
                <w:b/>
                <w:bCs/>
              </w:rPr>
              <w:t xml:space="preserve">IGCC MEMBERS (CODES 1 or 2 IN D1 </w:t>
            </w:r>
            <w:r w:rsidR="00EB0142" w:rsidRPr="00446E14">
              <w:rPr>
                <w:rStyle w:val="ProgrammingNotesChar"/>
                <w:b/>
                <w:bCs/>
              </w:rPr>
              <w:t>– MANDATORY</w:t>
            </w:r>
          </w:p>
        </w:tc>
      </w:tr>
      <w:tr w:rsidR="00B34289" w:rsidRPr="00446E14" w14:paraId="1130EE05" w14:textId="77777777" w:rsidTr="545D1E49">
        <w:trPr>
          <w:trHeight w:val="272"/>
          <w:jc w:val="center"/>
        </w:trPr>
        <w:tc>
          <w:tcPr>
            <w:tcW w:w="671" w:type="dxa"/>
          </w:tcPr>
          <w:p w14:paraId="67263BC8" w14:textId="614EFAA2" w:rsidR="00B34289" w:rsidRPr="00446E14" w:rsidRDefault="20C7F6C4">
            <w:pPr>
              <w:pStyle w:val="QuestionText"/>
              <w:spacing w:beforeLines="20" w:before="48" w:afterLines="20" w:after="48" w:line="252" w:lineRule="auto"/>
            </w:pPr>
            <w:r>
              <w:t>I</w:t>
            </w:r>
            <w:r w:rsidR="7A337750">
              <w:t>M2</w:t>
            </w:r>
          </w:p>
        </w:tc>
        <w:tc>
          <w:tcPr>
            <w:tcW w:w="9819" w:type="dxa"/>
            <w:gridSpan w:val="14"/>
          </w:tcPr>
          <w:p w14:paraId="40D04697" w14:textId="307A22D1" w:rsidR="00B34289" w:rsidRPr="00446E14" w:rsidRDefault="00B34289">
            <w:pPr>
              <w:pStyle w:val="QuestionText"/>
              <w:spacing w:beforeLines="20" w:before="48" w:afterLines="20" w:after="48" w:line="252" w:lineRule="auto"/>
              <w:rPr>
                <w:rFonts w:eastAsiaTheme="minorHAnsi"/>
              </w:rPr>
            </w:pPr>
            <w:r w:rsidRPr="00446E14">
              <w:t xml:space="preserve">Respond to the following statement: </w:t>
            </w:r>
            <w:r w:rsidRPr="00446E14">
              <w:br/>
              <w:t>“IGCC is delivering on my expectations”</w:t>
            </w:r>
          </w:p>
        </w:tc>
      </w:tr>
      <w:tr w:rsidR="00B34289" w:rsidRPr="00446E14" w14:paraId="75EB6C55" w14:textId="77777777" w:rsidTr="545D1E49">
        <w:trPr>
          <w:trHeight w:val="272"/>
          <w:jc w:val="center"/>
        </w:trPr>
        <w:tc>
          <w:tcPr>
            <w:tcW w:w="671" w:type="dxa"/>
          </w:tcPr>
          <w:p w14:paraId="1D27DD28" w14:textId="77777777" w:rsidR="00B34289" w:rsidRPr="00446E14" w:rsidRDefault="00B34289">
            <w:pPr>
              <w:spacing w:beforeLines="20" w:before="48" w:afterLines="20" w:after="48" w:line="252" w:lineRule="auto"/>
              <w:rPr>
                <w:rFonts w:cs="Arial"/>
                <w:szCs w:val="20"/>
              </w:rPr>
            </w:pPr>
          </w:p>
        </w:tc>
        <w:tc>
          <w:tcPr>
            <w:tcW w:w="3690" w:type="dxa"/>
            <w:gridSpan w:val="6"/>
            <w:vAlign w:val="center"/>
          </w:tcPr>
          <w:p w14:paraId="1D5C08DF" w14:textId="77777777" w:rsidR="00B34289" w:rsidRPr="00446E14" w:rsidRDefault="00B34289">
            <w:pPr>
              <w:pStyle w:val="Pleaseselect"/>
              <w:spacing w:beforeLines="20" w:before="48" w:afterLines="20" w:after="48" w:line="252" w:lineRule="auto"/>
            </w:pPr>
            <w:r w:rsidRPr="00446E14">
              <w:t>Please select one response only</w:t>
            </w:r>
          </w:p>
        </w:tc>
        <w:tc>
          <w:tcPr>
            <w:tcW w:w="4706" w:type="dxa"/>
            <w:gridSpan w:val="6"/>
            <w:vAlign w:val="center"/>
          </w:tcPr>
          <w:p w14:paraId="6ECD1578" w14:textId="77777777" w:rsidR="00B34289" w:rsidRPr="00446E14" w:rsidRDefault="00B34289">
            <w:pPr>
              <w:pStyle w:val="RandomiseInstruction"/>
              <w:spacing w:beforeLines="20" w:before="48" w:afterLines="20" w:after="48" w:line="252" w:lineRule="auto"/>
              <w:jc w:val="center"/>
            </w:pPr>
            <w:r w:rsidRPr="00446E14">
              <w:t>DO NOT RANDOMISE</w:t>
            </w:r>
          </w:p>
        </w:tc>
        <w:tc>
          <w:tcPr>
            <w:tcW w:w="567" w:type="dxa"/>
            <w:vAlign w:val="center"/>
          </w:tcPr>
          <w:p w14:paraId="4CBDA137" w14:textId="77777777" w:rsidR="00B34289" w:rsidRPr="00446E14" w:rsidRDefault="00B34289">
            <w:pPr>
              <w:pStyle w:val="ProgrammingNotes"/>
              <w:spacing w:beforeLines="20" w:before="48" w:afterLines="20" w:after="48" w:line="252" w:lineRule="auto"/>
            </w:pPr>
            <w:r w:rsidRPr="00446E14">
              <w:t>RSR</w:t>
            </w:r>
          </w:p>
        </w:tc>
        <w:tc>
          <w:tcPr>
            <w:tcW w:w="856" w:type="dxa"/>
          </w:tcPr>
          <w:p w14:paraId="21DEA84E" w14:textId="77777777" w:rsidR="00B34289" w:rsidRPr="00446E14" w:rsidRDefault="00B34289">
            <w:pPr>
              <w:spacing w:beforeLines="20" w:before="48" w:afterLines="20" w:after="48" w:line="252" w:lineRule="auto"/>
              <w:jc w:val="center"/>
              <w:rPr>
                <w:rFonts w:cs="Arial"/>
                <w:szCs w:val="20"/>
              </w:rPr>
            </w:pPr>
          </w:p>
        </w:tc>
      </w:tr>
      <w:tr w:rsidR="00B34289" w:rsidRPr="00446E14" w14:paraId="0AF41FDE" w14:textId="77777777" w:rsidTr="545D1E49">
        <w:trPr>
          <w:trHeight w:val="272"/>
          <w:jc w:val="center"/>
        </w:trPr>
        <w:tc>
          <w:tcPr>
            <w:tcW w:w="671" w:type="dxa"/>
          </w:tcPr>
          <w:p w14:paraId="63A7FB54" w14:textId="77777777" w:rsidR="00B34289" w:rsidRPr="00446E14" w:rsidRDefault="00B34289">
            <w:pPr>
              <w:spacing w:beforeLines="20" w:before="48" w:afterLines="20" w:after="48" w:line="252" w:lineRule="auto"/>
              <w:rPr>
                <w:rFonts w:cs="Arial"/>
                <w:szCs w:val="20"/>
              </w:rPr>
            </w:pPr>
          </w:p>
        </w:tc>
        <w:tc>
          <w:tcPr>
            <w:tcW w:w="750" w:type="dxa"/>
          </w:tcPr>
          <w:p w14:paraId="3E61A87F" w14:textId="71A4E7B5" w:rsidR="00B34289" w:rsidRPr="00446E14" w:rsidRDefault="73994BE4" w:rsidP="2B179C73">
            <w:pPr>
              <w:pStyle w:val="Codes"/>
              <w:spacing w:beforeLines="20" w:before="48" w:afterLines="20" w:after="48" w:line="252" w:lineRule="auto"/>
              <w:rPr>
                <w:color w:val="auto"/>
              </w:rPr>
            </w:pPr>
            <w:r w:rsidRPr="00446E14">
              <w:rPr>
                <w:color w:val="auto"/>
              </w:rPr>
              <w:t>0 (Not at all)</w:t>
            </w:r>
          </w:p>
        </w:tc>
        <w:tc>
          <w:tcPr>
            <w:tcW w:w="591" w:type="dxa"/>
            <w:vAlign w:val="center"/>
          </w:tcPr>
          <w:p w14:paraId="4389E7F4" w14:textId="32AECA36" w:rsidR="00B34289" w:rsidRPr="00446E14" w:rsidRDefault="00B34289">
            <w:pPr>
              <w:pStyle w:val="Codes"/>
              <w:spacing w:beforeLines="20" w:before="48" w:afterLines="20" w:after="48" w:line="252" w:lineRule="auto"/>
              <w:rPr>
                <w:color w:val="auto"/>
              </w:rPr>
            </w:pPr>
            <w:r w:rsidRPr="00446E14">
              <w:rPr>
                <w:color w:val="auto"/>
              </w:rPr>
              <w:t xml:space="preserve">1 </w:t>
            </w:r>
          </w:p>
        </w:tc>
        <w:tc>
          <w:tcPr>
            <w:tcW w:w="722" w:type="dxa"/>
            <w:vAlign w:val="center"/>
          </w:tcPr>
          <w:p w14:paraId="1C9450FD" w14:textId="77777777" w:rsidR="00B34289" w:rsidRPr="00446E14" w:rsidRDefault="00B34289">
            <w:pPr>
              <w:pStyle w:val="Codes"/>
              <w:spacing w:beforeLines="20" w:before="48" w:afterLines="20" w:after="48" w:line="252" w:lineRule="auto"/>
              <w:rPr>
                <w:color w:val="auto"/>
              </w:rPr>
            </w:pPr>
            <w:r w:rsidRPr="00446E14">
              <w:rPr>
                <w:color w:val="auto"/>
              </w:rPr>
              <w:t>2</w:t>
            </w:r>
          </w:p>
        </w:tc>
        <w:tc>
          <w:tcPr>
            <w:tcW w:w="723" w:type="dxa"/>
            <w:vAlign w:val="center"/>
          </w:tcPr>
          <w:p w14:paraId="00F3A91F" w14:textId="77777777" w:rsidR="00B34289" w:rsidRPr="00446E14" w:rsidRDefault="00B34289">
            <w:pPr>
              <w:pStyle w:val="Codes"/>
              <w:spacing w:beforeLines="20" w:before="48" w:afterLines="20" w:after="48" w:line="252" w:lineRule="auto"/>
              <w:rPr>
                <w:color w:val="auto"/>
              </w:rPr>
            </w:pPr>
            <w:r w:rsidRPr="00446E14">
              <w:rPr>
                <w:color w:val="auto"/>
              </w:rPr>
              <w:t>3</w:t>
            </w:r>
          </w:p>
        </w:tc>
        <w:tc>
          <w:tcPr>
            <w:tcW w:w="722" w:type="dxa"/>
            <w:vAlign w:val="center"/>
          </w:tcPr>
          <w:p w14:paraId="1EABA803" w14:textId="77777777" w:rsidR="00B34289" w:rsidRPr="00446E14" w:rsidRDefault="00B34289">
            <w:pPr>
              <w:pStyle w:val="Codes"/>
              <w:spacing w:beforeLines="20" w:before="48" w:afterLines="20" w:after="48" w:line="252" w:lineRule="auto"/>
              <w:rPr>
                <w:color w:val="auto"/>
              </w:rPr>
            </w:pPr>
            <w:r w:rsidRPr="00446E14">
              <w:rPr>
                <w:color w:val="auto"/>
              </w:rPr>
              <w:t>4</w:t>
            </w:r>
          </w:p>
        </w:tc>
        <w:tc>
          <w:tcPr>
            <w:tcW w:w="723" w:type="dxa"/>
            <w:gridSpan w:val="2"/>
            <w:vAlign w:val="center"/>
          </w:tcPr>
          <w:p w14:paraId="3A5932D7" w14:textId="77777777" w:rsidR="00B34289" w:rsidRPr="00446E14" w:rsidRDefault="00B34289">
            <w:pPr>
              <w:pStyle w:val="Codes"/>
              <w:spacing w:beforeLines="20" w:before="48" w:afterLines="20" w:after="48" w:line="252" w:lineRule="auto"/>
              <w:rPr>
                <w:color w:val="auto"/>
              </w:rPr>
            </w:pPr>
            <w:r w:rsidRPr="00446E14">
              <w:rPr>
                <w:color w:val="auto"/>
              </w:rPr>
              <w:t>5</w:t>
            </w:r>
          </w:p>
        </w:tc>
        <w:tc>
          <w:tcPr>
            <w:tcW w:w="722" w:type="dxa"/>
            <w:vAlign w:val="center"/>
          </w:tcPr>
          <w:p w14:paraId="0B00267B" w14:textId="77777777" w:rsidR="00B34289" w:rsidRPr="00446E14" w:rsidRDefault="00B34289">
            <w:pPr>
              <w:pStyle w:val="Codes"/>
              <w:spacing w:beforeLines="20" w:before="48" w:afterLines="20" w:after="48" w:line="252" w:lineRule="auto"/>
              <w:rPr>
                <w:color w:val="auto"/>
              </w:rPr>
            </w:pPr>
            <w:r w:rsidRPr="00446E14">
              <w:rPr>
                <w:color w:val="auto"/>
              </w:rPr>
              <w:t>6</w:t>
            </w:r>
          </w:p>
        </w:tc>
        <w:tc>
          <w:tcPr>
            <w:tcW w:w="723" w:type="dxa"/>
            <w:vAlign w:val="center"/>
          </w:tcPr>
          <w:p w14:paraId="1FD0F9AD" w14:textId="77777777" w:rsidR="00B34289" w:rsidRPr="00446E14" w:rsidRDefault="00B34289">
            <w:pPr>
              <w:pStyle w:val="Codes"/>
              <w:spacing w:beforeLines="20" w:before="48" w:afterLines="20" w:after="48" w:line="252" w:lineRule="auto"/>
              <w:rPr>
                <w:color w:val="auto"/>
              </w:rPr>
            </w:pPr>
            <w:r w:rsidRPr="00446E14">
              <w:rPr>
                <w:color w:val="auto"/>
              </w:rPr>
              <w:t>7</w:t>
            </w:r>
          </w:p>
        </w:tc>
        <w:tc>
          <w:tcPr>
            <w:tcW w:w="722" w:type="dxa"/>
            <w:vAlign w:val="center"/>
          </w:tcPr>
          <w:p w14:paraId="2F073625" w14:textId="77777777" w:rsidR="00B34289" w:rsidRPr="00446E14" w:rsidRDefault="00B34289">
            <w:pPr>
              <w:pStyle w:val="Codes"/>
              <w:spacing w:beforeLines="20" w:before="48" w:afterLines="20" w:after="48" w:line="252" w:lineRule="auto"/>
              <w:rPr>
                <w:color w:val="auto"/>
              </w:rPr>
            </w:pPr>
            <w:r w:rsidRPr="00446E14">
              <w:rPr>
                <w:color w:val="auto"/>
              </w:rPr>
              <w:t>8</w:t>
            </w:r>
          </w:p>
        </w:tc>
        <w:tc>
          <w:tcPr>
            <w:tcW w:w="723" w:type="dxa"/>
            <w:vAlign w:val="center"/>
          </w:tcPr>
          <w:p w14:paraId="42B4EA2E" w14:textId="77777777" w:rsidR="00B34289" w:rsidRPr="00446E14" w:rsidRDefault="00B34289">
            <w:pPr>
              <w:pStyle w:val="Codes"/>
              <w:spacing w:beforeLines="20" w:before="48" w:afterLines="20" w:after="48" w:line="252" w:lineRule="auto"/>
              <w:rPr>
                <w:color w:val="auto"/>
              </w:rPr>
            </w:pPr>
            <w:r w:rsidRPr="00446E14">
              <w:rPr>
                <w:color w:val="auto"/>
              </w:rPr>
              <w:t>9</w:t>
            </w:r>
          </w:p>
        </w:tc>
        <w:tc>
          <w:tcPr>
            <w:tcW w:w="1275" w:type="dxa"/>
            <w:vAlign w:val="center"/>
          </w:tcPr>
          <w:p w14:paraId="3188BE27" w14:textId="23BC0698" w:rsidR="00B34289" w:rsidRPr="00446E14" w:rsidRDefault="00B34289">
            <w:pPr>
              <w:pStyle w:val="Codes"/>
              <w:spacing w:beforeLines="20" w:before="48" w:afterLines="20" w:after="48" w:line="252" w:lineRule="auto"/>
              <w:rPr>
                <w:color w:val="auto"/>
              </w:rPr>
            </w:pPr>
            <w:r w:rsidRPr="00446E14">
              <w:rPr>
                <w:color w:val="auto"/>
              </w:rPr>
              <w:t>10 (Exceeding expectations)</w:t>
            </w:r>
          </w:p>
        </w:tc>
        <w:tc>
          <w:tcPr>
            <w:tcW w:w="567" w:type="dxa"/>
          </w:tcPr>
          <w:p w14:paraId="65F3B708" w14:textId="77777777" w:rsidR="00B34289" w:rsidRPr="00446E14" w:rsidRDefault="00B34289">
            <w:pPr>
              <w:pStyle w:val="MatrixHeadings"/>
              <w:spacing w:beforeLines="20" w:before="48" w:afterLines="20" w:after="48" w:line="252" w:lineRule="auto"/>
              <w:rPr>
                <w:color w:val="959595" w:themeColor="text1" w:themeTint="80"/>
                <w:sz w:val="20"/>
              </w:rPr>
            </w:pPr>
          </w:p>
        </w:tc>
        <w:tc>
          <w:tcPr>
            <w:tcW w:w="856" w:type="dxa"/>
          </w:tcPr>
          <w:p w14:paraId="51C19814" w14:textId="77777777" w:rsidR="00B34289" w:rsidRPr="00446E14" w:rsidRDefault="00B34289">
            <w:pPr>
              <w:spacing w:beforeLines="20" w:before="48" w:afterLines="20" w:after="48" w:line="252" w:lineRule="auto"/>
              <w:jc w:val="center"/>
              <w:rPr>
                <w:rFonts w:cs="Arial"/>
                <w:szCs w:val="20"/>
              </w:rPr>
            </w:pPr>
          </w:p>
        </w:tc>
      </w:tr>
      <w:tr w:rsidR="00B34289" w:rsidRPr="00446E14" w14:paraId="7B855F1D" w14:textId="77777777" w:rsidTr="545D1E49">
        <w:trPr>
          <w:trHeight w:val="272"/>
          <w:jc w:val="center"/>
        </w:trPr>
        <w:tc>
          <w:tcPr>
            <w:tcW w:w="671" w:type="dxa"/>
          </w:tcPr>
          <w:p w14:paraId="52775101" w14:textId="77777777" w:rsidR="00B34289" w:rsidRPr="00446E14" w:rsidRDefault="00B34289">
            <w:pPr>
              <w:spacing w:beforeLines="20" w:before="48" w:afterLines="20" w:after="48" w:line="252" w:lineRule="auto"/>
              <w:rPr>
                <w:rFonts w:cs="Arial"/>
                <w:szCs w:val="20"/>
              </w:rPr>
            </w:pPr>
          </w:p>
        </w:tc>
        <w:tc>
          <w:tcPr>
            <w:tcW w:w="750" w:type="dxa"/>
          </w:tcPr>
          <w:p w14:paraId="466B6689" w14:textId="44F36D81" w:rsidR="00B34289" w:rsidRPr="00446E14" w:rsidRDefault="6CBBBB8A" w:rsidP="2B179C73">
            <w:pPr>
              <w:pStyle w:val="Codes"/>
              <w:spacing w:beforeLines="20" w:before="48" w:afterLines="20" w:after="48" w:line="252" w:lineRule="auto"/>
            </w:pPr>
            <w:r w:rsidRPr="00446E14">
              <w:t>00</w:t>
            </w:r>
          </w:p>
        </w:tc>
        <w:tc>
          <w:tcPr>
            <w:tcW w:w="591" w:type="dxa"/>
            <w:vAlign w:val="center"/>
          </w:tcPr>
          <w:p w14:paraId="21496113" w14:textId="6345AB03" w:rsidR="00B34289" w:rsidRPr="00446E14" w:rsidRDefault="00B34289">
            <w:pPr>
              <w:pStyle w:val="Codes"/>
              <w:spacing w:beforeLines="20" w:before="48" w:afterLines="20" w:after="48" w:line="252" w:lineRule="auto"/>
            </w:pPr>
            <w:r w:rsidRPr="00446E14">
              <w:t>0</w:t>
            </w:r>
            <w:r w:rsidR="6516CB64" w:rsidRPr="00446E14">
              <w:t>1</w:t>
            </w:r>
          </w:p>
        </w:tc>
        <w:tc>
          <w:tcPr>
            <w:tcW w:w="722" w:type="dxa"/>
            <w:vAlign w:val="center"/>
          </w:tcPr>
          <w:p w14:paraId="171DDE70" w14:textId="36F8C9D1" w:rsidR="00B34289" w:rsidRPr="00446E14" w:rsidRDefault="00B34289">
            <w:pPr>
              <w:pStyle w:val="Codes"/>
              <w:spacing w:beforeLines="20" w:before="48" w:afterLines="20" w:after="48" w:line="252" w:lineRule="auto"/>
            </w:pPr>
            <w:r w:rsidRPr="00446E14">
              <w:t>0</w:t>
            </w:r>
            <w:r w:rsidR="1AD56B70" w:rsidRPr="00446E14">
              <w:t>2</w:t>
            </w:r>
          </w:p>
        </w:tc>
        <w:tc>
          <w:tcPr>
            <w:tcW w:w="723" w:type="dxa"/>
            <w:vAlign w:val="center"/>
          </w:tcPr>
          <w:p w14:paraId="6FEB1B91" w14:textId="79EB6D1F" w:rsidR="00B34289" w:rsidRPr="00446E14" w:rsidRDefault="00B34289">
            <w:pPr>
              <w:pStyle w:val="Codes"/>
              <w:spacing w:beforeLines="20" w:before="48" w:afterLines="20" w:after="48" w:line="252" w:lineRule="auto"/>
            </w:pPr>
            <w:r w:rsidRPr="00446E14">
              <w:t>0</w:t>
            </w:r>
            <w:r w:rsidR="27B0F894" w:rsidRPr="00446E14">
              <w:t>3</w:t>
            </w:r>
          </w:p>
        </w:tc>
        <w:tc>
          <w:tcPr>
            <w:tcW w:w="722" w:type="dxa"/>
            <w:vAlign w:val="center"/>
          </w:tcPr>
          <w:p w14:paraId="298D8250" w14:textId="35ADCEC9" w:rsidR="00B34289" w:rsidRPr="00446E14" w:rsidRDefault="00B34289">
            <w:pPr>
              <w:pStyle w:val="Codes"/>
              <w:spacing w:beforeLines="20" w:before="48" w:afterLines="20" w:after="48" w:line="252" w:lineRule="auto"/>
            </w:pPr>
            <w:r w:rsidRPr="00446E14">
              <w:t>0</w:t>
            </w:r>
            <w:r w:rsidR="3AA48718" w:rsidRPr="00446E14">
              <w:t>4</w:t>
            </w:r>
          </w:p>
        </w:tc>
        <w:tc>
          <w:tcPr>
            <w:tcW w:w="723" w:type="dxa"/>
            <w:gridSpan w:val="2"/>
            <w:vAlign w:val="center"/>
          </w:tcPr>
          <w:p w14:paraId="34CCFB9F" w14:textId="63934201" w:rsidR="00B34289" w:rsidRPr="00446E14" w:rsidRDefault="00B34289">
            <w:pPr>
              <w:pStyle w:val="Codes"/>
              <w:spacing w:beforeLines="20" w:before="48" w:afterLines="20" w:after="48" w:line="252" w:lineRule="auto"/>
            </w:pPr>
            <w:r w:rsidRPr="00446E14">
              <w:t>0</w:t>
            </w:r>
            <w:r w:rsidR="40C210C6" w:rsidRPr="00446E14">
              <w:t>5</w:t>
            </w:r>
          </w:p>
        </w:tc>
        <w:tc>
          <w:tcPr>
            <w:tcW w:w="722" w:type="dxa"/>
            <w:vAlign w:val="center"/>
          </w:tcPr>
          <w:p w14:paraId="36DDE452" w14:textId="2BD87BFC" w:rsidR="00B34289" w:rsidRPr="00446E14" w:rsidRDefault="00B34289">
            <w:pPr>
              <w:pStyle w:val="Codes"/>
              <w:spacing w:beforeLines="20" w:before="48" w:afterLines="20" w:after="48" w:line="252" w:lineRule="auto"/>
            </w:pPr>
            <w:r w:rsidRPr="00446E14">
              <w:t>0</w:t>
            </w:r>
            <w:r w:rsidR="2AAF21DA" w:rsidRPr="00446E14">
              <w:t>6</w:t>
            </w:r>
          </w:p>
        </w:tc>
        <w:tc>
          <w:tcPr>
            <w:tcW w:w="723" w:type="dxa"/>
            <w:vAlign w:val="center"/>
          </w:tcPr>
          <w:p w14:paraId="798CE44B" w14:textId="7D058745" w:rsidR="00B34289" w:rsidRPr="00446E14" w:rsidRDefault="00B34289">
            <w:pPr>
              <w:pStyle w:val="Codes"/>
              <w:spacing w:beforeLines="20" w:before="48" w:afterLines="20" w:after="48" w:line="252" w:lineRule="auto"/>
            </w:pPr>
            <w:r w:rsidRPr="00446E14">
              <w:t>0</w:t>
            </w:r>
            <w:r w:rsidR="21AC3E2B" w:rsidRPr="00446E14">
              <w:t>7</w:t>
            </w:r>
          </w:p>
        </w:tc>
        <w:tc>
          <w:tcPr>
            <w:tcW w:w="722" w:type="dxa"/>
            <w:vAlign w:val="center"/>
          </w:tcPr>
          <w:p w14:paraId="2D1F0E87" w14:textId="4C705F74" w:rsidR="00B34289" w:rsidRPr="00446E14" w:rsidRDefault="00B34289">
            <w:pPr>
              <w:pStyle w:val="Codes"/>
              <w:spacing w:beforeLines="20" w:before="48" w:afterLines="20" w:after="48" w:line="252" w:lineRule="auto"/>
            </w:pPr>
            <w:r w:rsidRPr="00446E14">
              <w:t>0</w:t>
            </w:r>
            <w:r w:rsidR="60074447" w:rsidRPr="00446E14">
              <w:t>8</w:t>
            </w:r>
          </w:p>
        </w:tc>
        <w:tc>
          <w:tcPr>
            <w:tcW w:w="723" w:type="dxa"/>
            <w:vAlign w:val="center"/>
          </w:tcPr>
          <w:p w14:paraId="1B7D1F7F" w14:textId="5A1927EA" w:rsidR="00B34289" w:rsidRPr="00446E14" w:rsidRDefault="00B34289">
            <w:pPr>
              <w:pStyle w:val="Codes"/>
              <w:spacing w:beforeLines="20" w:before="48" w:afterLines="20" w:after="48" w:line="252" w:lineRule="auto"/>
            </w:pPr>
            <w:r w:rsidRPr="00446E14">
              <w:t>0</w:t>
            </w:r>
            <w:r w:rsidR="60074447" w:rsidRPr="00446E14">
              <w:t>9</w:t>
            </w:r>
          </w:p>
        </w:tc>
        <w:tc>
          <w:tcPr>
            <w:tcW w:w="1275" w:type="dxa"/>
            <w:vAlign w:val="center"/>
          </w:tcPr>
          <w:p w14:paraId="2A2E056F" w14:textId="7A32FEFA" w:rsidR="00B34289" w:rsidRPr="00446E14" w:rsidRDefault="1DECB8EC">
            <w:pPr>
              <w:pStyle w:val="Codes"/>
              <w:spacing w:beforeLines="20" w:before="48" w:afterLines="20" w:after="48" w:line="252" w:lineRule="auto"/>
            </w:pPr>
            <w:r w:rsidRPr="00446E14">
              <w:t>10</w:t>
            </w:r>
          </w:p>
        </w:tc>
        <w:tc>
          <w:tcPr>
            <w:tcW w:w="567" w:type="dxa"/>
          </w:tcPr>
          <w:p w14:paraId="429332F0" w14:textId="77777777" w:rsidR="00B34289" w:rsidRPr="00446E14" w:rsidRDefault="00B34289">
            <w:pPr>
              <w:pStyle w:val="MatrixHeadings"/>
              <w:spacing w:beforeLines="20" w:before="48" w:afterLines="20" w:after="48" w:line="252" w:lineRule="auto"/>
              <w:rPr>
                <w:color w:val="959595" w:themeColor="text1" w:themeTint="80"/>
                <w:sz w:val="20"/>
              </w:rPr>
            </w:pPr>
          </w:p>
        </w:tc>
        <w:tc>
          <w:tcPr>
            <w:tcW w:w="856" w:type="dxa"/>
          </w:tcPr>
          <w:p w14:paraId="24160332" w14:textId="77777777" w:rsidR="00B34289" w:rsidRPr="00446E14" w:rsidRDefault="00B34289">
            <w:pPr>
              <w:spacing w:beforeLines="20" w:before="48" w:afterLines="20" w:after="48" w:line="252" w:lineRule="auto"/>
              <w:jc w:val="center"/>
              <w:rPr>
                <w:rFonts w:cs="Arial"/>
                <w:szCs w:val="20"/>
              </w:rPr>
            </w:pPr>
          </w:p>
        </w:tc>
      </w:tr>
    </w:tbl>
    <w:p w14:paraId="4E4B3D89" w14:textId="77777777" w:rsidR="00B34289" w:rsidRPr="00446E14" w:rsidRDefault="00B34289" w:rsidP="00EE4E3F"/>
    <w:p w14:paraId="16D2905A" w14:textId="77777777" w:rsidR="00146C5A" w:rsidRPr="00446E14" w:rsidRDefault="00146C5A" w:rsidP="00EE4E3F"/>
    <w:tbl>
      <w:tblPr>
        <w:tblStyle w:val="TableGridLight"/>
        <w:tblW w:w="10485" w:type="dxa"/>
        <w:jc w:val="center"/>
        <w:tblLook w:val="04A0" w:firstRow="1" w:lastRow="0" w:firstColumn="1" w:lastColumn="0" w:noHBand="0" w:noVBand="1"/>
      </w:tblPr>
      <w:tblGrid>
        <w:gridCol w:w="865"/>
        <w:gridCol w:w="602"/>
        <w:gridCol w:w="2400"/>
        <w:gridCol w:w="5235"/>
        <w:gridCol w:w="561"/>
        <w:gridCol w:w="822"/>
      </w:tblGrid>
      <w:tr w:rsidR="00B34289" w:rsidRPr="00446E14" w14:paraId="0C10C162" w14:textId="77777777" w:rsidTr="545D1E49">
        <w:trPr>
          <w:trHeight w:val="272"/>
          <w:jc w:val="center"/>
        </w:trPr>
        <w:tc>
          <w:tcPr>
            <w:tcW w:w="10485" w:type="dxa"/>
            <w:gridSpan w:val="6"/>
          </w:tcPr>
          <w:p w14:paraId="2F4F30D2" w14:textId="320581F6" w:rsidR="00B34289" w:rsidRPr="00446E14" w:rsidRDefault="00811831" w:rsidP="54DAAF52">
            <w:pPr>
              <w:pStyle w:val="ASK"/>
              <w:spacing w:beforeLines="20" w:before="48" w:afterLines="20" w:after="48" w:line="252" w:lineRule="auto"/>
              <w:rPr>
                <w:rStyle w:val="ProgrammingNotesChar"/>
                <w:b/>
                <w:bCs/>
              </w:rPr>
            </w:pPr>
            <w:r w:rsidRPr="00446E14">
              <w:rPr>
                <w:rStyle w:val="ProgrammingNotesChar"/>
                <w:b/>
                <w:bCs/>
              </w:rPr>
              <w:lastRenderedPageBreak/>
              <w:t>IGCC MEMBERS (CODES 1 or 2 IN D1)</w:t>
            </w:r>
            <w:r w:rsidR="00EB0142" w:rsidRPr="00446E14">
              <w:rPr>
                <w:rStyle w:val="ProgrammingNotesChar"/>
                <w:b/>
                <w:bCs/>
              </w:rPr>
              <w:t xml:space="preserve"> – MANDATORY</w:t>
            </w:r>
          </w:p>
        </w:tc>
      </w:tr>
      <w:tr w:rsidR="00B34289" w:rsidRPr="00446E14" w14:paraId="1662AC4B" w14:textId="77777777" w:rsidTr="545D1E49">
        <w:trPr>
          <w:trHeight w:val="272"/>
          <w:jc w:val="center"/>
        </w:trPr>
        <w:tc>
          <w:tcPr>
            <w:tcW w:w="865" w:type="dxa"/>
          </w:tcPr>
          <w:p w14:paraId="79D77EF3" w14:textId="44D82F41" w:rsidR="00B34289" w:rsidRPr="00446E14" w:rsidRDefault="223FEC09">
            <w:pPr>
              <w:pStyle w:val="QuestionText"/>
              <w:spacing w:beforeLines="20" w:before="48" w:afterLines="20" w:after="48" w:line="252" w:lineRule="auto"/>
            </w:pPr>
            <w:r>
              <w:t>I</w:t>
            </w:r>
            <w:r w:rsidR="16A39C6A">
              <w:t>M3</w:t>
            </w:r>
          </w:p>
        </w:tc>
        <w:tc>
          <w:tcPr>
            <w:tcW w:w="9620" w:type="dxa"/>
            <w:gridSpan w:val="5"/>
          </w:tcPr>
          <w:p w14:paraId="5B2E32E0" w14:textId="0CE1BAD4" w:rsidR="00B34289" w:rsidRPr="00446E14" w:rsidRDefault="00B34289" w:rsidP="6460CD10">
            <w:pPr>
              <w:pStyle w:val="QuestionText"/>
            </w:pPr>
            <w:r w:rsidRPr="00446E14">
              <w:t>Which IGCC activities were most valuable to your organization over the last 12 months?</w:t>
            </w:r>
          </w:p>
        </w:tc>
      </w:tr>
      <w:tr w:rsidR="00B34289" w:rsidRPr="00446E14" w14:paraId="633A7A56" w14:textId="77777777" w:rsidTr="545D1E49">
        <w:trPr>
          <w:trHeight w:val="272"/>
          <w:jc w:val="center"/>
        </w:trPr>
        <w:tc>
          <w:tcPr>
            <w:tcW w:w="865" w:type="dxa"/>
          </w:tcPr>
          <w:p w14:paraId="627888D1" w14:textId="77777777" w:rsidR="00B34289" w:rsidRPr="00446E14" w:rsidRDefault="00B34289">
            <w:pPr>
              <w:spacing w:beforeLines="20" w:before="48" w:afterLines="20" w:after="48" w:line="252" w:lineRule="auto"/>
              <w:rPr>
                <w:rFonts w:cs="Arial"/>
                <w:szCs w:val="20"/>
              </w:rPr>
            </w:pPr>
          </w:p>
        </w:tc>
        <w:tc>
          <w:tcPr>
            <w:tcW w:w="3002" w:type="dxa"/>
            <w:gridSpan w:val="2"/>
            <w:vAlign w:val="center"/>
          </w:tcPr>
          <w:p w14:paraId="4525B662" w14:textId="77777777" w:rsidR="00B34289" w:rsidRPr="00446E14" w:rsidRDefault="00B34289">
            <w:pPr>
              <w:pStyle w:val="Pleaseselect"/>
              <w:spacing w:beforeLines="20" w:before="48" w:afterLines="20" w:after="48" w:line="252" w:lineRule="auto"/>
            </w:pPr>
            <w:r w:rsidRPr="00446E14">
              <w:t>Please select all that apply</w:t>
            </w:r>
          </w:p>
        </w:tc>
        <w:tc>
          <w:tcPr>
            <w:tcW w:w="5235" w:type="dxa"/>
            <w:vAlign w:val="center"/>
          </w:tcPr>
          <w:p w14:paraId="52D29C20" w14:textId="28F7015F" w:rsidR="00B34289" w:rsidRPr="00446E14" w:rsidRDefault="009C5325">
            <w:pPr>
              <w:pStyle w:val="RandomiseInstruction"/>
              <w:spacing w:beforeLines="20" w:before="48" w:afterLines="20" w:after="48" w:line="252" w:lineRule="auto"/>
              <w:jc w:val="center"/>
            </w:pPr>
            <w:r w:rsidRPr="00446E14">
              <w:t xml:space="preserve">DO NOT </w:t>
            </w:r>
            <w:r w:rsidR="00B34289" w:rsidRPr="00446E14">
              <w:t>RANDOMISE</w:t>
            </w:r>
          </w:p>
        </w:tc>
        <w:tc>
          <w:tcPr>
            <w:tcW w:w="561" w:type="dxa"/>
            <w:vAlign w:val="center"/>
          </w:tcPr>
          <w:p w14:paraId="74BC5F3F" w14:textId="77777777" w:rsidR="00B34289" w:rsidRPr="00446E14" w:rsidRDefault="00B34289">
            <w:pPr>
              <w:pStyle w:val="ProgrammingNotes"/>
              <w:spacing w:beforeLines="20" w:before="48" w:afterLines="20" w:after="48" w:line="252" w:lineRule="auto"/>
            </w:pPr>
            <w:r w:rsidRPr="00446E14">
              <w:t>MR</w:t>
            </w:r>
          </w:p>
        </w:tc>
        <w:tc>
          <w:tcPr>
            <w:tcW w:w="822" w:type="dxa"/>
            <w:vAlign w:val="center"/>
          </w:tcPr>
          <w:p w14:paraId="799EFC1A" w14:textId="77777777" w:rsidR="00B34289" w:rsidRPr="00446E14" w:rsidRDefault="00B34289">
            <w:pPr>
              <w:pStyle w:val="ProgrammingNotes"/>
              <w:spacing w:beforeLines="20" w:before="48" w:afterLines="20" w:after="48" w:line="252" w:lineRule="auto"/>
            </w:pPr>
          </w:p>
        </w:tc>
      </w:tr>
      <w:tr w:rsidR="00B34289" w:rsidRPr="00446E14" w14:paraId="39EA5648" w14:textId="77777777" w:rsidTr="545D1E49">
        <w:trPr>
          <w:trHeight w:val="272"/>
          <w:jc w:val="center"/>
        </w:trPr>
        <w:tc>
          <w:tcPr>
            <w:tcW w:w="865" w:type="dxa"/>
          </w:tcPr>
          <w:p w14:paraId="5574300C" w14:textId="77777777" w:rsidR="00B34289" w:rsidRPr="00446E14" w:rsidRDefault="00B34289" w:rsidP="00B34289">
            <w:pPr>
              <w:spacing w:beforeLines="20" w:before="48" w:afterLines="20" w:after="48" w:line="252" w:lineRule="auto"/>
              <w:rPr>
                <w:rFonts w:cs="Arial"/>
                <w:szCs w:val="20"/>
              </w:rPr>
            </w:pPr>
          </w:p>
        </w:tc>
        <w:tc>
          <w:tcPr>
            <w:tcW w:w="602" w:type="dxa"/>
          </w:tcPr>
          <w:p w14:paraId="65643165" w14:textId="77777777" w:rsidR="00B34289" w:rsidRPr="00446E14" w:rsidRDefault="00B34289" w:rsidP="00B34289">
            <w:pPr>
              <w:spacing w:beforeLines="20" w:before="48" w:afterLines="20" w:after="48" w:line="252" w:lineRule="auto"/>
              <w:rPr>
                <w:rFonts w:cs="Arial"/>
                <w:b/>
                <w:i/>
                <w:szCs w:val="20"/>
              </w:rPr>
            </w:pPr>
          </w:p>
        </w:tc>
        <w:tc>
          <w:tcPr>
            <w:tcW w:w="7635" w:type="dxa"/>
            <w:gridSpan w:val="2"/>
          </w:tcPr>
          <w:p w14:paraId="4FC7E541" w14:textId="5EC9E1B4" w:rsidR="00B34289" w:rsidRPr="00446E14" w:rsidRDefault="00B34289" w:rsidP="00B34289">
            <w:pPr>
              <w:pStyle w:val="Answers"/>
            </w:pPr>
            <w:r w:rsidRPr="00446E14">
              <w:rPr>
                <w:rStyle w:val="normaltextrun"/>
              </w:rPr>
              <w:t>Policy advocacy/ influence on your behalf </w:t>
            </w:r>
            <w:r w:rsidRPr="00446E14">
              <w:rPr>
                <w:rStyle w:val="eop"/>
              </w:rPr>
              <w:t> </w:t>
            </w:r>
          </w:p>
        </w:tc>
        <w:tc>
          <w:tcPr>
            <w:tcW w:w="561" w:type="dxa"/>
            <w:vAlign w:val="center"/>
          </w:tcPr>
          <w:p w14:paraId="42B2C83A" w14:textId="77777777" w:rsidR="00B34289" w:rsidRPr="00446E14" w:rsidRDefault="00B34289" w:rsidP="00B34289">
            <w:pPr>
              <w:pStyle w:val="Codes"/>
              <w:spacing w:beforeLines="20" w:before="48" w:afterLines="20" w:after="48" w:line="252" w:lineRule="auto"/>
            </w:pPr>
            <w:r w:rsidRPr="00446E14">
              <w:t>01</w:t>
            </w:r>
          </w:p>
        </w:tc>
        <w:tc>
          <w:tcPr>
            <w:tcW w:w="822" w:type="dxa"/>
            <w:vAlign w:val="center"/>
          </w:tcPr>
          <w:p w14:paraId="5FB83C33" w14:textId="77777777" w:rsidR="00B34289" w:rsidRPr="00446E14" w:rsidRDefault="00B34289" w:rsidP="00B34289">
            <w:pPr>
              <w:spacing w:beforeLines="20" w:before="48" w:afterLines="20" w:after="48" w:line="252" w:lineRule="auto"/>
              <w:jc w:val="center"/>
              <w:rPr>
                <w:rFonts w:cs="Arial"/>
                <w:szCs w:val="20"/>
              </w:rPr>
            </w:pPr>
          </w:p>
        </w:tc>
      </w:tr>
      <w:tr w:rsidR="00B34289" w:rsidRPr="00446E14" w14:paraId="2CDA03FC" w14:textId="77777777" w:rsidTr="545D1E49">
        <w:trPr>
          <w:trHeight w:val="272"/>
          <w:jc w:val="center"/>
        </w:trPr>
        <w:tc>
          <w:tcPr>
            <w:tcW w:w="865" w:type="dxa"/>
          </w:tcPr>
          <w:p w14:paraId="6DFCD541" w14:textId="77777777" w:rsidR="00B34289" w:rsidRPr="00446E14" w:rsidRDefault="00B34289" w:rsidP="00B34289">
            <w:pPr>
              <w:spacing w:beforeLines="20" w:before="48" w:afterLines="20" w:after="48" w:line="252" w:lineRule="auto"/>
              <w:rPr>
                <w:rFonts w:cs="Arial"/>
                <w:szCs w:val="20"/>
              </w:rPr>
            </w:pPr>
          </w:p>
        </w:tc>
        <w:tc>
          <w:tcPr>
            <w:tcW w:w="602" w:type="dxa"/>
          </w:tcPr>
          <w:p w14:paraId="178E1B4C" w14:textId="77777777" w:rsidR="00B34289" w:rsidRPr="00446E14" w:rsidRDefault="00B34289" w:rsidP="00B34289">
            <w:pPr>
              <w:spacing w:beforeLines="20" w:before="48" w:afterLines="20" w:after="48" w:line="252" w:lineRule="auto"/>
              <w:rPr>
                <w:rFonts w:cs="Arial"/>
                <w:szCs w:val="20"/>
              </w:rPr>
            </w:pPr>
          </w:p>
        </w:tc>
        <w:tc>
          <w:tcPr>
            <w:tcW w:w="7635" w:type="dxa"/>
            <w:gridSpan w:val="2"/>
          </w:tcPr>
          <w:p w14:paraId="41B9EFAD" w14:textId="3CC247F6" w:rsidR="00B34289" w:rsidRPr="00446E14" w:rsidRDefault="00B34289" w:rsidP="00B34289">
            <w:pPr>
              <w:pStyle w:val="Answers"/>
            </w:pPr>
            <w:r w:rsidRPr="00446E14">
              <w:rPr>
                <w:rStyle w:val="normaltextrun"/>
              </w:rPr>
              <w:t>Monthly member meetings</w:t>
            </w:r>
            <w:r w:rsidRPr="00446E14">
              <w:rPr>
                <w:rStyle w:val="eop"/>
              </w:rPr>
              <w:t> </w:t>
            </w:r>
          </w:p>
        </w:tc>
        <w:tc>
          <w:tcPr>
            <w:tcW w:w="561" w:type="dxa"/>
            <w:vAlign w:val="center"/>
          </w:tcPr>
          <w:p w14:paraId="152C9B1D" w14:textId="77777777" w:rsidR="00B34289" w:rsidRPr="00446E14" w:rsidRDefault="00B34289" w:rsidP="00B34289">
            <w:pPr>
              <w:pStyle w:val="Codes"/>
              <w:spacing w:beforeLines="20" w:before="48" w:afterLines="20" w:after="48" w:line="252" w:lineRule="auto"/>
            </w:pPr>
            <w:r w:rsidRPr="00446E14">
              <w:t>02</w:t>
            </w:r>
          </w:p>
        </w:tc>
        <w:tc>
          <w:tcPr>
            <w:tcW w:w="822" w:type="dxa"/>
            <w:vAlign w:val="center"/>
          </w:tcPr>
          <w:p w14:paraId="6B476426" w14:textId="77777777" w:rsidR="00B34289" w:rsidRPr="00446E14" w:rsidRDefault="00B34289" w:rsidP="00B34289">
            <w:pPr>
              <w:spacing w:beforeLines="20" w:before="48" w:afterLines="20" w:after="48" w:line="252" w:lineRule="auto"/>
              <w:jc w:val="center"/>
              <w:rPr>
                <w:rFonts w:cs="Arial"/>
                <w:szCs w:val="20"/>
              </w:rPr>
            </w:pPr>
          </w:p>
        </w:tc>
      </w:tr>
      <w:tr w:rsidR="00B34289" w:rsidRPr="00446E14" w14:paraId="6DD8FA45" w14:textId="77777777" w:rsidTr="545D1E49">
        <w:trPr>
          <w:trHeight w:val="272"/>
          <w:jc w:val="center"/>
        </w:trPr>
        <w:tc>
          <w:tcPr>
            <w:tcW w:w="865" w:type="dxa"/>
          </w:tcPr>
          <w:p w14:paraId="42D7AFE4" w14:textId="77777777" w:rsidR="00B34289" w:rsidRPr="00446E14" w:rsidRDefault="00B34289" w:rsidP="00B34289">
            <w:pPr>
              <w:spacing w:beforeLines="20" w:before="48" w:afterLines="20" w:after="48" w:line="252" w:lineRule="auto"/>
              <w:rPr>
                <w:rFonts w:cs="Arial"/>
                <w:szCs w:val="20"/>
              </w:rPr>
            </w:pPr>
          </w:p>
        </w:tc>
        <w:tc>
          <w:tcPr>
            <w:tcW w:w="602" w:type="dxa"/>
          </w:tcPr>
          <w:p w14:paraId="67839365" w14:textId="77777777" w:rsidR="00B34289" w:rsidRPr="00446E14" w:rsidRDefault="00B34289" w:rsidP="00B34289">
            <w:pPr>
              <w:spacing w:beforeLines="20" w:before="48" w:afterLines="20" w:after="48" w:line="252" w:lineRule="auto"/>
              <w:rPr>
                <w:rFonts w:cs="Arial"/>
                <w:szCs w:val="20"/>
              </w:rPr>
            </w:pPr>
          </w:p>
        </w:tc>
        <w:tc>
          <w:tcPr>
            <w:tcW w:w="7635" w:type="dxa"/>
            <w:gridSpan w:val="2"/>
          </w:tcPr>
          <w:p w14:paraId="3DBA742A" w14:textId="7A3A48CE" w:rsidR="00B34289" w:rsidRPr="00446E14" w:rsidRDefault="00B34289" w:rsidP="00B34289">
            <w:pPr>
              <w:pStyle w:val="Answers"/>
            </w:pPr>
            <w:r w:rsidRPr="00446E14">
              <w:rPr>
                <w:rStyle w:val="normaltextrun"/>
              </w:rPr>
              <w:t>Workstream working groups</w:t>
            </w:r>
            <w:r w:rsidRPr="00446E14">
              <w:rPr>
                <w:rStyle w:val="eop"/>
              </w:rPr>
              <w:t> </w:t>
            </w:r>
          </w:p>
        </w:tc>
        <w:tc>
          <w:tcPr>
            <w:tcW w:w="561" w:type="dxa"/>
            <w:vAlign w:val="center"/>
          </w:tcPr>
          <w:p w14:paraId="35074D5E" w14:textId="77777777" w:rsidR="00B34289" w:rsidRPr="00446E14" w:rsidRDefault="00B34289" w:rsidP="00B34289">
            <w:pPr>
              <w:pStyle w:val="Codes"/>
              <w:spacing w:beforeLines="20" w:before="48" w:afterLines="20" w:after="48" w:line="252" w:lineRule="auto"/>
            </w:pPr>
            <w:r w:rsidRPr="00446E14">
              <w:t>03</w:t>
            </w:r>
          </w:p>
        </w:tc>
        <w:tc>
          <w:tcPr>
            <w:tcW w:w="822" w:type="dxa"/>
            <w:vAlign w:val="center"/>
          </w:tcPr>
          <w:p w14:paraId="742FEE61" w14:textId="77777777" w:rsidR="00B34289" w:rsidRPr="00446E14" w:rsidRDefault="00B34289" w:rsidP="00B34289">
            <w:pPr>
              <w:spacing w:beforeLines="20" w:before="48" w:afterLines="20" w:after="48" w:line="252" w:lineRule="auto"/>
              <w:jc w:val="center"/>
              <w:rPr>
                <w:rFonts w:cs="Arial"/>
                <w:szCs w:val="20"/>
              </w:rPr>
            </w:pPr>
          </w:p>
        </w:tc>
      </w:tr>
      <w:tr w:rsidR="00B34289" w:rsidRPr="00446E14" w14:paraId="621A5CCE" w14:textId="77777777" w:rsidTr="545D1E49">
        <w:trPr>
          <w:trHeight w:val="272"/>
          <w:jc w:val="center"/>
        </w:trPr>
        <w:tc>
          <w:tcPr>
            <w:tcW w:w="865" w:type="dxa"/>
          </w:tcPr>
          <w:p w14:paraId="38060CCC" w14:textId="77777777" w:rsidR="00B34289" w:rsidRPr="00446E14" w:rsidRDefault="00B34289" w:rsidP="00B34289">
            <w:pPr>
              <w:spacing w:beforeLines="20" w:before="48" w:afterLines="20" w:after="48" w:line="252" w:lineRule="auto"/>
              <w:rPr>
                <w:rFonts w:cs="Arial"/>
                <w:szCs w:val="20"/>
              </w:rPr>
            </w:pPr>
          </w:p>
        </w:tc>
        <w:tc>
          <w:tcPr>
            <w:tcW w:w="602" w:type="dxa"/>
          </w:tcPr>
          <w:p w14:paraId="5B25BEF5" w14:textId="77777777" w:rsidR="00B34289" w:rsidRPr="00446E14" w:rsidRDefault="00B34289" w:rsidP="00B34289">
            <w:pPr>
              <w:spacing w:beforeLines="20" w:before="48" w:afterLines="20" w:after="48" w:line="252" w:lineRule="auto"/>
              <w:rPr>
                <w:rFonts w:cs="Arial"/>
                <w:szCs w:val="20"/>
              </w:rPr>
            </w:pPr>
          </w:p>
        </w:tc>
        <w:tc>
          <w:tcPr>
            <w:tcW w:w="7635" w:type="dxa"/>
            <w:gridSpan w:val="2"/>
          </w:tcPr>
          <w:p w14:paraId="521B9678" w14:textId="31371CA8" w:rsidR="00B34289" w:rsidRPr="00446E14" w:rsidRDefault="00B34289" w:rsidP="00B34289">
            <w:pPr>
              <w:pStyle w:val="Answers"/>
            </w:pPr>
            <w:r w:rsidRPr="00446E14">
              <w:rPr>
                <w:rStyle w:val="normaltextrun"/>
              </w:rPr>
              <w:t>Masterclasses</w:t>
            </w:r>
            <w:r w:rsidRPr="00446E14">
              <w:rPr>
                <w:rStyle w:val="eop"/>
              </w:rPr>
              <w:t> </w:t>
            </w:r>
          </w:p>
        </w:tc>
        <w:tc>
          <w:tcPr>
            <w:tcW w:w="561" w:type="dxa"/>
            <w:vAlign w:val="center"/>
          </w:tcPr>
          <w:p w14:paraId="07684ECA" w14:textId="77777777" w:rsidR="00B34289" w:rsidRPr="00446E14" w:rsidRDefault="00B34289" w:rsidP="00B34289">
            <w:pPr>
              <w:pStyle w:val="Codes"/>
              <w:spacing w:beforeLines="20" w:before="48" w:afterLines="20" w:after="48" w:line="252" w:lineRule="auto"/>
            </w:pPr>
            <w:r w:rsidRPr="00446E14">
              <w:t>04</w:t>
            </w:r>
          </w:p>
        </w:tc>
        <w:tc>
          <w:tcPr>
            <w:tcW w:w="822" w:type="dxa"/>
            <w:vAlign w:val="center"/>
          </w:tcPr>
          <w:p w14:paraId="47A36304" w14:textId="77777777" w:rsidR="00B34289" w:rsidRPr="00446E14" w:rsidRDefault="00B34289" w:rsidP="00B34289">
            <w:pPr>
              <w:spacing w:beforeLines="20" w:before="48" w:afterLines="20" w:after="48" w:line="252" w:lineRule="auto"/>
              <w:jc w:val="center"/>
              <w:rPr>
                <w:rFonts w:cs="Arial"/>
                <w:szCs w:val="20"/>
              </w:rPr>
            </w:pPr>
          </w:p>
        </w:tc>
      </w:tr>
      <w:tr w:rsidR="00B34289" w:rsidRPr="00446E14" w14:paraId="29243DC5" w14:textId="77777777" w:rsidTr="545D1E49">
        <w:trPr>
          <w:trHeight w:val="272"/>
          <w:jc w:val="center"/>
        </w:trPr>
        <w:tc>
          <w:tcPr>
            <w:tcW w:w="865" w:type="dxa"/>
          </w:tcPr>
          <w:p w14:paraId="28672833" w14:textId="77777777" w:rsidR="00B34289" w:rsidRPr="00446E14" w:rsidRDefault="00B34289" w:rsidP="00B34289">
            <w:pPr>
              <w:spacing w:beforeLines="20" w:before="48" w:afterLines="20" w:after="48" w:line="252" w:lineRule="auto"/>
              <w:rPr>
                <w:rFonts w:cs="Arial"/>
                <w:szCs w:val="20"/>
              </w:rPr>
            </w:pPr>
          </w:p>
        </w:tc>
        <w:tc>
          <w:tcPr>
            <w:tcW w:w="602" w:type="dxa"/>
          </w:tcPr>
          <w:p w14:paraId="187DEC72" w14:textId="77777777" w:rsidR="00B34289" w:rsidRPr="00446E14" w:rsidRDefault="00B34289" w:rsidP="00B34289">
            <w:pPr>
              <w:spacing w:beforeLines="20" w:before="48" w:afterLines="20" w:after="48" w:line="252" w:lineRule="auto"/>
              <w:rPr>
                <w:rFonts w:cs="Arial"/>
                <w:szCs w:val="20"/>
              </w:rPr>
            </w:pPr>
          </w:p>
        </w:tc>
        <w:tc>
          <w:tcPr>
            <w:tcW w:w="7635" w:type="dxa"/>
            <w:gridSpan w:val="2"/>
          </w:tcPr>
          <w:p w14:paraId="31E48291" w14:textId="55660016" w:rsidR="00B34289" w:rsidRPr="00446E14" w:rsidRDefault="00B34289" w:rsidP="00B34289">
            <w:pPr>
              <w:pStyle w:val="Answers"/>
            </w:pPr>
            <w:r w:rsidRPr="00446E14">
              <w:rPr>
                <w:rStyle w:val="normaltextrun"/>
              </w:rPr>
              <w:t>Ad-hoc roundtables/webinars</w:t>
            </w:r>
            <w:r w:rsidRPr="00446E14">
              <w:rPr>
                <w:rStyle w:val="eop"/>
              </w:rPr>
              <w:t> </w:t>
            </w:r>
          </w:p>
        </w:tc>
        <w:tc>
          <w:tcPr>
            <w:tcW w:w="561" w:type="dxa"/>
            <w:vAlign w:val="center"/>
          </w:tcPr>
          <w:p w14:paraId="2671D483" w14:textId="77777777" w:rsidR="00B34289" w:rsidRPr="00446E14" w:rsidRDefault="00B34289" w:rsidP="00B34289">
            <w:pPr>
              <w:pStyle w:val="Codes"/>
              <w:spacing w:beforeLines="20" w:before="48" w:afterLines="20" w:after="48" w:line="252" w:lineRule="auto"/>
            </w:pPr>
            <w:r w:rsidRPr="00446E14">
              <w:t>05</w:t>
            </w:r>
          </w:p>
        </w:tc>
        <w:tc>
          <w:tcPr>
            <w:tcW w:w="822" w:type="dxa"/>
            <w:vAlign w:val="center"/>
          </w:tcPr>
          <w:p w14:paraId="77F26547" w14:textId="77777777" w:rsidR="00B34289" w:rsidRPr="00446E14" w:rsidRDefault="00B34289" w:rsidP="00B34289">
            <w:pPr>
              <w:pStyle w:val="ProgrammingNotes"/>
              <w:spacing w:beforeLines="20" w:before="48" w:afterLines="20" w:after="48" w:line="252" w:lineRule="auto"/>
            </w:pPr>
          </w:p>
        </w:tc>
      </w:tr>
      <w:tr w:rsidR="00B34289" w:rsidRPr="00446E14" w14:paraId="4F34D7EA" w14:textId="77777777" w:rsidTr="545D1E49">
        <w:trPr>
          <w:trHeight w:val="272"/>
          <w:jc w:val="center"/>
        </w:trPr>
        <w:tc>
          <w:tcPr>
            <w:tcW w:w="865" w:type="dxa"/>
          </w:tcPr>
          <w:p w14:paraId="6E627479" w14:textId="77777777" w:rsidR="00B34289" w:rsidRPr="00446E14" w:rsidRDefault="00B34289" w:rsidP="00B34289">
            <w:pPr>
              <w:spacing w:beforeLines="20" w:before="48" w:afterLines="20" w:after="48" w:line="252" w:lineRule="auto"/>
              <w:rPr>
                <w:rFonts w:cs="Arial"/>
                <w:szCs w:val="20"/>
              </w:rPr>
            </w:pPr>
          </w:p>
        </w:tc>
        <w:tc>
          <w:tcPr>
            <w:tcW w:w="602" w:type="dxa"/>
          </w:tcPr>
          <w:p w14:paraId="521B31DA" w14:textId="77777777" w:rsidR="00B34289" w:rsidRPr="00446E14" w:rsidRDefault="00B34289" w:rsidP="00B34289">
            <w:pPr>
              <w:spacing w:beforeLines="20" w:before="48" w:afterLines="20" w:after="48" w:line="252" w:lineRule="auto"/>
              <w:rPr>
                <w:rFonts w:cs="Arial"/>
                <w:szCs w:val="20"/>
              </w:rPr>
            </w:pPr>
          </w:p>
        </w:tc>
        <w:tc>
          <w:tcPr>
            <w:tcW w:w="7635" w:type="dxa"/>
            <w:gridSpan w:val="2"/>
          </w:tcPr>
          <w:p w14:paraId="7854679C" w14:textId="338C6C4C" w:rsidR="00B34289" w:rsidRPr="00446E14" w:rsidRDefault="00B34289" w:rsidP="00B34289">
            <w:pPr>
              <w:pStyle w:val="Answers"/>
            </w:pPr>
            <w:r w:rsidRPr="00446E14">
              <w:rPr>
                <w:rStyle w:val="normaltextrun"/>
              </w:rPr>
              <w:t>International Net Zero initiatives (e.g. NZAM, PAAO)</w:t>
            </w:r>
            <w:r w:rsidRPr="00446E14">
              <w:rPr>
                <w:rStyle w:val="eop"/>
              </w:rPr>
              <w:t> </w:t>
            </w:r>
          </w:p>
        </w:tc>
        <w:tc>
          <w:tcPr>
            <w:tcW w:w="561" w:type="dxa"/>
            <w:vAlign w:val="center"/>
          </w:tcPr>
          <w:p w14:paraId="5917CFB2" w14:textId="77777777" w:rsidR="00B34289" w:rsidRPr="00446E14" w:rsidRDefault="00B34289" w:rsidP="00B34289">
            <w:pPr>
              <w:pStyle w:val="Codes"/>
              <w:spacing w:beforeLines="20" w:before="48" w:afterLines="20" w:after="48" w:line="252" w:lineRule="auto"/>
            </w:pPr>
            <w:r w:rsidRPr="00446E14">
              <w:t>06</w:t>
            </w:r>
          </w:p>
        </w:tc>
        <w:tc>
          <w:tcPr>
            <w:tcW w:w="822" w:type="dxa"/>
            <w:vAlign w:val="center"/>
          </w:tcPr>
          <w:p w14:paraId="0187BB9B" w14:textId="77777777" w:rsidR="00B34289" w:rsidRPr="00446E14" w:rsidRDefault="00B34289" w:rsidP="00B34289">
            <w:pPr>
              <w:pStyle w:val="ProgrammingNotes"/>
              <w:spacing w:beforeLines="20" w:before="48" w:afterLines="20" w:after="48" w:line="252" w:lineRule="auto"/>
            </w:pPr>
          </w:p>
        </w:tc>
      </w:tr>
      <w:tr w:rsidR="00B34289" w:rsidRPr="00446E14" w14:paraId="71A8D54A" w14:textId="77777777" w:rsidTr="545D1E49">
        <w:trPr>
          <w:trHeight w:val="272"/>
          <w:jc w:val="center"/>
        </w:trPr>
        <w:tc>
          <w:tcPr>
            <w:tcW w:w="865" w:type="dxa"/>
          </w:tcPr>
          <w:p w14:paraId="394C0519" w14:textId="77777777" w:rsidR="00B34289" w:rsidRPr="00446E14" w:rsidRDefault="00B34289" w:rsidP="00B34289">
            <w:pPr>
              <w:spacing w:beforeLines="20" w:before="48" w:afterLines="20" w:after="48" w:line="252" w:lineRule="auto"/>
              <w:rPr>
                <w:rFonts w:cs="Arial"/>
                <w:szCs w:val="20"/>
              </w:rPr>
            </w:pPr>
          </w:p>
        </w:tc>
        <w:tc>
          <w:tcPr>
            <w:tcW w:w="602" w:type="dxa"/>
          </w:tcPr>
          <w:p w14:paraId="346C7443" w14:textId="77777777" w:rsidR="00B34289" w:rsidRPr="00446E14" w:rsidRDefault="00B34289" w:rsidP="00B34289">
            <w:pPr>
              <w:spacing w:beforeLines="20" w:before="48" w:afterLines="20" w:after="48" w:line="252" w:lineRule="auto"/>
              <w:rPr>
                <w:rFonts w:cs="Arial"/>
                <w:szCs w:val="20"/>
              </w:rPr>
            </w:pPr>
          </w:p>
        </w:tc>
        <w:tc>
          <w:tcPr>
            <w:tcW w:w="7635" w:type="dxa"/>
            <w:gridSpan w:val="2"/>
          </w:tcPr>
          <w:p w14:paraId="3FB5028F" w14:textId="44AF25AF" w:rsidR="00B34289" w:rsidRPr="00446E14" w:rsidRDefault="00B34289" w:rsidP="00B34289">
            <w:pPr>
              <w:pStyle w:val="Answers"/>
            </w:pPr>
            <w:r w:rsidRPr="00446E14">
              <w:rPr>
                <w:rStyle w:val="normaltextrun"/>
              </w:rPr>
              <w:t>CA100+ involvement </w:t>
            </w:r>
            <w:r w:rsidRPr="00446E14">
              <w:rPr>
                <w:rStyle w:val="eop"/>
              </w:rPr>
              <w:t> </w:t>
            </w:r>
          </w:p>
        </w:tc>
        <w:tc>
          <w:tcPr>
            <w:tcW w:w="561" w:type="dxa"/>
            <w:vAlign w:val="center"/>
          </w:tcPr>
          <w:p w14:paraId="1E300816" w14:textId="77777777" w:rsidR="00B34289" w:rsidRPr="00446E14" w:rsidRDefault="00B34289" w:rsidP="00B34289">
            <w:pPr>
              <w:pStyle w:val="Codes"/>
              <w:spacing w:beforeLines="20" w:before="48" w:afterLines="20" w:after="48" w:line="252" w:lineRule="auto"/>
            </w:pPr>
            <w:r w:rsidRPr="00446E14">
              <w:t>07</w:t>
            </w:r>
          </w:p>
        </w:tc>
        <w:tc>
          <w:tcPr>
            <w:tcW w:w="822" w:type="dxa"/>
            <w:vAlign w:val="center"/>
          </w:tcPr>
          <w:p w14:paraId="33B2E931" w14:textId="77777777" w:rsidR="00B34289" w:rsidRPr="00446E14" w:rsidRDefault="00B34289" w:rsidP="00B34289">
            <w:pPr>
              <w:pStyle w:val="ProgrammingNotes"/>
              <w:spacing w:beforeLines="20" w:before="48" w:afterLines="20" w:after="48" w:line="252" w:lineRule="auto"/>
            </w:pPr>
          </w:p>
        </w:tc>
      </w:tr>
      <w:tr w:rsidR="00B34289" w:rsidRPr="00446E14" w14:paraId="02C00BB0" w14:textId="77777777" w:rsidTr="545D1E49">
        <w:trPr>
          <w:trHeight w:val="272"/>
          <w:jc w:val="center"/>
        </w:trPr>
        <w:tc>
          <w:tcPr>
            <w:tcW w:w="865" w:type="dxa"/>
          </w:tcPr>
          <w:p w14:paraId="750B6593" w14:textId="77777777" w:rsidR="00B34289" w:rsidRPr="00446E14" w:rsidRDefault="00B34289" w:rsidP="00B34289">
            <w:pPr>
              <w:spacing w:beforeLines="20" w:before="48" w:afterLines="20" w:after="48" w:line="252" w:lineRule="auto"/>
              <w:rPr>
                <w:rFonts w:cs="Arial"/>
                <w:szCs w:val="20"/>
              </w:rPr>
            </w:pPr>
          </w:p>
        </w:tc>
        <w:tc>
          <w:tcPr>
            <w:tcW w:w="602" w:type="dxa"/>
          </w:tcPr>
          <w:p w14:paraId="5144B59B" w14:textId="77777777" w:rsidR="00B34289" w:rsidRPr="00446E14" w:rsidRDefault="00B34289" w:rsidP="00B34289">
            <w:pPr>
              <w:spacing w:beforeLines="20" w:before="48" w:afterLines="20" w:after="48" w:line="252" w:lineRule="auto"/>
              <w:rPr>
                <w:rFonts w:cs="Arial"/>
                <w:szCs w:val="20"/>
              </w:rPr>
            </w:pPr>
          </w:p>
        </w:tc>
        <w:tc>
          <w:tcPr>
            <w:tcW w:w="7635" w:type="dxa"/>
            <w:gridSpan w:val="2"/>
          </w:tcPr>
          <w:p w14:paraId="53F7E93A" w14:textId="47EBE391" w:rsidR="00B34289" w:rsidRPr="00446E14" w:rsidRDefault="00B34289" w:rsidP="00B34289">
            <w:pPr>
              <w:pStyle w:val="Answers"/>
            </w:pPr>
            <w:r w:rsidRPr="00446E14">
              <w:rPr>
                <w:rStyle w:val="normaltextrun"/>
              </w:rPr>
              <w:t>IGCC Reports, publications and research</w:t>
            </w:r>
            <w:r w:rsidRPr="00446E14">
              <w:rPr>
                <w:rStyle w:val="eop"/>
              </w:rPr>
              <w:t> </w:t>
            </w:r>
          </w:p>
        </w:tc>
        <w:tc>
          <w:tcPr>
            <w:tcW w:w="561" w:type="dxa"/>
            <w:vAlign w:val="center"/>
          </w:tcPr>
          <w:p w14:paraId="68BB41D1" w14:textId="77777777" w:rsidR="00B34289" w:rsidRPr="00446E14" w:rsidRDefault="00B34289" w:rsidP="00B34289">
            <w:pPr>
              <w:pStyle w:val="Codes"/>
              <w:spacing w:beforeLines="20" w:before="48" w:afterLines="20" w:after="48" w:line="252" w:lineRule="auto"/>
            </w:pPr>
            <w:r w:rsidRPr="00446E14">
              <w:t>08</w:t>
            </w:r>
          </w:p>
        </w:tc>
        <w:tc>
          <w:tcPr>
            <w:tcW w:w="822" w:type="dxa"/>
            <w:vAlign w:val="center"/>
          </w:tcPr>
          <w:p w14:paraId="72D8D068" w14:textId="77777777" w:rsidR="00B34289" w:rsidRPr="00446E14" w:rsidRDefault="00B34289" w:rsidP="00B34289">
            <w:pPr>
              <w:pStyle w:val="ProgrammingNotes"/>
              <w:spacing w:beforeLines="20" w:before="48" w:afterLines="20" w:after="48" w:line="252" w:lineRule="auto"/>
            </w:pPr>
          </w:p>
        </w:tc>
      </w:tr>
      <w:tr w:rsidR="00B34289" w:rsidRPr="00446E14" w14:paraId="404CDDFF" w14:textId="77777777" w:rsidTr="545D1E49">
        <w:trPr>
          <w:trHeight w:val="272"/>
          <w:jc w:val="center"/>
        </w:trPr>
        <w:tc>
          <w:tcPr>
            <w:tcW w:w="865" w:type="dxa"/>
          </w:tcPr>
          <w:p w14:paraId="56D932E7" w14:textId="77777777" w:rsidR="00B34289" w:rsidRPr="00446E14" w:rsidRDefault="00B34289" w:rsidP="00B34289">
            <w:pPr>
              <w:spacing w:beforeLines="20" w:before="48" w:afterLines="20" w:after="48" w:line="252" w:lineRule="auto"/>
              <w:rPr>
                <w:rFonts w:cs="Arial"/>
                <w:szCs w:val="20"/>
              </w:rPr>
            </w:pPr>
          </w:p>
        </w:tc>
        <w:tc>
          <w:tcPr>
            <w:tcW w:w="602" w:type="dxa"/>
          </w:tcPr>
          <w:p w14:paraId="6582A461" w14:textId="77777777" w:rsidR="00B34289" w:rsidRPr="00446E14" w:rsidRDefault="00B34289" w:rsidP="00B34289">
            <w:pPr>
              <w:spacing w:beforeLines="20" w:before="48" w:afterLines="20" w:after="48" w:line="252" w:lineRule="auto"/>
              <w:rPr>
                <w:rFonts w:cs="Arial"/>
                <w:szCs w:val="20"/>
              </w:rPr>
            </w:pPr>
          </w:p>
        </w:tc>
        <w:tc>
          <w:tcPr>
            <w:tcW w:w="7635" w:type="dxa"/>
            <w:gridSpan w:val="2"/>
          </w:tcPr>
          <w:p w14:paraId="5FE8FC9F" w14:textId="4A52B25C" w:rsidR="00B34289" w:rsidRPr="00446E14" w:rsidRDefault="00B34289" w:rsidP="00B34289">
            <w:pPr>
              <w:pStyle w:val="Answers"/>
              <w:rPr>
                <w:rStyle w:val="normaltextrun"/>
              </w:rPr>
            </w:pPr>
            <w:r w:rsidRPr="00446E14">
              <w:rPr>
                <w:rStyle w:val="normaltextrun"/>
              </w:rPr>
              <w:t>Newsletters and updates</w:t>
            </w:r>
            <w:r w:rsidRPr="00446E14">
              <w:rPr>
                <w:rStyle w:val="eop"/>
              </w:rPr>
              <w:t> </w:t>
            </w:r>
          </w:p>
        </w:tc>
        <w:tc>
          <w:tcPr>
            <w:tcW w:w="561" w:type="dxa"/>
            <w:vAlign w:val="center"/>
          </w:tcPr>
          <w:p w14:paraId="0830425F" w14:textId="3264195E" w:rsidR="00B34289" w:rsidRPr="00446E14" w:rsidRDefault="00B34289" w:rsidP="00B34289">
            <w:pPr>
              <w:pStyle w:val="Codes"/>
              <w:spacing w:beforeLines="20" w:before="48" w:afterLines="20" w:after="48" w:line="252" w:lineRule="auto"/>
            </w:pPr>
            <w:r w:rsidRPr="00446E14">
              <w:t>09</w:t>
            </w:r>
          </w:p>
        </w:tc>
        <w:tc>
          <w:tcPr>
            <w:tcW w:w="822" w:type="dxa"/>
            <w:vAlign w:val="center"/>
          </w:tcPr>
          <w:p w14:paraId="3E6EEB7D" w14:textId="77777777" w:rsidR="00B34289" w:rsidRPr="00446E14" w:rsidRDefault="00B34289" w:rsidP="00B34289">
            <w:pPr>
              <w:pStyle w:val="ProgrammingNotes"/>
              <w:spacing w:beforeLines="20" w:before="48" w:afterLines="20" w:after="48" w:line="252" w:lineRule="auto"/>
            </w:pPr>
          </w:p>
        </w:tc>
      </w:tr>
      <w:tr w:rsidR="00B34289" w:rsidRPr="00446E14" w14:paraId="22EFB79C" w14:textId="77777777" w:rsidTr="545D1E49">
        <w:trPr>
          <w:trHeight w:val="272"/>
          <w:jc w:val="center"/>
        </w:trPr>
        <w:tc>
          <w:tcPr>
            <w:tcW w:w="865" w:type="dxa"/>
          </w:tcPr>
          <w:p w14:paraId="33CC4F15" w14:textId="77777777" w:rsidR="00B34289" w:rsidRPr="00446E14" w:rsidRDefault="00B34289" w:rsidP="00B34289">
            <w:pPr>
              <w:spacing w:beforeLines="20" w:before="48" w:afterLines="20" w:after="48" w:line="252" w:lineRule="auto"/>
              <w:rPr>
                <w:rFonts w:cs="Arial"/>
                <w:szCs w:val="20"/>
              </w:rPr>
            </w:pPr>
          </w:p>
        </w:tc>
        <w:tc>
          <w:tcPr>
            <w:tcW w:w="602" w:type="dxa"/>
          </w:tcPr>
          <w:p w14:paraId="4002A3A2" w14:textId="77777777" w:rsidR="00B34289" w:rsidRPr="00446E14" w:rsidRDefault="00B34289" w:rsidP="00B34289">
            <w:pPr>
              <w:spacing w:beforeLines="20" w:before="48" w:afterLines="20" w:after="48" w:line="252" w:lineRule="auto"/>
              <w:rPr>
                <w:rFonts w:cs="Arial"/>
                <w:szCs w:val="20"/>
              </w:rPr>
            </w:pPr>
          </w:p>
        </w:tc>
        <w:tc>
          <w:tcPr>
            <w:tcW w:w="7635" w:type="dxa"/>
            <w:gridSpan w:val="2"/>
          </w:tcPr>
          <w:p w14:paraId="404C50DF" w14:textId="61914FCF" w:rsidR="00B34289" w:rsidRPr="00446E14" w:rsidRDefault="00B34289" w:rsidP="00B34289">
            <w:pPr>
              <w:pStyle w:val="Answers"/>
              <w:rPr>
                <w:rStyle w:val="normaltextrun"/>
              </w:rPr>
            </w:pPr>
            <w:r w:rsidRPr="00446E14">
              <w:rPr>
                <w:rStyle w:val="normaltextrun"/>
              </w:rPr>
              <w:t>Networking benefits </w:t>
            </w:r>
            <w:r w:rsidRPr="00446E14">
              <w:rPr>
                <w:rStyle w:val="eop"/>
              </w:rPr>
              <w:t> </w:t>
            </w:r>
          </w:p>
        </w:tc>
        <w:tc>
          <w:tcPr>
            <w:tcW w:w="561" w:type="dxa"/>
            <w:vAlign w:val="center"/>
          </w:tcPr>
          <w:p w14:paraId="4AC75EBE" w14:textId="6D28B9E4" w:rsidR="00B34289" w:rsidRPr="00446E14" w:rsidRDefault="00B34289" w:rsidP="00B34289">
            <w:pPr>
              <w:pStyle w:val="Codes"/>
              <w:spacing w:beforeLines="20" w:before="48" w:afterLines="20" w:after="48" w:line="252" w:lineRule="auto"/>
            </w:pPr>
            <w:r w:rsidRPr="00446E14">
              <w:t>10</w:t>
            </w:r>
          </w:p>
        </w:tc>
        <w:tc>
          <w:tcPr>
            <w:tcW w:w="822" w:type="dxa"/>
            <w:vAlign w:val="center"/>
          </w:tcPr>
          <w:p w14:paraId="5D8A6FCB" w14:textId="77777777" w:rsidR="00B34289" w:rsidRPr="00446E14" w:rsidRDefault="00B34289" w:rsidP="00B34289">
            <w:pPr>
              <w:pStyle w:val="ProgrammingNotes"/>
              <w:spacing w:beforeLines="20" w:before="48" w:afterLines="20" w:after="48" w:line="252" w:lineRule="auto"/>
            </w:pPr>
          </w:p>
        </w:tc>
      </w:tr>
      <w:tr w:rsidR="00B34289" w:rsidRPr="00446E14" w14:paraId="695F3731" w14:textId="77777777" w:rsidTr="545D1E49">
        <w:trPr>
          <w:trHeight w:val="272"/>
          <w:jc w:val="center"/>
        </w:trPr>
        <w:tc>
          <w:tcPr>
            <w:tcW w:w="865" w:type="dxa"/>
          </w:tcPr>
          <w:p w14:paraId="1F078BAB" w14:textId="77777777" w:rsidR="00B34289" w:rsidRPr="00446E14" w:rsidRDefault="00B34289" w:rsidP="00B34289">
            <w:pPr>
              <w:spacing w:beforeLines="20" w:before="48" w:afterLines="20" w:after="48" w:line="252" w:lineRule="auto"/>
              <w:rPr>
                <w:rFonts w:cs="Arial"/>
                <w:szCs w:val="20"/>
              </w:rPr>
            </w:pPr>
          </w:p>
        </w:tc>
        <w:tc>
          <w:tcPr>
            <w:tcW w:w="602" w:type="dxa"/>
          </w:tcPr>
          <w:p w14:paraId="7F85DB49" w14:textId="77777777" w:rsidR="00B34289" w:rsidRPr="00446E14" w:rsidRDefault="00B34289" w:rsidP="00B34289">
            <w:pPr>
              <w:spacing w:beforeLines="20" w:before="48" w:afterLines="20" w:after="48" w:line="252" w:lineRule="auto"/>
              <w:rPr>
                <w:rFonts w:cs="Arial"/>
                <w:szCs w:val="20"/>
              </w:rPr>
            </w:pPr>
          </w:p>
        </w:tc>
        <w:tc>
          <w:tcPr>
            <w:tcW w:w="7635" w:type="dxa"/>
            <w:gridSpan w:val="2"/>
          </w:tcPr>
          <w:p w14:paraId="4D3A7A40" w14:textId="1EAF909E" w:rsidR="00B34289" w:rsidRPr="00446E14" w:rsidRDefault="00B34289" w:rsidP="00B34289">
            <w:pPr>
              <w:pStyle w:val="Answers"/>
              <w:rPr>
                <w:rStyle w:val="normaltextrun"/>
              </w:rPr>
            </w:pPr>
            <w:r w:rsidRPr="00446E14">
              <w:rPr>
                <w:rStyle w:val="normaltextrun"/>
              </w:rPr>
              <w:t>IGCC Summit </w:t>
            </w:r>
            <w:r w:rsidRPr="00446E14">
              <w:rPr>
                <w:rStyle w:val="eop"/>
              </w:rPr>
              <w:t> </w:t>
            </w:r>
          </w:p>
        </w:tc>
        <w:tc>
          <w:tcPr>
            <w:tcW w:w="561" w:type="dxa"/>
            <w:vAlign w:val="center"/>
          </w:tcPr>
          <w:p w14:paraId="5770D778" w14:textId="78D17600" w:rsidR="00B34289" w:rsidRPr="00446E14" w:rsidRDefault="00B34289" w:rsidP="00B34289">
            <w:pPr>
              <w:pStyle w:val="Codes"/>
              <w:spacing w:beforeLines="20" w:before="48" w:afterLines="20" w:after="48" w:line="252" w:lineRule="auto"/>
            </w:pPr>
            <w:r w:rsidRPr="00446E14">
              <w:t>11</w:t>
            </w:r>
          </w:p>
        </w:tc>
        <w:tc>
          <w:tcPr>
            <w:tcW w:w="822" w:type="dxa"/>
            <w:vAlign w:val="center"/>
          </w:tcPr>
          <w:p w14:paraId="1F06F7DA" w14:textId="77777777" w:rsidR="00B34289" w:rsidRPr="00446E14" w:rsidRDefault="00B34289" w:rsidP="00B34289">
            <w:pPr>
              <w:pStyle w:val="ProgrammingNotes"/>
              <w:spacing w:beforeLines="20" w:before="48" w:afterLines="20" w:after="48" w:line="252" w:lineRule="auto"/>
            </w:pPr>
          </w:p>
        </w:tc>
      </w:tr>
      <w:tr w:rsidR="00B34289" w:rsidRPr="00446E14" w14:paraId="4E70360A" w14:textId="77777777" w:rsidTr="545D1E49">
        <w:trPr>
          <w:trHeight w:val="272"/>
          <w:jc w:val="center"/>
        </w:trPr>
        <w:tc>
          <w:tcPr>
            <w:tcW w:w="865" w:type="dxa"/>
          </w:tcPr>
          <w:p w14:paraId="1C8D139D" w14:textId="77777777" w:rsidR="00B34289" w:rsidRPr="00446E14" w:rsidRDefault="00B34289" w:rsidP="00B34289">
            <w:pPr>
              <w:spacing w:beforeLines="20" w:before="48" w:afterLines="20" w:after="48" w:line="252" w:lineRule="auto"/>
              <w:rPr>
                <w:rFonts w:cs="Arial"/>
                <w:szCs w:val="20"/>
              </w:rPr>
            </w:pPr>
          </w:p>
        </w:tc>
        <w:tc>
          <w:tcPr>
            <w:tcW w:w="602" w:type="dxa"/>
          </w:tcPr>
          <w:p w14:paraId="6B363C1C" w14:textId="77777777" w:rsidR="00B34289" w:rsidRPr="00446E14" w:rsidRDefault="00B34289" w:rsidP="00B34289">
            <w:pPr>
              <w:spacing w:beforeLines="20" w:before="48" w:afterLines="20" w:after="48" w:line="252" w:lineRule="auto"/>
              <w:rPr>
                <w:rFonts w:cs="Arial"/>
                <w:szCs w:val="20"/>
              </w:rPr>
            </w:pPr>
          </w:p>
        </w:tc>
        <w:tc>
          <w:tcPr>
            <w:tcW w:w="7635" w:type="dxa"/>
            <w:gridSpan w:val="2"/>
          </w:tcPr>
          <w:p w14:paraId="1AACF95B" w14:textId="35DD7E10" w:rsidR="00B34289" w:rsidRPr="00446E14" w:rsidRDefault="00B34289" w:rsidP="00B34289">
            <w:pPr>
              <w:pStyle w:val="Answers"/>
            </w:pPr>
            <w:r w:rsidRPr="00446E14">
              <w:rPr>
                <w:rStyle w:val="normaltextrun"/>
              </w:rPr>
              <w:t xml:space="preserve">AIGCC </w:t>
            </w:r>
            <w:r w:rsidR="00185000">
              <w:rPr>
                <w:rStyle w:val="normaltextrun"/>
              </w:rPr>
              <w:t>Summit</w:t>
            </w:r>
            <w:r w:rsidRPr="00446E14">
              <w:rPr>
                <w:rStyle w:val="eop"/>
              </w:rPr>
              <w:t> </w:t>
            </w:r>
          </w:p>
        </w:tc>
        <w:tc>
          <w:tcPr>
            <w:tcW w:w="561" w:type="dxa"/>
            <w:vAlign w:val="center"/>
          </w:tcPr>
          <w:p w14:paraId="78E6E335" w14:textId="0F83FB8D" w:rsidR="00B34289" w:rsidRPr="00446E14" w:rsidRDefault="00B34289" w:rsidP="00B34289">
            <w:pPr>
              <w:pStyle w:val="Codes"/>
              <w:spacing w:beforeLines="20" w:before="48" w:afterLines="20" w:after="48" w:line="252" w:lineRule="auto"/>
            </w:pPr>
            <w:r w:rsidRPr="00446E14">
              <w:t>12</w:t>
            </w:r>
          </w:p>
        </w:tc>
        <w:tc>
          <w:tcPr>
            <w:tcW w:w="822" w:type="dxa"/>
            <w:vAlign w:val="center"/>
          </w:tcPr>
          <w:p w14:paraId="4CA76F93" w14:textId="77777777" w:rsidR="00B34289" w:rsidRPr="00446E14" w:rsidRDefault="00B34289" w:rsidP="00B34289">
            <w:pPr>
              <w:pStyle w:val="ProgrammingNotes"/>
              <w:spacing w:beforeLines="20" w:before="48" w:afterLines="20" w:after="48" w:line="252" w:lineRule="auto"/>
            </w:pPr>
          </w:p>
        </w:tc>
      </w:tr>
      <w:tr w:rsidR="00B34289" w:rsidRPr="00446E14" w14:paraId="15628603" w14:textId="77777777" w:rsidTr="545D1E49">
        <w:trPr>
          <w:trHeight w:val="272"/>
          <w:jc w:val="center"/>
        </w:trPr>
        <w:tc>
          <w:tcPr>
            <w:tcW w:w="865" w:type="dxa"/>
          </w:tcPr>
          <w:p w14:paraId="41D5FD17" w14:textId="77777777" w:rsidR="00B34289" w:rsidRPr="00446E14" w:rsidRDefault="00B34289" w:rsidP="00B34289">
            <w:pPr>
              <w:spacing w:beforeLines="20" w:before="48" w:afterLines="20" w:after="48" w:line="252" w:lineRule="auto"/>
              <w:rPr>
                <w:rFonts w:cs="Arial"/>
                <w:szCs w:val="20"/>
              </w:rPr>
            </w:pPr>
          </w:p>
        </w:tc>
        <w:tc>
          <w:tcPr>
            <w:tcW w:w="602" w:type="dxa"/>
          </w:tcPr>
          <w:p w14:paraId="495B44EE" w14:textId="77777777" w:rsidR="00B34289" w:rsidRPr="00446E14" w:rsidRDefault="00B34289" w:rsidP="00B34289">
            <w:pPr>
              <w:spacing w:beforeLines="20" w:before="48" w:afterLines="20" w:after="48" w:line="252" w:lineRule="auto"/>
              <w:rPr>
                <w:rFonts w:cs="Arial"/>
                <w:szCs w:val="20"/>
              </w:rPr>
            </w:pPr>
          </w:p>
        </w:tc>
        <w:tc>
          <w:tcPr>
            <w:tcW w:w="7635" w:type="dxa"/>
            <w:gridSpan w:val="2"/>
          </w:tcPr>
          <w:p w14:paraId="4D7035AD" w14:textId="09BC92DB" w:rsidR="00B34289" w:rsidRPr="00446E14" w:rsidRDefault="00B34289" w:rsidP="00B34289">
            <w:pPr>
              <w:pStyle w:val="Answers"/>
            </w:pPr>
            <w:r w:rsidRPr="00446E14">
              <w:rPr>
                <w:rStyle w:val="normaltextrun"/>
              </w:rPr>
              <w:t>Other (please specify) </w:t>
            </w:r>
            <w:r w:rsidRPr="00446E14">
              <w:rPr>
                <w:rStyle w:val="eop"/>
              </w:rPr>
              <w:t> </w:t>
            </w:r>
          </w:p>
        </w:tc>
        <w:tc>
          <w:tcPr>
            <w:tcW w:w="561" w:type="dxa"/>
            <w:vAlign w:val="center"/>
          </w:tcPr>
          <w:p w14:paraId="64C8182B" w14:textId="0E6EC77C" w:rsidR="00B34289" w:rsidRPr="00446E14" w:rsidRDefault="00B34289" w:rsidP="00B34289">
            <w:pPr>
              <w:pStyle w:val="Codes"/>
              <w:spacing w:beforeLines="20" w:before="48" w:afterLines="20" w:after="48" w:line="252" w:lineRule="auto"/>
            </w:pPr>
            <w:r w:rsidRPr="00446E14">
              <w:t>96</w:t>
            </w:r>
          </w:p>
        </w:tc>
        <w:tc>
          <w:tcPr>
            <w:tcW w:w="822" w:type="dxa"/>
            <w:vAlign w:val="center"/>
          </w:tcPr>
          <w:p w14:paraId="6B542028" w14:textId="77777777" w:rsidR="00B34289" w:rsidRPr="00446E14" w:rsidRDefault="00B34289" w:rsidP="00B34289">
            <w:pPr>
              <w:pStyle w:val="ProgrammingNotes"/>
              <w:spacing w:beforeLines="20" w:before="48" w:afterLines="20" w:after="48" w:line="252" w:lineRule="auto"/>
            </w:pPr>
          </w:p>
        </w:tc>
      </w:tr>
      <w:tr w:rsidR="00B34289" w:rsidRPr="00446E14" w14:paraId="2F1698A6" w14:textId="77777777" w:rsidTr="545D1E49">
        <w:trPr>
          <w:trHeight w:val="272"/>
          <w:jc w:val="center"/>
        </w:trPr>
        <w:tc>
          <w:tcPr>
            <w:tcW w:w="865" w:type="dxa"/>
          </w:tcPr>
          <w:p w14:paraId="190D9886" w14:textId="77777777" w:rsidR="00B34289" w:rsidRPr="00446E14" w:rsidRDefault="00B34289" w:rsidP="00B34289">
            <w:pPr>
              <w:spacing w:beforeLines="20" w:before="48" w:afterLines="20" w:after="48" w:line="252" w:lineRule="auto"/>
              <w:rPr>
                <w:rFonts w:cs="Arial"/>
                <w:szCs w:val="20"/>
              </w:rPr>
            </w:pPr>
          </w:p>
        </w:tc>
        <w:tc>
          <w:tcPr>
            <w:tcW w:w="602" w:type="dxa"/>
          </w:tcPr>
          <w:p w14:paraId="39A10B65" w14:textId="77777777" w:rsidR="00B34289" w:rsidRPr="00446E14" w:rsidRDefault="00B34289" w:rsidP="00B34289">
            <w:pPr>
              <w:spacing w:beforeLines="20" w:before="48" w:afterLines="20" w:after="48" w:line="252" w:lineRule="auto"/>
              <w:rPr>
                <w:rFonts w:cs="Arial"/>
                <w:szCs w:val="20"/>
              </w:rPr>
            </w:pPr>
          </w:p>
        </w:tc>
        <w:tc>
          <w:tcPr>
            <w:tcW w:w="7635" w:type="dxa"/>
            <w:gridSpan w:val="2"/>
          </w:tcPr>
          <w:p w14:paraId="723EFCCD" w14:textId="122585F2" w:rsidR="00B34289" w:rsidRPr="00446E14" w:rsidRDefault="00B34289" w:rsidP="00B34289">
            <w:pPr>
              <w:pStyle w:val="Answers"/>
              <w:rPr>
                <w:rStyle w:val="normaltextrun"/>
              </w:rPr>
            </w:pPr>
            <w:r w:rsidRPr="00446E14">
              <w:rPr>
                <w:rStyle w:val="normaltextrun"/>
              </w:rPr>
              <w:t>None of these</w:t>
            </w:r>
          </w:p>
        </w:tc>
        <w:tc>
          <w:tcPr>
            <w:tcW w:w="561" w:type="dxa"/>
            <w:vAlign w:val="center"/>
          </w:tcPr>
          <w:p w14:paraId="75753FE0" w14:textId="1FF14209" w:rsidR="00B34289" w:rsidRPr="00446E14" w:rsidRDefault="00B34289" w:rsidP="00B34289">
            <w:pPr>
              <w:pStyle w:val="Codes"/>
              <w:spacing w:beforeLines="20" w:before="48" w:afterLines="20" w:after="48" w:line="252" w:lineRule="auto"/>
            </w:pPr>
            <w:r w:rsidRPr="00446E14">
              <w:t>98</w:t>
            </w:r>
          </w:p>
        </w:tc>
        <w:tc>
          <w:tcPr>
            <w:tcW w:w="822" w:type="dxa"/>
            <w:vAlign w:val="center"/>
          </w:tcPr>
          <w:p w14:paraId="2E207ADF" w14:textId="77777777" w:rsidR="00B34289" w:rsidRPr="00446E14" w:rsidRDefault="00B34289" w:rsidP="00B34289">
            <w:pPr>
              <w:pStyle w:val="ProgrammingNotes"/>
              <w:spacing w:beforeLines="20" w:before="48" w:afterLines="20" w:after="48" w:line="252" w:lineRule="auto"/>
            </w:pPr>
          </w:p>
        </w:tc>
      </w:tr>
    </w:tbl>
    <w:p w14:paraId="0CEE89DF" w14:textId="77777777" w:rsidR="00B34289" w:rsidRPr="00446E14" w:rsidRDefault="00B34289" w:rsidP="00EE4E3F"/>
    <w:p w14:paraId="2EBACCAA" w14:textId="77777777" w:rsidR="00811831" w:rsidRPr="00446E14" w:rsidRDefault="00811831" w:rsidP="00EE4E3F"/>
    <w:tbl>
      <w:tblPr>
        <w:tblStyle w:val="TableGridLight"/>
        <w:tblW w:w="10485" w:type="dxa"/>
        <w:jc w:val="center"/>
        <w:tblLook w:val="04A0" w:firstRow="1" w:lastRow="0" w:firstColumn="1" w:lastColumn="0" w:noHBand="0" w:noVBand="1"/>
      </w:tblPr>
      <w:tblGrid>
        <w:gridCol w:w="706"/>
        <w:gridCol w:w="7227"/>
        <w:gridCol w:w="1560"/>
        <w:gridCol w:w="992"/>
      </w:tblGrid>
      <w:tr w:rsidR="00B34289" w:rsidRPr="00446E14" w14:paraId="2777EE79" w14:textId="77777777" w:rsidTr="545D1E49">
        <w:trPr>
          <w:trHeight w:val="192"/>
          <w:jc w:val="center"/>
        </w:trPr>
        <w:tc>
          <w:tcPr>
            <w:tcW w:w="10485" w:type="dxa"/>
            <w:gridSpan w:val="4"/>
          </w:tcPr>
          <w:p w14:paraId="4C099A79" w14:textId="57436840" w:rsidR="00B34289" w:rsidRPr="00446E14" w:rsidRDefault="00811831" w:rsidP="54DAAF52">
            <w:pPr>
              <w:pStyle w:val="ASK"/>
              <w:spacing w:beforeLines="20" w:before="48" w:afterLines="20" w:after="48" w:line="252" w:lineRule="auto"/>
              <w:rPr>
                <w:rFonts w:eastAsia="Times"/>
                <w:b w:val="0"/>
                <w:color w:val="367587"/>
              </w:rPr>
            </w:pPr>
            <w:r w:rsidRPr="00446E14">
              <w:rPr>
                <w:rStyle w:val="ProgrammingNotesChar"/>
                <w:b/>
                <w:bCs/>
              </w:rPr>
              <w:t>IGCC MEMBERS (CODES 1 or 2 IN D1)</w:t>
            </w:r>
            <w:r w:rsidR="00EB0142" w:rsidRPr="00446E14">
              <w:rPr>
                <w:rStyle w:val="ProgrammingNotesChar"/>
                <w:b/>
                <w:bCs/>
              </w:rPr>
              <w:t xml:space="preserve"> </w:t>
            </w:r>
            <w:r w:rsidR="00B34289" w:rsidRPr="00446E14">
              <w:rPr>
                <w:rStyle w:val="ProgrammingNotesChar"/>
                <w:b/>
                <w:bCs/>
              </w:rPr>
              <w:t xml:space="preserve">– </w:t>
            </w:r>
            <w:r w:rsidR="00B34289" w:rsidRPr="00446E14">
              <w:rPr>
                <w:rStyle w:val="ProgrammingNotesChar"/>
                <w:b/>
                <w:bCs/>
                <w:color w:val="C00000"/>
              </w:rPr>
              <w:t>NOT MANDATORY</w:t>
            </w:r>
          </w:p>
        </w:tc>
      </w:tr>
      <w:tr w:rsidR="00B34289" w:rsidRPr="00446E14" w14:paraId="7A1F1268" w14:textId="77777777" w:rsidTr="545D1E49">
        <w:trPr>
          <w:trHeight w:val="365"/>
          <w:jc w:val="center"/>
        </w:trPr>
        <w:tc>
          <w:tcPr>
            <w:tcW w:w="706" w:type="dxa"/>
          </w:tcPr>
          <w:p w14:paraId="3F045B9E" w14:textId="715F6CDF" w:rsidR="00B34289" w:rsidRPr="00446E14" w:rsidRDefault="03E77B09">
            <w:pPr>
              <w:pStyle w:val="QuestionText"/>
              <w:spacing w:beforeLines="20" w:before="48" w:afterLines="20" w:after="48" w:line="252" w:lineRule="auto"/>
            </w:pPr>
            <w:r>
              <w:t>I</w:t>
            </w:r>
            <w:r w:rsidR="101F64E7">
              <w:t>M4</w:t>
            </w:r>
          </w:p>
        </w:tc>
        <w:tc>
          <w:tcPr>
            <w:tcW w:w="9779" w:type="dxa"/>
            <w:gridSpan w:val="3"/>
          </w:tcPr>
          <w:p w14:paraId="253B9710" w14:textId="2A8D2B23" w:rsidR="00B34289" w:rsidRPr="00446E14" w:rsidRDefault="00B34289" w:rsidP="6460CD10">
            <w:pPr>
              <w:pStyle w:val="QuestionText"/>
              <w:spacing w:beforeLines="20" w:before="48" w:afterLines="20" w:after="48" w:line="252" w:lineRule="auto"/>
            </w:pPr>
            <w:r w:rsidRPr="00446E14">
              <w:t>What could be done to improve the IGCC offering to make it more valuable?</w:t>
            </w:r>
          </w:p>
        </w:tc>
      </w:tr>
      <w:tr w:rsidR="00B34289" w:rsidRPr="00446E14" w14:paraId="2C5145A5" w14:textId="77777777" w:rsidTr="545D1E49">
        <w:trPr>
          <w:trHeight w:val="272"/>
          <w:jc w:val="center"/>
        </w:trPr>
        <w:tc>
          <w:tcPr>
            <w:tcW w:w="706" w:type="dxa"/>
          </w:tcPr>
          <w:p w14:paraId="15121892" w14:textId="77777777" w:rsidR="00B34289" w:rsidRPr="00446E14" w:rsidRDefault="00B34289">
            <w:pPr>
              <w:spacing w:beforeLines="20" w:before="48" w:afterLines="20" w:after="48" w:line="252" w:lineRule="auto"/>
              <w:rPr>
                <w:rFonts w:cs="Arial"/>
                <w:szCs w:val="20"/>
              </w:rPr>
            </w:pPr>
          </w:p>
        </w:tc>
        <w:tc>
          <w:tcPr>
            <w:tcW w:w="7227" w:type="dxa"/>
            <w:vAlign w:val="center"/>
          </w:tcPr>
          <w:p w14:paraId="72454505" w14:textId="00BB229E" w:rsidR="00B34289" w:rsidRPr="00446E14" w:rsidRDefault="00B34289">
            <w:pPr>
              <w:pStyle w:val="Pleaseselect"/>
              <w:spacing w:beforeLines="20" w:before="48" w:afterLines="20" w:after="48" w:line="252" w:lineRule="auto"/>
            </w:pPr>
            <w:r w:rsidRPr="00446E14">
              <w:t>Please enter a response in the space provided</w:t>
            </w:r>
          </w:p>
        </w:tc>
        <w:tc>
          <w:tcPr>
            <w:tcW w:w="1560" w:type="dxa"/>
            <w:vAlign w:val="center"/>
          </w:tcPr>
          <w:p w14:paraId="6675C28E" w14:textId="49D1A519" w:rsidR="00B34289" w:rsidRPr="00446E14" w:rsidRDefault="00B34289">
            <w:pPr>
              <w:pStyle w:val="ProgrammingNotes"/>
              <w:spacing w:beforeLines="20" w:before="48" w:afterLines="20" w:after="48" w:line="252" w:lineRule="auto"/>
            </w:pPr>
            <w:r w:rsidRPr="00446E14">
              <w:t>LONG OPEN</w:t>
            </w:r>
          </w:p>
        </w:tc>
        <w:tc>
          <w:tcPr>
            <w:tcW w:w="992" w:type="dxa"/>
            <w:vAlign w:val="center"/>
          </w:tcPr>
          <w:p w14:paraId="4EB5B799" w14:textId="72585149" w:rsidR="00B34289" w:rsidRPr="00446E14" w:rsidRDefault="00B34289">
            <w:pPr>
              <w:pStyle w:val="ProgrammingNotes"/>
              <w:spacing w:beforeLines="20" w:before="48" w:afterLines="20" w:after="48" w:line="252" w:lineRule="auto"/>
            </w:pPr>
            <w:r w:rsidRPr="00446E14">
              <w:t>LOR</w:t>
            </w:r>
          </w:p>
        </w:tc>
      </w:tr>
      <w:tr w:rsidR="00E964A8" w:rsidRPr="00446E14" w14:paraId="40E929BD" w14:textId="77777777" w:rsidTr="545D1E49">
        <w:trPr>
          <w:trHeight w:val="520"/>
          <w:jc w:val="center"/>
        </w:trPr>
        <w:tc>
          <w:tcPr>
            <w:tcW w:w="706" w:type="dxa"/>
          </w:tcPr>
          <w:p w14:paraId="44E99558" w14:textId="77777777" w:rsidR="00B34289" w:rsidRPr="00446E14" w:rsidRDefault="00B34289">
            <w:pPr>
              <w:spacing w:beforeLines="20" w:before="48" w:afterLines="20" w:after="48" w:line="252" w:lineRule="auto"/>
              <w:rPr>
                <w:rFonts w:cs="Arial"/>
                <w:szCs w:val="20"/>
              </w:rPr>
            </w:pPr>
          </w:p>
        </w:tc>
        <w:tc>
          <w:tcPr>
            <w:tcW w:w="8787" w:type="dxa"/>
            <w:gridSpan w:val="2"/>
          </w:tcPr>
          <w:p w14:paraId="501338F8" w14:textId="77777777" w:rsidR="00B34289" w:rsidRPr="00446E14" w:rsidRDefault="00B34289">
            <w:pPr>
              <w:pStyle w:val="Codes"/>
              <w:spacing w:beforeLines="20" w:before="48" w:afterLines="20" w:after="48" w:line="252" w:lineRule="auto"/>
              <w:rPr>
                <w:sz w:val="20"/>
                <w:szCs w:val="20"/>
              </w:rPr>
            </w:pPr>
          </w:p>
        </w:tc>
        <w:tc>
          <w:tcPr>
            <w:tcW w:w="992" w:type="dxa"/>
          </w:tcPr>
          <w:p w14:paraId="0C7D606F" w14:textId="77777777" w:rsidR="00B34289" w:rsidRPr="00446E14" w:rsidRDefault="00B34289">
            <w:pPr>
              <w:spacing w:beforeLines="20" w:before="48" w:afterLines="20" w:after="48" w:line="252" w:lineRule="auto"/>
              <w:jc w:val="center"/>
              <w:rPr>
                <w:rFonts w:cs="Arial"/>
                <w:szCs w:val="20"/>
              </w:rPr>
            </w:pPr>
          </w:p>
        </w:tc>
      </w:tr>
    </w:tbl>
    <w:p w14:paraId="22FC3CA0" w14:textId="77777777" w:rsidR="00B34289" w:rsidRPr="00446E14" w:rsidRDefault="00B34289" w:rsidP="00EE4E3F"/>
    <w:tbl>
      <w:tblPr>
        <w:tblStyle w:val="TableGridLight"/>
        <w:tblW w:w="10485" w:type="dxa"/>
        <w:jc w:val="center"/>
        <w:tblLook w:val="04A0" w:firstRow="1" w:lastRow="0" w:firstColumn="1" w:lastColumn="0" w:noHBand="0" w:noVBand="1"/>
      </w:tblPr>
      <w:tblGrid>
        <w:gridCol w:w="706"/>
        <w:gridCol w:w="7227"/>
        <w:gridCol w:w="1560"/>
        <w:gridCol w:w="992"/>
      </w:tblGrid>
      <w:tr w:rsidR="00B34289" w:rsidRPr="00446E14" w14:paraId="662FF2B9" w14:textId="77777777" w:rsidTr="545D1E49">
        <w:trPr>
          <w:trHeight w:val="192"/>
          <w:jc w:val="center"/>
        </w:trPr>
        <w:tc>
          <w:tcPr>
            <w:tcW w:w="10485" w:type="dxa"/>
            <w:gridSpan w:val="4"/>
          </w:tcPr>
          <w:p w14:paraId="01EC6D76" w14:textId="67E64BB4" w:rsidR="00B34289" w:rsidRPr="00446E14" w:rsidRDefault="00811831" w:rsidP="54DAAF52">
            <w:pPr>
              <w:pStyle w:val="ASK"/>
              <w:spacing w:beforeLines="20" w:before="48" w:afterLines="20" w:after="48" w:line="252" w:lineRule="auto"/>
              <w:rPr>
                <w:rFonts w:eastAsia="Times"/>
                <w:b w:val="0"/>
                <w:color w:val="367587"/>
              </w:rPr>
            </w:pPr>
            <w:r w:rsidRPr="00446E14">
              <w:rPr>
                <w:rStyle w:val="ProgrammingNotesChar"/>
                <w:b/>
                <w:bCs/>
              </w:rPr>
              <w:t>IGCC</w:t>
            </w:r>
            <w:r w:rsidR="1D873F4B" w:rsidRPr="00446E14">
              <w:rPr>
                <w:rStyle w:val="ProgrammingNotesChar"/>
                <w:b/>
                <w:bCs/>
              </w:rPr>
              <w:t xml:space="preserve"> </w:t>
            </w:r>
            <w:r w:rsidRPr="00446E14">
              <w:rPr>
                <w:rStyle w:val="ProgrammingNotesChar"/>
                <w:b/>
                <w:bCs/>
              </w:rPr>
              <w:t>MEMBERS (CODES 1 or 2 IN D1)</w:t>
            </w:r>
            <w:r w:rsidR="00EB0142" w:rsidRPr="00446E14">
              <w:rPr>
                <w:rStyle w:val="ProgrammingNotesChar"/>
                <w:b/>
                <w:bCs/>
              </w:rPr>
              <w:t xml:space="preserve"> </w:t>
            </w:r>
            <w:r w:rsidR="00B34289" w:rsidRPr="00446E14">
              <w:rPr>
                <w:rStyle w:val="ProgrammingNotesChar"/>
                <w:b/>
                <w:bCs/>
              </w:rPr>
              <w:t xml:space="preserve">– </w:t>
            </w:r>
            <w:r w:rsidR="00B34289" w:rsidRPr="00446E14">
              <w:rPr>
                <w:rStyle w:val="ProgrammingNotesChar"/>
                <w:b/>
                <w:bCs/>
                <w:color w:val="C00000"/>
              </w:rPr>
              <w:t>NOT MANDATORY</w:t>
            </w:r>
          </w:p>
        </w:tc>
      </w:tr>
      <w:tr w:rsidR="00B34289" w:rsidRPr="00446E14" w14:paraId="232C554D" w14:textId="77777777" w:rsidTr="545D1E49">
        <w:trPr>
          <w:trHeight w:val="365"/>
          <w:jc w:val="center"/>
        </w:trPr>
        <w:tc>
          <w:tcPr>
            <w:tcW w:w="706" w:type="dxa"/>
          </w:tcPr>
          <w:p w14:paraId="587F9F84" w14:textId="4D894F12" w:rsidR="00B34289" w:rsidRPr="00446E14" w:rsidRDefault="00B8647D">
            <w:pPr>
              <w:pStyle w:val="QuestionText"/>
              <w:spacing w:beforeLines="20" w:before="48" w:afterLines="20" w:after="48" w:line="252" w:lineRule="auto"/>
            </w:pPr>
            <w:r>
              <w:t>I</w:t>
            </w:r>
            <w:r w:rsidR="48C3CC55">
              <w:t>M5</w:t>
            </w:r>
          </w:p>
        </w:tc>
        <w:tc>
          <w:tcPr>
            <w:tcW w:w="9779" w:type="dxa"/>
            <w:gridSpan w:val="3"/>
          </w:tcPr>
          <w:p w14:paraId="3317628C" w14:textId="47F57D65" w:rsidR="00B34289" w:rsidRPr="00446E14" w:rsidRDefault="7CB73416" w:rsidP="6460CD10">
            <w:pPr>
              <w:pStyle w:val="QuestionText"/>
              <w:spacing w:beforeLines="20" w:before="48" w:afterLines="20" w:after="48" w:line="252" w:lineRule="auto"/>
            </w:pPr>
            <w:r>
              <w:t>What climate related issues or priorities should IGCC be focusing on in 202</w:t>
            </w:r>
            <w:r w:rsidR="2D9E82BF">
              <w:t>7</w:t>
            </w:r>
            <w:r>
              <w:t xml:space="preserve"> and beyond?</w:t>
            </w:r>
          </w:p>
        </w:tc>
      </w:tr>
      <w:tr w:rsidR="00B34289" w:rsidRPr="00446E14" w14:paraId="3C961F38" w14:textId="77777777" w:rsidTr="545D1E49">
        <w:trPr>
          <w:trHeight w:val="272"/>
          <w:jc w:val="center"/>
        </w:trPr>
        <w:tc>
          <w:tcPr>
            <w:tcW w:w="706" w:type="dxa"/>
          </w:tcPr>
          <w:p w14:paraId="76D1268A" w14:textId="77777777" w:rsidR="00B34289" w:rsidRPr="00446E14" w:rsidRDefault="00B34289">
            <w:pPr>
              <w:spacing w:beforeLines="20" w:before="48" w:afterLines="20" w:after="48" w:line="252" w:lineRule="auto"/>
              <w:rPr>
                <w:rFonts w:cs="Arial"/>
                <w:szCs w:val="20"/>
              </w:rPr>
            </w:pPr>
          </w:p>
        </w:tc>
        <w:tc>
          <w:tcPr>
            <w:tcW w:w="7227" w:type="dxa"/>
            <w:vAlign w:val="center"/>
          </w:tcPr>
          <w:p w14:paraId="50C0657B" w14:textId="6BC87CCB" w:rsidR="00B34289" w:rsidRPr="00446E14" w:rsidRDefault="00B34289">
            <w:pPr>
              <w:pStyle w:val="Pleaseselect"/>
              <w:spacing w:beforeLines="20" w:before="48" w:afterLines="20" w:after="48" w:line="252" w:lineRule="auto"/>
            </w:pPr>
            <w:r w:rsidRPr="00446E14">
              <w:t>Please enter a response in the space provided</w:t>
            </w:r>
          </w:p>
        </w:tc>
        <w:tc>
          <w:tcPr>
            <w:tcW w:w="1560" w:type="dxa"/>
            <w:vAlign w:val="center"/>
          </w:tcPr>
          <w:p w14:paraId="00020883" w14:textId="10476093" w:rsidR="00B34289" w:rsidRPr="00446E14" w:rsidRDefault="00B34289">
            <w:pPr>
              <w:pStyle w:val="ProgrammingNotes"/>
              <w:spacing w:beforeLines="20" w:before="48" w:afterLines="20" w:after="48" w:line="252" w:lineRule="auto"/>
            </w:pPr>
            <w:r w:rsidRPr="00446E14">
              <w:t>LONG OPEN</w:t>
            </w:r>
          </w:p>
        </w:tc>
        <w:tc>
          <w:tcPr>
            <w:tcW w:w="992" w:type="dxa"/>
            <w:vAlign w:val="center"/>
          </w:tcPr>
          <w:p w14:paraId="690D417C" w14:textId="6C6BE63D" w:rsidR="00B34289" w:rsidRPr="00446E14" w:rsidRDefault="00B34289">
            <w:pPr>
              <w:pStyle w:val="ProgrammingNotes"/>
              <w:spacing w:beforeLines="20" w:before="48" w:afterLines="20" w:after="48" w:line="252" w:lineRule="auto"/>
            </w:pPr>
            <w:r w:rsidRPr="00446E14">
              <w:t>LOR</w:t>
            </w:r>
          </w:p>
        </w:tc>
      </w:tr>
      <w:tr w:rsidR="00E964A8" w:rsidRPr="00446E14" w14:paraId="3BBB5ABC" w14:textId="77777777" w:rsidTr="545D1E49">
        <w:trPr>
          <w:trHeight w:val="520"/>
          <w:jc w:val="center"/>
        </w:trPr>
        <w:tc>
          <w:tcPr>
            <w:tcW w:w="706" w:type="dxa"/>
          </w:tcPr>
          <w:p w14:paraId="663881A1" w14:textId="77777777" w:rsidR="00B34289" w:rsidRPr="00446E14" w:rsidRDefault="00B34289">
            <w:pPr>
              <w:spacing w:beforeLines="20" w:before="48" w:afterLines="20" w:after="48" w:line="252" w:lineRule="auto"/>
              <w:rPr>
                <w:rFonts w:cs="Arial"/>
                <w:szCs w:val="20"/>
              </w:rPr>
            </w:pPr>
          </w:p>
        </w:tc>
        <w:tc>
          <w:tcPr>
            <w:tcW w:w="8787" w:type="dxa"/>
            <w:gridSpan w:val="2"/>
          </w:tcPr>
          <w:p w14:paraId="20D1F8F9" w14:textId="77777777" w:rsidR="00B34289" w:rsidRPr="00446E14" w:rsidRDefault="00B34289">
            <w:pPr>
              <w:pStyle w:val="Codes"/>
              <w:spacing w:beforeLines="20" w:before="48" w:afterLines="20" w:after="48" w:line="252" w:lineRule="auto"/>
              <w:rPr>
                <w:sz w:val="20"/>
                <w:szCs w:val="20"/>
              </w:rPr>
            </w:pPr>
          </w:p>
        </w:tc>
        <w:tc>
          <w:tcPr>
            <w:tcW w:w="992" w:type="dxa"/>
          </w:tcPr>
          <w:p w14:paraId="3249291F" w14:textId="77777777" w:rsidR="00B34289" w:rsidRPr="00446E14" w:rsidRDefault="00B34289">
            <w:pPr>
              <w:spacing w:beforeLines="20" w:before="48" w:afterLines="20" w:after="48" w:line="252" w:lineRule="auto"/>
              <w:jc w:val="center"/>
              <w:rPr>
                <w:rFonts w:cs="Arial"/>
                <w:szCs w:val="20"/>
              </w:rPr>
            </w:pPr>
          </w:p>
        </w:tc>
      </w:tr>
    </w:tbl>
    <w:p w14:paraId="3AF30CE6" w14:textId="77777777" w:rsidR="00B34289" w:rsidRPr="00446E14" w:rsidRDefault="00B34289" w:rsidP="00EE4E3F"/>
    <w:tbl>
      <w:tblPr>
        <w:tblStyle w:val="TableGridLight"/>
        <w:tblW w:w="10485" w:type="dxa"/>
        <w:jc w:val="center"/>
        <w:tblLook w:val="04A0" w:firstRow="1" w:lastRow="0" w:firstColumn="1" w:lastColumn="0" w:noHBand="0" w:noVBand="1"/>
      </w:tblPr>
      <w:tblGrid>
        <w:gridCol w:w="706"/>
        <w:gridCol w:w="7227"/>
        <w:gridCol w:w="1560"/>
        <w:gridCol w:w="992"/>
      </w:tblGrid>
      <w:tr w:rsidR="00B34289" w:rsidRPr="00446E14" w14:paraId="04E3048D" w14:textId="77777777" w:rsidTr="545D1E49">
        <w:trPr>
          <w:trHeight w:val="192"/>
          <w:jc w:val="center"/>
        </w:trPr>
        <w:tc>
          <w:tcPr>
            <w:tcW w:w="10485" w:type="dxa"/>
            <w:gridSpan w:val="4"/>
          </w:tcPr>
          <w:p w14:paraId="3D51C443" w14:textId="12789B3F" w:rsidR="00B34289" w:rsidRPr="00446E14" w:rsidRDefault="00811831" w:rsidP="54DAAF52">
            <w:pPr>
              <w:pStyle w:val="ASK"/>
              <w:spacing w:beforeLines="20" w:before="48" w:afterLines="20" w:after="48" w:line="252" w:lineRule="auto"/>
              <w:rPr>
                <w:rFonts w:eastAsia="Times"/>
                <w:b w:val="0"/>
                <w:color w:val="367587"/>
              </w:rPr>
            </w:pPr>
            <w:r w:rsidRPr="00446E14">
              <w:rPr>
                <w:rStyle w:val="ProgrammingNotesChar"/>
                <w:b/>
                <w:bCs/>
              </w:rPr>
              <w:t>IGCC MEMBERS (CODES 1 or 2 IN D1)</w:t>
            </w:r>
            <w:r w:rsidR="00EB0142" w:rsidRPr="00446E14">
              <w:rPr>
                <w:rStyle w:val="ProgrammingNotesChar"/>
                <w:b/>
                <w:bCs/>
              </w:rPr>
              <w:t xml:space="preserve"> </w:t>
            </w:r>
            <w:r w:rsidR="00B34289" w:rsidRPr="00446E14">
              <w:rPr>
                <w:rStyle w:val="ProgrammingNotesChar"/>
                <w:b/>
                <w:bCs/>
              </w:rPr>
              <w:t xml:space="preserve">– </w:t>
            </w:r>
            <w:r w:rsidR="00B34289" w:rsidRPr="00446E14">
              <w:rPr>
                <w:rStyle w:val="ProgrammingNotesChar"/>
                <w:b/>
                <w:bCs/>
                <w:color w:val="C00000"/>
              </w:rPr>
              <w:t>NOT MANDATORY</w:t>
            </w:r>
          </w:p>
        </w:tc>
      </w:tr>
      <w:tr w:rsidR="00B34289" w:rsidRPr="00446E14" w14:paraId="0F508F61" w14:textId="77777777" w:rsidTr="545D1E49">
        <w:trPr>
          <w:trHeight w:val="365"/>
          <w:jc w:val="center"/>
        </w:trPr>
        <w:tc>
          <w:tcPr>
            <w:tcW w:w="706" w:type="dxa"/>
          </w:tcPr>
          <w:p w14:paraId="14325045" w14:textId="12BF53CA" w:rsidR="00B34289" w:rsidRPr="00446E14" w:rsidRDefault="570F09A4">
            <w:pPr>
              <w:pStyle w:val="QuestionText"/>
              <w:spacing w:beforeLines="20" w:before="48" w:afterLines="20" w:after="48" w:line="252" w:lineRule="auto"/>
            </w:pPr>
            <w:r>
              <w:t>I</w:t>
            </w:r>
            <w:r w:rsidR="014D889A">
              <w:t>M6</w:t>
            </w:r>
          </w:p>
        </w:tc>
        <w:tc>
          <w:tcPr>
            <w:tcW w:w="9779" w:type="dxa"/>
            <w:gridSpan w:val="3"/>
          </w:tcPr>
          <w:p w14:paraId="693E1FA3" w14:textId="29477F8C" w:rsidR="00B34289" w:rsidRPr="00446E14" w:rsidRDefault="00B34289" w:rsidP="6460CD10">
            <w:pPr>
              <w:pStyle w:val="QuestionText"/>
              <w:spacing w:beforeLines="20" w:before="48" w:afterLines="20" w:after="48" w:line="252" w:lineRule="auto"/>
            </w:pPr>
            <w:r w:rsidRPr="00446E14">
              <w:t>How useful do you find IGCC working groups, and do you have any suggestions for improvement?</w:t>
            </w:r>
          </w:p>
        </w:tc>
      </w:tr>
      <w:tr w:rsidR="00B34289" w:rsidRPr="00446E14" w14:paraId="282E9A53" w14:textId="77777777" w:rsidTr="545D1E49">
        <w:trPr>
          <w:trHeight w:val="272"/>
          <w:jc w:val="center"/>
        </w:trPr>
        <w:tc>
          <w:tcPr>
            <w:tcW w:w="706" w:type="dxa"/>
          </w:tcPr>
          <w:p w14:paraId="20992394" w14:textId="77777777" w:rsidR="00B34289" w:rsidRPr="00446E14" w:rsidRDefault="00B34289">
            <w:pPr>
              <w:spacing w:beforeLines="20" w:before="48" w:afterLines="20" w:after="48" w:line="252" w:lineRule="auto"/>
              <w:rPr>
                <w:rFonts w:cs="Arial"/>
                <w:szCs w:val="20"/>
              </w:rPr>
            </w:pPr>
          </w:p>
        </w:tc>
        <w:tc>
          <w:tcPr>
            <w:tcW w:w="7227" w:type="dxa"/>
            <w:vAlign w:val="center"/>
          </w:tcPr>
          <w:p w14:paraId="2DF6A61B" w14:textId="401AC731" w:rsidR="00B34289" w:rsidRPr="00446E14" w:rsidRDefault="00B34289">
            <w:pPr>
              <w:pStyle w:val="Pleaseselect"/>
              <w:spacing w:beforeLines="20" w:before="48" w:afterLines="20" w:after="48" w:line="252" w:lineRule="auto"/>
            </w:pPr>
            <w:r w:rsidRPr="00446E14">
              <w:t>Please enter a response in the space provided</w:t>
            </w:r>
          </w:p>
        </w:tc>
        <w:tc>
          <w:tcPr>
            <w:tcW w:w="1560" w:type="dxa"/>
            <w:vAlign w:val="center"/>
          </w:tcPr>
          <w:p w14:paraId="6A4F1C45" w14:textId="3EBAC7F2" w:rsidR="00B34289" w:rsidRPr="00446E14" w:rsidRDefault="00B34289">
            <w:pPr>
              <w:pStyle w:val="ProgrammingNotes"/>
              <w:spacing w:beforeLines="20" w:before="48" w:afterLines="20" w:after="48" w:line="252" w:lineRule="auto"/>
            </w:pPr>
            <w:r w:rsidRPr="00446E14">
              <w:t>LONG OPEN</w:t>
            </w:r>
          </w:p>
        </w:tc>
        <w:tc>
          <w:tcPr>
            <w:tcW w:w="992" w:type="dxa"/>
            <w:vAlign w:val="center"/>
          </w:tcPr>
          <w:p w14:paraId="77FC6153" w14:textId="392AD871" w:rsidR="00B34289" w:rsidRPr="00446E14" w:rsidRDefault="00B34289">
            <w:pPr>
              <w:pStyle w:val="ProgrammingNotes"/>
              <w:spacing w:beforeLines="20" w:before="48" w:afterLines="20" w:after="48" w:line="252" w:lineRule="auto"/>
            </w:pPr>
            <w:r w:rsidRPr="00446E14">
              <w:t>LOR</w:t>
            </w:r>
          </w:p>
        </w:tc>
      </w:tr>
      <w:tr w:rsidR="00E964A8" w:rsidRPr="00446E14" w14:paraId="06C61379" w14:textId="77777777" w:rsidTr="545D1E49">
        <w:trPr>
          <w:trHeight w:val="520"/>
          <w:jc w:val="center"/>
        </w:trPr>
        <w:tc>
          <w:tcPr>
            <w:tcW w:w="706" w:type="dxa"/>
          </w:tcPr>
          <w:p w14:paraId="1EE32EA8" w14:textId="77777777" w:rsidR="00B34289" w:rsidRPr="00446E14" w:rsidRDefault="00B34289">
            <w:pPr>
              <w:spacing w:beforeLines="20" w:before="48" w:afterLines="20" w:after="48" w:line="252" w:lineRule="auto"/>
              <w:rPr>
                <w:rFonts w:cs="Arial"/>
                <w:szCs w:val="20"/>
              </w:rPr>
            </w:pPr>
          </w:p>
        </w:tc>
        <w:tc>
          <w:tcPr>
            <w:tcW w:w="8787" w:type="dxa"/>
            <w:gridSpan w:val="2"/>
          </w:tcPr>
          <w:p w14:paraId="0C81A7F8" w14:textId="77777777" w:rsidR="00B34289" w:rsidRPr="00446E14" w:rsidRDefault="00B34289">
            <w:pPr>
              <w:pStyle w:val="Codes"/>
              <w:spacing w:beforeLines="20" w:before="48" w:afterLines="20" w:after="48" w:line="252" w:lineRule="auto"/>
              <w:rPr>
                <w:sz w:val="20"/>
                <w:szCs w:val="20"/>
              </w:rPr>
            </w:pPr>
          </w:p>
        </w:tc>
        <w:tc>
          <w:tcPr>
            <w:tcW w:w="992" w:type="dxa"/>
          </w:tcPr>
          <w:p w14:paraId="65158CC3" w14:textId="77777777" w:rsidR="00B34289" w:rsidRPr="00446E14" w:rsidRDefault="00B34289">
            <w:pPr>
              <w:spacing w:beforeLines="20" w:before="48" w:afterLines="20" w:after="48" w:line="252" w:lineRule="auto"/>
              <w:jc w:val="center"/>
              <w:rPr>
                <w:rFonts w:cs="Arial"/>
                <w:szCs w:val="20"/>
              </w:rPr>
            </w:pPr>
          </w:p>
        </w:tc>
      </w:tr>
    </w:tbl>
    <w:p w14:paraId="2FA94B6B" w14:textId="77777777" w:rsidR="00B34289" w:rsidRPr="00446E14" w:rsidRDefault="00B34289" w:rsidP="00EE4E3F"/>
    <w:p w14:paraId="26F172D4" w14:textId="67CEFF11" w:rsidR="004869CB" w:rsidRDefault="004869CB">
      <w:r>
        <w:br w:type="page"/>
      </w:r>
    </w:p>
    <w:p w14:paraId="2A804FF0" w14:textId="4A5566E5" w:rsidR="00EB0142" w:rsidRPr="00446E14" w:rsidRDefault="00EB0142" w:rsidP="72E933FC">
      <w:pPr>
        <w:pStyle w:val="Heading2"/>
        <w:rPr>
          <w:rStyle w:val="ProgrammingNotesChar"/>
        </w:rPr>
      </w:pPr>
      <w:bookmarkStart w:id="19" w:name="_Toc210717970"/>
      <w:r w:rsidRPr="00446E14">
        <w:lastRenderedPageBreak/>
        <w:t xml:space="preserve">Additional comments </w:t>
      </w:r>
      <w:r w:rsidRPr="00446E14">
        <w:rPr>
          <w:rStyle w:val="ProgrammingNotesChar"/>
        </w:rPr>
        <w:t>[ASK ALL]</w:t>
      </w:r>
      <w:bookmarkEnd w:id="19"/>
    </w:p>
    <w:tbl>
      <w:tblPr>
        <w:tblStyle w:val="TableGridLight"/>
        <w:tblW w:w="10485" w:type="dxa"/>
        <w:jc w:val="center"/>
        <w:tblLook w:val="04A0" w:firstRow="1" w:lastRow="0" w:firstColumn="1" w:lastColumn="0" w:noHBand="0" w:noVBand="1"/>
      </w:tblPr>
      <w:tblGrid>
        <w:gridCol w:w="706"/>
        <w:gridCol w:w="7227"/>
        <w:gridCol w:w="1560"/>
        <w:gridCol w:w="992"/>
      </w:tblGrid>
      <w:tr w:rsidR="00EB0142" w:rsidRPr="00446E14" w14:paraId="4E599332" w14:textId="77777777" w:rsidTr="545D1E49">
        <w:trPr>
          <w:trHeight w:val="192"/>
          <w:jc w:val="center"/>
        </w:trPr>
        <w:tc>
          <w:tcPr>
            <w:tcW w:w="10485" w:type="dxa"/>
            <w:gridSpan w:val="4"/>
          </w:tcPr>
          <w:p w14:paraId="70C4F0DF" w14:textId="778837A8" w:rsidR="00EB0142" w:rsidRPr="00446E14" w:rsidRDefault="00EB0142" w:rsidP="54DAAF52">
            <w:pPr>
              <w:pStyle w:val="ASK"/>
              <w:spacing w:beforeLines="20" w:before="48" w:afterLines="20" w:after="48" w:line="252" w:lineRule="auto"/>
              <w:rPr>
                <w:rFonts w:eastAsia="Times"/>
                <w:b w:val="0"/>
                <w:color w:val="367587"/>
              </w:rPr>
            </w:pPr>
            <w:r w:rsidRPr="00446E14">
              <w:rPr>
                <w:rStyle w:val="ProgrammingNotesChar"/>
                <w:b/>
                <w:bCs/>
              </w:rPr>
              <w:t xml:space="preserve">ASK ALL – </w:t>
            </w:r>
            <w:r w:rsidRPr="00446E14">
              <w:rPr>
                <w:rStyle w:val="ProgrammingNotesChar"/>
                <w:b/>
                <w:bCs/>
                <w:color w:val="C00000"/>
              </w:rPr>
              <w:t>NOT MANDATORY</w:t>
            </w:r>
          </w:p>
        </w:tc>
      </w:tr>
      <w:tr w:rsidR="00EB0142" w:rsidRPr="00446E14" w14:paraId="009FB5FC" w14:textId="77777777" w:rsidTr="545D1E49">
        <w:trPr>
          <w:trHeight w:val="365"/>
          <w:jc w:val="center"/>
        </w:trPr>
        <w:tc>
          <w:tcPr>
            <w:tcW w:w="706" w:type="dxa"/>
          </w:tcPr>
          <w:p w14:paraId="5D70CC7D" w14:textId="656F3B3E" w:rsidR="00EB0142" w:rsidRPr="00446E14" w:rsidRDefault="3172D333">
            <w:pPr>
              <w:pStyle w:val="QuestionText"/>
              <w:spacing w:beforeLines="20" w:before="48" w:afterLines="20" w:after="48" w:line="252" w:lineRule="auto"/>
            </w:pPr>
            <w:r>
              <w:t>AM7</w:t>
            </w:r>
            <w:r w:rsidR="0C2EB207">
              <w:t>.</w:t>
            </w:r>
          </w:p>
        </w:tc>
        <w:tc>
          <w:tcPr>
            <w:tcW w:w="9779" w:type="dxa"/>
            <w:gridSpan w:val="3"/>
          </w:tcPr>
          <w:p w14:paraId="4B61C3C2" w14:textId="36588AE0" w:rsidR="00EB0142" w:rsidRPr="00446E14" w:rsidRDefault="00B4137E" w:rsidP="00EB0142">
            <w:pPr>
              <w:pStyle w:val="QuestionText"/>
            </w:pPr>
            <w:r w:rsidRPr="00446E14">
              <w:t xml:space="preserve">[OPTIONAL] </w:t>
            </w:r>
            <w:r w:rsidR="00EB0142" w:rsidRPr="00446E14">
              <w:t>Are there any additional comments you would like to make?</w:t>
            </w:r>
          </w:p>
        </w:tc>
      </w:tr>
      <w:tr w:rsidR="00EB0142" w:rsidRPr="00446E14" w14:paraId="5EDDCBED" w14:textId="77777777" w:rsidTr="545D1E49">
        <w:trPr>
          <w:trHeight w:val="272"/>
          <w:jc w:val="center"/>
        </w:trPr>
        <w:tc>
          <w:tcPr>
            <w:tcW w:w="706" w:type="dxa"/>
          </w:tcPr>
          <w:p w14:paraId="0A15231F" w14:textId="77777777" w:rsidR="00EB0142" w:rsidRPr="00446E14" w:rsidRDefault="00EB0142">
            <w:pPr>
              <w:spacing w:beforeLines="20" w:before="48" w:afterLines="20" w:after="48" w:line="252" w:lineRule="auto"/>
              <w:rPr>
                <w:rFonts w:cs="Arial"/>
                <w:szCs w:val="20"/>
              </w:rPr>
            </w:pPr>
          </w:p>
        </w:tc>
        <w:tc>
          <w:tcPr>
            <w:tcW w:w="7227" w:type="dxa"/>
            <w:vAlign w:val="center"/>
          </w:tcPr>
          <w:p w14:paraId="67F113EF" w14:textId="77777777" w:rsidR="00EB0142" w:rsidRPr="00446E14" w:rsidRDefault="00EB0142">
            <w:pPr>
              <w:pStyle w:val="Pleaseselect"/>
              <w:spacing w:beforeLines="20" w:before="48" w:afterLines="20" w:after="48" w:line="252" w:lineRule="auto"/>
            </w:pPr>
            <w:r w:rsidRPr="00446E14">
              <w:t>Please enter a response in the space provided</w:t>
            </w:r>
          </w:p>
        </w:tc>
        <w:tc>
          <w:tcPr>
            <w:tcW w:w="1560" w:type="dxa"/>
            <w:vAlign w:val="center"/>
          </w:tcPr>
          <w:p w14:paraId="26969B98" w14:textId="77777777" w:rsidR="00EB0142" w:rsidRPr="00446E14" w:rsidRDefault="00EB0142">
            <w:pPr>
              <w:pStyle w:val="ProgrammingNotes"/>
              <w:spacing w:beforeLines="20" w:before="48" w:afterLines="20" w:after="48" w:line="252" w:lineRule="auto"/>
            </w:pPr>
            <w:r w:rsidRPr="00446E14">
              <w:t>LONG OPEN</w:t>
            </w:r>
          </w:p>
        </w:tc>
        <w:tc>
          <w:tcPr>
            <w:tcW w:w="992" w:type="dxa"/>
            <w:vAlign w:val="center"/>
          </w:tcPr>
          <w:p w14:paraId="7ADBD741" w14:textId="77777777" w:rsidR="00EB0142" w:rsidRPr="00446E14" w:rsidRDefault="00EB0142">
            <w:pPr>
              <w:pStyle w:val="ProgrammingNotes"/>
              <w:spacing w:beforeLines="20" w:before="48" w:afterLines="20" w:after="48" w:line="252" w:lineRule="auto"/>
            </w:pPr>
            <w:r w:rsidRPr="00446E14">
              <w:t>LOR</w:t>
            </w:r>
          </w:p>
        </w:tc>
      </w:tr>
      <w:tr w:rsidR="00E964A8" w:rsidRPr="00446E14" w14:paraId="7F8FC4CD" w14:textId="77777777" w:rsidTr="545D1E49">
        <w:trPr>
          <w:trHeight w:val="520"/>
          <w:jc w:val="center"/>
        </w:trPr>
        <w:tc>
          <w:tcPr>
            <w:tcW w:w="706" w:type="dxa"/>
          </w:tcPr>
          <w:p w14:paraId="7DE531EA" w14:textId="77777777" w:rsidR="00EB0142" w:rsidRPr="00446E14" w:rsidRDefault="00EB0142">
            <w:pPr>
              <w:spacing w:beforeLines="20" w:before="48" w:afterLines="20" w:after="48" w:line="252" w:lineRule="auto"/>
              <w:rPr>
                <w:rFonts w:cs="Arial"/>
                <w:szCs w:val="20"/>
              </w:rPr>
            </w:pPr>
          </w:p>
        </w:tc>
        <w:tc>
          <w:tcPr>
            <w:tcW w:w="8787" w:type="dxa"/>
            <w:gridSpan w:val="2"/>
          </w:tcPr>
          <w:p w14:paraId="5CB8D0A6" w14:textId="77777777" w:rsidR="00EB0142" w:rsidRPr="00446E14" w:rsidRDefault="00EB0142">
            <w:pPr>
              <w:pStyle w:val="Codes"/>
              <w:spacing w:beforeLines="20" w:before="48" w:afterLines="20" w:after="48" w:line="252" w:lineRule="auto"/>
              <w:rPr>
                <w:sz w:val="20"/>
                <w:szCs w:val="20"/>
              </w:rPr>
            </w:pPr>
          </w:p>
        </w:tc>
        <w:tc>
          <w:tcPr>
            <w:tcW w:w="992" w:type="dxa"/>
          </w:tcPr>
          <w:p w14:paraId="392946D9" w14:textId="77777777" w:rsidR="00EB0142" w:rsidRPr="00446E14" w:rsidRDefault="00EB0142">
            <w:pPr>
              <w:spacing w:beforeLines="20" w:before="48" w:afterLines="20" w:after="48" w:line="252" w:lineRule="auto"/>
              <w:jc w:val="center"/>
              <w:rPr>
                <w:rFonts w:cs="Arial"/>
                <w:szCs w:val="20"/>
              </w:rPr>
            </w:pPr>
          </w:p>
        </w:tc>
      </w:tr>
    </w:tbl>
    <w:p w14:paraId="118DC251" w14:textId="12B2514C" w:rsidR="00C810C1" w:rsidRPr="00951480" w:rsidRDefault="00C810C1" w:rsidP="00C21B40">
      <w:pPr>
        <w:spacing w:beforeLines="20" w:before="48" w:afterLines="20" w:after="48" w:line="252" w:lineRule="auto"/>
      </w:pPr>
    </w:p>
    <w:sectPr w:rsidR="00C810C1" w:rsidRPr="00951480" w:rsidSect="00EB271D">
      <w:footerReference w:type="default" r:id="rId23"/>
      <w:headerReference w:type="first" r:id="rId24"/>
      <w:footerReference w:type="first" r:id="rId25"/>
      <w:pgSz w:w="11906" w:h="16838"/>
      <w:pgMar w:top="1559" w:right="1418" w:bottom="1418" w:left="1418" w:header="680" w:footer="51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7B8DC5" w14:textId="77777777" w:rsidR="00625F37" w:rsidRDefault="00625F37" w:rsidP="0016405E">
      <w:r>
        <w:separator/>
      </w:r>
    </w:p>
    <w:p w14:paraId="5CFA9CD3" w14:textId="77777777" w:rsidR="00625F37" w:rsidRDefault="00625F37"/>
  </w:endnote>
  <w:endnote w:type="continuationSeparator" w:id="0">
    <w:p w14:paraId="00ED6615" w14:textId="77777777" w:rsidR="00625F37" w:rsidRDefault="00625F37" w:rsidP="0016405E">
      <w:r>
        <w:continuationSeparator/>
      </w:r>
    </w:p>
    <w:p w14:paraId="2E71F199" w14:textId="77777777" w:rsidR="00625F37" w:rsidRDefault="00625F37"/>
  </w:endnote>
  <w:endnote w:type="continuationNotice" w:id="1">
    <w:p w14:paraId="2788E445" w14:textId="77777777" w:rsidR="00625F37" w:rsidRDefault="00625F3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lbert Sans">
    <w:altName w:val="Calibri"/>
    <w:panose1 w:val="00000000000000000000"/>
    <w:charset w:val="00"/>
    <w:family w:val="auto"/>
    <w:pitch w:val="variable"/>
    <w:sig w:usb0="A00000BF" w:usb1="4000204B" w:usb2="00000000" w:usb3="00000000" w:csb0="00000093"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Open Sans">
    <w:charset w:val="00"/>
    <w:family w:val="swiss"/>
    <w:pitch w:val="variable"/>
    <w:sig w:usb0="E00002EF" w:usb1="4000205B" w:usb2="00000028" w:usb3="00000000" w:csb0="0000019F" w:csb1="00000000"/>
  </w:font>
  <w:font w:name="Times">
    <w:panose1 w:val="02020603050405020304"/>
    <w:charset w:val="00"/>
    <w:family w:val="roman"/>
    <w:pitch w:val="variable"/>
    <w:sig w:usb0="E0002EFF" w:usb1="C000785B"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E8CDA6" w14:textId="77777777" w:rsidR="006566B9" w:rsidRPr="006566B9" w:rsidRDefault="41E2FE77">
    <w:pPr>
      <w:pStyle w:val="Footer"/>
      <w:jc w:val="right"/>
    </w:pPr>
    <w:r w:rsidRPr="41E2FE77">
      <w:t xml:space="preserve">Page </w:t>
    </w:r>
    <w:sdt>
      <w:sdtPr>
        <w:rPr>
          <w:szCs w:val="20"/>
        </w:rPr>
        <w:id w:val="1620568562"/>
        <w:docPartObj>
          <w:docPartGallery w:val="Page Numbers (Bottom of Page)"/>
          <w:docPartUnique/>
        </w:docPartObj>
      </w:sdtPr>
      <w:sdtEndPr>
        <w:rPr>
          <w:noProof/>
        </w:rPr>
      </w:sdtEndPr>
      <w:sdtContent>
        <w:r w:rsidR="006566B9" w:rsidRPr="41E2FE77">
          <w:rPr>
            <w:noProof/>
          </w:rPr>
          <w:fldChar w:fldCharType="begin"/>
        </w:r>
        <w:r w:rsidR="006566B9" w:rsidRPr="006566B9">
          <w:rPr>
            <w:szCs w:val="20"/>
          </w:rPr>
          <w:instrText xml:space="preserve"> PAGE   \* MERGEFORMAT </w:instrText>
        </w:r>
        <w:r w:rsidR="006566B9" w:rsidRPr="41E2FE77">
          <w:rPr>
            <w:szCs w:val="20"/>
          </w:rPr>
          <w:fldChar w:fldCharType="separate"/>
        </w:r>
        <w:r w:rsidRPr="41E2FE77">
          <w:rPr>
            <w:noProof/>
          </w:rPr>
          <w:t>2</w:t>
        </w:r>
        <w:r w:rsidR="006566B9" w:rsidRPr="41E2FE77">
          <w:rPr>
            <w:noProof/>
          </w:rPr>
          <w:fldChar w:fldCharType="end"/>
        </w:r>
      </w:sdtContent>
    </w:sdt>
  </w:p>
  <w:p w14:paraId="31263013" w14:textId="77777777" w:rsidR="006566B9" w:rsidRDefault="006566B9">
    <w:pPr>
      <w:pStyle w:val="Footer"/>
    </w:pPr>
  </w:p>
  <w:p w14:paraId="210F096B" w14:textId="77777777" w:rsidR="00356FF7" w:rsidRDefault="00356FF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0DC318" w14:textId="77777777" w:rsidR="006566B9" w:rsidRPr="004736E0" w:rsidRDefault="006566B9" w:rsidP="006566B9">
    <w:pPr>
      <w:pStyle w:val="Addressfooter"/>
      <w:rPr>
        <w:b/>
        <w:i/>
        <w:iCs/>
      </w:rPr>
    </w:pPr>
    <w:r w:rsidRPr="004736E0">
      <w:t>Lonergan Research     ABN: 34 138 789 401     1300 123 453     www.lonergan.team     PO Box Q890, Queen Victoria Building, NSW 1230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D2D57F" w14:textId="77777777" w:rsidR="00625F37" w:rsidRDefault="00625F37" w:rsidP="0016405E">
      <w:r>
        <w:separator/>
      </w:r>
    </w:p>
    <w:p w14:paraId="3F556B36" w14:textId="77777777" w:rsidR="00625F37" w:rsidRDefault="00625F37"/>
  </w:footnote>
  <w:footnote w:type="continuationSeparator" w:id="0">
    <w:p w14:paraId="2E72D473" w14:textId="77777777" w:rsidR="00625F37" w:rsidRDefault="00625F37" w:rsidP="0016405E">
      <w:r>
        <w:continuationSeparator/>
      </w:r>
    </w:p>
    <w:p w14:paraId="064D175F" w14:textId="77777777" w:rsidR="00625F37" w:rsidRDefault="00625F37"/>
  </w:footnote>
  <w:footnote w:type="continuationNotice" w:id="1">
    <w:p w14:paraId="7AE8E735" w14:textId="77777777" w:rsidR="00625F37" w:rsidRDefault="00625F3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274B03" w14:textId="77777777" w:rsidR="006A27D4" w:rsidRDefault="006A27D4" w:rsidP="0016405E">
    <w:pPr>
      <w:pStyle w:val="Header"/>
    </w:pPr>
    <w:r w:rsidRPr="00382CD3">
      <w:rPr>
        <w:noProof/>
      </w:rPr>
      <w:drawing>
        <wp:anchor distT="0" distB="0" distL="114300" distR="114300" simplePos="0" relativeHeight="251658240" behindDoc="0" locked="0" layoutInCell="1" allowOverlap="1" wp14:anchorId="5427D12E" wp14:editId="1690A901">
          <wp:simplePos x="0" y="0"/>
          <wp:positionH relativeFrom="column">
            <wp:posOffset>-77470</wp:posOffset>
          </wp:positionH>
          <wp:positionV relativeFrom="paragraph">
            <wp:posOffset>2540</wp:posOffset>
          </wp:positionV>
          <wp:extent cx="2748487" cy="360000"/>
          <wp:effectExtent l="0" t="0" r="0" b="2540"/>
          <wp:wrapNone/>
          <wp:docPr id="695879036" name="Picture 695879036" descr="A black background with black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6681965" name="Picture 1" descr="A black background with black text&#10;&#10;Description automatically generated"/>
                  <pic:cNvPicPr/>
                </pic:nvPicPr>
                <pic:blipFill rotWithShape="1">
                  <a:blip r:embed="rId1" cstate="print">
                    <a:extLst>
                      <a:ext uri="{28A0092B-C50C-407E-A947-70E740481C1C}">
                        <a14:useLocalDpi xmlns:a14="http://schemas.microsoft.com/office/drawing/2010/main" val="0"/>
                      </a:ext>
                    </a:extLst>
                  </a:blip>
                  <a:srcRect t="36243" b="37566"/>
                  <a:stretch/>
                </pic:blipFill>
                <pic:spPr bwMode="auto">
                  <a:xfrm>
                    <a:off x="0" y="0"/>
                    <a:ext cx="2748487" cy="3600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573A4"/>
    <w:multiLevelType w:val="hybridMultilevel"/>
    <w:tmpl w:val="77489360"/>
    <w:lvl w:ilvl="0" w:tplc="0C090001">
      <w:start w:val="1"/>
      <w:numFmt w:val="bullet"/>
      <w:lvlText w:val=""/>
      <w:lvlJc w:val="left"/>
      <w:pPr>
        <w:ind w:left="720" w:hanging="360"/>
      </w:pPr>
      <w:rPr>
        <w:rFonts w:ascii="Symbol" w:hAnsi="Symbol" w:hint="default"/>
      </w:rPr>
    </w:lvl>
    <w:lvl w:ilvl="1" w:tplc="093C7D80">
      <w:start w:val="1"/>
      <w:numFmt w:val="bullet"/>
      <w:lvlText w:val="–"/>
      <w:lvlJc w:val="left"/>
      <w:pPr>
        <w:ind w:left="1440" w:hanging="360"/>
      </w:pPr>
      <w:rPr>
        <w:rFonts w:ascii="Albert Sans" w:hAnsi="Albert Sans"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11F2C8C"/>
    <w:multiLevelType w:val="hybridMultilevel"/>
    <w:tmpl w:val="FFFFFFFF"/>
    <w:lvl w:ilvl="0" w:tplc="94F29C08">
      <w:start w:val="1"/>
      <w:numFmt w:val="bullet"/>
      <w:lvlText w:val=""/>
      <w:lvlJc w:val="left"/>
      <w:pPr>
        <w:ind w:left="720" w:hanging="360"/>
      </w:pPr>
      <w:rPr>
        <w:rFonts w:ascii="Symbol" w:hAnsi="Symbol" w:hint="default"/>
      </w:rPr>
    </w:lvl>
    <w:lvl w:ilvl="1" w:tplc="8ECE2116">
      <w:start w:val="1"/>
      <w:numFmt w:val="bullet"/>
      <w:lvlText w:val="o"/>
      <w:lvlJc w:val="left"/>
      <w:pPr>
        <w:ind w:left="1440" w:hanging="360"/>
      </w:pPr>
      <w:rPr>
        <w:rFonts w:ascii="Courier New" w:hAnsi="Courier New" w:hint="default"/>
      </w:rPr>
    </w:lvl>
    <w:lvl w:ilvl="2" w:tplc="A0B24FD8">
      <w:start w:val="1"/>
      <w:numFmt w:val="bullet"/>
      <w:lvlText w:val=""/>
      <w:lvlJc w:val="left"/>
      <w:pPr>
        <w:ind w:left="2160" w:hanging="360"/>
      </w:pPr>
      <w:rPr>
        <w:rFonts w:ascii="Wingdings" w:hAnsi="Wingdings" w:hint="default"/>
      </w:rPr>
    </w:lvl>
    <w:lvl w:ilvl="3" w:tplc="8A8C7E06">
      <w:start w:val="1"/>
      <w:numFmt w:val="bullet"/>
      <w:lvlText w:val=""/>
      <w:lvlJc w:val="left"/>
      <w:pPr>
        <w:ind w:left="2880" w:hanging="360"/>
      </w:pPr>
      <w:rPr>
        <w:rFonts w:ascii="Symbol" w:hAnsi="Symbol" w:hint="default"/>
      </w:rPr>
    </w:lvl>
    <w:lvl w:ilvl="4" w:tplc="2A1CB886">
      <w:start w:val="1"/>
      <w:numFmt w:val="bullet"/>
      <w:lvlText w:val="o"/>
      <w:lvlJc w:val="left"/>
      <w:pPr>
        <w:ind w:left="3600" w:hanging="360"/>
      </w:pPr>
      <w:rPr>
        <w:rFonts w:ascii="Courier New" w:hAnsi="Courier New" w:hint="default"/>
      </w:rPr>
    </w:lvl>
    <w:lvl w:ilvl="5" w:tplc="952EAAF6">
      <w:start w:val="1"/>
      <w:numFmt w:val="bullet"/>
      <w:lvlText w:val=""/>
      <w:lvlJc w:val="left"/>
      <w:pPr>
        <w:ind w:left="4320" w:hanging="360"/>
      </w:pPr>
      <w:rPr>
        <w:rFonts w:ascii="Wingdings" w:hAnsi="Wingdings" w:hint="default"/>
      </w:rPr>
    </w:lvl>
    <w:lvl w:ilvl="6" w:tplc="2ADC8974">
      <w:start w:val="1"/>
      <w:numFmt w:val="bullet"/>
      <w:lvlText w:val=""/>
      <w:lvlJc w:val="left"/>
      <w:pPr>
        <w:ind w:left="5040" w:hanging="360"/>
      </w:pPr>
      <w:rPr>
        <w:rFonts w:ascii="Symbol" w:hAnsi="Symbol" w:hint="default"/>
      </w:rPr>
    </w:lvl>
    <w:lvl w:ilvl="7" w:tplc="C98EDDB4">
      <w:start w:val="1"/>
      <w:numFmt w:val="bullet"/>
      <w:lvlText w:val="o"/>
      <w:lvlJc w:val="left"/>
      <w:pPr>
        <w:ind w:left="5760" w:hanging="360"/>
      </w:pPr>
      <w:rPr>
        <w:rFonts w:ascii="Courier New" w:hAnsi="Courier New" w:hint="default"/>
      </w:rPr>
    </w:lvl>
    <w:lvl w:ilvl="8" w:tplc="F47AB098">
      <w:start w:val="1"/>
      <w:numFmt w:val="bullet"/>
      <w:lvlText w:val=""/>
      <w:lvlJc w:val="left"/>
      <w:pPr>
        <w:ind w:left="6480" w:hanging="360"/>
      </w:pPr>
      <w:rPr>
        <w:rFonts w:ascii="Wingdings" w:hAnsi="Wingdings" w:hint="default"/>
      </w:rPr>
    </w:lvl>
  </w:abstractNum>
  <w:abstractNum w:abstractNumId="2" w15:restartNumberingAfterBreak="0">
    <w:nsid w:val="06158D9A"/>
    <w:multiLevelType w:val="hybridMultilevel"/>
    <w:tmpl w:val="84D452F8"/>
    <w:lvl w:ilvl="0" w:tplc="5F0CAA1C">
      <w:start w:val="1"/>
      <w:numFmt w:val="bullet"/>
      <w:lvlText w:val=""/>
      <w:lvlJc w:val="left"/>
      <w:pPr>
        <w:ind w:left="720" w:hanging="360"/>
      </w:pPr>
      <w:rPr>
        <w:rFonts w:ascii="Symbol" w:hAnsi="Symbol" w:hint="default"/>
      </w:rPr>
    </w:lvl>
    <w:lvl w:ilvl="1" w:tplc="7B36419C">
      <w:start w:val="1"/>
      <w:numFmt w:val="bullet"/>
      <w:lvlText w:val="o"/>
      <w:lvlJc w:val="left"/>
      <w:pPr>
        <w:ind w:left="1440" w:hanging="360"/>
      </w:pPr>
      <w:rPr>
        <w:rFonts w:ascii="Courier New" w:hAnsi="Courier New" w:hint="default"/>
      </w:rPr>
    </w:lvl>
    <w:lvl w:ilvl="2" w:tplc="8A323D38">
      <w:start w:val="1"/>
      <w:numFmt w:val="bullet"/>
      <w:lvlText w:val=""/>
      <w:lvlJc w:val="left"/>
      <w:pPr>
        <w:ind w:left="2160" w:hanging="360"/>
      </w:pPr>
      <w:rPr>
        <w:rFonts w:ascii="Wingdings" w:hAnsi="Wingdings" w:hint="default"/>
      </w:rPr>
    </w:lvl>
    <w:lvl w:ilvl="3" w:tplc="E6DA010E">
      <w:start w:val="1"/>
      <w:numFmt w:val="bullet"/>
      <w:lvlText w:val=""/>
      <w:lvlJc w:val="left"/>
      <w:pPr>
        <w:ind w:left="2880" w:hanging="360"/>
      </w:pPr>
      <w:rPr>
        <w:rFonts w:ascii="Symbol" w:hAnsi="Symbol" w:hint="default"/>
      </w:rPr>
    </w:lvl>
    <w:lvl w:ilvl="4" w:tplc="F8C2ACFC">
      <w:start w:val="1"/>
      <w:numFmt w:val="bullet"/>
      <w:lvlText w:val="o"/>
      <w:lvlJc w:val="left"/>
      <w:pPr>
        <w:ind w:left="3600" w:hanging="360"/>
      </w:pPr>
      <w:rPr>
        <w:rFonts w:ascii="Courier New" w:hAnsi="Courier New" w:hint="default"/>
      </w:rPr>
    </w:lvl>
    <w:lvl w:ilvl="5" w:tplc="BBC2821C">
      <w:start w:val="1"/>
      <w:numFmt w:val="bullet"/>
      <w:lvlText w:val=""/>
      <w:lvlJc w:val="left"/>
      <w:pPr>
        <w:ind w:left="4320" w:hanging="360"/>
      </w:pPr>
      <w:rPr>
        <w:rFonts w:ascii="Wingdings" w:hAnsi="Wingdings" w:hint="default"/>
      </w:rPr>
    </w:lvl>
    <w:lvl w:ilvl="6" w:tplc="E3CCC6E0">
      <w:start w:val="1"/>
      <w:numFmt w:val="bullet"/>
      <w:lvlText w:val=""/>
      <w:lvlJc w:val="left"/>
      <w:pPr>
        <w:ind w:left="5040" w:hanging="360"/>
      </w:pPr>
      <w:rPr>
        <w:rFonts w:ascii="Symbol" w:hAnsi="Symbol" w:hint="default"/>
      </w:rPr>
    </w:lvl>
    <w:lvl w:ilvl="7" w:tplc="1FFA245A">
      <w:start w:val="1"/>
      <w:numFmt w:val="bullet"/>
      <w:lvlText w:val="o"/>
      <w:lvlJc w:val="left"/>
      <w:pPr>
        <w:ind w:left="5760" w:hanging="360"/>
      </w:pPr>
      <w:rPr>
        <w:rFonts w:ascii="Courier New" w:hAnsi="Courier New" w:hint="default"/>
      </w:rPr>
    </w:lvl>
    <w:lvl w:ilvl="8" w:tplc="D3783C48">
      <w:start w:val="1"/>
      <w:numFmt w:val="bullet"/>
      <w:lvlText w:val=""/>
      <w:lvlJc w:val="left"/>
      <w:pPr>
        <w:ind w:left="6480" w:hanging="360"/>
      </w:pPr>
      <w:rPr>
        <w:rFonts w:ascii="Wingdings" w:hAnsi="Wingdings" w:hint="default"/>
      </w:rPr>
    </w:lvl>
  </w:abstractNum>
  <w:abstractNum w:abstractNumId="3" w15:restartNumberingAfterBreak="0">
    <w:nsid w:val="07667310"/>
    <w:multiLevelType w:val="hybridMultilevel"/>
    <w:tmpl w:val="ABCEAFF0"/>
    <w:lvl w:ilvl="0" w:tplc="0C090017">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 w15:restartNumberingAfterBreak="0">
    <w:nsid w:val="0B6B38BA"/>
    <w:multiLevelType w:val="multilevel"/>
    <w:tmpl w:val="A10CF084"/>
    <w:lvl w:ilvl="0">
      <w:start w:val="1"/>
      <w:numFmt w:val="decimal"/>
      <w:lvlText w:val="%1."/>
      <w:lvlJc w:val="left"/>
      <w:pPr>
        <w:ind w:left="360" w:hanging="360"/>
      </w:pPr>
      <w:rPr>
        <w:rFonts w:ascii="Albert Sans" w:hAnsi="Albert Sans" w:hint="default"/>
        <w:sz w:val="22"/>
        <w:u w:color="2D2D2D" w:themeColor="text1"/>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0B920A54"/>
    <w:multiLevelType w:val="multilevel"/>
    <w:tmpl w:val="D38AE704"/>
    <w:lvl w:ilvl="0">
      <w:start w:val="1"/>
      <w:numFmt w:val="decimal"/>
      <w:lvlText w:val="%1."/>
      <w:lvlJc w:val="left"/>
      <w:pPr>
        <w:ind w:left="927" w:hanging="360"/>
      </w:pPr>
      <w:rPr>
        <w:rFonts w:hint="default"/>
      </w:rPr>
    </w:lvl>
    <w:lvl w:ilvl="1">
      <w:start w:val="1"/>
      <w:numFmt w:val="decimal"/>
      <w:lvlText w:val="%1.%2."/>
      <w:lvlJc w:val="left"/>
      <w:pPr>
        <w:ind w:left="1359" w:hanging="432"/>
      </w:pPr>
      <w:rPr>
        <w:rFonts w:hint="default"/>
      </w:rPr>
    </w:lvl>
    <w:lvl w:ilvl="2">
      <w:start w:val="1"/>
      <w:numFmt w:val="decimal"/>
      <w:lvlText w:val="%1.%2.%3."/>
      <w:lvlJc w:val="left"/>
      <w:pPr>
        <w:ind w:left="1791" w:hanging="504"/>
      </w:pPr>
      <w:rPr>
        <w:rFonts w:hint="default"/>
      </w:rPr>
    </w:lvl>
    <w:lvl w:ilvl="3">
      <w:start w:val="1"/>
      <w:numFmt w:val="decimal"/>
      <w:lvlText w:val="%1.%2.%3.%4."/>
      <w:lvlJc w:val="left"/>
      <w:pPr>
        <w:ind w:left="2295" w:hanging="648"/>
      </w:pPr>
      <w:rPr>
        <w:rFonts w:hint="default"/>
      </w:rPr>
    </w:lvl>
    <w:lvl w:ilvl="4">
      <w:start w:val="1"/>
      <w:numFmt w:val="decimal"/>
      <w:lvlText w:val="%1.%2.%3.%4.%5."/>
      <w:lvlJc w:val="left"/>
      <w:pPr>
        <w:ind w:left="2799" w:hanging="792"/>
      </w:pPr>
      <w:rPr>
        <w:rFonts w:hint="default"/>
      </w:rPr>
    </w:lvl>
    <w:lvl w:ilvl="5">
      <w:start w:val="1"/>
      <w:numFmt w:val="decimal"/>
      <w:lvlText w:val="%1.%2.%3.%4.%5.%6."/>
      <w:lvlJc w:val="left"/>
      <w:pPr>
        <w:ind w:left="3303" w:hanging="936"/>
      </w:pPr>
      <w:rPr>
        <w:rFonts w:hint="default"/>
      </w:rPr>
    </w:lvl>
    <w:lvl w:ilvl="6">
      <w:start w:val="1"/>
      <w:numFmt w:val="decimal"/>
      <w:lvlText w:val="%1.%2.%3.%4.%5.%6.%7."/>
      <w:lvlJc w:val="left"/>
      <w:pPr>
        <w:ind w:left="3807" w:hanging="1080"/>
      </w:pPr>
      <w:rPr>
        <w:rFonts w:hint="default"/>
      </w:rPr>
    </w:lvl>
    <w:lvl w:ilvl="7">
      <w:start w:val="1"/>
      <w:numFmt w:val="decimal"/>
      <w:lvlText w:val="%1.%2.%3.%4.%5.%6.%7.%8."/>
      <w:lvlJc w:val="left"/>
      <w:pPr>
        <w:ind w:left="4311" w:hanging="1224"/>
      </w:pPr>
      <w:rPr>
        <w:rFonts w:hint="default"/>
      </w:rPr>
    </w:lvl>
    <w:lvl w:ilvl="8">
      <w:start w:val="1"/>
      <w:numFmt w:val="decimal"/>
      <w:lvlText w:val="%1.%2.%3.%4.%5.%6.%7.%8.%9."/>
      <w:lvlJc w:val="left"/>
      <w:pPr>
        <w:ind w:left="4887" w:hanging="1440"/>
      </w:pPr>
      <w:rPr>
        <w:rFonts w:hint="default"/>
      </w:rPr>
    </w:lvl>
  </w:abstractNum>
  <w:abstractNum w:abstractNumId="6" w15:restartNumberingAfterBreak="0">
    <w:nsid w:val="0C205B98"/>
    <w:multiLevelType w:val="hybridMultilevel"/>
    <w:tmpl w:val="D14E3468"/>
    <w:lvl w:ilvl="0" w:tplc="02FA6BE2">
      <w:start w:val="1"/>
      <w:numFmt w:val="bullet"/>
      <w:lvlText w:val=""/>
      <w:lvlJc w:val="left"/>
      <w:pPr>
        <w:ind w:left="720" w:hanging="360"/>
      </w:pPr>
      <w:rPr>
        <w:rFonts w:ascii="Symbol" w:hAnsi="Symbol" w:hint="default"/>
      </w:rPr>
    </w:lvl>
    <w:lvl w:ilvl="1" w:tplc="58169D7C">
      <w:start w:val="1"/>
      <w:numFmt w:val="bullet"/>
      <w:lvlText w:val="o"/>
      <w:lvlJc w:val="left"/>
      <w:pPr>
        <w:ind w:left="1440" w:hanging="360"/>
      </w:pPr>
      <w:rPr>
        <w:rFonts w:ascii="Courier New" w:hAnsi="Courier New" w:hint="default"/>
      </w:rPr>
    </w:lvl>
    <w:lvl w:ilvl="2" w:tplc="3A7CF44E">
      <w:start w:val="1"/>
      <w:numFmt w:val="bullet"/>
      <w:lvlText w:val=""/>
      <w:lvlJc w:val="left"/>
      <w:pPr>
        <w:ind w:left="2160" w:hanging="360"/>
      </w:pPr>
      <w:rPr>
        <w:rFonts w:ascii="Wingdings" w:hAnsi="Wingdings" w:hint="default"/>
      </w:rPr>
    </w:lvl>
    <w:lvl w:ilvl="3" w:tplc="0958CA5C">
      <w:start w:val="1"/>
      <w:numFmt w:val="bullet"/>
      <w:lvlText w:val=""/>
      <w:lvlJc w:val="left"/>
      <w:pPr>
        <w:ind w:left="2880" w:hanging="360"/>
      </w:pPr>
      <w:rPr>
        <w:rFonts w:ascii="Symbol" w:hAnsi="Symbol" w:hint="default"/>
      </w:rPr>
    </w:lvl>
    <w:lvl w:ilvl="4" w:tplc="ABAC81E4">
      <w:start w:val="1"/>
      <w:numFmt w:val="bullet"/>
      <w:lvlText w:val="o"/>
      <w:lvlJc w:val="left"/>
      <w:pPr>
        <w:ind w:left="3600" w:hanging="360"/>
      </w:pPr>
      <w:rPr>
        <w:rFonts w:ascii="Courier New" w:hAnsi="Courier New" w:hint="default"/>
      </w:rPr>
    </w:lvl>
    <w:lvl w:ilvl="5" w:tplc="656E8E72">
      <w:start w:val="1"/>
      <w:numFmt w:val="bullet"/>
      <w:lvlText w:val=""/>
      <w:lvlJc w:val="left"/>
      <w:pPr>
        <w:ind w:left="4320" w:hanging="360"/>
      </w:pPr>
      <w:rPr>
        <w:rFonts w:ascii="Wingdings" w:hAnsi="Wingdings" w:hint="default"/>
      </w:rPr>
    </w:lvl>
    <w:lvl w:ilvl="6" w:tplc="4B580748">
      <w:start w:val="1"/>
      <w:numFmt w:val="bullet"/>
      <w:lvlText w:val=""/>
      <w:lvlJc w:val="left"/>
      <w:pPr>
        <w:ind w:left="5040" w:hanging="360"/>
      </w:pPr>
      <w:rPr>
        <w:rFonts w:ascii="Symbol" w:hAnsi="Symbol" w:hint="default"/>
      </w:rPr>
    </w:lvl>
    <w:lvl w:ilvl="7" w:tplc="9A4A8E94">
      <w:start w:val="1"/>
      <w:numFmt w:val="bullet"/>
      <w:lvlText w:val="o"/>
      <w:lvlJc w:val="left"/>
      <w:pPr>
        <w:ind w:left="5760" w:hanging="360"/>
      </w:pPr>
      <w:rPr>
        <w:rFonts w:ascii="Courier New" w:hAnsi="Courier New" w:hint="default"/>
      </w:rPr>
    </w:lvl>
    <w:lvl w:ilvl="8" w:tplc="3D8ED88A">
      <w:start w:val="1"/>
      <w:numFmt w:val="bullet"/>
      <w:lvlText w:val=""/>
      <w:lvlJc w:val="left"/>
      <w:pPr>
        <w:ind w:left="6480" w:hanging="360"/>
      </w:pPr>
      <w:rPr>
        <w:rFonts w:ascii="Wingdings" w:hAnsi="Wingdings" w:hint="default"/>
      </w:rPr>
    </w:lvl>
  </w:abstractNum>
  <w:abstractNum w:abstractNumId="7" w15:restartNumberingAfterBreak="0">
    <w:nsid w:val="0C6528C6"/>
    <w:multiLevelType w:val="hybridMultilevel"/>
    <w:tmpl w:val="FADED6CC"/>
    <w:lvl w:ilvl="0" w:tplc="C09E19CC">
      <w:numFmt w:val="bullet"/>
      <w:lvlText w:val="-"/>
      <w:lvlJc w:val="left"/>
      <w:pPr>
        <w:ind w:left="720" w:hanging="360"/>
      </w:pPr>
      <w:rPr>
        <w:rFonts w:ascii="Albert Sans" w:eastAsia="Calibri" w:hAnsi="Albert Sans"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0D2E61A9"/>
    <w:multiLevelType w:val="hybridMultilevel"/>
    <w:tmpl w:val="881659B2"/>
    <w:lvl w:ilvl="0" w:tplc="596ABB4C">
      <w:start w:val="1"/>
      <w:numFmt w:val="bullet"/>
      <w:lvlText w:val=""/>
      <w:lvlJc w:val="left"/>
      <w:pPr>
        <w:ind w:left="720" w:hanging="360"/>
      </w:pPr>
      <w:rPr>
        <w:rFonts w:ascii="Symbol" w:hAnsi="Symbol" w:hint="default"/>
      </w:rPr>
    </w:lvl>
    <w:lvl w:ilvl="1" w:tplc="05A26188">
      <w:start w:val="1"/>
      <w:numFmt w:val="bullet"/>
      <w:lvlText w:val="o"/>
      <w:lvlJc w:val="left"/>
      <w:pPr>
        <w:ind w:left="1440" w:hanging="360"/>
      </w:pPr>
      <w:rPr>
        <w:rFonts w:ascii="Courier New" w:hAnsi="Courier New" w:hint="default"/>
      </w:rPr>
    </w:lvl>
    <w:lvl w:ilvl="2" w:tplc="18327F20">
      <w:start w:val="1"/>
      <w:numFmt w:val="bullet"/>
      <w:lvlText w:val=""/>
      <w:lvlJc w:val="left"/>
      <w:pPr>
        <w:ind w:left="2160" w:hanging="360"/>
      </w:pPr>
      <w:rPr>
        <w:rFonts w:ascii="Wingdings" w:hAnsi="Wingdings" w:hint="default"/>
      </w:rPr>
    </w:lvl>
    <w:lvl w:ilvl="3" w:tplc="8E96BDC8">
      <w:start w:val="1"/>
      <w:numFmt w:val="bullet"/>
      <w:lvlText w:val=""/>
      <w:lvlJc w:val="left"/>
      <w:pPr>
        <w:ind w:left="2880" w:hanging="360"/>
      </w:pPr>
      <w:rPr>
        <w:rFonts w:ascii="Symbol" w:hAnsi="Symbol" w:hint="default"/>
      </w:rPr>
    </w:lvl>
    <w:lvl w:ilvl="4" w:tplc="59CC45B6">
      <w:start w:val="1"/>
      <w:numFmt w:val="bullet"/>
      <w:lvlText w:val="o"/>
      <w:lvlJc w:val="left"/>
      <w:pPr>
        <w:ind w:left="3600" w:hanging="360"/>
      </w:pPr>
      <w:rPr>
        <w:rFonts w:ascii="Courier New" w:hAnsi="Courier New" w:hint="default"/>
      </w:rPr>
    </w:lvl>
    <w:lvl w:ilvl="5" w:tplc="EDDA5A84">
      <w:start w:val="1"/>
      <w:numFmt w:val="bullet"/>
      <w:lvlText w:val=""/>
      <w:lvlJc w:val="left"/>
      <w:pPr>
        <w:ind w:left="4320" w:hanging="360"/>
      </w:pPr>
      <w:rPr>
        <w:rFonts w:ascii="Wingdings" w:hAnsi="Wingdings" w:hint="default"/>
      </w:rPr>
    </w:lvl>
    <w:lvl w:ilvl="6" w:tplc="0562DA08">
      <w:start w:val="1"/>
      <w:numFmt w:val="bullet"/>
      <w:lvlText w:val=""/>
      <w:lvlJc w:val="left"/>
      <w:pPr>
        <w:ind w:left="5040" w:hanging="360"/>
      </w:pPr>
      <w:rPr>
        <w:rFonts w:ascii="Symbol" w:hAnsi="Symbol" w:hint="default"/>
      </w:rPr>
    </w:lvl>
    <w:lvl w:ilvl="7" w:tplc="0DDE69B2">
      <w:start w:val="1"/>
      <w:numFmt w:val="bullet"/>
      <w:lvlText w:val="o"/>
      <w:lvlJc w:val="left"/>
      <w:pPr>
        <w:ind w:left="5760" w:hanging="360"/>
      </w:pPr>
      <w:rPr>
        <w:rFonts w:ascii="Courier New" w:hAnsi="Courier New" w:hint="default"/>
      </w:rPr>
    </w:lvl>
    <w:lvl w:ilvl="8" w:tplc="3A1805E0">
      <w:start w:val="1"/>
      <w:numFmt w:val="bullet"/>
      <w:lvlText w:val=""/>
      <w:lvlJc w:val="left"/>
      <w:pPr>
        <w:ind w:left="6480" w:hanging="360"/>
      </w:pPr>
      <w:rPr>
        <w:rFonts w:ascii="Wingdings" w:hAnsi="Wingdings" w:hint="default"/>
      </w:rPr>
    </w:lvl>
  </w:abstractNum>
  <w:abstractNum w:abstractNumId="9" w15:restartNumberingAfterBreak="0">
    <w:nsid w:val="0E156E07"/>
    <w:multiLevelType w:val="multilevel"/>
    <w:tmpl w:val="7FA416C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5F87B9F"/>
    <w:multiLevelType w:val="hybridMultilevel"/>
    <w:tmpl w:val="B68C8E4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17792844"/>
    <w:multiLevelType w:val="hybridMultilevel"/>
    <w:tmpl w:val="F39435A6"/>
    <w:lvl w:ilvl="0" w:tplc="FFFFFFFF">
      <w:numFmt w:val="bullet"/>
      <w:lvlText w:val="-"/>
      <w:lvlJc w:val="left"/>
      <w:pPr>
        <w:ind w:left="1080" w:hanging="360"/>
      </w:pPr>
      <w:rPr>
        <w:rFonts w:ascii="Albert Sans" w:eastAsiaTheme="minorHAnsi" w:hAnsi="Albert Sans" w:cstheme="minorBid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2" w15:restartNumberingAfterBreak="0">
    <w:nsid w:val="18EB6B0E"/>
    <w:multiLevelType w:val="hybridMultilevel"/>
    <w:tmpl w:val="FFFFFFFF"/>
    <w:lvl w:ilvl="0" w:tplc="1A1637C0">
      <w:start w:val="1"/>
      <w:numFmt w:val="bullet"/>
      <w:lvlText w:val=""/>
      <w:lvlJc w:val="left"/>
      <w:pPr>
        <w:ind w:left="1440" w:hanging="360"/>
      </w:pPr>
      <w:rPr>
        <w:rFonts w:ascii="Symbol" w:hAnsi="Symbol" w:hint="default"/>
      </w:rPr>
    </w:lvl>
    <w:lvl w:ilvl="1" w:tplc="15687AC4">
      <w:start w:val="1"/>
      <w:numFmt w:val="bullet"/>
      <w:lvlText w:val="o"/>
      <w:lvlJc w:val="left"/>
      <w:pPr>
        <w:ind w:left="2160" w:hanging="360"/>
      </w:pPr>
      <w:rPr>
        <w:rFonts w:ascii="Courier New" w:hAnsi="Courier New" w:hint="default"/>
      </w:rPr>
    </w:lvl>
    <w:lvl w:ilvl="2" w:tplc="5538D550">
      <w:start w:val="1"/>
      <w:numFmt w:val="bullet"/>
      <w:lvlText w:val=""/>
      <w:lvlJc w:val="left"/>
      <w:pPr>
        <w:ind w:left="2880" w:hanging="360"/>
      </w:pPr>
      <w:rPr>
        <w:rFonts w:ascii="Wingdings" w:hAnsi="Wingdings" w:hint="default"/>
      </w:rPr>
    </w:lvl>
    <w:lvl w:ilvl="3" w:tplc="1F426F16">
      <w:start w:val="1"/>
      <w:numFmt w:val="bullet"/>
      <w:lvlText w:val=""/>
      <w:lvlJc w:val="left"/>
      <w:pPr>
        <w:ind w:left="3600" w:hanging="360"/>
      </w:pPr>
      <w:rPr>
        <w:rFonts w:ascii="Symbol" w:hAnsi="Symbol" w:hint="default"/>
      </w:rPr>
    </w:lvl>
    <w:lvl w:ilvl="4" w:tplc="0222463E">
      <w:start w:val="1"/>
      <w:numFmt w:val="bullet"/>
      <w:lvlText w:val="o"/>
      <w:lvlJc w:val="left"/>
      <w:pPr>
        <w:ind w:left="4320" w:hanging="360"/>
      </w:pPr>
      <w:rPr>
        <w:rFonts w:ascii="Courier New" w:hAnsi="Courier New" w:hint="default"/>
      </w:rPr>
    </w:lvl>
    <w:lvl w:ilvl="5" w:tplc="1D68A48C">
      <w:start w:val="1"/>
      <w:numFmt w:val="bullet"/>
      <w:lvlText w:val=""/>
      <w:lvlJc w:val="left"/>
      <w:pPr>
        <w:ind w:left="5040" w:hanging="360"/>
      </w:pPr>
      <w:rPr>
        <w:rFonts w:ascii="Wingdings" w:hAnsi="Wingdings" w:hint="default"/>
      </w:rPr>
    </w:lvl>
    <w:lvl w:ilvl="6" w:tplc="19CA9D5C">
      <w:start w:val="1"/>
      <w:numFmt w:val="bullet"/>
      <w:lvlText w:val=""/>
      <w:lvlJc w:val="left"/>
      <w:pPr>
        <w:ind w:left="5760" w:hanging="360"/>
      </w:pPr>
      <w:rPr>
        <w:rFonts w:ascii="Symbol" w:hAnsi="Symbol" w:hint="default"/>
      </w:rPr>
    </w:lvl>
    <w:lvl w:ilvl="7" w:tplc="44421740">
      <w:start w:val="1"/>
      <w:numFmt w:val="bullet"/>
      <w:lvlText w:val="o"/>
      <w:lvlJc w:val="left"/>
      <w:pPr>
        <w:ind w:left="6480" w:hanging="360"/>
      </w:pPr>
      <w:rPr>
        <w:rFonts w:ascii="Courier New" w:hAnsi="Courier New" w:hint="default"/>
      </w:rPr>
    </w:lvl>
    <w:lvl w:ilvl="8" w:tplc="3C0A9E54">
      <w:start w:val="1"/>
      <w:numFmt w:val="bullet"/>
      <w:lvlText w:val=""/>
      <w:lvlJc w:val="left"/>
      <w:pPr>
        <w:ind w:left="7200" w:hanging="360"/>
      </w:pPr>
      <w:rPr>
        <w:rFonts w:ascii="Wingdings" w:hAnsi="Wingdings" w:hint="default"/>
      </w:rPr>
    </w:lvl>
  </w:abstractNum>
  <w:abstractNum w:abstractNumId="13" w15:restartNumberingAfterBreak="0">
    <w:nsid w:val="1A933F66"/>
    <w:multiLevelType w:val="multilevel"/>
    <w:tmpl w:val="0C09001F"/>
    <w:lvl w:ilvl="0">
      <w:start w:val="1"/>
      <w:numFmt w:val="decimal"/>
      <w:lvlText w:val="%1."/>
      <w:lvlJc w:val="left"/>
      <w:pPr>
        <w:ind w:left="1800" w:hanging="360"/>
      </w:pPr>
      <w:rPr>
        <w:rFonts w:hint="default"/>
      </w:rPr>
    </w:lvl>
    <w:lvl w:ilvl="1">
      <w:start w:val="1"/>
      <w:numFmt w:val="decimal"/>
      <w:lvlText w:val="%1.%2."/>
      <w:lvlJc w:val="left"/>
      <w:pPr>
        <w:ind w:left="2232" w:hanging="432"/>
      </w:pPr>
      <w:rPr>
        <w:rFonts w:hint="default"/>
      </w:rPr>
    </w:lvl>
    <w:lvl w:ilvl="2">
      <w:start w:val="1"/>
      <w:numFmt w:val="decimal"/>
      <w:lvlText w:val="%1.%2.%3."/>
      <w:lvlJc w:val="left"/>
      <w:pPr>
        <w:ind w:left="2664" w:hanging="504"/>
      </w:pPr>
      <w:rPr>
        <w:rFonts w:hint="default"/>
      </w:rPr>
    </w:lvl>
    <w:lvl w:ilvl="3">
      <w:start w:val="1"/>
      <w:numFmt w:val="decimal"/>
      <w:lvlText w:val="%1.%2.%3.%4."/>
      <w:lvlJc w:val="left"/>
      <w:pPr>
        <w:ind w:left="3168" w:hanging="648"/>
      </w:pPr>
      <w:rPr>
        <w:rFonts w:hint="default"/>
      </w:rPr>
    </w:lvl>
    <w:lvl w:ilvl="4">
      <w:start w:val="1"/>
      <w:numFmt w:val="decimal"/>
      <w:lvlText w:val="%1.%2.%3.%4.%5."/>
      <w:lvlJc w:val="left"/>
      <w:pPr>
        <w:ind w:left="3672" w:hanging="792"/>
      </w:pPr>
      <w:rPr>
        <w:rFonts w:hint="default"/>
      </w:rPr>
    </w:lvl>
    <w:lvl w:ilvl="5">
      <w:start w:val="1"/>
      <w:numFmt w:val="decimal"/>
      <w:lvlText w:val="%1.%2.%3.%4.%5.%6."/>
      <w:lvlJc w:val="left"/>
      <w:pPr>
        <w:ind w:left="4176" w:hanging="936"/>
      </w:pPr>
      <w:rPr>
        <w:rFonts w:hint="default"/>
      </w:rPr>
    </w:lvl>
    <w:lvl w:ilvl="6">
      <w:start w:val="1"/>
      <w:numFmt w:val="decimal"/>
      <w:lvlText w:val="%1.%2.%3.%4.%5.%6.%7."/>
      <w:lvlJc w:val="left"/>
      <w:pPr>
        <w:ind w:left="4680" w:hanging="1080"/>
      </w:pPr>
      <w:rPr>
        <w:rFonts w:hint="default"/>
      </w:rPr>
    </w:lvl>
    <w:lvl w:ilvl="7">
      <w:start w:val="1"/>
      <w:numFmt w:val="decimal"/>
      <w:lvlText w:val="%1.%2.%3.%4.%5.%6.%7.%8."/>
      <w:lvlJc w:val="left"/>
      <w:pPr>
        <w:ind w:left="5184" w:hanging="1224"/>
      </w:pPr>
      <w:rPr>
        <w:rFonts w:hint="default"/>
      </w:rPr>
    </w:lvl>
    <w:lvl w:ilvl="8">
      <w:start w:val="1"/>
      <w:numFmt w:val="decimal"/>
      <w:lvlText w:val="%1.%2.%3.%4.%5.%6.%7.%8.%9."/>
      <w:lvlJc w:val="left"/>
      <w:pPr>
        <w:ind w:left="5760" w:hanging="1440"/>
      </w:pPr>
      <w:rPr>
        <w:rFonts w:hint="default"/>
      </w:rPr>
    </w:lvl>
  </w:abstractNum>
  <w:abstractNum w:abstractNumId="14" w15:restartNumberingAfterBreak="0">
    <w:nsid w:val="1E5A2AC3"/>
    <w:multiLevelType w:val="hybridMultilevel"/>
    <w:tmpl w:val="63D663CE"/>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5" w15:restartNumberingAfterBreak="0">
    <w:nsid w:val="1F275246"/>
    <w:multiLevelType w:val="hybridMultilevel"/>
    <w:tmpl w:val="290C0ED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200646E4"/>
    <w:multiLevelType w:val="multilevel"/>
    <w:tmpl w:val="B41E7E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21DC2F06"/>
    <w:multiLevelType w:val="multilevel"/>
    <w:tmpl w:val="2C3C86E6"/>
    <w:lvl w:ilvl="0">
      <w:start w:val="1"/>
      <w:numFmt w:val="decimal"/>
      <w:lvlText w:val="%1."/>
      <w:lvlJc w:val="left"/>
      <w:pPr>
        <w:ind w:left="360" w:hanging="360"/>
      </w:pPr>
      <w:rPr>
        <w:rFonts w:hint="default"/>
      </w:rPr>
    </w:lvl>
    <w:lvl w:ilvl="1">
      <w:start w:val="1"/>
      <w:numFmt w:val="decimal"/>
      <w:pStyle w:val="Heading2"/>
      <w:lvlText w:val="%1.%2."/>
      <w:lvlJc w:val="left"/>
      <w:pPr>
        <w:ind w:left="792" w:hanging="432"/>
      </w:pPr>
      <w:rPr>
        <w:rFonts w:hint="default"/>
      </w:rPr>
    </w:lvl>
    <w:lvl w:ilvl="2">
      <w:start w:val="1"/>
      <w:numFmt w:val="decimal"/>
      <w:pStyle w:val="Heading3"/>
      <w:lvlText w:val="%1.%2.%3."/>
      <w:lvlJc w:val="left"/>
      <w:pPr>
        <w:ind w:left="1224" w:hanging="504"/>
      </w:pPr>
      <w:rPr>
        <w:rFonts w:hint="default"/>
      </w:rPr>
    </w:lvl>
    <w:lvl w:ilvl="3">
      <w:start w:val="1"/>
      <w:numFmt w:val="decimal"/>
      <w:pStyle w:val="Heading4"/>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2425552D"/>
    <w:multiLevelType w:val="hybridMultilevel"/>
    <w:tmpl w:val="CB54F66A"/>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2678154A"/>
    <w:multiLevelType w:val="multilevel"/>
    <w:tmpl w:val="D38AE704"/>
    <w:lvl w:ilvl="0">
      <w:start w:val="1"/>
      <w:numFmt w:val="decimal"/>
      <w:lvlText w:val="%1."/>
      <w:lvlJc w:val="left"/>
      <w:pPr>
        <w:ind w:left="927" w:hanging="360"/>
      </w:pPr>
      <w:rPr>
        <w:rFonts w:hint="default"/>
      </w:rPr>
    </w:lvl>
    <w:lvl w:ilvl="1">
      <w:start w:val="1"/>
      <w:numFmt w:val="decimal"/>
      <w:lvlText w:val="%1.%2."/>
      <w:lvlJc w:val="left"/>
      <w:pPr>
        <w:ind w:left="1359" w:hanging="432"/>
      </w:pPr>
      <w:rPr>
        <w:rFonts w:hint="default"/>
      </w:rPr>
    </w:lvl>
    <w:lvl w:ilvl="2">
      <w:start w:val="1"/>
      <w:numFmt w:val="decimal"/>
      <w:lvlText w:val="%1.%2.%3."/>
      <w:lvlJc w:val="left"/>
      <w:pPr>
        <w:ind w:left="1791" w:hanging="504"/>
      </w:pPr>
      <w:rPr>
        <w:rFonts w:hint="default"/>
      </w:rPr>
    </w:lvl>
    <w:lvl w:ilvl="3">
      <w:start w:val="1"/>
      <w:numFmt w:val="decimal"/>
      <w:lvlText w:val="%1.%2.%3.%4."/>
      <w:lvlJc w:val="left"/>
      <w:pPr>
        <w:ind w:left="2295" w:hanging="648"/>
      </w:pPr>
      <w:rPr>
        <w:rFonts w:hint="default"/>
      </w:rPr>
    </w:lvl>
    <w:lvl w:ilvl="4">
      <w:start w:val="1"/>
      <w:numFmt w:val="decimal"/>
      <w:lvlText w:val="%1.%2.%3.%4.%5."/>
      <w:lvlJc w:val="left"/>
      <w:pPr>
        <w:ind w:left="2799" w:hanging="792"/>
      </w:pPr>
      <w:rPr>
        <w:rFonts w:hint="default"/>
      </w:rPr>
    </w:lvl>
    <w:lvl w:ilvl="5">
      <w:start w:val="1"/>
      <w:numFmt w:val="decimal"/>
      <w:lvlText w:val="%1.%2.%3.%4.%5.%6."/>
      <w:lvlJc w:val="left"/>
      <w:pPr>
        <w:ind w:left="3303" w:hanging="936"/>
      </w:pPr>
      <w:rPr>
        <w:rFonts w:hint="default"/>
      </w:rPr>
    </w:lvl>
    <w:lvl w:ilvl="6">
      <w:start w:val="1"/>
      <w:numFmt w:val="decimal"/>
      <w:lvlText w:val="%1.%2.%3.%4.%5.%6.%7."/>
      <w:lvlJc w:val="left"/>
      <w:pPr>
        <w:ind w:left="3807" w:hanging="1080"/>
      </w:pPr>
      <w:rPr>
        <w:rFonts w:hint="default"/>
      </w:rPr>
    </w:lvl>
    <w:lvl w:ilvl="7">
      <w:start w:val="1"/>
      <w:numFmt w:val="decimal"/>
      <w:lvlText w:val="%1.%2.%3.%4.%5.%6.%7.%8."/>
      <w:lvlJc w:val="left"/>
      <w:pPr>
        <w:ind w:left="4311" w:hanging="1224"/>
      </w:pPr>
      <w:rPr>
        <w:rFonts w:hint="default"/>
      </w:rPr>
    </w:lvl>
    <w:lvl w:ilvl="8">
      <w:start w:val="1"/>
      <w:numFmt w:val="decimal"/>
      <w:lvlText w:val="%1.%2.%3.%4.%5.%6.%7.%8.%9."/>
      <w:lvlJc w:val="left"/>
      <w:pPr>
        <w:ind w:left="4887" w:hanging="1440"/>
      </w:pPr>
      <w:rPr>
        <w:rFonts w:hint="default"/>
      </w:rPr>
    </w:lvl>
  </w:abstractNum>
  <w:abstractNum w:abstractNumId="20" w15:restartNumberingAfterBreak="0">
    <w:nsid w:val="2CDA6E2A"/>
    <w:multiLevelType w:val="hybridMultilevel"/>
    <w:tmpl w:val="321A89C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2E33262B"/>
    <w:multiLevelType w:val="hybridMultilevel"/>
    <w:tmpl w:val="FAA2C3D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3093434A"/>
    <w:multiLevelType w:val="hybridMultilevel"/>
    <w:tmpl w:val="63B8034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38F71466"/>
    <w:multiLevelType w:val="hybridMultilevel"/>
    <w:tmpl w:val="6E5660F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3BD22F15"/>
    <w:multiLevelType w:val="multilevel"/>
    <w:tmpl w:val="A10CF084"/>
    <w:lvl w:ilvl="0">
      <w:start w:val="1"/>
      <w:numFmt w:val="decimal"/>
      <w:lvlText w:val="%1."/>
      <w:lvlJc w:val="left"/>
      <w:pPr>
        <w:ind w:left="360" w:hanging="360"/>
      </w:pPr>
      <w:rPr>
        <w:rFonts w:ascii="Albert Sans" w:hAnsi="Albert Sans" w:hint="default"/>
        <w:sz w:val="22"/>
        <w:u w:color="2D2D2D" w:themeColor="text1"/>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5" w15:restartNumberingAfterBreak="0">
    <w:nsid w:val="3BF329E8"/>
    <w:multiLevelType w:val="hybridMultilevel"/>
    <w:tmpl w:val="2DC06A98"/>
    <w:lvl w:ilvl="0" w:tplc="0C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6" w15:restartNumberingAfterBreak="0">
    <w:nsid w:val="3C2F199F"/>
    <w:multiLevelType w:val="multilevel"/>
    <w:tmpl w:val="D38AE704"/>
    <w:lvl w:ilvl="0">
      <w:start w:val="1"/>
      <w:numFmt w:val="decimal"/>
      <w:lvlText w:val="%1."/>
      <w:lvlJc w:val="left"/>
      <w:pPr>
        <w:ind w:left="1080" w:hanging="360"/>
      </w:pPr>
      <w:rPr>
        <w:rFonts w:hint="default"/>
      </w:rPr>
    </w:lvl>
    <w:lvl w:ilvl="1">
      <w:start w:val="1"/>
      <w:numFmt w:val="decimal"/>
      <w:lvlText w:val="%1.%2."/>
      <w:lvlJc w:val="left"/>
      <w:pPr>
        <w:ind w:left="1512" w:hanging="432"/>
      </w:pPr>
      <w:rPr>
        <w:rFonts w:hint="default"/>
      </w:rPr>
    </w:lvl>
    <w:lvl w:ilvl="2">
      <w:start w:val="1"/>
      <w:numFmt w:val="decimal"/>
      <w:lvlText w:val="%1.%2.%3."/>
      <w:lvlJc w:val="left"/>
      <w:pPr>
        <w:ind w:left="1944" w:hanging="504"/>
      </w:pPr>
      <w:rPr>
        <w:rFonts w:hint="default"/>
      </w:rPr>
    </w:lvl>
    <w:lvl w:ilvl="3">
      <w:start w:val="1"/>
      <w:numFmt w:val="decimal"/>
      <w:lvlText w:val="%1.%2.%3.%4."/>
      <w:lvlJc w:val="left"/>
      <w:pPr>
        <w:ind w:left="2448" w:hanging="648"/>
      </w:pPr>
      <w:rPr>
        <w:rFonts w:hint="default"/>
      </w:rPr>
    </w:lvl>
    <w:lvl w:ilvl="4">
      <w:start w:val="1"/>
      <w:numFmt w:val="decimal"/>
      <w:lvlText w:val="%1.%2.%3.%4.%5."/>
      <w:lvlJc w:val="left"/>
      <w:pPr>
        <w:ind w:left="2952" w:hanging="792"/>
      </w:pPr>
      <w:rPr>
        <w:rFonts w:hint="default"/>
      </w:rPr>
    </w:lvl>
    <w:lvl w:ilvl="5">
      <w:start w:val="1"/>
      <w:numFmt w:val="decimal"/>
      <w:lvlText w:val="%1.%2.%3.%4.%5.%6."/>
      <w:lvlJc w:val="left"/>
      <w:pPr>
        <w:ind w:left="3456" w:hanging="936"/>
      </w:pPr>
      <w:rPr>
        <w:rFonts w:hint="default"/>
      </w:rPr>
    </w:lvl>
    <w:lvl w:ilvl="6">
      <w:start w:val="1"/>
      <w:numFmt w:val="decimal"/>
      <w:lvlText w:val="%1.%2.%3.%4.%5.%6.%7."/>
      <w:lvlJc w:val="left"/>
      <w:pPr>
        <w:ind w:left="3960" w:hanging="1080"/>
      </w:pPr>
      <w:rPr>
        <w:rFonts w:hint="default"/>
      </w:rPr>
    </w:lvl>
    <w:lvl w:ilvl="7">
      <w:start w:val="1"/>
      <w:numFmt w:val="decimal"/>
      <w:lvlText w:val="%1.%2.%3.%4.%5.%6.%7.%8."/>
      <w:lvlJc w:val="left"/>
      <w:pPr>
        <w:ind w:left="4464" w:hanging="1224"/>
      </w:pPr>
      <w:rPr>
        <w:rFonts w:hint="default"/>
      </w:rPr>
    </w:lvl>
    <w:lvl w:ilvl="8">
      <w:start w:val="1"/>
      <w:numFmt w:val="decimal"/>
      <w:lvlText w:val="%1.%2.%3.%4.%5.%6.%7.%8.%9."/>
      <w:lvlJc w:val="left"/>
      <w:pPr>
        <w:ind w:left="5040" w:hanging="1440"/>
      </w:pPr>
      <w:rPr>
        <w:rFonts w:hint="default"/>
      </w:rPr>
    </w:lvl>
  </w:abstractNum>
  <w:abstractNum w:abstractNumId="27" w15:restartNumberingAfterBreak="0">
    <w:nsid w:val="3EBF5381"/>
    <w:multiLevelType w:val="hybridMultilevel"/>
    <w:tmpl w:val="4B7C2DF6"/>
    <w:lvl w:ilvl="0" w:tplc="BEFC3C90">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8" w15:restartNumberingAfterBreak="0">
    <w:nsid w:val="3EC009FD"/>
    <w:multiLevelType w:val="hybridMultilevel"/>
    <w:tmpl w:val="F34C58F6"/>
    <w:lvl w:ilvl="0" w:tplc="52526696">
      <w:start w:val="1"/>
      <w:numFmt w:val="bullet"/>
      <w:pStyle w:val="Long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29" w15:restartNumberingAfterBreak="0">
    <w:nsid w:val="3EC6DF10"/>
    <w:multiLevelType w:val="hybridMultilevel"/>
    <w:tmpl w:val="01FA1302"/>
    <w:lvl w:ilvl="0" w:tplc="7468496E">
      <w:start w:val="1"/>
      <w:numFmt w:val="bullet"/>
      <w:lvlText w:val=""/>
      <w:lvlJc w:val="left"/>
      <w:pPr>
        <w:ind w:left="720" w:hanging="360"/>
      </w:pPr>
      <w:rPr>
        <w:rFonts w:ascii="Symbol" w:hAnsi="Symbol" w:hint="default"/>
      </w:rPr>
    </w:lvl>
    <w:lvl w:ilvl="1" w:tplc="7BC6D5C6">
      <w:start w:val="1"/>
      <w:numFmt w:val="bullet"/>
      <w:lvlText w:val="o"/>
      <w:lvlJc w:val="left"/>
      <w:pPr>
        <w:ind w:left="1440" w:hanging="360"/>
      </w:pPr>
      <w:rPr>
        <w:rFonts w:ascii="Courier New" w:hAnsi="Courier New" w:hint="default"/>
      </w:rPr>
    </w:lvl>
    <w:lvl w:ilvl="2" w:tplc="BAE6BCF8">
      <w:start w:val="1"/>
      <w:numFmt w:val="bullet"/>
      <w:lvlText w:val=""/>
      <w:lvlJc w:val="left"/>
      <w:pPr>
        <w:ind w:left="2160" w:hanging="360"/>
      </w:pPr>
      <w:rPr>
        <w:rFonts w:ascii="Wingdings" w:hAnsi="Wingdings" w:hint="default"/>
      </w:rPr>
    </w:lvl>
    <w:lvl w:ilvl="3" w:tplc="09FEDAFE">
      <w:start w:val="1"/>
      <w:numFmt w:val="bullet"/>
      <w:lvlText w:val=""/>
      <w:lvlJc w:val="left"/>
      <w:pPr>
        <w:ind w:left="2880" w:hanging="360"/>
      </w:pPr>
      <w:rPr>
        <w:rFonts w:ascii="Symbol" w:hAnsi="Symbol" w:hint="default"/>
      </w:rPr>
    </w:lvl>
    <w:lvl w:ilvl="4" w:tplc="F6B89286">
      <w:start w:val="1"/>
      <w:numFmt w:val="bullet"/>
      <w:lvlText w:val="o"/>
      <w:lvlJc w:val="left"/>
      <w:pPr>
        <w:ind w:left="3600" w:hanging="360"/>
      </w:pPr>
      <w:rPr>
        <w:rFonts w:ascii="Courier New" w:hAnsi="Courier New" w:hint="default"/>
      </w:rPr>
    </w:lvl>
    <w:lvl w:ilvl="5" w:tplc="B6520E28">
      <w:start w:val="1"/>
      <w:numFmt w:val="bullet"/>
      <w:lvlText w:val=""/>
      <w:lvlJc w:val="left"/>
      <w:pPr>
        <w:ind w:left="4320" w:hanging="360"/>
      </w:pPr>
      <w:rPr>
        <w:rFonts w:ascii="Wingdings" w:hAnsi="Wingdings" w:hint="default"/>
      </w:rPr>
    </w:lvl>
    <w:lvl w:ilvl="6" w:tplc="73BC8A18">
      <w:start w:val="1"/>
      <w:numFmt w:val="bullet"/>
      <w:lvlText w:val=""/>
      <w:lvlJc w:val="left"/>
      <w:pPr>
        <w:ind w:left="5040" w:hanging="360"/>
      </w:pPr>
      <w:rPr>
        <w:rFonts w:ascii="Symbol" w:hAnsi="Symbol" w:hint="default"/>
      </w:rPr>
    </w:lvl>
    <w:lvl w:ilvl="7" w:tplc="4EE4EEBE">
      <w:start w:val="1"/>
      <w:numFmt w:val="bullet"/>
      <w:lvlText w:val="o"/>
      <w:lvlJc w:val="left"/>
      <w:pPr>
        <w:ind w:left="5760" w:hanging="360"/>
      </w:pPr>
      <w:rPr>
        <w:rFonts w:ascii="Courier New" w:hAnsi="Courier New" w:hint="default"/>
      </w:rPr>
    </w:lvl>
    <w:lvl w:ilvl="8" w:tplc="A386C596">
      <w:start w:val="1"/>
      <w:numFmt w:val="bullet"/>
      <w:lvlText w:val=""/>
      <w:lvlJc w:val="left"/>
      <w:pPr>
        <w:ind w:left="6480" w:hanging="360"/>
      </w:pPr>
      <w:rPr>
        <w:rFonts w:ascii="Wingdings" w:hAnsi="Wingdings" w:hint="default"/>
      </w:rPr>
    </w:lvl>
  </w:abstractNum>
  <w:abstractNum w:abstractNumId="30" w15:restartNumberingAfterBreak="0">
    <w:nsid w:val="41BE53ED"/>
    <w:multiLevelType w:val="hybridMultilevel"/>
    <w:tmpl w:val="07B06602"/>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 w15:restartNumberingAfterBreak="0">
    <w:nsid w:val="41EC463C"/>
    <w:multiLevelType w:val="hybridMultilevel"/>
    <w:tmpl w:val="3386EC6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2" w15:restartNumberingAfterBreak="0">
    <w:nsid w:val="47850C6E"/>
    <w:multiLevelType w:val="multilevel"/>
    <w:tmpl w:val="24C050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47BF2C63"/>
    <w:multiLevelType w:val="hybridMultilevel"/>
    <w:tmpl w:val="99502396"/>
    <w:lvl w:ilvl="0" w:tplc="7DBE4BE2">
      <w:start w:val="1"/>
      <w:numFmt w:val="bullet"/>
      <w:lvlText w:val="-"/>
      <w:lvlJc w:val="left"/>
      <w:pPr>
        <w:ind w:left="720" w:hanging="360"/>
      </w:pPr>
      <w:rPr>
        <w:rFonts w:ascii="Albert Sans" w:eastAsiaTheme="minorHAnsi" w:hAnsi="Albert Sans"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4" w15:restartNumberingAfterBreak="0">
    <w:nsid w:val="49B311D5"/>
    <w:multiLevelType w:val="hybridMultilevel"/>
    <w:tmpl w:val="88B88490"/>
    <w:lvl w:ilvl="0" w:tplc="FFFFFFFF">
      <w:start w:val="1"/>
      <w:numFmt w:val="bullet"/>
      <w:pStyle w:val="ListParagraph"/>
      <w:lvlText w:val=""/>
      <w:lvlJc w:val="left"/>
      <w:pPr>
        <w:ind w:left="1440" w:hanging="360"/>
      </w:pPr>
      <w:rPr>
        <w:rFonts w:ascii="Symbol" w:hAnsi="Symbol" w:hint="default"/>
        <w:sz w:val="22"/>
        <w:u w:color="2D2D2D" w:themeColor="text1"/>
      </w:rPr>
    </w:lvl>
    <w:lvl w:ilvl="1" w:tplc="0C090019" w:tentative="1">
      <w:start w:val="1"/>
      <w:numFmt w:val="lowerLetter"/>
      <w:lvlText w:val="%2."/>
      <w:lvlJc w:val="left"/>
      <w:pPr>
        <w:ind w:left="2160" w:hanging="360"/>
      </w:p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35" w15:restartNumberingAfterBreak="0">
    <w:nsid w:val="4B30385A"/>
    <w:multiLevelType w:val="hybridMultilevel"/>
    <w:tmpl w:val="3B42DEC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6" w15:restartNumberingAfterBreak="0">
    <w:nsid w:val="4B39C948"/>
    <w:multiLevelType w:val="hybridMultilevel"/>
    <w:tmpl w:val="FFFFFFFF"/>
    <w:lvl w:ilvl="0" w:tplc="661E20DE">
      <w:start w:val="1"/>
      <w:numFmt w:val="bullet"/>
      <w:lvlText w:val=""/>
      <w:lvlJc w:val="left"/>
      <w:pPr>
        <w:ind w:left="360" w:hanging="360"/>
      </w:pPr>
      <w:rPr>
        <w:rFonts w:ascii="Symbol" w:hAnsi="Symbol" w:hint="default"/>
      </w:rPr>
    </w:lvl>
    <w:lvl w:ilvl="1" w:tplc="4C12C198">
      <w:start w:val="1"/>
      <w:numFmt w:val="bullet"/>
      <w:lvlText w:val="o"/>
      <w:lvlJc w:val="left"/>
      <w:pPr>
        <w:ind w:left="1080" w:hanging="360"/>
      </w:pPr>
      <w:rPr>
        <w:rFonts w:ascii="Courier New" w:hAnsi="Courier New" w:hint="default"/>
      </w:rPr>
    </w:lvl>
    <w:lvl w:ilvl="2" w:tplc="7CC2A5BC">
      <w:start w:val="1"/>
      <w:numFmt w:val="bullet"/>
      <w:lvlText w:val=""/>
      <w:lvlJc w:val="left"/>
      <w:pPr>
        <w:ind w:left="1800" w:hanging="360"/>
      </w:pPr>
      <w:rPr>
        <w:rFonts w:ascii="Wingdings" w:hAnsi="Wingdings" w:hint="default"/>
      </w:rPr>
    </w:lvl>
    <w:lvl w:ilvl="3" w:tplc="B2FE5F76">
      <w:start w:val="1"/>
      <w:numFmt w:val="bullet"/>
      <w:lvlText w:val=""/>
      <w:lvlJc w:val="left"/>
      <w:pPr>
        <w:ind w:left="2520" w:hanging="360"/>
      </w:pPr>
      <w:rPr>
        <w:rFonts w:ascii="Symbol" w:hAnsi="Symbol" w:hint="default"/>
      </w:rPr>
    </w:lvl>
    <w:lvl w:ilvl="4" w:tplc="94DC429E">
      <w:start w:val="1"/>
      <w:numFmt w:val="bullet"/>
      <w:lvlText w:val="o"/>
      <w:lvlJc w:val="left"/>
      <w:pPr>
        <w:ind w:left="3240" w:hanging="360"/>
      </w:pPr>
      <w:rPr>
        <w:rFonts w:ascii="Courier New" w:hAnsi="Courier New" w:hint="default"/>
      </w:rPr>
    </w:lvl>
    <w:lvl w:ilvl="5" w:tplc="159073C6">
      <w:start w:val="1"/>
      <w:numFmt w:val="bullet"/>
      <w:lvlText w:val=""/>
      <w:lvlJc w:val="left"/>
      <w:pPr>
        <w:ind w:left="3960" w:hanging="360"/>
      </w:pPr>
      <w:rPr>
        <w:rFonts w:ascii="Wingdings" w:hAnsi="Wingdings" w:hint="default"/>
      </w:rPr>
    </w:lvl>
    <w:lvl w:ilvl="6" w:tplc="F08EFF4C">
      <w:start w:val="1"/>
      <w:numFmt w:val="bullet"/>
      <w:lvlText w:val=""/>
      <w:lvlJc w:val="left"/>
      <w:pPr>
        <w:ind w:left="4680" w:hanging="360"/>
      </w:pPr>
      <w:rPr>
        <w:rFonts w:ascii="Symbol" w:hAnsi="Symbol" w:hint="default"/>
      </w:rPr>
    </w:lvl>
    <w:lvl w:ilvl="7" w:tplc="9FA88736">
      <w:start w:val="1"/>
      <w:numFmt w:val="bullet"/>
      <w:lvlText w:val="o"/>
      <w:lvlJc w:val="left"/>
      <w:pPr>
        <w:ind w:left="5400" w:hanging="360"/>
      </w:pPr>
      <w:rPr>
        <w:rFonts w:ascii="Courier New" w:hAnsi="Courier New" w:hint="default"/>
      </w:rPr>
    </w:lvl>
    <w:lvl w:ilvl="8" w:tplc="B4AA79A2">
      <w:start w:val="1"/>
      <w:numFmt w:val="bullet"/>
      <w:lvlText w:val=""/>
      <w:lvlJc w:val="left"/>
      <w:pPr>
        <w:ind w:left="6120" w:hanging="360"/>
      </w:pPr>
      <w:rPr>
        <w:rFonts w:ascii="Wingdings" w:hAnsi="Wingdings" w:hint="default"/>
      </w:rPr>
    </w:lvl>
  </w:abstractNum>
  <w:abstractNum w:abstractNumId="37" w15:restartNumberingAfterBreak="0">
    <w:nsid w:val="4B984CED"/>
    <w:multiLevelType w:val="multilevel"/>
    <w:tmpl w:val="EA1A7EB8"/>
    <w:lvl w:ilvl="0">
      <w:start w:val="1"/>
      <w:numFmt w:val="decimal"/>
      <w:lvlText w:val="%1."/>
      <w:lvlJc w:val="left"/>
      <w:pPr>
        <w:ind w:left="927" w:hanging="360"/>
      </w:pPr>
      <w:rPr>
        <w:rFonts w:hint="default"/>
        <w:sz w:val="22"/>
        <w:u w:color="2D2D2D" w:themeColor="text1"/>
      </w:rPr>
    </w:lvl>
    <w:lvl w:ilvl="1">
      <w:start w:val="1"/>
      <w:numFmt w:val="decimal"/>
      <w:lvlText w:val="%1.%2."/>
      <w:lvlJc w:val="left"/>
      <w:pPr>
        <w:ind w:left="1359" w:hanging="432"/>
      </w:pPr>
      <w:rPr>
        <w:rFonts w:hint="default"/>
      </w:rPr>
    </w:lvl>
    <w:lvl w:ilvl="2">
      <w:start w:val="1"/>
      <w:numFmt w:val="decimal"/>
      <w:lvlText w:val="%1.%2.%3."/>
      <w:lvlJc w:val="left"/>
      <w:pPr>
        <w:ind w:left="1791" w:hanging="504"/>
      </w:pPr>
      <w:rPr>
        <w:rFonts w:hint="default"/>
      </w:rPr>
    </w:lvl>
    <w:lvl w:ilvl="3">
      <w:start w:val="1"/>
      <w:numFmt w:val="decimal"/>
      <w:lvlText w:val="%1.%2.%3.%4."/>
      <w:lvlJc w:val="left"/>
      <w:pPr>
        <w:ind w:left="2295" w:hanging="648"/>
      </w:pPr>
      <w:rPr>
        <w:rFonts w:hint="default"/>
      </w:rPr>
    </w:lvl>
    <w:lvl w:ilvl="4">
      <w:start w:val="1"/>
      <w:numFmt w:val="decimal"/>
      <w:lvlText w:val="%1.%2.%3.%4.%5."/>
      <w:lvlJc w:val="left"/>
      <w:pPr>
        <w:ind w:left="2799" w:hanging="792"/>
      </w:pPr>
      <w:rPr>
        <w:rFonts w:hint="default"/>
      </w:rPr>
    </w:lvl>
    <w:lvl w:ilvl="5">
      <w:start w:val="1"/>
      <w:numFmt w:val="decimal"/>
      <w:lvlText w:val="%1.%2.%3.%4.%5.%6."/>
      <w:lvlJc w:val="left"/>
      <w:pPr>
        <w:ind w:left="3303" w:hanging="936"/>
      </w:pPr>
      <w:rPr>
        <w:rFonts w:hint="default"/>
      </w:rPr>
    </w:lvl>
    <w:lvl w:ilvl="6">
      <w:start w:val="1"/>
      <w:numFmt w:val="decimal"/>
      <w:lvlText w:val="%1.%2.%3.%4.%5.%6.%7."/>
      <w:lvlJc w:val="left"/>
      <w:pPr>
        <w:ind w:left="3807" w:hanging="1080"/>
      </w:pPr>
      <w:rPr>
        <w:rFonts w:hint="default"/>
      </w:rPr>
    </w:lvl>
    <w:lvl w:ilvl="7">
      <w:start w:val="1"/>
      <w:numFmt w:val="decimal"/>
      <w:lvlText w:val="%1.%2.%3.%4.%5.%6.%7.%8."/>
      <w:lvlJc w:val="left"/>
      <w:pPr>
        <w:ind w:left="4311" w:hanging="1224"/>
      </w:pPr>
      <w:rPr>
        <w:rFonts w:hint="default"/>
      </w:rPr>
    </w:lvl>
    <w:lvl w:ilvl="8">
      <w:start w:val="1"/>
      <w:numFmt w:val="decimal"/>
      <w:lvlText w:val="%1.%2.%3.%4.%5.%6.%7.%8.%9."/>
      <w:lvlJc w:val="left"/>
      <w:pPr>
        <w:ind w:left="4887" w:hanging="1440"/>
      </w:pPr>
      <w:rPr>
        <w:rFonts w:hint="default"/>
      </w:rPr>
    </w:lvl>
  </w:abstractNum>
  <w:abstractNum w:abstractNumId="38" w15:restartNumberingAfterBreak="0">
    <w:nsid w:val="4CDE56E4"/>
    <w:multiLevelType w:val="hybridMultilevel"/>
    <w:tmpl w:val="FFFFFFFF"/>
    <w:lvl w:ilvl="0" w:tplc="AF3283CE">
      <w:start w:val="1"/>
      <w:numFmt w:val="bullet"/>
      <w:lvlText w:val=""/>
      <w:lvlJc w:val="left"/>
      <w:pPr>
        <w:ind w:left="1440" w:hanging="360"/>
      </w:pPr>
      <w:rPr>
        <w:rFonts w:ascii="Symbol" w:hAnsi="Symbol" w:hint="default"/>
      </w:rPr>
    </w:lvl>
    <w:lvl w:ilvl="1" w:tplc="E2D4596A">
      <w:start w:val="1"/>
      <w:numFmt w:val="bullet"/>
      <w:lvlText w:val="o"/>
      <w:lvlJc w:val="left"/>
      <w:pPr>
        <w:ind w:left="2160" w:hanging="360"/>
      </w:pPr>
      <w:rPr>
        <w:rFonts w:ascii="Courier New" w:hAnsi="Courier New" w:hint="default"/>
      </w:rPr>
    </w:lvl>
    <w:lvl w:ilvl="2" w:tplc="C2A24776">
      <w:start w:val="1"/>
      <w:numFmt w:val="bullet"/>
      <w:lvlText w:val=""/>
      <w:lvlJc w:val="left"/>
      <w:pPr>
        <w:ind w:left="2880" w:hanging="360"/>
      </w:pPr>
      <w:rPr>
        <w:rFonts w:ascii="Wingdings" w:hAnsi="Wingdings" w:hint="default"/>
      </w:rPr>
    </w:lvl>
    <w:lvl w:ilvl="3" w:tplc="C69492E0">
      <w:start w:val="1"/>
      <w:numFmt w:val="bullet"/>
      <w:lvlText w:val=""/>
      <w:lvlJc w:val="left"/>
      <w:pPr>
        <w:ind w:left="3600" w:hanging="360"/>
      </w:pPr>
      <w:rPr>
        <w:rFonts w:ascii="Symbol" w:hAnsi="Symbol" w:hint="default"/>
      </w:rPr>
    </w:lvl>
    <w:lvl w:ilvl="4" w:tplc="3A927ECE">
      <w:start w:val="1"/>
      <w:numFmt w:val="bullet"/>
      <w:lvlText w:val="o"/>
      <w:lvlJc w:val="left"/>
      <w:pPr>
        <w:ind w:left="4320" w:hanging="360"/>
      </w:pPr>
      <w:rPr>
        <w:rFonts w:ascii="Courier New" w:hAnsi="Courier New" w:hint="default"/>
      </w:rPr>
    </w:lvl>
    <w:lvl w:ilvl="5" w:tplc="08B8E448">
      <w:start w:val="1"/>
      <w:numFmt w:val="bullet"/>
      <w:lvlText w:val=""/>
      <w:lvlJc w:val="left"/>
      <w:pPr>
        <w:ind w:left="5040" w:hanging="360"/>
      </w:pPr>
      <w:rPr>
        <w:rFonts w:ascii="Wingdings" w:hAnsi="Wingdings" w:hint="default"/>
      </w:rPr>
    </w:lvl>
    <w:lvl w:ilvl="6" w:tplc="6420B490">
      <w:start w:val="1"/>
      <w:numFmt w:val="bullet"/>
      <w:lvlText w:val=""/>
      <w:lvlJc w:val="left"/>
      <w:pPr>
        <w:ind w:left="5760" w:hanging="360"/>
      </w:pPr>
      <w:rPr>
        <w:rFonts w:ascii="Symbol" w:hAnsi="Symbol" w:hint="default"/>
      </w:rPr>
    </w:lvl>
    <w:lvl w:ilvl="7" w:tplc="69F2BEF6">
      <w:start w:val="1"/>
      <w:numFmt w:val="bullet"/>
      <w:lvlText w:val="o"/>
      <w:lvlJc w:val="left"/>
      <w:pPr>
        <w:ind w:left="6480" w:hanging="360"/>
      </w:pPr>
      <w:rPr>
        <w:rFonts w:ascii="Courier New" w:hAnsi="Courier New" w:hint="default"/>
      </w:rPr>
    </w:lvl>
    <w:lvl w:ilvl="8" w:tplc="878A5256">
      <w:start w:val="1"/>
      <w:numFmt w:val="bullet"/>
      <w:lvlText w:val=""/>
      <w:lvlJc w:val="left"/>
      <w:pPr>
        <w:ind w:left="7200" w:hanging="360"/>
      </w:pPr>
      <w:rPr>
        <w:rFonts w:ascii="Wingdings" w:hAnsi="Wingdings" w:hint="default"/>
      </w:rPr>
    </w:lvl>
  </w:abstractNum>
  <w:abstractNum w:abstractNumId="39" w15:restartNumberingAfterBreak="0">
    <w:nsid w:val="50F03F58"/>
    <w:multiLevelType w:val="multilevel"/>
    <w:tmpl w:val="D13CA79A"/>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0" w15:restartNumberingAfterBreak="0">
    <w:nsid w:val="531C88FE"/>
    <w:multiLevelType w:val="hybridMultilevel"/>
    <w:tmpl w:val="A5542A86"/>
    <w:lvl w:ilvl="0" w:tplc="AD3EA6F0">
      <w:start w:val="1"/>
      <w:numFmt w:val="bullet"/>
      <w:lvlText w:val=""/>
      <w:lvlJc w:val="left"/>
      <w:pPr>
        <w:ind w:left="720" w:hanging="360"/>
      </w:pPr>
      <w:rPr>
        <w:rFonts w:ascii="Symbol" w:hAnsi="Symbol" w:hint="default"/>
      </w:rPr>
    </w:lvl>
    <w:lvl w:ilvl="1" w:tplc="ED70A55A">
      <w:start w:val="1"/>
      <w:numFmt w:val="bullet"/>
      <w:lvlText w:val="o"/>
      <w:lvlJc w:val="left"/>
      <w:pPr>
        <w:ind w:left="1440" w:hanging="360"/>
      </w:pPr>
      <w:rPr>
        <w:rFonts w:ascii="Courier New" w:hAnsi="Courier New" w:hint="default"/>
      </w:rPr>
    </w:lvl>
    <w:lvl w:ilvl="2" w:tplc="E012A664">
      <w:start w:val="1"/>
      <w:numFmt w:val="bullet"/>
      <w:lvlText w:val=""/>
      <w:lvlJc w:val="left"/>
      <w:pPr>
        <w:ind w:left="2160" w:hanging="360"/>
      </w:pPr>
      <w:rPr>
        <w:rFonts w:ascii="Wingdings" w:hAnsi="Wingdings" w:hint="default"/>
      </w:rPr>
    </w:lvl>
    <w:lvl w:ilvl="3" w:tplc="C94E4410">
      <w:start w:val="1"/>
      <w:numFmt w:val="bullet"/>
      <w:lvlText w:val=""/>
      <w:lvlJc w:val="left"/>
      <w:pPr>
        <w:ind w:left="2880" w:hanging="360"/>
      </w:pPr>
      <w:rPr>
        <w:rFonts w:ascii="Symbol" w:hAnsi="Symbol" w:hint="default"/>
      </w:rPr>
    </w:lvl>
    <w:lvl w:ilvl="4" w:tplc="78F241E2">
      <w:start w:val="1"/>
      <w:numFmt w:val="bullet"/>
      <w:lvlText w:val="o"/>
      <w:lvlJc w:val="left"/>
      <w:pPr>
        <w:ind w:left="3600" w:hanging="360"/>
      </w:pPr>
      <w:rPr>
        <w:rFonts w:ascii="Courier New" w:hAnsi="Courier New" w:hint="default"/>
      </w:rPr>
    </w:lvl>
    <w:lvl w:ilvl="5" w:tplc="CCB6F3F0">
      <w:start w:val="1"/>
      <w:numFmt w:val="bullet"/>
      <w:lvlText w:val=""/>
      <w:lvlJc w:val="left"/>
      <w:pPr>
        <w:ind w:left="4320" w:hanging="360"/>
      </w:pPr>
      <w:rPr>
        <w:rFonts w:ascii="Wingdings" w:hAnsi="Wingdings" w:hint="default"/>
      </w:rPr>
    </w:lvl>
    <w:lvl w:ilvl="6" w:tplc="FFE809B6">
      <w:start w:val="1"/>
      <w:numFmt w:val="bullet"/>
      <w:lvlText w:val=""/>
      <w:lvlJc w:val="left"/>
      <w:pPr>
        <w:ind w:left="5040" w:hanging="360"/>
      </w:pPr>
      <w:rPr>
        <w:rFonts w:ascii="Symbol" w:hAnsi="Symbol" w:hint="default"/>
      </w:rPr>
    </w:lvl>
    <w:lvl w:ilvl="7" w:tplc="CDCA6220">
      <w:start w:val="1"/>
      <w:numFmt w:val="bullet"/>
      <w:lvlText w:val="o"/>
      <w:lvlJc w:val="left"/>
      <w:pPr>
        <w:ind w:left="5760" w:hanging="360"/>
      </w:pPr>
      <w:rPr>
        <w:rFonts w:ascii="Courier New" w:hAnsi="Courier New" w:hint="default"/>
      </w:rPr>
    </w:lvl>
    <w:lvl w:ilvl="8" w:tplc="FD2404EC">
      <w:start w:val="1"/>
      <w:numFmt w:val="bullet"/>
      <w:lvlText w:val=""/>
      <w:lvlJc w:val="left"/>
      <w:pPr>
        <w:ind w:left="6480" w:hanging="360"/>
      </w:pPr>
      <w:rPr>
        <w:rFonts w:ascii="Wingdings" w:hAnsi="Wingdings" w:hint="default"/>
      </w:rPr>
    </w:lvl>
  </w:abstractNum>
  <w:abstractNum w:abstractNumId="41" w15:restartNumberingAfterBreak="0">
    <w:nsid w:val="55722C35"/>
    <w:multiLevelType w:val="hybridMultilevel"/>
    <w:tmpl w:val="F0FA4586"/>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2" w15:restartNumberingAfterBreak="0">
    <w:nsid w:val="56820005"/>
    <w:multiLevelType w:val="hybridMultilevel"/>
    <w:tmpl w:val="0F220B18"/>
    <w:lvl w:ilvl="0" w:tplc="FFFFFFFF">
      <w:numFmt w:val="bullet"/>
      <w:lvlText w:val="-"/>
      <w:lvlJc w:val="left"/>
      <w:pPr>
        <w:ind w:left="720" w:hanging="360"/>
      </w:pPr>
      <w:rPr>
        <w:rFonts w:ascii="Albert Sans" w:eastAsiaTheme="minorHAnsi" w:hAnsi="Albert San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581902FE"/>
    <w:multiLevelType w:val="hybridMultilevel"/>
    <w:tmpl w:val="A3D834A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4" w15:restartNumberingAfterBreak="0">
    <w:nsid w:val="5877EB72"/>
    <w:multiLevelType w:val="hybridMultilevel"/>
    <w:tmpl w:val="6AF014A0"/>
    <w:lvl w:ilvl="0" w:tplc="A64ADC4A">
      <w:start w:val="1"/>
      <w:numFmt w:val="bullet"/>
      <w:lvlText w:val=""/>
      <w:lvlJc w:val="left"/>
      <w:pPr>
        <w:ind w:left="720" w:hanging="360"/>
      </w:pPr>
      <w:rPr>
        <w:rFonts w:ascii="Symbol" w:hAnsi="Symbol" w:hint="default"/>
      </w:rPr>
    </w:lvl>
    <w:lvl w:ilvl="1" w:tplc="C632E2CE">
      <w:start w:val="1"/>
      <w:numFmt w:val="bullet"/>
      <w:lvlText w:val="o"/>
      <w:lvlJc w:val="left"/>
      <w:pPr>
        <w:ind w:left="1440" w:hanging="360"/>
      </w:pPr>
      <w:rPr>
        <w:rFonts w:ascii="Courier New" w:hAnsi="Courier New" w:hint="default"/>
      </w:rPr>
    </w:lvl>
    <w:lvl w:ilvl="2" w:tplc="9BF6BF84">
      <w:start w:val="1"/>
      <w:numFmt w:val="bullet"/>
      <w:lvlText w:val=""/>
      <w:lvlJc w:val="left"/>
      <w:pPr>
        <w:ind w:left="2160" w:hanging="360"/>
      </w:pPr>
      <w:rPr>
        <w:rFonts w:ascii="Wingdings" w:hAnsi="Wingdings" w:hint="default"/>
      </w:rPr>
    </w:lvl>
    <w:lvl w:ilvl="3" w:tplc="CAF6F236">
      <w:start w:val="1"/>
      <w:numFmt w:val="bullet"/>
      <w:lvlText w:val=""/>
      <w:lvlJc w:val="left"/>
      <w:pPr>
        <w:ind w:left="2880" w:hanging="360"/>
      </w:pPr>
      <w:rPr>
        <w:rFonts w:ascii="Symbol" w:hAnsi="Symbol" w:hint="default"/>
      </w:rPr>
    </w:lvl>
    <w:lvl w:ilvl="4" w:tplc="C4CEA6AA">
      <w:start w:val="1"/>
      <w:numFmt w:val="bullet"/>
      <w:lvlText w:val="o"/>
      <w:lvlJc w:val="left"/>
      <w:pPr>
        <w:ind w:left="3600" w:hanging="360"/>
      </w:pPr>
      <w:rPr>
        <w:rFonts w:ascii="Courier New" w:hAnsi="Courier New" w:hint="default"/>
      </w:rPr>
    </w:lvl>
    <w:lvl w:ilvl="5" w:tplc="548CD368">
      <w:start w:val="1"/>
      <w:numFmt w:val="bullet"/>
      <w:lvlText w:val=""/>
      <w:lvlJc w:val="left"/>
      <w:pPr>
        <w:ind w:left="4320" w:hanging="360"/>
      </w:pPr>
      <w:rPr>
        <w:rFonts w:ascii="Wingdings" w:hAnsi="Wingdings" w:hint="default"/>
      </w:rPr>
    </w:lvl>
    <w:lvl w:ilvl="6" w:tplc="DEF617A8">
      <w:start w:val="1"/>
      <w:numFmt w:val="bullet"/>
      <w:lvlText w:val=""/>
      <w:lvlJc w:val="left"/>
      <w:pPr>
        <w:ind w:left="5040" w:hanging="360"/>
      </w:pPr>
      <w:rPr>
        <w:rFonts w:ascii="Symbol" w:hAnsi="Symbol" w:hint="default"/>
      </w:rPr>
    </w:lvl>
    <w:lvl w:ilvl="7" w:tplc="0700DDD2">
      <w:start w:val="1"/>
      <w:numFmt w:val="bullet"/>
      <w:lvlText w:val="o"/>
      <w:lvlJc w:val="left"/>
      <w:pPr>
        <w:ind w:left="5760" w:hanging="360"/>
      </w:pPr>
      <w:rPr>
        <w:rFonts w:ascii="Courier New" w:hAnsi="Courier New" w:hint="default"/>
      </w:rPr>
    </w:lvl>
    <w:lvl w:ilvl="8" w:tplc="4C6C5320">
      <w:start w:val="1"/>
      <w:numFmt w:val="bullet"/>
      <w:lvlText w:val=""/>
      <w:lvlJc w:val="left"/>
      <w:pPr>
        <w:ind w:left="6480" w:hanging="360"/>
      </w:pPr>
      <w:rPr>
        <w:rFonts w:ascii="Wingdings" w:hAnsi="Wingdings" w:hint="default"/>
      </w:rPr>
    </w:lvl>
  </w:abstractNum>
  <w:abstractNum w:abstractNumId="45" w15:restartNumberingAfterBreak="0">
    <w:nsid w:val="5D62C5CF"/>
    <w:multiLevelType w:val="hybridMultilevel"/>
    <w:tmpl w:val="FFFFFFFF"/>
    <w:lvl w:ilvl="0" w:tplc="7A3CE306">
      <w:start w:val="1"/>
      <w:numFmt w:val="bullet"/>
      <w:lvlText w:val=""/>
      <w:lvlJc w:val="left"/>
      <w:pPr>
        <w:ind w:left="720" w:hanging="360"/>
      </w:pPr>
      <w:rPr>
        <w:rFonts w:ascii="Symbol" w:hAnsi="Symbol" w:hint="default"/>
      </w:rPr>
    </w:lvl>
    <w:lvl w:ilvl="1" w:tplc="1CA8CB38">
      <w:start w:val="1"/>
      <w:numFmt w:val="bullet"/>
      <w:lvlText w:val=""/>
      <w:lvlJc w:val="left"/>
      <w:pPr>
        <w:ind w:left="1440" w:hanging="360"/>
      </w:pPr>
      <w:rPr>
        <w:rFonts w:ascii="Symbol" w:hAnsi="Symbol" w:hint="default"/>
      </w:rPr>
    </w:lvl>
    <w:lvl w:ilvl="2" w:tplc="D4F07A8A">
      <w:start w:val="1"/>
      <w:numFmt w:val="bullet"/>
      <w:lvlText w:val=""/>
      <w:lvlJc w:val="left"/>
      <w:pPr>
        <w:ind w:left="2160" w:hanging="360"/>
      </w:pPr>
      <w:rPr>
        <w:rFonts w:ascii="Wingdings" w:hAnsi="Wingdings" w:hint="default"/>
      </w:rPr>
    </w:lvl>
    <w:lvl w:ilvl="3" w:tplc="5F0CE652">
      <w:start w:val="1"/>
      <w:numFmt w:val="bullet"/>
      <w:lvlText w:val=""/>
      <w:lvlJc w:val="left"/>
      <w:pPr>
        <w:ind w:left="2880" w:hanging="360"/>
      </w:pPr>
      <w:rPr>
        <w:rFonts w:ascii="Symbol" w:hAnsi="Symbol" w:hint="default"/>
      </w:rPr>
    </w:lvl>
    <w:lvl w:ilvl="4" w:tplc="577CCB34">
      <w:start w:val="1"/>
      <w:numFmt w:val="bullet"/>
      <w:lvlText w:val="o"/>
      <w:lvlJc w:val="left"/>
      <w:pPr>
        <w:ind w:left="3600" w:hanging="360"/>
      </w:pPr>
      <w:rPr>
        <w:rFonts w:ascii="Courier New" w:hAnsi="Courier New" w:hint="default"/>
      </w:rPr>
    </w:lvl>
    <w:lvl w:ilvl="5" w:tplc="26B08E7A">
      <w:start w:val="1"/>
      <w:numFmt w:val="bullet"/>
      <w:lvlText w:val=""/>
      <w:lvlJc w:val="left"/>
      <w:pPr>
        <w:ind w:left="4320" w:hanging="360"/>
      </w:pPr>
      <w:rPr>
        <w:rFonts w:ascii="Wingdings" w:hAnsi="Wingdings" w:hint="default"/>
      </w:rPr>
    </w:lvl>
    <w:lvl w:ilvl="6" w:tplc="66DECDEA">
      <w:start w:val="1"/>
      <w:numFmt w:val="bullet"/>
      <w:lvlText w:val=""/>
      <w:lvlJc w:val="left"/>
      <w:pPr>
        <w:ind w:left="5040" w:hanging="360"/>
      </w:pPr>
      <w:rPr>
        <w:rFonts w:ascii="Symbol" w:hAnsi="Symbol" w:hint="default"/>
      </w:rPr>
    </w:lvl>
    <w:lvl w:ilvl="7" w:tplc="0D164630">
      <w:start w:val="1"/>
      <w:numFmt w:val="bullet"/>
      <w:lvlText w:val="o"/>
      <w:lvlJc w:val="left"/>
      <w:pPr>
        <w:ind w:left="5760" w:hanging="360"/>
      </w:pPr>
      <w:rPr>
        <w:rFonts w:ascii="Courier New" w:hAnsi="Courier New" w:hint="default"/>
      </w:rPr>
    </w:lvl>
    <w:lvl w:ilvl="8" w:tplc="35EC10C6">
      <w:start w:val="1"/>
      <w:numFmt w:val="bullet"/>
      <w:lvlText w:val=""/>
      <w:lvlJc w:val="left"/>
      <w:pPr>
        <w:ind w:left="6480" w:hanging="360"/>
      </w:pPr>
      <w:rPr>
        <w:rFonts w:ascii="Wingdings" w:hAnsi="Wingdings" w:hint="default"/>
      </w:rPr>
    </w:lvl>
  </w:abstractNum>
  <w:abstractNum w:abstractNumId="46" w15:restartNumberingAfterBreak="0">
    <w:nsid w:val="695E7EBC"/>
    <w:multiLevelType w:val="multilevel"/>
    <w:tmpl w:val="A10CF084"/>
    <w:lvl w:ilvl="0">
      <w:start w:val="1"/>
      <w:numFmt w:val="decimal"/>
      <w:lvlText w:val="%1."/>
      <w:lvlJc w:val="left"/>
      <w:pPr>
        <w:ind w:left="360" w:hanging="360"/>
      </w:pPr>
      <w:rPr>
        <w:rFonts w:ascii="Albert Sans" w:hAnsi="Albert Sans" w:hint="default"/>
        <w:sz w:val="22"/>
        <w:u w:color="2D2D2D" w:themeColor="text1"/>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7" w15:restartNumberingAfterBreak="0">
    <w:nsid w:val="69BD4789"/>
    <w:multiLevelType w:val="multilevel"/>
    <w:tmpl w:val="0C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8" w15:restartNumberingAfterBreak="0">
    <w:nsid w:val="6ED9247B"/>
    <w:multiLevelType w:val="hybridMultilevel"/>
    <w:tmpl w:val="FFFFFFFF"/>
    <w:lvl w:ilvl="0" w:tplc="24C29B02">
      <w:start w:val="1"/>
      <w:numFmt w:val="bullet"/>
      <w:lvlText w:val=""/>
      <w:lvlJc w:val="left"/>
      <w:pPr>
        <w:ind w:left="720" w:hanging="360"/>
      </w:pPr>
      <w:rPr>
        <w:rFonts w:ascii="Symbol" w:hAnsi="Symbol" w:hint="default"/>
      </w:rPr>
    </w:lvl>
    <w:lvl w:ilvl="1" w:tplc="412C95A0">
      <w:start w:val="1"/>
      <w:numFmt w:val="bullet"/>
      <w:lvlText w:val="o"/>
      <w:lvlJc w:val="left"/>
      <w:pPr>
        <w:ind w:left="1440" w:hanging="360"/>
      </w:pPr>
      <w:rPr>
        <w:rFonts w:ascii="Courier New" w:hAnsi="Courier New" w:hint="default"/>
      </w:rPr>
    </w:lvl>
    <w:lvl w:ilvl="2" w:tplc="8C58844E">
      <w:start w:val="1"/>
      <w:numFmt w:val="bullet"/>
      <w:lvlText w:val=""/>
      <w:lvlJc w:val="left"/>
      <w:pPr>
        <w:ind w:left="2160" w:hanging="360"/>
      </w:pPr>
      <w:rPr>
        <w:rFonts w:ascii="Wingdings" w:hAnsi="Wingdings" w:hint="default"/>
      </w:rPr>
    </w:lvl>
    <w:lvl w:ilvl="3" w:tplc="3B941156">
      <w:start w:val="1"/>
      <w:numFmt w:val="bullet"/>
      <w:lvlText w:val=""/>
      <w:lvlJc w:val="left"/>
      <w:pPr>
        <w:ind w:left="2880" w:hanging="360"/>
      </w:pPr>
      <w:rPr>
        <w:rFonts w:ascii="Symbol" w:hAnsi="Symbol" w:hint="default"/>
      </w:rPr>
    </w:lvl>
    <w:lvl w:ilvl="4" w:tplc="7AA68EF6">
      <w:start w:val="1"/>
      <w:numFmt w:val="bullet"/>
      <w:lvlText w:val="o"/>
      <w:lvlJc w:val="left"/>
      <w:pPr>
        <w:ind w:left="3600" w:hanging="360"/>
      </w:pPr>
      <w:rPr>
        <w:rFonts w:ascii="Courier New" w:hAnsi="Courier New" w:hint="default"/>
      </w:rPr>
    </w:lvl>
    <w:lvl w:ilvl="5" w:tplc="193C5738">
      <w:start w:val="1"/>
      <w:numFmt w:val="bullet"/>
      <w:lvlText w:val=""/>
      <w:lvlJc w:val="left"/>
      <w:pPr>
        <w:ind w:left="4320" w:hanging="360"/>
      </w:pPr>
      <w:rPr>
        <w:rFonts w:ascii="Wingdings" w:hAnsi="Wingdings" w:hint="default"/>
      </w:rPr>
    </w:lvl>
    <w:lvl w:ilvl="6" w:tplc="91A049C2">
      <w:start w:val="1"/>
      <w:numFmt w:val="bullet"/>
      <w:lvlText w:val=""/>
      <w:lvlJc w:val="left"/>
      <w:pPr>
        <w:ind w:left="5040" w:hanging="360"/>
      </w:pPr>
      <w:rPr>
        <w:rFonts w:ascii="Symbol" w:hAnsi="Symbol" w:hint="default"/>
      </w:rPr>
    </w:lvl>
    <w:lvl w:ilvl="7" w:tplc="12D27DAE">
      <w:start w:val="1"/>
      <w:numFmt w:val="bullet"/>
      <w:lvlText w:val="o"/>
      <w:lvlJc w:val="left"/>
      <w:pPr>
        <w:ind w:left="5760" w:hanging="360"/>
      </w:pPr>
      <w:rPr>
        <w:rFonts w:ascii="Courier New" w:hAnsi="Courier New" w:hint="default"/>
      </w:rPr>
    </w:lvl>
    <w:lvl w:ilvl="8" w:tplc="0374B3D8">
      <w:start w:val="1"/>
      <w:numFmt w:val="bullet"/>
      <w:lvlText w:val=""/>
      <w:lvlJc w:val="left"/>
      <w:pPr>
        <w:ind w:left="6480" w:hanging="360"/>
      </w:pPr>
      <w:rPr>
        <w:rFonts w:ascii="Wingdings" w:hAnsi="Wingdings" w:hint="default"/>
      </w:rPr>
    </w:lvl>
  </w:abstractNum>
  <w:abstractNum w:abstractNumId="49" w15:restartNumberingAfterBreak="0">
    <w:nsid w:val="6F9E3F37"/>
    <w:multiLevelType w:val="hybridMultilevel"/>
    <w:tmpl w:val="D206BE9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0" w15:restartNumberingAfterBreak="0">
    <w:nsid w:val="6FFD11CE"/>
    <w:multiLevelType w:val="hybridMultilevel"/>
    <w:tmpl w:val="953ED89A"/>
    <w:lvl w:ilvl="0" w:tplc="FFFFFFFF">
      <w:numFmt w:val="bullet"/>
      <w:lvlText w:val="-"/>
      <w:lvlJc w:val="left"/>
      <w:pPr>
        <w:ind w:left="720" w:hanging="360"/>
      </w:pPr>
      <w:rPr>
        <w:rFonts w:ascii="Albert Sans" w:eastAsiaTheme="minorHAnsi" w:hAnsi="Albert San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1" w15:restartNumberingAfterBreak="0">
    <w:nsid w:val="71215778"/>
    <w:multiLevelType w:val="multilevel"/>
    <w:tmpl w:val="D166D6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2" w15:restartNumberingAfterBreak="0">
    <w:nsid w:val="727840CA"/>
    <w:multiLevelType w:val="hybridMultilevel"/>
    <w:tmpl w:val="7A72FD4E"/>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3" w15:restartNumberingAfterBreak="0">
    <w:nsid w:val="763F12F0"/>
    <w:multiLevelType w:val="hybridMultilevel"/>
    <w:tmpl w:val="6DF27B9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4" w15:restartNumberingAfterBreak="0">
    <w:nsid w:val="77873F16"/>
    <w:multiLevelType w:val="multilevel"/>
    <w:tmpl w:val="FD44CC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79B15956"/>
    <w:multiLevelType w:val="multilevel"/>
    <w:tmpl w:val="118A5B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6" w15:restartNumberingAfterBreak="0">
    <w:nsid w:val="7C1D3281"/>
    <w:multiLevelType w:val="hybridMultilevel"/>
    <w:tmpl w:val="6B12F94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7" w15:restartNumberingAfterBreak="0">
    <w:nsid w:val="7CC601B0"/>
    <w:multiLevelType w:val="multilevel"/>
    <w:tmpl w:val="FE3E2164"/>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328754596">
    <w:abstractNumId w:val="2"/>
  </w:num>
  <w:num w:numId="2" w16cid:durableId="1498350683">
    <w:abstractNumId w:val="27"/>
  </w:num>
  <w:num w:numId="3" w16cid:durableId="1723869467">
    <w:abstractNumId w:val="13"/>
  </w:num>
  <w:num w:numId="4" w16cid:durableId="173617043">
    <w:abstractNumId w:val="47"/>
  </w:num>
  <w:num w:numId="5" w16cid:durableId="1473061375">
    <w:abstractNumId w:val="39"/>
  </w:num>
  <w:num w:numId="6" w16cid:durableId="282541956">
    <w:abstractNumId w:val="57"/>
  </w:num>
  <w:num w:numId="7" w16cid:durableId="1531411947">
    <w:abstractNumId w:val="0"/>
  </w:num>
  <w:num w:numId="8" w16cid:durableId="1777360160">
    <w:abstractNumId w:val="49"/>
  </w:num>
  <w:num w:numId="9" w16cid:durableId="1936396786">
    <w:abstractNumId w:val="17"/>
  </w:num>
  <w:num w:numId="10" w16cid:durableId="311913928">
    <w:abstractNumId w:val="17"/>
    <w:lvlOverride w:ilvl="0">
      <w:lvl w:ilvl="0">
        <w:start w:val="1"/>
        <w:numFmt w:val="decimal"/>
        <w:lvlText w:val="%1."/>
        <w:lvlJc w:val="left"/>
        <w:pPr>
          <w:ind w:left="360" w:hanging="360"/>
        </w:pPr>
      </w:lvl>
    </w:lvlOverride>
    <w:lvlOverride w:ilvl="1">
      <w:lvl w:ilvl="1">
        <w:start w:val="1"/>
        <w:numFmt w:val="decimal"/>
        <w:pStyle w:val="Heading2"/>
        <w:lvlText w:val="%1.%2."/>
        <w:lvlJc w:val="left"/>
        <w:pPr>
          <w:ind w:left="792" w:hanging="432"/>
        </w:pPr>
        <w:rPr>
          <w:b w:val="0"/>
          <w:bCs/>
          <w:color w:val="BF2239" w:themeColor="accent5"/>
          <w:sz w:val="22"/>
          <w:szCs w:val="22"/>
        </w:rPr>
      </w:lvl>
    </w:lvlOverride>
    <w:lvlOverride w:ilvl="2">
      <w:lvl w:ilvl="2">
        <w:start w:val="1"/>
        <w:numFmt w:val="decimal"/>
        <w:pStyle w:val="Heading3"/>
        <w:lvlText w:val="%1.%2.%3."/>
        <w:lvlJc w:val="left"/>
        <w:pPr>
          <w:ind w:left="1224" w:hanging="504"/>
        </w:pPr>
      </w:lvl>
    </w:lvlOverride>
    <w:lvlOverride w:ilvl="3">
      <w:lvl w:ilvl="3">
        <w:start w:val="1"/>
        <w:numFmt w:val="decimal"/>
        <w:pStyle w:val="Heading4"/>
        <w:lvlText w:val="%1.%2.%3.%4."/>
        <w:lvlJc w:val="left"/>
        <w:pPr>
          <w:ind w:left="1728" w:hanging="648"/>
        </w:pPr>
      </w:lvl>
    </w:lvlOverride>
    <w:lvlOverride w:ilvl="4">
      <w:lvl w:ilvl="4">
        <w:start w:val="1"/>
        <w:numFmt w:val="decimal"/>
        <w:lvlText w:val="%1.%2.%3.%4.%5."/>
        <w:lvlJc w:val="left"/>
        <w:pPr>
          <w:ind w:left="2232" w:hanging="792"/>
        </w:pPr>
      </w:lvl>
    </w:lvlOverride>
    <w:lvlOverride w:ilvl="5">
      <w:lvl w:ilvl="5">
        <w:start w:val="1"/>
        <w:numFmt w:val="decimal"/>
        <w:lvlText w:val="%1.%2.%3.%4.%5.%6."/>
        <w:lvlJc w:val="left"/>
        <w:pPr>
          <w:ind w:left="2736" w:hanging="936"/>
        </w:pPr>
      </w:lvl>
    </w:lvlOverride>
    <w:lvlOverride w:ilvl="6">
      <w:lvl w:ilvl="6">
        <w:start w:val="1"/>
        <w:numFmt w:val="decimal"/>
        <w:lvlText w:val="%1.%2.%3.%4.%5.%6.%7."/>
        <w:lvlJc w:val="left"/>
        <w:pPr>
          <w:ind w:left="3240" w:hanging="1080"/>
        </w:pPr>
      </w:lvl>
    </w:lvlOverride>
    <w:lvlOverride w:ilvl="7">
      <w:lvl w:ilvl="7">
        <w:start w:val="1"/>
        <w:numFmt w:val="decimal"/>
        <w:lvlText w:val="%1.%2.%3.%4.%5.%6.%7.%8."/>
        <w:lvlJc w:val="left"/>
        <w:pPr>
          <w:ind w:left="3744" w:hanging="1224"/>
        </w:pPr>
      </w:lvl>
    </w:lvlOverride>
    <w:lvlOverride w:ilvl="8">
      <w:lvl w:ilvl="8">
        <w:start w:val="1"/>
        <w:numFmt w:val="decimal"/>
        <w:lvlText w:val="%1.%2.%3.%4.%5.%6.%7.%8.%9."/>
        <w:lvlJc w:val="left"/>
        <w:pPr>
          <w:ind w:left="4320" w:hanging="1440"/>
        </w:pPr>
      </w:lvl>
    </w:lvlOverride>
  </w:num>
  <w:num w:numId="11" w16cid:durableId="1434780864">
    <w:abstractNumId w:val="17"/>
    <w:lvlOverride w:ilvl="0">
      <w:lvl w:ilvl="0">
        <w:start w:val="1"/>
        <w:numFmt w:val="decimal"/>
        <w:lvlText w:val="%1."/>
        <w:lvlJc w:val="left"/>
        <w:pPr>
          <w:ind w:left="360" w:hanging="360"/>
        </w:pPr>
        <w:rPr>
          <w:rFonts w:hint="default"/>
        </w:rPr>
      </w:lvl>
    </w:lvlOverride>
    <w:lvlOverride w:ilvl="1">
      <w:lvl w:ilvl="1">
        <w:start w:val="1"/>
        <w:numFmt w:val="decimal"/>
        <w:pStyle w:val="Heading2"/>
        <w:lvlText w:val="%1.%2."/>
        <w:lvlJc w:val="left"/>
        <w:pPr>
          <w:ind w:left="792" w:hanging="432"/>
        </w:pPr>
        <w:rPr>
          <w:rFonts w:hint="default"/>
        </w:rPr>
      </w:lvl>
    </w:lvlOverride>
    <w:lvlOverride w:ilvl="2">
      <w:lvl w:ilvl="2">
        <w:start w:val="1"/>
        <w:numFmt w:val="decimal"/>
        <w:pStyle w:val="Heading3"/>
        <w:lvlText w:val="%1.%2.%3."/>
        <w:lvlJc w:val="left"/>
        <w:pPr>
          <w:ind w:left="1224" w:hanging="504"/>
        </w:pPr>
        <w:rPr>
          <w:rFonts w:hint="default"/>
        </w:rPr>
      </w:lvl>
    </w:lvlOverride>
    <w:lvlOverride w:ilvl="3">
      <w:lvl w:ilvl="3">
        <w:start w:val="1"/>
        <w:numFmt w:val="decimal"/>
        <w:pStyle w:val="Heading4"/>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12" w16cid:durableId="452134900">
    <w:abstractNumId w:val="43"/>
  </w:num>
  <w:num w:numId="13" w16cid:durableId="1699115140">
    <w:abstractNumId w:val="4"/>
  </w:num>
  <w:num w:numId="14" w16cid:durableId="1589271233">
    <w:abstractNumId w:val="46"/>
  </w:num>
  <w:num w:numId="15" w16cid:durableId="763962995">
    <w:abstractNumId w:val="24"/>
  </w:num>
  <w:num w:numId="16" w16cid:durableId="1915889741">
    <w:abstractNumId w:val="37"/>
  </w:num>
  <w:num w:numId="17" w16cid:durableId="1496845287">
    <w:abstractNumId w:val="26"/>
  </w:num>
  <w:num w:numId="18" w16cid:durableId="1282034380">
    <w:abstractNumId w:val="19"/>
  </w:num>
  <w:num w:numId="19" w16cid:durableId="1555003895">
    <w:abstractNumId w:val="34"/>
  </w:num>
  <w:num w:numId="20" w16cid:durableId="79721742">
    <w:abstractNumId w:val="34"/>
  </w:num>
  <w:num w:numId="21" w16cid:durableId="619530795">
    <w:abstractNumId w:val="5"/>
  </w:num>
  <w:num w:numId="22" w16cid:durableId="291598891">
    <w:abstractNumId w:val="28"/>
  </w:num>
  <w:num w:numId="23" w16cid:durableId="960959081">
    <w:abstractNumId w:val="52"/>
  </w:num>
  <w:num w:numId="24" w16cid:durableId="1576741572">
    <w:abstractNumId w:val="41"/>
  </w:num>
  <w:num w:numId="25" w16cid:durableId="834295882">
    <w:abstractNumId w:val="35"/>
  </w:num>
  <w:num w:numId="26" w16cid:durableId="697852849">
    <w:abstractNumId w:val="30"/>
  </w:num>
  <w:num w:numId="27" w16cid:durableId="1193886171">
    <w:abstractNumId w:val="31"/>
  </w:num>
  <w:num w:numId="28" w16cid:durableId="1920286400">
    <w:abstractNumId w:val="17"/>
    <w:lvlOverride w:ilvl="0">
      <w:lvl w:ilvl="0">
        <w:start w:val="1"/>
        <w:numFmt w:val="decimal"/>
        <w:lvlText w:val="%1."/>
        <w:lvlJc w:val="left"/>
        <w:pPr>
          <w:ind w:left="360" w:hanging="360"/>
        </w:pPr>
        <w:rPr>
          <w:rFonts w:hint="default"/>
        </w:rPr>
      </w:lvl>
    </w:lvlOverride>
    <w:lvlOverride w:ilvl="1">
      <w:lvl w:ilvl="1">
        <w:start w:val="1"/>
        <w:numFmt w:val="decimal"/>
        <w:pStyle w:val="Heading2"/>
        <w:lvlText w:val="B.%2."/>
        <w:lvlJc w:val="left"/>
        <w:pPr>
          <w:ind w:left="792" w:hanging="432"/>
        </w:pPr>
        <w:rPr>
          <w:rFonts w:hint="default"/>
        </w:rPr>
      </w:lvl>
    </w:lvlOverride>
    <w:lvlOverride w:ilvl="2">
      <w:lvl w:ilvl="2">
        <w:start w:val="1"/>
        <w:numFmt w:val="decimal"/>
        <w:pStyle w:val="Heading3"/>
        <w:lvlText w:val="%1.%2.%3."/>
        <w:lvlJc w:val="left"/>
        <w:pPr>
          <w:ind w:left="1224" w:hanging="504"/>
        </w:pPr>
        <w:rPr>
          <w:rFonts w:hint="default"/>
        </w:rPr>
      </w:lvl>
    </w:lvlOverride>
    <w:lvlOverride w:ilvl="3">
      <w:lvl w:ilvl="3">
        <w:start w:val="1"/>
        <w:numFmt w:val="decimal"/>
        <w:pStyle w:val="Heading4"/>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29" w16cid:durableId="2012562508">
    <w:abstractNumId w:val="17"/>
    <w:lvlOverride w:ilvl="0">
      <w:startOverride w:val="1"/>
      <w:lvl w:ilvl="0">
        <w:start w:val="1"/>
        <w:numFmt w:val="lowerRoman"/>
        <w:lvlText w:val="%1."/>
        <w:lvlJc w:val="left"/>
        <w:pPr>
          <w:ind w:left="360" w:hanging="360"/>
        </w:pPr>
        <w:rPr>
          <w:rFonts w:hint="default"/>
        </w:rPr>
      </w:lvl>
    </w:lvlOverride>
    <w:lvlOverride w:ilvl="1">
      <w:startOverride w:val="1"/>
      <w:lvl w:ilvl="1">
        <w:start w:val="1"/>
        <w:numFmt w:val="lowerLetter"/>
        <w:pStyle w:val="Heading2"/>
        <w:lvlText w:val="%2."/>
        <w:lvlJc w:val="left"/>
        <w:pPr>
          <w:ind w:left="1080" w:hanging="360"/>
        </w:pPr>
      </w:lvl>
    </w:lvlOverride>
    <w:lvlOverride w:ilvl="2">
      <w:startOverride w:val="1"/>
      <w:lvl w:ilvl="2" w:tentative="1">
        <w:start w:val="1"/>
        <w:numFmt w:val="lowerRoman"/>
        <w:pStyle w:val="Heading3"/>
        <w:lvlText w:val="%3."/>
        <w:lvlJc w:val="right"/>
        <w:pPr>
          <w:ind w:left="1800" w:hanging="180"/>
        </w:pPr>
      </w:lvl>
    </w:lvlOverride>
    <w:lvlOverride w:ilvl="3">
      <w:startOverride w:val="1"/>
      <w:lvl w:ilvl="3" w:tentative="1">
        <w:start w:val="1"/>
        <w:numFmt w:val="decimal"/>
        <w:pStyle w:val="Heading4"/>
        <w:lvlText w:val="%4."/>
        <w:lvlJc w:val="left"/>
        <w:pPr>
          <w:ind w:left="2520" w:hanging="360"/>
        </w:pPr>
      </w:lvl>
    </w:lvlOverride>
    <w:lvlOverride w:ilvl="4">
      <w:startOverride w:val="1"/>
      <w:lvl w:ilvl="4" w:tentative="1">
        <w:start w:val="1"/>
        <w:numFmt w:val="lowerLetter"/>
        <w:lvlText w:val="%5."/>
        <w:lvlJc w:val="left"/>
        <w:pPr>
          <w:ind w:left="3240" w:hanging="360"/>
        </w:pPr>
      </w:lvl>
    </w:lvlOverride>
    <w:lvlOverride w:ilvl="5">
      <w:startOverride w:val="1"/>
      <w:lvl w:ilvl="5" w:tentative="1">
        <w:start w:val="1"/>
        <w:numFmt w:val="lowerRoman"/>
        <w:lvlText w:val="%6."/>
        <w:lvlJc w:val="right"/>
        <w:pPr>
          <w:ind w:left="3960" w:hanging="180"/>
        </w:pPr>
      </w:lvl>
    </w:lvlOverride>
    <w:lvlOverride w:ilvl="6">
      <w:startOverride w:val="1"/>
      <w:lvl w:ilvl="6" w:tentative="1">
        <w:start w:val="1"/>
        <w:numFmt w:val="decimal"/>
        <w:lvlText w:val="%7."/>
        <w:lvlJc w:val="left"/>
        <w:pPr>
          <w:ind w:left="4680" w:hanging="360"/>
        </w:pPr>
      </w:lvl>
    </w:lvlOverride>
    <w:lvlOverride w:ilvl="7">
      <w:startOverride w:val="1"/>
      <w:lvl w:ilvl="7" w:tentative="1">
        <w:start w:val="1"/>
        <w:numFmt w:val="lowerLetter"/>
        <w:lvlText w:val="%8."/>
        <w:lvlJc w:val="left"/>
        <w:pPr>
          <w:ind w:left="5400" w:hanging="360"/>
        </w:pPr>
      </w:lvl>
    </w:lvlOverride>
    <w:lvlOverride w:ilvl="8">
      <w:startOverride w:val="1"/>
      <w:lvl w:ilvl="8" w:tentative="1">
        <w:start w:val="1"/>
        <w:numFmt w:val="lowerRoman"/>
        <w:lvlText w:val="%9."/>
        <w:lvlJc w:val="right"/>
        <w:pPr>
          <w:ind w:left="6120" w:hanging="180"/>
        </w:pPr>
      </w:lvl>
    </w:lvlOverride>
  </w:num>
  <w:num w:numId="30" w16cid:durableId="116335612">
    <w:abstractNumId w:val="22"/>
  </w:num>
  <w:num w:numId="31" w16cid:durableId="740099731">
    <w:abstractNumId w:val="7"/>
  </w:num>
  <w:num w:numId="32" w16cid:durableId="426653438">
    <w:abstractNumId w:val="53"/>
  </w:num>
  <w:num w:numId="33" w16cid:durableId="1907572225">
    <w:abstractNumId w:val="1"/>
  </w:num>
  <w:num w:numId="34" w16cid:durableId="1013413279">
    <w:abstractNumId w:val="18"/>
  </w:num>
  <w:num w:numId="35" w16cid:durableId="1858889371">
    <w:abstractNumId w:val="45"/>
  </w:num>
  <w:num w:numId="36" w16cid:durableId="2084329981">
    <w:abstractNumId w:val="38"/>
  </w:num>
  <w:num w:numId="37" w16cid:durableId="732432443">
    <w:abstractNumId w:val="36"/>
  </w:num>
  <w:num w:numId="38" w16cid:durableId="913857951">
    <w:abstractNumId w:val="48"/>
  </w:num>
  <w:num w:numId="39" w16cid:durableId="998970582">
    <w:abstractNumId w:val="12"/>
  </w:num>
  <w:num w:numId="40" w16cid:durableId="305354425">
    <w:abstractNumId w:val="23"/>
  </w:num>
  <w:num w:numId="41" w16cid:durableId="1575242550">
    <w:abstractNumId w:val="21"/>
  </w:num>
  <w:num w:numId="42" w16cid:durableId="2040546599">
    <w:abstractNumId w:val="20"/>
  </w:num>
  <w:num w:numId="43" w16cid:durableId="2020958772">
    <w:abstractNumId w:val="33"/>
  </w:num>
  <w:num w:numId="44" w16cid:durableId="1200977271">
    <w:abstractNumId w:val="29"/>
  </w:num>
  <w:num w:numId="45" w16cid:durableId="1464884644">
    <w:abstractNumId w:val="40"/>
  </w:num>
  <w:num w:numId="46" w16cid:durableId="4941383">
    <w:abstractNumId w:val="8"/>
  </w:num>
  <w:num w:numId="47" w16cid:durableId="191457970">
    <w:abstractNumId w:val="6"/>
  </w:num>
  <w:num w:numId="48" w16cid:durableId="1689210007">
    <w:abstractNumId w:val="44"/>
  </w:num>
  <w:num w:numId="49" w16cid:durableId="311107315">
    <w:abstractNumId w:val="56"/>
  </w:num>
  <w:num w:numId="50" w16cid:durableId="59519506">
    <w:abstractNumId w:val="9"/>
  </w:num>
  <w:num w:numId="51" w16cid:durableId="1660618192">
    <w:abstractNumId w:val="15"/>
  </w:num>
  <w:num w:numId="52" w16cid:durableId="634289172">
    <w:abstractNumId w:val="3"/>
  </w:num>
  <w:num w:numId="53" w16cid:durableId="1976717549">
    <w:abstractNumId w:val="42"/>
  </w:num>
  <w:num w:numId="54" w16cid:durableId="705982308">
    <w:abstractNumId w:val="11"/>
  </w:num>
  <w:num w:numId="55" w16cid:durableId="336808293">
    <w:abstractNumId w:val="50"/>
  </w:num>
  <w:num w:numId="56" w16cid:durableId="251620913">
    <w:abstractNumId w:val="14"/>
  </w:num>
  <w:num w:numId="57" w16cid:durableId="2014868429">
    <w:abstractNumId w:val="17"/>
    <w:lvlOverride w:ilvl="0">
      <w:lvl w:ilvl="0">
        <w:start w:val="1"/>
        <w:numFmt w:val="decimal"/>
        <w:lvlText w:val="%1."/>
        <w:lvlJc w:val="left"/>
        <w:pPr>
          <w:ind w:left="360" w:hanging="360"/>
        </w:pPr>
      </w:lvl>
    </w:lvlOverride>
    <w:lvlOverride w:ilvl="1">
      <w:lvl w:ilvl="1">
        <w:start w:val="1"/>
        <w:numFmt w:val="decimal"/>
        <w:pStyle w:val="Heading2"/>
        <w:lvlText w:val="%1.%2."/>
        <w:lvlJc w:val="left"/>
        <w:pPr>
          <w:ind w:left="792" w:hanging="432"/>
        </w:pPr>
        <w:rPr>
          <w:b w:val="0"/>
          <w:bCs/>
          <w:color w:val="BF2239" w:themeColor="accent5"/>
          <w:sz w:val="22"/>
          <w:szCs w:val="22"/>
        </w:rPr>
      </w:lvl>
    </w:lvlOverride>
    <w:lvlOverride w:ilvl="2">
      <w:lvl w:ilvl="2">
        <w:start w:val="1"/>
        <w:numFmt w:val="decimal"/>
        <w:pStyle w:val="Heading3"/>
        <w:lvlText w:val="%1.%2.%3."/>
        <w:lvlJc w:val="left"/>
        <w:pPr>
          <w:ind w:left="1224" w:hanging="504"/>
        </w:pPr>
      </w:lvl>
    </w:lvlOverride>
    <w:lvlOverride w:ilvl="3">
      <w:lvl w:ilvl="3">
        <w:start w:val="1"/>
        <w:numFmt w:val="decimal"/>
        <w:pStyle w:val="Heading4"/>
        <w:lvlText w:val="%1.%2.%3.%4."/>
        <w:lvlJc w:val="left"/>
        <w:pPr>
          <w:ind w:left="1728" w:hanging="648"/>
        </w:pPr>
      </w:lvl>
    </w:lvlOverride>
    <w:lvlOverride w:ilvl="4">
      <w:lvl w:ilvl="4">
        <w:start w:val="1"/>
        <w:numFmt w:val="decimal"/>
        <w:lvlText w:val="%1.%2.%3.%4.%5."/>
        <w:lvlJc w:val="left"/>
        <w:pPr>
          <w:ind w:left="2232" w:hanging="792"/>
        </w:pPr>
      </w:lvl>
    </w:lvlOverride>
    <w:lvlOverride w:ilvl="5">
      <w:lvl w:ilvl="5">
        <w:start w:val="1"/>
        <w:numFmt w:val="decimal"/>
        <w:lvlText w:val="%1.%2.%3.%4.%5.%6."/>
        <w:lvlJc w:val="left"/>
        <w:pPr>
          <w:ind w:left="2736" w:hanging="936"/>
        </w:pPr>
      </w:lvl>
    </w:lvlOverride>
    <w:lvlOverride w:ilvl="6">
      <w:lvl w:ilvl="6">
        <w:start w:val="1"/>
        <w:numFmt w:val="decimal"/>
        <w:lvlText w:val="%1.%2.%3.%4.%5.%6.%7."/>
        <w:lvlJc w:val="left"/>
        <w:pPr>
          <w:ind w:left="3240" w:hanging="1080"/>
        </w:pPr>
      </w:lvl>
    </w:lvlOverride>
    <w:lvlOverride w:ilvl="7">
      <w:lvl w:ilvl="7">
        <w:start w:val="1"/>
        <w:numFmt w:val="decimal"/>
        <w:lvlText w:val="%1.%2.%3.%4.%5.%6.%7.%8."/>
        <w:lvlJc w:val="left"/>
        <w:pPr>
          <w:ind w:left="3744" w:hanging="1224"/>
        </w:pPr>
      </w:lvl>
    </w:lvlOverride>
    <w:lvlOverride w:ilvl="8">
      <w:lvl w:ilvl="8">
        <w:start w:val="1"/>
        <w:numFmt w:val="decimal"/>
        <w:lvlText w:val="%1.%2.%3.%4.%5.%6.%7.%8.%9."/>
        <w:lvlJc w:val="left"/>
        <w:pPr>
          <w:ind w:left="4320" w:hanging="1440"/>
        </w:pPr>
      </w:lvl>
    </w:lvlOverride>
  </w:num>
  <w:num w:numId="58" w16cid:durableId="846212257">
    <w:abstractNumId w:val="17"/>
    <w:lvlOverride w:ilvl="0">
      <w:lvl w:ilvl="0">
        <w:start w:val="1"/>
        <w:numFmt w:val="decimal"/>
        <w:lvlText w:val="%1."/>
        <w:lvlJc w:val="left"/>
        <w:pPr>
          <w:ind w:left="360" w:hanging="360"/>
        </w:pPr>
      </w:lvl>
    </w:lvlOverride>
    <w:lvlOverride w:ilvl="1">
      <w:lvl w:ilvl="1">
        <w:start w:val="1"/>
        <w:numFmt w:val="decimal"/>
        <w:pStyle w:val="Heading2"/>
        <w:lvlText w:val="%1.%2."/>
        <w:lvlJc w:val="left"/>
        <w:pPr>
          <w:ind w:left="792" w:hanging="432"/>
        </w:pPr>
        <w:rPr>
          <w:b w:val="0"/>
          <w:bCs/>
          <w:color w:val="BF2239" w:themeColor="accent5"/>
          <w:sz w:val="22"/>
          <w:szCs w:val="22"/>
        </w:rPr>
      </w:lvl>
    </w:lvlOverride>
    <w:lvlOverride w:ilvl="2">
      <w:lvl w:ilvl="2">
        <w:start w:val="1"/>
        <w:numFmt w:val="decimal"/>
        <w:pStyle w:val="Heading3"/>
        <w:lvlText w:val="%1.%2.%3."/>
        <w:lvlJc w:val="left"/>
        <w:pPr>
          <w:ind w:left="1224" w:hanging="504"/>
        </w:pPr>
      </w:lvl>
    </w:lvlOverride>
    <w:lvlOverride w:ilvl="3">
      <w:lvl w:ilvl="3">
        <w:start w:val="1"/>
        <w:numFmt w:val="decimal"/>
        <w:pStyle w:val="Heading4"/>
        <w:lvlText w:val="%1.%2.%3.%4."/>
        <w:lvlJc w:val="left"/>
        <w:pPr>
          <w:ind w:left="1728" w:hanging="648"/>
        </w:pPr>
      </w:lvl>
    </w:lvlOverride>
    <w:lvlOverride w:ilvl="4">
      <w:lvl w:ilvl="4">
        <w:start w:val="1"/>
        <w:numFmt w:val="decimal"/>
        <w:lvlText w:val="%1.%2.%3.%4.%5."/>
        <w:lvlJc w:val="left"/>
        <w:pPr>
          <w:ind w:left="2232" w:hanging="792"/>
        </w:pPr>
      </w:lvl>
    </w:lvlOverride>
    <w:lvlOverride w:ilvl="5">
      <w:lvl w:ilvl="5">
        <w:start w:val="1"/>
        <w:numFmt w:val="decimal"/>
        <w:lvlText w:val="%1.%2.%3.%4.%5.%6."/>
        <w:lvlJc w:val="left"/>
        <w:pPr>
          <w:ind w:left="2736" w:hanging="936"/>
        </w:pPr>
      </w:lvl>
    </w:lvlOverride>
    <w:lvlOverride w:ilvl="6">
      <w:lvl w:ilvl="6">
        <w:start w:val="1"/>
        <w:numFmt w:val="decimal"/>
        <w:lvlText w:val="%1.%2.%3.%4.%5.%6.%7."/>
        <w:lvlJc w:val="left"/>
        <w:pPr>
          <w:ind w:left="3240" w:hanging="1080"/>
        </w:pPr>
      </w:lvl>
    </w:lvlOverride>
    <w:lvlOverride w:ilvl="7">
      <w:lvl w:ilvl="7">
        <w:start w:val="1"/>
        <w:numFmt w:val="decimal"/>
        <w:lvlText w:val="%1.%2.%3.%4.%5.%6.%7.%8."/>
        <w:lvlJc w:val="left"/>
        <w:pPr>
          <w:ind w:left="3744" w:hanging="1224"/>
        </w:pPr>
      </w:lvl>
    </w:lvlOverride>
    <w:lvlOverride w:ilvl="8">
      <w:lvl w:ilvl="8">
        <w:start w:val="1"/>
        <w:numFmt w:val="decimal"/>
        <w:lvlText w:val="%1.%2.%3.%4.%5.%6.%7.%8.%9."/>
        <w:lvlJc w:val="left"/>
        <w:pPr>
          <w:ind w:left="4320" w:hanging="1440"/>
        </w:pPr>
      </w:lvl>
    </w:lvlOverride>
  </w:num>
  <w:num w:numId="59" w16cid:durableId="1584560868">
    <w:abstractNumId w:val="54"/>
  </w:num>
  <w:num w:numId="60" w16cid:durableId="1617323405">
    <w:abstractNumId w:val="10"/>
  </w:num>
  <w:num w:numId="61" w16cid:durableId="1624118910">
    <w:abstractNumId w:val="25"/>
  </w:num>
  <w:num w:numId="62" w16cid:durableId="1894728586">
    <w:abstractNumId w:val="55"/>
  </w:num>
  <w:num w:numId="63" w16cid:durableId="1020819099">
    <w:abstractNumId w:val="32"/>
  </w:num>
  <w:num w:numId="64" w16cid:durableId="388308924">
    <w:abstractNumId w:val="51"/>
  </w:num>
  <w:num w:numId="65" w16cid:durableId="1525291623">
    <w:abstractNumId w:val="16"/>
  </w:num>
  <w:numIdMacAtCleanup w:val="6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oNotDisplayPageBoundaries/>
  <w:attachedTemplate r:id="rId1"/>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529E"/>
    <w:rsid w:val="0000014A"/>
    <w:rsid w:val="000001D9"/>
    <w:rsid w:val="00000CA4"/>
    <w:rsid w:val="000015B2"/>
    <w:rsid w:val="00002285"/>
    <w:rsid w:val="00002443"/>
    <w:rsid w:val="00002A64"/>
    <w:rsid w:val="00003E4D"/>
    <w:rsid w:val="00004208"/>
    <w:rsid w:val="000048B0"/>
    <w:rsid w:val="0000494C"/>
    <w:rsid w:val="00004A46"/>
    <w:rsid w:val="00005799"/>
    <w:rsid w:val="00005E1E"/>
    <w:rsid w:val="00006402"/>
    <w:rsid w:val="00006E1F"/>
    <w:rsid w:val="0001004C"/>
    <w:rsid w:val="000114BB"/>
    <w:rsid w:val="0001166E"/>
    <w:rsid w:val="00011801"/>
    <w:rsid w:val="00012425"/>
    <w:rsid w:val="000129F0"/>
    <w:rsid w:val="0001402A"/>
    <w:rsid w:val="000144B0"/>
    <w:rsid w:val="00014F7C"/>
    <w:rsid w:val="00016A55"/>
    <w:rsid w:val="00016E22"/>
    <w:rsid w:val="00017633"/>
    <w:rsid w:val="000177BD"/>
    <w:rsid w:val="00017812"/>
    <w:rsid w:val="000215DD"/>
    <w:rsid w:val="0002204F"/>
    <w:rsid w:val="00022B79"/>
    <w:rsid w:val="00023D47"/>
    <w:rsid w:val="00024129"/>
    <w:rsid w:val="000252C1"/>
    <w:rsid w:val="00025490"/>
    <w:rsid w:val="00025CCE"/>
    <w:rsid w:val="00025EA2"/>
    <w:rsid w:val="00026240"/>
    <w:rsid w:val="00027136"/>
    <w:rsid w:val="00030352"/>
    <w:rsid w:val="0003262C"/>
    <w:rsid w:val="000327DF"/>
    <w:rsid w:val="00032920"/>
    <w:rsid w:val="00033287"/>
    <w:rsid w:val="000337E0"/>
    <w:rsid w:val="0003428D"/>
    <w:rsid w:val="00034610"/>
    <w:rsid w:val="0003551C"/>
    <w:rsid w:val="00035884"/>
    <w:rsid w:val="00035C23"/>
    <w:rsid w:val="00035C31"/>
    <w:rsid w:val="000374D3"/>
    <w:rsid w:val="00040D58"/>
    <w:rsid w:val="00040FBB"/>
    <w:rsid w:val="000415EA"/>
    <w:rsid w:val="00042978"/>
    <w:rsid w:val="00043A2E"/>
    <w:rsid w:val="00044431"/>
    <w:rsid w:val="00044EC4"/>
    <w:rsid w:val="0004541A"/>
    <w:rsid w:val="00047813"/>
    <w:rsid w:val="0005062D"/>
    <w:rsid w:val="00050638"/>
    <w:rsid w:val="000510D9"/>
    <w:rsid w:val="00052B89"/>
    <w:rsid w:val="00052F52"/>
    <w:rsid w:val="000530B1"/>
    <w:rsid w:val="00054108"/>
    <w:rsid w:val="00054D26"/>
    <w:rsid w:val="000562B5"/>
    <w:rsid w:val="0005631E"/>
    <w:rsid w:val="00056603"/>
    <w:rsid w:val="00056AE5"/>
    <w:rsid w:val="00056B09"/>
    <w:rsid w:val="0005754B"/>
    <w:rsid w:val="0006001D"/>
    <w:rsid w:val="000608F0"/>
    <w:rsid w:val="00060AB7"/>
    <w:rsid w:val="0006102B"/>
    <w:rsid w:val="0006172D"/>
    <w:rsid w:val="00061C35"/>
    <w:rsid w:val="00062EBC"/>
    <w:rsid w:val="00062F68"/>
    <w:rsid w:val="00062FF6"/>
    <w:rsid w:val="00063E13"/>
    <w:rsid w:val="00064130"/>
    <w:rsid w:val="00065932"/>
    <w:rsid w:val="00065F0B"/>
    <w:rsid w:val="0006617C"/>
    <w:rsid w:val="0006701B"/>
    <w:rsid w:val="000673C2"/>
    <w:rsid w:val="000707A3"/>
    <w:rsid w:val="000709AD"/>
    <w:rsid w:val="00072BBF"/>
    <w:rsid w:val="0007318A"/>
    <w:rsid w:val="0007336C"/>
    <w:rsid w:val="00073606"/>
    <w:rsid w:val="0007365F"/>
    <w:rsid w:val="00074514"/>
    <w:rsid w:val="0007462D"/>
    <w:rsid w:val="000748FC"/>
    <w:rsid w:val="00074F72"/>
    <w:rsid w:val="00075E46"/>
    <w:rsid w:val="00076017"/>
    <w:rsid w:val="000763B1"/>
    <w:rsid w:val="000767E9"/>
    <w:rsid w:val="00076DCA"/>
    <w:rsid w:val="00077F8A"/>
    <w:rsid w:val="000792E3"/>
    <w:rsid w:val="0008095B"/>
    <w:rsid w:val="00080A63"/>
    <w:rsid w:val="00081696"/>
    <w:rsid w:val="00081D29"/>
    <w:rsid w:val="00081D52"/>
    <w:rsid w:val="00082746"/>
    <w:rsid w:val="00083BB5"/>
    <w:rsid w:val="00083C8A"/>
    <w:rsid w:val="000842C9"/>
    <w:rsid w:val="000859EA"/>
    <w:rsid w:val="00085B4A"/>
    <w:rsid w:val="00087F0C"/>
    <w:rsid w:val="00087F4A"/>
    <w:rsid w:val="00090069"/>
    <w:rsid w:val="000904DE"/>
    <w:rsid w:val="00091509"/>
    <w:rsid w:val="00091B98"/>
    <w:rsid w:val="00091CF3"/>
    <w:rsid w:val="00092811"/>
    <w:rsid w:val="00092B5E"/>
    <w:rsid w:val="0009322F"/>
    <w:rsid w:val="00093E6A"/>
    <w:rsid w:val="00093F27"/>
    <w:rsid w:val="000946CC"/>
    <w:rsid w:val="0009546C"/>
    <w:rsid w:val="0009591B"/>
    <w:rsid w:val="00095EA1"/>
    <w:rsid w:val="00097251"/>
    <w:rsid w:val="00097B30"/>
    <w:rsid w:val="00097DEC"/>
    <w:rsid w:val="000A158D"/>
    <w:rsid w:val="000A206B"/>
    <w:rsid w:val="000A2F9E"/>
    <w:rsid w:val="000A316A"/>
    <w:rsid w:val="000A3EF2"/>
    <w:rsid w:val="000A486E"/>
    <w:rsid w:val="000A4BDB"/>
    <w:rsid w:val="000A52A8"/>
    <w:rsid w:val="000A5A68"/>
    <w:rsid w:val="000A5E3D"/>
    <w:rsid w:val="000A723F"/>
    <w:rsid w:val="000B017C"/>
    <w:rsid w:val="000B08DF"/>
    <w:rsid w:val="000B0A59"/>
    <w:rsid w:val="000B10F8"/>
    <w:rsid w:val="000B1A89"/>
    <w:rsid w:val="000B2BAC"/>
    <w:rsid w:val="000B52C1"/>
    <w:rsid w:val="000B61EE"/>
    <w:rsid w:val="000C10B6"/>
    <w:rsid w:val="000C204D"/>
    <w:rsid w:val="000C2521"/>
    <w:rsid w:val="000C3935"/>
    <w:rsid w:val="000C4CB3"/>
    <w:rsid w:val="000C609E"/>
    <w:rsid w:val="000C66E8"/>
    <w:rsid w:val="000C695F"/>
    <w:rsid w:val="000C781D"/>
    <w:rsid w:val="000D01B7"/>
    <w:rsid w:val="000D0993"/>
    <w:rsid w:val="000D0C3D"/>
    <w:rsid w:val="000D0FA0"/>
    <w:rsid w:val="000D2A05"/>
    <w:rsid w:val="000D3932"/>
    <w:rsid w:val="000D3D45"/>
    <w:rsid w:val="000D40CC"/>
    <w:rsid w:val="000D4BD2"/>
    <w:rsid w:val="000D55FD"/>
    <w:rsid w:val="000D7930"/>
    <w:rsid w:val="000E0F6C"/>
    <w:rsid w:val="000E10FD"/>
    <w:rsid w:val="000E23D2"/>
    <w:rsid w:val="000E2F04"/>
    <w:rsid w:val="000E33A2"/>
    <w:rsid w:val="000E37A5"/>
    <w:rsid w:val="000E3B2E"/>
    <w:rsid w:val="000E3C0F"/>
    <w:rsid w:val="000E3DE6"/>
    <w:rsid w:val="000E49CF"/>
    <w:rsid w:val="000E5052"/>
    <w:rsid w:val="000E5439"/>
    <w:rsid w:val="000E6022"/>
    <w:rsid w:val="000E7868"/>
    <w:rsid w:val="000E7AB6"/>
    <w:rsid w:val="000F0A6C"/>
    <w:rsid w:val="000F1281"/>
    <w:rsid w:val="000F297A"/>
    <w:rsid w:val="000F2E0C"/>
    <w:rsid w:val="000F3114"/>
    <w:rsid w:val="000F3616"/>
    <w:rsid w:val="000F367C"/>
    <w:rsid w:val="000F49A1"/>
    <w:rsid w:val="000F5061"/>
    <w:rsid w:val="000F5D9B"/>
    <w:rsid w:val="000F5F64"/>
    <w:rsid w:val="000F6EEA"/>
    <w:rsid w:val="00100119"/>
    <w:rsid w:val="001008EF"/>
    <w:rsid w:val="001019E7"/>
    <w:rsid w:val="00101C08"/>
    <w:rsid w:val="001020F8"/>
    <w:rsid w:val="00103004"/>
    <w:rsid w:val="0010423B"/>
    <w:rsid w:val="0010530C"/>
    <w:rsid w:val="00105735"/>
    <w:rsid w:val="00105A2A"/>
    <w:rsid w:val="0010606B"/>
    <w:rsid w:val="001067BA"/>
    <w:rsid w:val="00106916"/>
    <w:rsid w:val="0010739B"/>
    <w:rsid w:val="001079F5"/>
    <w:rsid w:val="00110512"/>
    <w:rsid w:val="00110D50"/>
    <w:rsid w:val="00110F8C"/>
    <w:rsid w:val="00113BFF"/>
    <w:rsid w:val="00114CE7"/>
    <w:rsid w:val="00114F9F"/>
    <w:rsid w:val="001151B3"/>
    <w:rsid w:val="00115936"/>
    <w:rsid w:val="001165C0"/>
    <w:rsid w:val="00116EA2"/>
    <w:rsid w:val="0011798F"/>
    <w:rsid w:val="001179B2"/>
    <w:rsid w:val="0012158D"/>
    <w:rsid w:val="0012165D"/>
    <w:rsid w:val="00121DCD"/>
    <w:rsid w:val="00122032"/>
    <w:rsid w:val="00122468"/>
    <w:rsid w:val="00122B31"/>
    <w:rsid w:val="001233B3"/>
    <w:rsid w:val="00123928"/>
    <w:rsid w:val="00123E81"/>
    <w:rsid w:val="00124B13"/>
    <w:rsid w:val="00124D2B"/>
    <w:rsid w:val="0012564A"/>
    <w:rsid w:val="00126008"/>
    <w:rsid w:val="0012678D"/>
    <w:rsid w:val="00126AD7"/>
    <w:rsid w:val="00127A30"/>
    <w:rsid w:val="00127E7C"/>
    <w:rsid w:val="001323F2"/>
    <w:rsid w:val="0013334F"/>
    <w:rsid w:val="001354E1"/>
    <w:rsid w:val="00135CAC"/>
    <w:rsid w:val="0013679F"/>
    <w:rsid w:val="00137852"/>
    <w:rsid w:val="00137E5A"/>
    <w:rsid w:val="001403DA"/>
    <w:rsid w:val="001403F4"/>
    <w:rsid w:val="00142223"/>
    <w:rsid w:val="001426E7"/>
    <w:rsid w:val="00142D2B"/>
    <w:rsid w:val="00143122"/>
    <w:rsid w:val="00143D9E"/>
    <w:rsid w:val="0014471F"/>
    <w:rsid w:val="00144760"/>
    <w:rsid w:val="0014507D"/>
    <w:rsid w:val="00145816"/>
    <w:rsid w:val="00146C5A"/>
    <w:rsid w:val="00146CCD"/>
    <w:rsid w:val="001471B7"/>
    <w:rsid w:val="00147890"/>
    <w:rsid w:val="001488E5"/>
    <w:rsid w:val="00150272"/>
    <w:rsid w:val="00151B52"/>
    <w:rsid w:val="0015205F"/>
    <w:rsid w:val="0015468E"/>
    <w:rsid w:val="00156159"/>
    <w:rsid w:val="001562CD"/>
    <w:rsid w:val="00156EB2"/>
    <w:rsid w:val="00157015"/>
    <w:rsid w:val="00157B32"/>
    <w:rsid w:val="00157F1F"/>
    <w:rsid w:val="00160235"/>
    <w:rsid w:val="0016073F"/>
    <w:rsid w:val="00160CD6"/>
    <w:rsid w:val="0016142B"/>
    <w:rsid w:val="00161C71"/>
    <w:rsid w:val="00161C9B"/>
    <w:rsid w:val="00163030"/>
    <w:rsid w:val="0016324E"/>
    <w:rsid w:val="00163E77"/>
    <w:rsid w:val="0016405E"/>
    <w:rsid w:val="00164783"/>
    <w:rsid w:val="00164859"/>
    <w:rsid w:val="0016491C"/>
    <w:rsid w:val="0016496B"/>
    <w:rsid w:val="001650A1"/>
    <w:rsid w:val="001650BA"/>
    <w:rsid w:val="00165FCD"/>
    <w:rsid w:val="00166410"/>
    <w:rsid w:val="00166B40"/>
    <w:rsid w:val="00166DCA"/>
    <w:rsid w:val="00171FFA"/>
    <w:rsid w:val="00172283"/>
    <w:rsid w:val="00173344"/>
    <w:rsid w:val="0017412C"/>
    <w:rsid w:val="00174BD0"/>
    <w:rsid w:val="00176EBD"/>
    <w:rsid w:val="00176FEE"/>
    <w:rsid w:val="0017715C"/>
    <w:rsid w:val="00177B1D"/>
    <w:rsid w:val="00177CD7"/>
    <w:rsid w:val="0018019C"/>
    <w:rsid w:val="001809D6"/>
    <w:rsid w:val="00181602"/>
    <w:rsid w:val="0018274F"/>
    <w:rsid w:val="00182ACF"/>
    <w:rsid w:val="00182AE3"/>
    <w:rsid w:val="001830BE"/>
    <w:rsid w:val="00184D40"/>
    <w:rsid w:val="00185000"/>
    <w:rsid w:val="001852CB"/>
    <w:rsid w:val="00186237"/>
    <w:rsid w:val="00190791"/>
    <w:rsid w:val="001909EF"/>
    <w:rsid w:val="00191150"/>
    <w:rsid w:val="00191A70"/>
    <w:rsid w:val="00193F26"/>
    <w:rsid w:val="00194B2A"/>
    <w:rsid w:val="00194F7D"/>
    <w:rsid w:val="001968B5"/>
    <w:rsid w:val="001A06E7"/>
    <w:rsid w:val="001A0887"/>
    <w:rsid w:val="001A09B6"/>
    <w:rsid w:val="001A22CB"/>
    <w:rsid w:val="001A25B2"/>
    <w:rsid w:val="001A504F"/>
    <w:rsid w:val="001A6212"/>
    <w:rsid w:val="001A633A"/>
    <w:rsid w:val="001A6511"/>
    <w:rsid w:val="001A74DD"/>
    <w:rsid w:val="001B1E87"/>
    <w:rsid w:val="001B3A86"/>
    <w:rsid w:val="001B5136"/>
    <w:rsid w:val="001B5529"/>
    <w:rsid w:val="001B5B19"/>
    <w:rsid w:val="001B8EEB"/>
    <w:rsid w:val="001C0012"/>
    <w:rsid w:val="001C13D4"/>
    <w:rsid w:val="001C1934"/>
    <w:rsid w:val="001C1A36"/>
    <w:rsid w:val="001C1CC1"/>
    <w:rsid w:val="001C32BA"/>
    <w:rsid w:val="001C3444"/>
    <w:rsid w:val="001C3524"/>
    <w:rsid w:val="001C3C74"/>
    <w:rsid w:val="001C3F76"/>
    <w:rsid w:val="001C494F"/>
    <w:rsid w:val="001C4FA3"/>
    <w:rsid w:val="001C5104"/>
    <w:rsid w:val="001C5DAD"/>
    <w:rsid w:val="001C65F9"/>
    <w:rsid w:val="001C66D8"/>
    <w:rsid w:val="001C684E"/>
    <w:rsid w:val="001D0485"/>
    <w:rsid w:val="001D04AF"/>
    <w:rsid w:val="001D07B3"/>
    <w:rsid w:val="001D0FAE"/>
    <w:rsid w:val="001D10BD"/>
    <w:rsid w:val="001D12E8"/>
    <w:rsid w:val="001D166B"/>
    <w:rsid w:val="001D1996"/>
    <w:rsid w:val="001D20D7"/>
    <w:rsid w:val="001D2444"/>
    <w:rsid w:val="001D2BBB"/>
    <w:rsid w:val="001D4032"/>
    <w:rsid w:val="001D50B4"/>
    <w:rsid w:val="001D51CC"/>
    <w:rsid w:val="001D52B3"/>
    <w:rsid w:val="001D7A1E"/>
    <w:rsid w:val="001E065C"/>
    <w:rsid w:val="001E06EA"/>
    <w:rsid w:val="001E0EE0"/>
    <w:rsid w:val="001E2D1A"/>
    <w:rsid w:val="001E3DE9"/>
    <w:rsid w:val="001E4C8C"/>
    <w:rsid w:val="001F02F7"/>
    <w:rsid w:val="001F05B4"/>
    <w:rsid w:val="001F1096"/>
    <w:rsid w:val="001F1C1C"/>
    <w:rsid w:val="001F2817"/>
    <w:rsid w:val="001F2AD2"/>
    <w:rsid w:val="001F2BD3"/>
    <w:rsid w:val="001F3686"/>
    <w:rsid w:val="001F379E"/>
    <w:rsid w:val="001F46B3"/>
    <w:rsid w:val="001F4D22"/>
    <w:rsid w:val="001F5437"/>
    <w:rsid w:val="001F5ED0"/>
    <w:rsid w:val="00200B2C"/>
    <w:rsid w:val="00201083"/>
    <w:rsid w:val="0020366C"/>
    <w:rsid w:val="00203B70"/>
    <w:rsid w:val="002041AE"/>
    <w:rsid w:val="00205862"/>
    <w:rsid w:val="00205D90"/>
    <w:rsid w:val="002060D3"/>
    <w:rsid w:val="00206DCF"/>
    <w:rsid w:val="00207725"/>
    <w:rsid w:val="0020774C"/>
    <w:rsid w:val="002094B9"/>
    <w:rsid w:val="002110C9"/>
    <w:rsid w:val="002128E6"/>
    <w:rsid w:val="00212A1B"/>
    <w:rsid w:val="00213758"/>
    <w:rsid w:val="00213A0F"/>
    <w:rsid w:val="00214C2A"/>
    <w:rsid w:val="00214E49"/>
    <w:rsid w:val="002157E8"/>
    <w:rsid w:val="0021735A"/>
    <w:rsid w:val="002227FB"/>
    <w:rsid w:val="00222B8D"/>
    <w:rsid w:val="0022346F"/>
    <w:rsid w:val="00223D49"/>
    <w:rsid w:val="00223FB4"/>
    <w:rsid w:val="0022463C"/>
    <w:rsid w:val="00224A20"/>
    <w:rsid w:val="00225F52"/>
    <w:rsid w:val="002260D8"/>
    <w:rsid w:val="00226697"/>
    <w:rsid w:val="00226721"/>
    <w:rsid w:val="00226D15"/>
    <w:rsid w:val="00230213"/>
    <w:rsid w:val="00231CE4"/>
    <w:rsid w:val="00231FC2"/>
    <w:rsid w:val="002326AD"/>
    <w:rsid w:val="00232D58"/>
    <w:rsid w:val="00232F2C"/>
    <w:rsid w:val="0023470C"/>
    <w:rsid w:val="00235919"/>
    <w:rsid w:val="00235FB3"/>
    <w:rsid w:val="0023661D"/>
    <w:rsid w:val="00236A4B"/>
    <w:rsid w:val="00240C4A"/>
    <w:rsid w:val="002413DA"/>
    <w:rsid w:val="00241AB4"/>
    <w:rsid w:val="00242CDA"/>
    <w:rsid w:val="002448C6"/>
    <w:rsid w:val="00244C61"/>
    <w:rsid w:val="00244FEA"/>
    <w:rsid w:val="00247152"/>
    <w:rsid w:val="0024715C"/>
    <w:rsid w:val="0024722A"/>
    <w:rsid w:val="002479E7"/>
    <w:rsid w:val="00250C8E"/>
    <w:rsid w:val="00251B04"/>
    <w:rsid w:val="00251F88"/>
    <w:rsid w:val="0025325B"/>
    <w:rsid w:val="00253752"/>
    <w:rsid w:val="002543B9"/>
    <w:rsid w:val="00254537"/>
    <w:rsid w:val="00254DED"/>
    <w:rsid w:val="0025608A"/>
    <w:rsid w:val="0025784E"/>
    <w:rsid w:val="00257F53"/>
    <w:rsid w:val="00260734"/>
    <w:rsid w:val="00260C43"/>
    <w:rsid w:val="00260E89"/>
    <w:rsid w:val="00261C53"/>
    <w:rsid w:val="00261CE3"/>
    <w:rsid w:val="002620C7"/>
    <w:rsid w:val="002621B4"/>
    <w:rsid w:val="0026283B"/>
    <w:rsid w:val="00263513"/>
    <w:rsid w:val="00263B2B"/>
    <w:rsid w:val="00265441"/>
    <w:rsid w:val="00265723"/>
    <w:rsid w:val="002659A3"/>
    <w:rsid w:val="00266A1A"/>
    <w:rsid w:val="00267A6A"/>
    <w:rsid w:val="00267DE4"/>
    <w:rsid w:val="00267E28"/>
    <w:rsid w:val="00271973"/>
    <w:rsid w:val="00271DD8"/>
    <w:rsid w:val="00273653"/>
    <w:rsid w:val="00273AB3"/>
    <w:rsid w:val="00273DD2"/>
    <w:rsid w:val="00273FF1"/>
    <w:rsid w:val="0027474A"/>
    <w:rsid w:val="0027490F"/>
    <w:rsid w:val="00275219"/>
    <w:rsid w:val="00275908"/>
    <w:rsid w:val="00276671"/>
    <w:rsid w:val="00276D84"/>
    <w:rsid w:val="0027762B"/>
    <w:rsid w:val="00277AF3"/>
    <w:rsid w:val="00280145"/>
    <w:rsid w:val="0028068F"/>
    <w:rsid w:val="002827C3"/>
    <w:rsid w:val="00285993"/>
    <w:rsid w:val="00285A6E"/>
    <w:rsid w:val="00290366"/>
    <w:rsid w:val="002906B0"/>
    <w:rsid w:val="0029157D"/>
    <w:rsid w:val="0029199C"/>
    <w:rsid w:val="0029372E"/>
    <w:rsid w:val="00293EE0"/>
    <w:rsid w:val="002948CA"/>
    <w:rsid w:val="00295253"/>
    <w:rsid w:val="00297004"/>
    <w:rsid w:val="002973BA"/>
    <w:rsid w:val="00297A54"/>
    <w:rsid w:val="002A059C"/>
    <w:rsid w:val="002A0A36"/>
    <w:rsid w:val="002A126A"/>
    <w:rsid w:val="002A17C8"/>
    <w:rsid w:val="002A1A27"/>
    <w:rsid w:val="002A2FB9"/>
    <w:rsid w:val="002A39B0"/>
    <w:rsid w:val="002A48EC"/>
    <w:rsid w:val="002A495E"/>
    <w:rsid w:val="002A50CB"/>
    <w:rsid w:val="002B01AC"/>
    <w:rsid w:val="002B0B4C"/>
    <w:rsid w:val="002B0FDA"/>
    <w:rsid w:val="002B1A4E"/>
    <w:rsid w:val="002B1BA0"/>
    <w:rsid w:val="002B3082"/>
    <w:rsid w:val="002B320B"/>
    <w:rsid w:val="002B32AE"/>
    <w:rsid w:val="002B3536"/>
    <w:rsid w:val="002B41EF"/>
    <w:rsid w:val="002B53BD"/>
    <w:rsid w:val="002B5AE2"/>
    <w:rsid w:val="002B6AF5"/>
    <w:rsid w:val="002B6D0C"/>
    <w:rsid w:val="002B7F04"/>
    <w:rsid w:val="002C07CF"/>
    <w:rsid w:val="002C0C54"/>
    <w:rsid w:val="002C1CE1"/>
    <w:rsid w:val="002C1F6A"/>
    <w:rsid w:val="002C22F1"/>
    <w:rsid w:val="002C252D"/>
    <w:rsid w:val="002C3393"/>
    <w:rsid w:val="002C36AD"/>
    <w:rsid w:val="002C3993"/>
    <w:rsid w:val="002C4315"/>
    <w:rsid w:val="002C498F"/>
    <w:rsid w:val="002C5256"/>
    <w:rsid w:val="002C56E0"/>
    <w:rsid w:val="002C6487"/>
    <w:rsid w:val="002C7045"/>
    <w:rsid w:val="002C71FA"/>
    <w:rsid w:val="002C7F24"/>
    <w:rsid w:val="002D0A4B"/>
    <w:rsid w:val="002D1140"/>
    <w:rsid w:val="002D1EDE"/>
    <w:rsid w:val="002D2205"/>
    <w:rsid w:val="002D255B"/>
    <w:rsid w:val="002D26E9"/>
    <w:rsid w:val="002D283F"/>
    <w:rsid w:val="002D2D73"/>
    <w:rsid w:val="002D3DAC"/>
    <w:rsid w:val="002D3E90"/>
    <w:rsid w:val="002D4047"/>
    <w:rsid w:val="002D47F3"/>
    <w:rsid w:val="002D4E69"/>
    <w:rsid w:val="002D5A6D"/>
    <w:rsid w:val="002D6046"/>
    <w:rsid w:val="002D6DA7"/>
    <w:rsid w:val="002D72FF"/>
    <w:rsid w:val="002E0688"/>
    <w:rsid w:val="002E084A"/>
    <w:rsid w:val="002E21FC"/>
    <w:rsid w:val="002E2482"/>
    <w:rsid w:val="002E3A45"/>
    <w:rsid w:val="002E6D78"/>
    <w:rsid w:val="002E7028"/>
    <w:rsid w:val="002E716F"/>
    <w:rsid w:val="002E7A2E"/>
    <w:rsid w:val="002F02D7"/>
    <w:rsid w:val="002F0577"/>
    <w:rsid w:val="002F1742"/>
    <w:rsid w:val="002F200F"/>
    <w:rsid w:val="002F20FE"/>
    <w:rsid w:val="002F2216"/>
    <w:rsid w:val="002F2AEC"/>
    <w:rsid w:val="002F38C0"/>
    <w:rsid w:val="002F3E48"/>
    <w:rsid w:val="002F47A5"/>
    <w:rsid w:val="002F596A"/>
    <w:rsid w:val="002F5DE6"/>
    <w:rsid w:val="002F75CB"/>
    <w:rsid w:val="002F7C1C"/>
    <w:rsid w:val="0030000E"/>
    <w:rsid w:val="00300050"/>
    <w:rsid w:val="00301E80"/>
    <w:rsid w:val="0030325B"/>
    <w:rsid w:val="00303E33"/>
    <w:rsid w:val="003045E7"/>
    <w:rsid w:val="003047B0"/>
    <w:rsid w:val="0030514A"/>
    <w:rsid w:val="003065D2"/>
    <w:rsid w:val="0030740F"/>
    <w:rsid w:val="00307778"/>
    <w:rsid w:val="00307E3D"/>
    <w:rsid w:val="00307FC8"/>
    <w:rsid w:val="00310C4E"/>
    <w:rsid w:val="00310FEE"/>
    <w:rsid w:val="00312801"/>
    <w:rsid w:val="00312CA4"/>
    <w:rsid w:val="003132EE"/>
    <w:rsid w:val="00314106"/>
    <w:rsid w:val="00314715"/>
    <w:rsid w:val="00314B37"/>
    <w:rsid w:val="003153B5"/>
    <w:rsid w:val="0031579B"/>
    <w:rsid w:val="003158B6"/>
    <w:rsid w:val="00315EAB"/>
    <w:rsid w:val="003166DC"/>
    <w:rsid w:val="00316C8B"/>
    <w:rsid w:val="00317277"/>
    <w:rsid w:val="00317E50"/>
    <w:rsid w:val="0031CCB2"/>
    <w:rsid w:val="00320FE9"/>
    <w:rsid w:val="0032181C"/>
    <w:rsid w:val="00321B05"/>
    <w:rsid w:val="00321D43"/>
    <w:rsid w:val="00322388"/>
    <w:rsid w:val="00322C7E"/>
    <w:rsid w:val="00322CBF"/>
    <w:rsid w:val="003231AE"/>
    <w:rsid w:val="00323584"/>
    <w:rsid w:val="003238F0"/>
    <w:rsid w:val="00323B5A"/>
    <w:rsid w:val="00324374"/>
    <w:rsid w:val="00325769"/>
    <w:rsid w:val="00325FF2"/>
    <w:rsid w:val="00326063"/>
    <w:rsid w:val="00327B5F"/>
    <w:rsid w:val="00330E59"/>
    <w:rsid w:val="00331154"/>
    <w:rsid w:val="003317A5"/>
    <w:rsid w:val="00333418"/>
    <w:rsid w:val="00333935"/>
    <w:rsid w:val="00334376"/>
    <w:rsid w:val="0033470C"/>
    <w:rsid w:val="00334B44"/>
    <w:rsid w:val="00335E9A"/>
    <w:rsid w:val="00336582"/>
    <w:rsid w:val="003368BC"/>
    <w:rsid w:val="003375A9"/>
    <w:rsid w:val="00340132"/>
    <w:rsid w:val="0034063C"/>
    <w:rsid w:val="00342CFB"/>
    <w:rsid w:val="0034338E"/>
    <w:rsid w:val="00343390"/>
    <w:rsid w:val="003436A1"/>
    <w:rsid w:val="003438E1"/>
    <w:rsid w:val="00344759"/>
    <w:rsid w:val="00344E77"/>
    <w:rsid w:val="00345095"/>
    <w:rsid w:val="00346513"/>
    <w:rsid w:val="0034658A"/>
    <w:rsid w:val="0034672B"/>
    <w:rsid w:val="00346B9F"/>
    <w:rsid w:val="00346CD3"/>
    <w:rsid w:val="0034721E"/>
    <w:rsid w:val="003487FD"/>
    <w:rsid w:val="0035019D"/>
    <w:rsid w:val="00350584"/>
    <w:rsid w:val="003510AD"/>
    <w:rsid w:val="00351F35"/>
    <w:rsid w:val="003522B9"/>
    <w:rsid w:val="00352752"/>
    <w:rsid w:val="003527EB"/>
    <w:rsid w:val="00353D8C"/>
    <w:rsid w:val="0035467C"/>
    <w:rsid w:val="00354F6B"/>
    <w:rsid w:val="00355222"/>
    <w:rsid w:val="00356186"/>
    <w:rsid w:val="00356528"/>
    <w:rsid w:val="00356FF7"/>
    <w:rsid w:val="00357D12"/>
    <w:rsid w:val="0036027E"/>
    <w:rsid w:val="00360B46"/>
    <w:rsid w:val="0036470C"/>
    <w:rsid w:val="00364D6D"/>
    <w:rsid w:val="003654E0"/>
    <w:rsid w:val="0036575D"/>
    <w:rsid w:val="0036694C"/>
    <w:rsid w:val="00366B61"/>
    <w:rsid w:val="00366C82"/>
    <w:rsid w:val="00367292"/>
    <w:rsid w:val="00370636"/>
    <w:rsid w:val="00372682"/>
    <w:rsid w:val="00374753"/>
    <w:rsid w:val="0037485E"/>
    <w:rsid w:val="003753BA"/>
    <w:rsid w:val="003755AA"/>
    <w:rsid w:val="00375DBD"/>
    <w:rsid w:val="003762E5"/>
    <w:rsid w:val="00376776"/>
    <w:rsid w:val="003769CB"/>
    <w:rsid w:val="003769F7"/>
    <w:rsid w:val="00377C7D"/>
    <w:rsid w:val="003801C6"/>
    <w:rsid w:val="00380799"/>
    <w:rsid w:val="0038088E"/>
    <w:rsid w:val="00380EDA"/>
    <w:rsid w:val="00381680"/>
    <w:rsid w:val="00381D9B"/>
    <w:rsid w:val="0038217D"/>
    <w:rsid w:val="00382244"/>
    <w:rsid w:val="0038241D"/>
    <w:rsid w:val="003847E5"/>
    <w:rsid w:val="00384D8C"/>
    <w:rsid w:val="00384EFE"/>
    <w:rsid w:val="00384FBA"/>
    <w:rsid w:val="00386434"/>
    <w:rsid w:val="003870B2"/>
    <w:rsid w:val="00391E1B"/>
    <w:rsid w:val="00392DDA"/>
    <w:rsid w:val="003934F8"/>
    <w:rsid w:val="00394153"/>
    <w:rsid w:val="00394848"/>
    <w:rsid w:val="00395409"/>
    <w:rsid w:val="003958C4"/>
    <w:rsid w:val="00397E3F"/>
    <w:rsid w:val="003A0661"/>
    <w:rsid w:val="003A0909"/>
    <w:rsid w:val="003A2886"/>
    <w:rsid w:val="003A3235"/>
    <w:rsid w:val="003A34B0"/>
    <w:rsid w:val="003A37E9"/>
    <w:rsid w:val="003A39F9"/>
    <w:rsid w:val="003A50C7"/>
    <w:rsid w:val="003A5366"/>
    <w:rsid w:val="003A65BE"/>
    <w:rsid w:val="003A76B5"/>
    <w:rsid w:val="003A773D"/>
    <w:rsid w:val="003A7C55"/>
    <w:rsid w:val="003B11AF"/>
    <w:rsid w:val="003B11DB"/>
    <w:rsid w:val="003B14EB"/>
    <w:rsid w:val="003B237E"/>
    <w:rsid w:val="003B26CC"/>
    <w:rsid w:val="003B4385"/>
    <w:rsid w:val="003B43E8"/>
    <w:rsid w:val="003B43F3"/>
    <w:rsid w:val="003B4A80"/>
    <w:rsid w:val="003B54BB"/>
    <w:rsid w:val="003B7BAB"/>
    <w:rsid w:val="003C0B32"/>
    <w:rsid w:val="003C0D19"/>
    <w:rsid w:val="003C190A"/>
    <w:rsid w:val="003C20BD"/>
    <w:rsid w:val="003C3845"/>
    <w:rsid w:val="003C4EB4"/>
    <w:rsid w:val="003C52BA"/>
    <w:rsid w:val="003C598E"/>
    <w:rsid w:val="003C5B57"/>
    <w:rsid w:val="003C60D7"/>
    <w:rsid w:val="003C6294"/>
    <w:rsid w:val="003C6328"/>
    <w:rsid w:val="003C79D1"/>
    <w:rsid w:val="003D1DDD"/>
    <w:rsid w:val="003D27E0"/>
    <w:rsid w:val="003D303D"/>
    <w:rsid w:val="003D3800"/>
    <w:rsid w:val="003D3E24"/>
    <w:rsid w:val="003D6279"/>
    <w:rsid w:val="003D78E5"/>
    <w:rsid w:val="003D7D3E"/>
    <w:rsid w:val="003D7DE7"/>
    <w:rsid w:val="003E0B80"/>
    <w:rsid w:val="003E17B9"/>
    <w:rsid w:val="003E2D9B"/>
    <w:rsid w:val="003E314F"/>
    <w:rsid w:val="003E3BDF"/>
    <w:rsid w:val="003E3E06"/>
    <w:rsid w:val="003E433D"/>
    <w:rsid w:val="003E464C"/>
    <w:rsid w:val="003E4847"/>
    <w:rsid w:val="003E5134"/>
    <w:rsid w:val="003E519F"/>
    <w:rsid w:val="003E549D"/>
    <w:rsid w:val="003E5808"/>
    <w:rsid w:val="003E5F46"/>
    <w:rsid w:val="003E6DA0"/>
    <w:rsid w:val="003E70EB"/>
    <w:rsid w:val="003E76E3"/>
    <w:rsid w:val="003E7799"/>
    <w:rsid w:val="003E7F9C"/>
    <w:rsid w:val="003F0B35"/>
    <w:rsid w:val="003F165B"/>
    <w:rsid w:val="003F3086"/>
    <w:rsid w:val="003F309D"/>
    <w:rsid w:val="003F3481"/>
    <w:rsid w:val="003F410E"/>
    <w:rsid w:val="003F4334"/>
    <w:rsid w:val="003F47EA"/>
    <w:rsid w:val="003F5381"/>
    <w:rsid w:val="003F5408"/>
    <w:rsid w:val="003F651E"/>
    <w:rsid w:val="003F662A"/>
    <w:rsid w:val="003F67C3"/>
    <w:rsid w:val="003F68B0"/>
    <w:rsid w:val="003F72F7"/>
    <w:rsid w:val="003F7E65"/>
    <w:rsid w:val="00401500"/>
    <w:rsid w:val="00402285"/>
    <w:rsid w:val="00402718"/>
    <w:rsid w:val="00402CF8"/>
    <w:rsid w:val="004031CC"/>
    <w:rsid w:val="00403466"/>
    <w:rsid w:val="00405281"/>
    <w:rsid w:val="0040757E"/>
    <w:rsid w:val="0040779E"/>
    <w:rsid w:val="004107DC"/>
    <w:rsid w:val="00410D7E"/>
    <w:rsid w:val="00412CEB"/>
    <w:rsid w:val="0041352C"/>
    <w:rsid w:val="0041358B"/>
    <w:rsid w:val="00413965"/>
    <w:rsid w:val="00413C2A"/>
    <w:rsid w:val="00414EB9"/>
    <w:rsid w:val="004153C5"/>
    <w:rsid w:val="00417EDC"/>
    <w:rsid w:val="00417F26"/>
    <w:rsid w:val="004208B8"/>
    <w:rsid w:val="00420A72"/>
    <w:rsid w:val="0042391E"/>
    <w:rsid w:val="00424171"/>
    <w:rsid w:val="00425543"/>
    <w:rsid w:val="00425690"/>
    <w:rsid w:val="0043062A"/>
    <w:rsid w:val="004325C9"/>
    <w:rsid w:val="004335B6"/>
    <w:rsid w:val="00433610"/>
    <w:rsid w:val="00433DE4"/>
    <w:rsid w:val="00435035"/>
    <w:rsid w:val="004401AC"/>
    <w:rsid w:val="0044092E"/>
    <w:rsid w:val="00442CDB"/>
    <w:rsid w:val="00442FBD"/>
    <w:rsid w:val="0044338C"/>
    <w:rsid w:val="004443FB"/>
    <w:rsid w:val="004445E5"/>
    <w:rsid w:val="0044497C"/>
    <w:rsid w:val="004455D0"/>
    <w:rsid w:val="004466CC"/>
    <w:rsid w:val="00446E14"/>
    <w:rsid w:val="004503A8"/>
    <w:rsid w:val="004508DA"/>
    <w:rsid w:val="00451FA6"/>
    <w:rsid w:val="004525F8"/>
    <w:rsid w:val="004526A1"/>
    <w:rsid w:val="00452BC8"/>
    <w:rsid w:val="00452EC1"/>
    <w:rsid w:val="004537DA"/>
    <w:rsid w:val="00454F31"/>
    <w:rsid w:val="004551A3"/>
    <w:rsid w:val="00455F3C"/>
    <w:rsid w:val="00460E2B"/>
    <w:rsid w:val="00461BE9"/>
    <w:rsid w:val="00461D8F"/>
    <w:rsid w:val="00461EB4"/>
    <w:rsid w:val="0046200C"/>
    <w:rsid w:val="004622D8"/>
    <w:rsid w:val="004655E1"/>
    <w:rsid w:val="004663C9"/>
    <w:rsid w:val="00466481"/>
    <w:rsid w:val="004667D9"/>
    <w:rsid w:val="00471095"/>
    <w:rsid w:val="00472478"/>
    <w:rsid w:val="004726F1"/>
    <w:rsid w:val="0047286A"/>
    <w:rsid w:val="00472D06"/>
    <w:rsid w:val="00473C23"/>
    <w:rsid w:val="00474760"/>
    <w:rsid w:val="00474F2D"/>
    <w:rsid w:val="004750FE"/>
    <w:rsid w:val="00475A04"/>
    <w:rsid w:val="00475CEA"/>
    <w:rsid w:val="004767B9"/>
    <w:rsid w:val="00476F32"/>
    <w:rsid w:val="004779DF"/>
    <w:rsid w:val="004802A2"/>
    <w:rsid w:val="00480496"/>
    <w:rsid w:val="004810AC"/>
    <w:rsid w:val="004821B8"/>
    <w:rsid w:val="00482A8F"/>
    <w:rsid w:val="00482ED9"/>
    <w:rsid w:val="00483532"/>
    <w:rsid w:val="0048397B"/>
    <w:rsid w:val="004841D1"/>
    <w:rsid w:val="00484BCC"/>
    <w:rsid w:val="00485DC4"/>
    <w:rsid w:val="0048687A"/>
    <w:rsid w:val="004869CB"/>
    <w:rsid w:val="00490E64"/>
    <w:rsid w:val="004912FC"/>
    <w:rsid w:val="004918B4"/>
    <w:rsid w:val="004919EE"/>
    <w:rsid w:val="00491EF9"/>
    <w:rsid w:val="00491FB1"/>
    <w:rsid w:val="004927EC"/>
    <w:rsid w:val="004947A6"/>
    <w:rsid w:val="00495055"/>
    <w:rsid w:val="00495AA5"/>
    <w:rsid w:val="00496839"/>
    <w:rsid w:val="00496DB8"/>
    <w:rsid w:val="00497C2E"/>
    <w:rsid w:val="004A0DDF"/>
    <w:rsid w:val="004A1CF9"/>
    <w:rsid w:val="004A2859"/>
    <w:rsid w:val="004A2924"/>
    <w:rsid w:val="004A2DB4"/>
    <w:rsid w:val="004A3A3B"/>
    <w:rsid w:val="004A554F"/>
    <w:rsid w:val="004A59DC"/>
    <w:rsid w:val="004A6487"/>
    <w:rsid w:val="004A651A"/>
    <w:rsid w:val="004A685B"/>
    <w:rsid w:val="004B160A"/>
    <w:rsid w:val="004B162E"/>
    <w:rsid w:val="004B173E"/>
    <w:rsid w:val="004B2634"/>
    <w:rsid w:val="004B2F37"/>
    <w:rsid w:val="004B3195"/>
    <w:rsid w:val="004B3E4E"/>
    <w:rsid w:val="004B498E"/>
    <w:rsid w:val="004B5096"/>
    <w:rsid w:val="004B548E"/>
    <w:rsid w:val="004B62CB"/>
    <w:rsid w:val="004B6BFA"/>
    <w:rsid w:val="004B75E3"/>
    <w:rsid w:val="004B792D"/>
    <w:rsid w:val="004B7C6F"/>
    <w:rsid w:val="004C027A"/>
    <w:rsid w:val="004C1D6A"/>
    <w:rsid w:val="004C1E03"/>
    <w:rsid w:val="004C25A2"/>
    <w:rsid w:val="004C377F"/>
    <w:rsid w:val="004C40BC"/>
    <w:rsid w:val="004C512A"/>
    <w:rsid w:val="004C58C9"/>
    <w:rsid w:val="004C59E6"/>
    <w:rsid w:val="004C5BD5"/>
    <w:rsid w:val="004C66C4"/>
    <w:rsid w:val="004C68F2"/>
    <w:rsid w:val="004C70E7"/>
    <w:rsid w:val="004C741E"/>
    <w:rsid w:val="004D01E4"/>
    <w:rsid w:val="004D093A"/>
    <w:rsid w:val="004D0D19"/>
    <w:rsid w:val="004D129C"/>
    <w:rsid w:val="004D29B0"/>
    <w:rsid w:val="004D370A"/>
    <w:rsid w:val="004D3D0F"/>
    <w:rsid w:val="004D40EC"/>
    <w:rsid w:val="004D4728"/>
    <w:rsid w:val="004D6AD1"/>
    <w:rsid w:val="004D6F7A"/>
    <w:rsid w:val="004D6FF5"/>
    <w:rsid w:val="004E0B97"/>
    <w:rsid w:val="004E0CAB"/>
    <w:rsid w:val="004E10E4"/>
    <w:rsid w:val="004E2F7B"/>
    <w:rsid w:val="004E33B9"/>
    <w:rsid w:val="004E3EB4"/>
    <w:rsid w:val="004E4183"/>
    <w:rsid w:val="004E44F7"/>
    <w:rsid w:val="004E4B25"/>
    <w:rsid w:val="004F0512"/>
    <w:rsid w:val="004F06D5"/>
    <w:rsid w:val="004F39F1"/>
    <w:rsid w:val="004F5176"/>
    <w:rsid w:val="004F5301"/>
    <w:rsid w:val="004F5B7E"/>
    <w:rsid w:val="004F5BFD"/>
    <w:rsid w:val="004F660B"/>
    <w:rsid w:val="004F68F5"/>
    <w:rsid w:val="004F7A95"/>
    <w:rsid w:val="005002F9"/>
    <w:rsid w:val="005003F4"/>
    <w:rsid w:val="00500426"/>
    <w:rsid w:val="005007F0"/>
    <w:rsid w:val="0050083D"/>
    <w:rsid w:val="00500CEC"/>
    <w:rsid w:val="00501971"/>
    <w:rsid w:val="0050295E"/>
    <w:rsid w:val="00503289"/>
    <w:rsid w:val="0050363F"/>
    <w:rsid w:val="00503852"/>
    <w:rsid w:val="00503AA2"/>
    <w:rsid w:val="00503BD8"/>
    <w:rsid w:val="00503CA4"/>
    <w:rsid w:val="00503F97"/>
    <w:rsid w:val="00504146"/>
    <w:rsid w:val="00505535"/>
    <w:rsid w:val="00505856"/>
    <w:rsid w:val="00505A0B"/>
    <w:rsid w:val="00505B02"/>
    <w:rsid w:val="00506569"/>
    <w:rsid w:val="0050683A"/>
    <w:rsid w:val="005105BC"/>
    <w:rsid w:val="005115DC"/>
    <w:rsid w:val="005115F1"/>
    <w:rsid w:val="00513108"/>
    <w:rsid w:val="00513177"/>
    <w:rsid w:val="00513495"/>
    <w:rsid w:val="00513A93"/>
    <w:rsid w:val="00514406"/>
    <w:rsid w:val="00514996"/>
    <w:rsid w:val="005155D3"/>
    <w:rsid w:val="00515981"/>
    <w:rsid w:val="00515B32"/>
    <w:rsid w:val="00516710"/>
    <w:rsid w:val="005167C1"/>
    <w:rsid w:val="0051689D"/>
    <w:rsid w:val="005170B0"/>
    <w:rsid w:val="0052008A"/>
    <w:rsid w:val="00520AB0"/>
    <w:rsid w:val="00520D5D"/>
    <w:rsid w:val="00520E14"/>
    <w:rsid w:val="00521C9C"/>
    <w:rsid w:val="005227B8"/>
    <w:rsid w:val="00523752"/>
    <w:rsid w:val="00523896"/>
    <w:rsid w:val="00524064"/>
    <w:rsid w:val="00525DBA"/>
    <w:rsid w:val="0052603B"/>
    <w:rsid w:val="005263C2"/>
    <w:rsid w:val="00526F5E"/>
    <w:rsid w:val="00530443"/>
    <w:rsid w:val="005316AD"/>
    <w:rsid w:val="00531B93"/>
    <w:rsid w:val="00532112"/>
    <w:rsid w:val="00532B03"/>
    <w:rsid w:val="00534662"/>
    <w:rsid w:val="005369A1"/>
    <w:rsid w:val="00537402"/>
    <w:rsid w:val="00537435"/>
    <w:rsid w:val="005378C2"/>
    <w:rsid w:val="00540D42"/>
    <w:rsid w:val="005418A2"/>
    <w:rsid w:val="00541A55"/>
    <w:rsid w:val="005424D9"/>
    <w:rsid w:val="0054319C"/>
    <w:rsid w:val="00543927"/>
    <w:rsid w:val="00544BE5"/>
    <w:rsid w:val="0054524F"/>
    <w:rsid w:val="005452C0"/>
    <w:rsid w:val="00545CF8"/>
    <w:rsid w:val="0054775C"/>
    <w:rsid w:val="00550229"/>
    <w:rsid w:val="00551684"/>
    <w:rsid w:val="00551A90"/>
    <w:rsid w:val="0055279B"/>
    <w:rsid w:val="0055283B"/>
    <w:rsid w:val="005532C0"/>
    <w:rsid w:val="00553646"/>
    <w:rsid w:val="005536F7"/>
    <w:rsid w:val="005538BA"/>
    <w:rsid w:val="00554ABF"/>
    <w:rsid w:val="00556963"/>
    <w:rsid w:val="00556C47"/>
    <w:rsid w:val="00557B7D"/>
    <w:rsid w:val="00557F76"/>
    <w:rsid w:val="005611DA"/>
    <w:rsid w:val="005619AF"/>
    <w:rsid w:val="0056206B"/>
    <w:rsid w:val="005623B1"/>
    <w:rsid w:val="0056304F"/>
    <w:rsid w:val="0056306B"/>
    <w:rsid w:val="00564682"/>
    <w:rsid w:val="00564963"/>
    <w:rsid w:val="00564B71"/>
    <w:rsid w:val="00565D4F"/>
    <w:rsid w:val="0056736F"/>
    <w:rsid w:val="00567AA5"/>
    <w:rsid w:val="005704B9"/>
    <w:rsid w:val="00571347"/>
    <w:rsid w:val="005717E0"/>
    <w:rsid w:val="00571C9F"/>
    <w:rsid w:val="005729E4"/>
    <w:rsid w:val="00573AAE"/>
    <w:rsid w:val="00573BDA"/>
    <w:rsid w:val="00574994"/>
    <w:rsid w:val="00575CB0"/>
    <w:rsid w:val="00575D22"/>
    <w:rsid w:val="00575E72"/>
    <w:rsid w:val="005802B5"/>
    <w:rsid w:val="005814B1"/>
    <w:rsid w:val="00581D01"/>
    <w:rsid w:val="00585098"/>
    <w:rsid w:val="005860D5"/>
    <w:rsid w:val="0058638D"/>
    <w:rsid w:val="005867D7"/>
    <w:rsid w:val="005867E7"/>
    <w:rsid w:val="00586DC4"/>
    <w:rsid w:val="00586F9D"/>
    <w:rsid w:val="005875F3"/>
    <w:rsid w:val="00587EB5"/>
    <w:rsid w:val="00590590"/>
    <w:rsid w:val="00590B55"/>
    <w:rsid w:val="00590E98"/>
    <w:rsid w:val="005926BA"/>
    <w:rsid w:val="00594573"/>
    <w:rsid w:val="00595116"/>
    <w:rsid w:val="005953C0"/>
    <w:rsid w:val="005956C6"/>
    <w:rsid w:val="00595C0D"/>
    <w:rsid w:val="00596C17"/>
    <w:rsid w:val="005975EC"/>
    <w:rsid w:val="005A08A8"/>
    <w:rsid w:val="005A0BE0"/>
    <w:rsid w:val="005A0CCB"/>
    <w:rsid w:val="005A13A8"/>
    <w:rsid w:val="005A209A"/>
    <w:rsid w:val="005A22BE"/>
    <w:rsid w:val="005A22F6"/>
    <w:rsid w:val="005A2E58"/>
    <w:rsid w:val="005A2ED2"/>
    <w:rsid w:val="005A342C"/>
    <w:rsid w:val="005A4C50"/>
    <w:rsid w:val="005A5448"/>
    <w:rsid w:val="005A587E"/>
    <w:rsid w:val="005A58D0"/>
    <w:rsid w:val="005A770C"/>
    <w:rsid w:val="005A7C90"/>
    <w:rsid w:val="005A7F90"/>
    <w:rsid w:val="005B02A9"/>
    <w:rsid w:val="005B0401"/>
    <w:rsid w:val="005B0D24"/>
    <w:rsid w:val="005B1AF7"/>
    <w:rsid w:val="005B22DC"/>
    <w:rsid w:val="005B2D4B"/>
    <w:rsid w:val="005B4154"/>
    <w:rsid w:val="005B43A9"/>
    <w:rsid w:val="005B4529"/>
    <w:rsid w:val="005C0258"/>
    <w:rsid w:val="005C088C"/>
    <w:rsid w:val="005C0EE4"/>
    <w:rsid w:val="005C1371"/>
    <w:rsid w:val="005C2DFF"/>
    <w:rsid w:val="005C3BFA"/>
    <w:rsid w:val="005C40E9"/>
    <w:rsid w:val="005C459B"/>
    <w:rsid w:val="005C562C"/>
    <w:rsid w:val="005C5A72"/>
    <w:rsid w:val="005C5E05"/>
    <w:rsid w:val="005C6E30"/>
    <w:rsid w:val="005C7576"/>
    <w:rsid w:val="005C7DAA"/>
    <w:rsid w:val="005CEC66"/>
    <w:rsid w:val="005D0A2A"/>
    <w:rsid w:val="005D0DC6"/>
    <w:rsid w:val="005D15A4"/>
    <w:rsid w:val="005D18D6"/>
    <w:rsid w:val="005D2B97"/>
    <w:rsid w:val="005D3117"/>
    <w:rsid w:val="005D335D"/>
    <w:rsid w:val="005D35FA"/>
    <w:rsid w:val="005D3A04"/>
    <w:rsid w:val="005D432B"/>
    <w:rsid w:val="005D487C"/>
    <w:rsid w:val="005D54F7"/>
    <w:rsid w:val="005D581D"/>
    <w:rsid w:val="005D5A4C"/>
    <w:rsid w:val="005D5D02"/>
    <w:rsid w:val="005D5FEA"/>
    <w:rsid w:val="005D639D"/>
    <w:rsid w:val="005D7175"/>
    <w:rsid w:val="005D793D"/>
    <w:rsid w:val="005D7AC7"/>
    <w:rsid w:val="005D7B8C"/>
    <w:rsid w:val="005E0562"/>
    <w:rsid w:val="005E0569"/>
    <w:rsid w:val="005E0636"/>
    <w:rsid w:val="005E0B0C"/>
    <w:rsid w:val="005E0C4E"/>
    <w:rsid w:val="005E1DA4"/>
    <w:rsid w:val="005E2791"/>
    <w:rsid w:val="005E4CDC"/>
    <w:rsid w:val="005E6A2E"/>
    <w:rsid w:val="005E6EF7"/>
    <w:rsid w:val="005E7375"/>
    <w:rsid w:val="005F03C8"/>
    <w:rsid w:val="005F0C30"/>
    <w:rsid w:val="005F0D04"/>
    <w:rsid w:val="005F0F0D"/>
    <w:rsid w:val="005F3A04"/>
    <w:rsid w:val="005F4175"/>
    <w:rsid w:val="005F515A"/>
    <w:rsid w:val="005F596C"/>
    <w:rsid w:val="005F5D44"/>
    <w:rsid w:val="005F63F3"/>
    <w:rsid w:val="005F6CF5"/>
    <w:rsid w:val="00601F7D"/>
    <w:rsid w:val="0060213C"/>
    <w:rsid w:val="00602BFF"/>
    <w:rsid w:val="00605476"/>
    <w:rsid w:val="00606C81"/>
    <w:rsid w:val="00607B8F"/>
    <w:rsid w:val="00607EA6"/>
    <w:rsid w:val="006103F2"/>
    <w:rsid w:val="00610810"/>
    <w:rsid w:val="00611011"/>
    <w:rsid w:val="0061179A"/>
    <w:rsid w:val="00611C08"/>
    <w:rsid w:val="00611D12"/>
    <w:rsid w:val="006130BC"/>
    <w:rsid w:val="00613EC4"/>
    <w:rsid w:val="00613FB3"/>
    <w:rsid w:val="006154C9"/>
    <w:rsid w:val="00615C82"/>
    <w:rsid w:val="00615D30"/>
    <w:rsid w:val="00616E7B"/>
    <w:rsid w:val="006178DC"/>
    <w:rsid w:val="00617C41"/>
    <w:rsid w:val="00620246"/>
    <w:rsid w:val="006208F6"/>
    <w:rsid w:val="006220C5"/>
    <w:rsid w:val="006229A6"/>
    <w:rsid w:val="006238DF"/>
    <w:rsid w:val="00624A2D"/>
    <w:rsid w:val="0062520E"/>
    <w:rsid w:val="00625ADA"/>
    <w:rsid w:val="00625DA8"/>
    <w:rsid w:val="00625F37"/>
    <w:rsid w:val="00625FA6"/>
    <w:rsid w:val="00627E59"/>
    <w:rsid w:val="006306FC"/>
    <w:rsid w:val="00630720"/>
    <w:rsid w:val="0063180A"/>
    <w:rsid w:val="00631B4A"/>
    <w:rsid w:val="00631E07"/>
    <w:rsid w:val="00632159"/>
    <w:rsid w:val="00632C73"/>
    <w:rsid w:val="00632E6E"/>
    <w:rsid w:val="006335C7"/>
    <w:rsid w:val="00633EBA"/>
    <w:rsid w:val="0063427C"/>
    <w:rsid w:val="0063454F"/>
    <w:rsid w:val="006345A4"/>
    <w:rsid w:val="00635EAD"/>
    <w:rsid w:val="00636705"/>
    <w:rsid w:val="00637194"/>
    <w:rsid w:val="0063741E"/>
    <w:rsid w:val="006395FB"/>
    <w:rsid w:val="006407BE"/>
    <w:rsid w:val="00640F92"/>
    <w:rsid w:val="0064129A"/>
    <w:rsid w:val="00641FAD"/>
    <w:rsid w:val="00642781"/>
    <w:rsid w:val="00642DFB"/>
    <w:rsid w:val="00643DF3"/>
    <w:rsid w:val="00645CA7"/>
    <w:rsid w:val="0064697E"/>
    <w:rsid w:val="00647764"/>
    <w:rsid w:val="0064792B"/>
    <w:rsid w:val="0065054C"/>
    <w:rsid w:val="00650B78"/>
    <w:rsid w:val="00651AB8"/>
    <w:rsid w:val="00652870"/>
    <w:rsid w:val="00653100"/>
    <w:rsid w:val="00654132"/>
    <w:rsid w:val="006551F3"/>
    <w:rsid w:val="006553AB"/>
    <w:rsid w:val="00655419"/>
    <w:rsid w:val="00655D81"/>
    <w:rsid w:val="006564D8"/>
    <w:rsid w:val="006566B9"/>
    <w:rsid w:val="00656A55"/>
    <w:rsid w:val="006579CC"/>
    <w:rsid w:val="0065E700"/>
    <w:rsid w:val="0066130F"/>
    <w:rsid w:val="00662682"/>
    <w:rsid w:val="00662AF2"/>
    <w:rsid w:val="0066340D"/>
    <w:rsid w:val="0066508E"/>
    <w:rsid w:val="006651C6"/>
    <w:rsid w:val="006655B0"/>
    <w:rsid w:val="006655F6"/>
    <w:rsid w:val="0066676F"/>
    <w:rsid w:val="00666A78"/>
    <w:rsid w:val="00666F28"/>
    <w:rsid w:val="0066727F"/>
    <w:rsid w:val="00667D03"/>
    <w:rsid w:val="0066EBC5"/>
    <w:rsid w:val="00670307"/>
    <w:rsid w:val="00671546"/>
    <w:rsid w:val="006722BB"/>
    <w:rsid w:val="00672307"/>
    <w:rsid w:val="0067335A"/>
    <w:rsid w:val="0067341A"/>
    <w:rsid w:val="00674BCC"/>
    <w:rsid w:val="00675CF0"/>
    <w:rsid w:val="00675DAB"/>
    <w:rsid w:val="0067755A"/>
    <w:rsid w:val="006775F8"/>
    <w:rsid w:val="00677CB0"/>
    <w:rsid w:val="00680044"/>
    <w:rsid w:val="006801AB"/>
    <w:rsid w:val="006801DF"/>
    <w:rsid w:val="006813A8"/>
    <w:rsid w:val="006813B5"/>
    <w:rsid w:val="006815E4"/>
    <w:rsid w:val="00682CD1"/>
    <w:rsid w:val="0068323F"/>
    <w:rsid w:val="006842C3"/>
    <w:rsid w:val="00684AE3"/>
    <w:rsid w:val="00684E08"/>
    <w:rsid w:val="00684EC3"/>
    <w:rsid w:val="006858DF"/>
    <w:rsid w:val="006859D8"/>
    <w:rsid w:val="00685ABB"/>
    <w:rsid w:val="00685B1F"/>
    <w:rsid w:val="00687AF3"/>
    <w:rsid w:val="00690AD9"/>
    <w:rsid w:val="00691941"/>
    <w:rsid w:val="0069207C"/>
    <w:rsid w:val="00692990"/>
    <w:rsid w:val="00693263"/>
    <w:rsid w:val="006937C8"/>
    <w:rsid w:val="00694626"/>
    <w:rsid w:val="0069559F"/>
    <w:rsid w:val="00697446"/>
    <w:rsid w:val="006A190B"/>
    <w:rsid w:val="006A1F70"/>
    <w:rsid w:val="006A2546"/>
    <w:rsid w:val="006A27D4"/>
    <w:rsid w:val="006A2E4C"/>
    <w:rsid w:val="006A3839"/>
    <w:rsid w:val="006A3D3F"/>
    <w:rsid w:val="006A4E0B"/>
    <w:rsid w:val="006A4F7C"/>
    <w:rsid w:val="006A645C"/>
    <w:rsid w:val="006A6B76"/>
    <w:rsid w:val="006A735E"/>
    <w:rsid w:val="006A75E9"/>
    <w:rsid w:val="006A77B5"/>
    <w:rsid w:val="006A8C7B"/>
    <w:rsid w:val="006B0927"/>
    <w:rsid w:val="006B1177"/>
    <w:rsid w:val="006B1E66"/>
    <w:rsid w:val="006B3294"/>
    <w:rsid w:val="006B32E4"/>
    <w:rsid w:val="006B37BF"/>
    <w:rsid w:val="006B417E"/>
    <w:rsid w:val="006B4447"/>
    <w:rsid w:val="006B5537"/>
    <w:rsid w:val="006B5C03"/>
    <w:rsid w:val="006B5DA6"/>
    <w:rsid w:val="006B78CB"/>
    <w:rsid w:val="006C0696"/>
    <w:rsid w:val="006C1383"/>
    <w:rsid w:val="006C1508"/>
    <w:rsid w:val="006C2004"/>
    <w:rsid w:val="006C208B"/>
    <w:rsid w:val="006C35E3"/>
    <w:rsid w:val="006C4514"/>
    <w:rsid w:val="006C484C"/>
    <w:rsid w:val="006C4AA0"/>
    <w:rsid w:val="006C4E63"/>
    <w:rsid w:val="006C4F4E"/>
    <w:rsid w:val="006C5464"/>
    <w:rsid w:val="006C5675"/>
    <w:rsid w:val="006C627D"/>
    <w:rsid w:val="006C6322"/>
    <w:rsid w:val="006D0C7F"/>
    <w:rsid w:val="006D103B"/>
    <w:rsid w:val="006D12A9"/>
    <w:rsid w:val="006D1E2D"/>
    <w:rsid w:val="006D241C"/>
    <w:rsid w:val="006D292B"/>
    <w:rsid w:val="006D33CB"/>
    <w:rsid w:val="006D3FEA"/>
    <w:rsid w:val="006D5501"/>
    <w:rsid w:val="006D5BA0"/>
    <w:rsid w:val="006D6909"/>
    <w:rsid w:val="006D6DB8"/>
    <w:rsid w:val="006D7004"/>
    <w:rsid w:val="006D72FF"/>
    <w:rsid w:val="006E324C"/>
    <w:rsid w:val="006E3D12"/>
    <w:rsid w:val="006E3F6A"/>
    <w:rsid w:val="006E408C"/>
    <w:rsid w:val="006E462C"/>
    <w:rsid w:val="006E4A1C"/>
    <w:rsid w:val="006E6A5C"/>
    <w:rsid w:val="006E7FBE"/>
    <w:rsid w:val="006F0182"/>
    <w:rsid w:val="006F0440"/>
    <w:rsid w:val="006F0453"/>
    <w:rsid w:val="006F079C"/>
    <w:rsid w:val="006F0DCB"/>
    <w:rsid w:val="006F1925"/>
    <w:rsid w:val="006F20B0"/>
    <w:rsid w:val="006F2716"/>
    <w:rsid w:val="006F3784"/>
    <w:rsid w:val="006F3933"/>
    <w:rsid w:val="006F5B5B"/>
    <w:rsid w:val="006F5F30"/>
    <w:rsid w:val="006F6108"/>
    <w:rsid w:val="006F6691"/>
    <w:rsid w:val="007004F5"/>
    <w:rsid w:val="0070082D"/>
    <w:rsid w:val="00700AD4"/>
    <w:rsid w:val="007016B0"/>
    <w:rsid w:val="00701C51"/>
    <w:rsid w:val="00701DBF"/>
    <w:rsid w:val="00702580"/>
    <w:rsid w:val="00703BAD"/>
    <w:rsid w:val="00704416"/>
    <w:rsid w:val="0070492B"/>
    <w:rsid w:val="00704C1F"/>
    <w:rsid w:val="00704EE8"/>
    <w:rsid w:val="007051BC"/>
    <w:rsid w:val="00705648"/>
    <w:rsid w:val="007057DE"/>
    <w:rsid w:val="007058BF"/>
    <w:rsid w:val="0070632C"/>
    <w:rsid w:val="00706599"/>
    <w:rsid w:val="00706AAD"/>
    <w:rsid w:val="00707CDB"/>
    <w:rsid w:val="00710208"/>
    <w:rsid w:val="0071241D"/>
    <w:rsid w:val="00712991"/>
    <w:rsid w:val="00712D51"/>
    <w:rsid w:val="007133A4"/>
    <w:rsid w:val="0071377B"/>
    <w:rsid w:val="00713BA3"/>
    <w:rsid w:val="00714732"/>
    <w:rsid w:val="00714D6D"/>
    <w:rsid w:val="00715B03"/>
    <w:rsid w:val="007160B4"/>
    <w:rsid w:val="00716111"/>
    <w:rsid w:val="00716BEA"/>
    <w:rsid w:val="00716E26"/>
    <w:rsid w:val="0071756C"/>
    <w:rsid w:val="00717813"/>
    <w:rsid w:val="00720F4A"/>
    <w:rsid w:val="00720FD2"/>
    <w:rsid w:val="007219D4"/>
    <w:rsid w:val="00721F9B"/>
    <w:rsid w:val="007226A8"/>
    <w:rsid w:val="00722AC8"/>
    <w:rsid w:val="00722B63"/>
    <w:rsid w:val="00723198"/>
    <w:rsid w:val="0072529E"/>
    <w:rsid w:val="00725C82"/>
    <w:rsid w:val="0072637F"/>
    <w:rsid w:val="00726ACB"/>
    <w:rsid w:val="007270F1"/>
    <w:rsid w:val="00730138"/>
    <w:rsid w:val="00730A9C"/>
    <w:rsid w:val="00731F16"/>
    <w:rsid w:val="00733A4F"/>
    <w:rsid w:val="00734B01"/>
    <w:rsid w:val="00735016"/>
    <w:rsid w:val="007359C1"/>
    <w:rsid w:val="00735D30"/>
    <w:rsid w:val="00736CFC"/>
    <w:rsid w:val="00736F49"/>
    <w:rsid w:val="007412BA"/>
    <w:rsid w:val="007418EC"/>
    <w:rsid w:val="00742AAB"/>
    <w:rsid w:val="00742F53"/>
    <w:rsid w:val="00743140"/>
    <w:rsid w:val="00743331"/>
    <w:rsid w:val="0074635A"/>
    <w:rsid w:val="0074669B"/>
    <w:rsid w:val="00747AF7"/>
    <w:rsid w:val="007509D8"/>
    <w:rsid w:val="007510B8"/>
    <w:rsid w:val="007522B7"/>
    <w:rsid w:val="00754C3A"/>
    <w:rsid w:val="00755325"/>
    <w:rsid w:val="00755BD0"/>
    <w:rsid w:val="00755D04"/>
    <w:rsid w:val="00755F8C"/>
    <w:rsid w:val="007563E9"/>
    <w:rsid w:val="00756C38"/>
    <w:rsid w:val="007572AE"/>
    <w:rsid w:val="007574F6"/>
    <w:rsid w:val="0076017B"/>
    <w:rsid w:val="007608B8"/>
    <w:rsid w:val="00760E45"/>
    <w:rsid w:val="00760F06"/>
    <w:rsid w:val="007616E7"/>
    <w:rsid w:val="0076254F"/>
    <w:rsid w:val="007633EC"/>
    <w:rsid w:val="007649B1"/>
    <w:rsid w:val="00764BE8"/>
    <w:rsid w:val="00764DBB"/>
    <w:rsid w:val="007671C8"/>
    <w:rsid w:val="007714FB"/>
    <w:rsid w:val="007715E3"/>
    <w:rsid w:val="007720A6"/>
    <w:rsid w:val="0077337E"/>
    <w:rsid w:val="00774215"/>
    <w:rsid w:val="00775515"/>
    <w:rsid w:val="00775E0E"/>
    <w:rsid w:val="0077629E"/>
    <w:rsid w:val="007779B1"/>
    <w:rsid w:val="00780799"/>
    <w:rsid w:val="00780BBA"/>
    <w:rsid w:val="00781045"/>
    <w:rsid w:val="007825EF"/>
    <w:rsid w:val="00782A0E"/>
    <w:rsid w:val="007837EA"/>
    <w:rsid w:val="00783911"/>
    <w:rsid w:val="00783B4C"/>
    <w:rsid w:val="00783EC6"/>
    <w:rsid w:val="00783F4B"/>
    <w:rsid w:val="0078469B"/>
    <w:rsid w:val="0078546F"/>
    <w:rsid w:val="0078587D"/>
    <w:rsid w:val="00785CCC"/>
    <w:rsid w:val="007862D2"/>
    <w:rsid w:val="007866D3"/>
    <w:rsid w:val="00786DC2"/>
    <w:rsid w:val="00786F64"/>
    <w:rsid w:val="00787645"/>
    <w:rsid w:val="00787C13"/>
    <w:rsid w:val="00790272"/>
    <w:rsid w:val="00791F12"/>
    <w:rsid w:val="007929DA"/>
    <w:rsid w:val="00792A95"/>
    <w:rsid w:val="0079400E"/>
    <w:rsid w:val="007950EF"/>
    <w:rsid w:val="00795747"/>
    <w:rsid w:val="007965EA"/>
    <w:rsid w:val="00797812"/>
    <w:rsid w:val="007A14D7"/>
    <w:rsid w:val="007A1766"/>
    <w:rsid w:val="007A2610"/>
    <w:rsid w:val="007A28DB"/>
    <w:rsid w:val="007A3D1D"/>
    <w:rsid w:val="007A4692"/>
    <w:rsid w:val="007A4B40"/>
    <w:rsid w:val="007A5100"/>
    <w:rsid w:val="007A56DF"/>
    <w:rsid w:val="007A6586"/>
    <w:rsid w:val="007A75C0"/>
    <w:rsid w:val="007A7A5F"/>
    <w:rsid w:val="007B0835"/>
    <w:rsid w:val="007B0968"/>
    <w:rsid w:val="007B180F"/>
    <w:rsid w:val="007B1852"/>
    <w:rsid w:val="007B2012"/>
    <w:rsid w:val="007B2EEA"/>
    <w:rsid w:val="007B3A6D"/>
    <w:rsid w:val="007B3B01"/>
    <w:rsid w:val="007B43CC"/>
    <w:rsid w:val="007B549F"/>
    <w:rsid w:val="007B5506"/>
    <w:rsid w:val="007B6EFA"/>
    <w:rsid w:val="007B7967"/>
    <w:rsid w:val="007B7A23"/>
    <w:rsid w:val="007B7B98"/>
    <w:rsid w:val="007C0AF5"/>
    <w:rsid w:val="007C0FE6"/>
    <w:rsid w:val="007C1CE8"/>
    <w:rsid w:val="007C37DA"/>
    <w:rsid w:val="007C43F1"/>
    <w:rsid w:val="007C443B"/>
    <w:rsid w:val="007C5AC5"/>
    <w:rsid w:val="007C5FAB"/>
    <w:rsid w:val="007C7859"/>
    <w:rsid w:val="007C7A9A"/>
    <w:rsid w:val="007D092E"/>
    <w:rsid w:val="007D0BAD"/>
    <w:rsid w:val="007D12AF"/>
    <w:rsid w:val="007D2427"/>
    <w:rsid w:val="007D24E4"/>
    <w:rsid w:val="007D2933"/>
    <w:rsid w:val="007D3355"/>
    <w:rsid w:val="007D3411"/>
    <w:rsid w:val="007D3B69"/>
    <w:rsid w:val="007D4A9E"/>
    <w:rsid w:val="007D4D78"/>
    <w:rsid w:val="007D5291"/>
    <w:rsid w:val="007D536D"/>
    <w:rsid w:val="007D5D44"/>
    <w:rsid w:val="007D5DBC"/>
    <w:rsid w:val="007D615B"/>
    <w:rsid w:val="007D775E"/>
    <w:rsid w:val="007D7BAF"/>
    <w:rsid w:val="007E1821"/>
    <w:rsid w:val="007E22A4"/>
    <w:rsid w:val="007E23E0"/>
    <w:rsid w:val="007E2803"/>
    <w:rsid w:val="007E28BA"/>
    <w:rsid w:val="007E28BC"/>
    <w:rsid w:val="007E3394"/>
    <w:rsid w:val="007E3D28"/>
    <w:rsid w:val="007E4EEE"/>
    <w:rsid w:val="007E6A5D"/>
    <w:rsid w:val="007E70CB"/>
    <w:rsid w:val="007E770A"/>
    <w:rsid w:val="007E786E"/>
    <w:rsid w:val="007F217F"/>
    <w:rsid w:val="007F2505"/>
    <w:rsid w:val="007F280D"/>
    <w:rsid w:val="007F2961"/>
    <w:rsid w:val="007F3779"/>
    <w:rsid w:val="007F3EC7"/>
    <w:rsid w:val="007F4092"/>
    <w:rsid w:val="007F491F"/>
    <w:rsid w:val="007F4B71"/>
    <w:rsid w:val="007F555C"/>
    <w:rsid w:val="007F5626"/>
    <w:rsid w:val="007F7820"/>
    <w:rsid w:val="007F7C82"/>
    <w:rsid w:val="00800477"/>
    <w:rsid w:val="008004D8"/>
    <w:rsid w:val="00800D86"/>
    <w:rsid w:val="0080132E"/>
    <w:rsid w:val="008019B4"/>
    <w:rsid w:val="00801A56"/>
    <w:rsid w:val="008020A3"/>
    <w:rsid w:val="008028EF"/>
    <w:rsid w:val="00802A14"/>
    <w:rsid w:val="008037C1"/>
    <w:rsid w:val="00804CC8"/>
    <w:rsid w:val="008056E3"/>
    <w:rsid w:val="00805B27"/>
    <w:rsid w:val="00805CDB"/>
    <w:rsid w:val="00806D11"/>
    <w:rsid w:val="00806DBD"/>
    <w:rsid w:val="00807245"/>
    <w:rsid w:val="00810078"/>
    <w:rsid w:val="008103BB"/>
    <w:rsid w:val="00810A1B"/>
    <w:rsid w:val="00810FAE"/>
    <w:rsid w:val="00811831"/>
    <w:rsid w:val="00812108"/>
    <w:rsid w:val="008123AE"/>
    <w:rsid w:val="00812606"/>
    <w:rsid w:val="00813224"/>
    <w:rsid w:val="008142B4"/>
    <w:rsid w:val="00815ED1"/>
    <w:rsid w:val="008178BA"/>
    <w:rsid w:val="00820409"/>
    <w:rsid w:val="00820F9D"/>
    <w:rsid w:val="00821CF9"/>
    <w:rsid w:val="0082308D"/>
    <w:rsid w:val="0082381F"/>
    <w:rsid w:val="0082435F"/>
    <w:rsid w:val="008249CF"/>
    <w:rsid w:val="008253B0"/>
    <w:rsid w:val="00825BF6"/>
    <w:rsid w:val="00826724"/>
    <w:rsid w:val="00830B2B"/>
    <w:rsid w:val="0083112E"/>
    <w:rsid w:val="008312CF"/>
    <w:rsid w:val="00831802"/>
    <w:rsid w:val="0083227B"/>
    <w:rsid w:val="008323A2"/>
    <w:rsid w:val="00832F45"/>
    <w:rsid w:val="00833008"/>
    <w:rsid w:val="00833431"/>
    <w:rsid w:val="00833C4D"/>
    <w:rsid w:val="00834871"/>
    <w:rsid w:val="00834944"/>
    <w:rsid w:val="00836168"/>
    <w:rsid w:val="0083662E"/>
    <w:rsid w:val="00836C33"/>
    <w:rsid w:val="00840698"/>
    <w:rsid w:val="0084135D"/>
    <w:rsid w:val="008416B3"/>
    <w:rsid w:val="008417ED"/>
    <w:rsid w:val="0084283F"/>
    <w:rsid w:val="00842A71"/>
    <w:rsid w:val="00843548"/>
    <w:rsid w:val="0084417D"/>
    <w:rsid w:val="00844C71"/>
    <w:rsid w:val="00845B1B"/>
    <w:rsid w:val="00846A01"/>
    <w:rsid w:val="00846AB2"/>
    <w:rsid w:val="00846B97"/>
    <w:rsid w:val="008472AA"/>
    <w:rsid w:val="008502BD"/>
    <w:rsid w:val="0085038A"/>
    <w:rsid w:val="00850B19"/>
    <w:rsid w:val="00850D1A"/>
    <w:rsid w:val="008522C4"/>
    <w:rsid w:val="0085260E"/>
    <w:rsid w:val="008529F5"/>
    <w:rsid w:val="00854C70"/>
    <w:rsid w:val="00855F42"/>
    <w:rsid w:val="0085622F"/>
    <w:rsid w:val="00856E5E"/>
    <w:rsid w:val="00857139"/>
    <w:rsid w:val="008578BB"/>
    <w:rsid w:val="008612A2"/>
    <w:rsid w:val="0086138D"/>
    <w:rsid w:val="0086189F"/>
    <w:rsid w:val="0086193B"/>
    <w:rsid w:val="00862145"/>
    <w:rsid w:val="0086280E"/>
    <w:rsid w:val="0086291F"/>
    <w:rsid w:val="0086448E"/>
    <w:rsid w:val="00864851"/>
    <w:rsid w:val="008651FE"/>
    <w:rsid w:val="008657DD"/>
    <w:rsid w:val="00865DA3"/>
    <w:rsid w:val="00865F06"/>
    <w:rsid w:val="0086630E"/>
    <w:rsid w:val="00866A2A"/>
    <w:rsid w:val="00866C59"/>
    <w:rsid w:val="008673E4"/>
    <w:rsid w:val="0087239A"/>
    <w:rsid w:val="00873C8B"/>
    <w:rsid w:val="00874530"/>
    <w:rsid w:val="00875839"/>
    <w:rsid w:val="00875C4E"/>
    <w:rsid w:val="008801D5"/>
    <w:rsid w:val="00880904"/>
    <w:rsid w:val="00881D10"/>
    <w:rsid w:val="00882EE4"/>
    <w:rsid w:val="008852D4"/>
    <w:rsid w:val="00885531"/>
    <w:rsid w:val="00885C04"/>
    <w:rsid w:val="008901A3"/>
    <w:rsid w:val="00890EE8"/>
    <w:rsid w:val="00890F55"/>
    <w:rsid w:val="00891305"/>
    <w:rsid w:val="00891532"/>
    <w:rsid w:val="00891588"/>
    <w:rsid w:val="0089158D"/>
    <w:rsid w:val="00891E1F"/>
    <w:rsid w:val="00891F6E"/>
    <w:rsid w:val="00892810"/>
    <w:rsid w:val="00893A31"/>
    <w:rsid w:val="00893B4F"/>
    <w:rsid w:val="00893E30"/>
    <w:rsid w:val="00894671"/>
    <w:rsid w:val="00894D4F"/>
    <w:rsid w:val="008952DC"/>
    <w:rsid w:val="00895882"/>
    <w:rsid w:val="0089593F"/>
    <w:rsid w:val="00895C9A"/>
    <w:rsid w:val="00895DAA"/>
    <w:rsid w:val="008A26E5"/>
    <w:rsid w:val="008A31B3"/>
    <w:rsid w:val="008A400F"/>
    <w:rsid w:val="008A4CCC"/>
    <w:rsid w:val="008A4DF3"/>
    <w:rsid w:val="008A6DA8"/>
    <w:rsid w:val="008A6F68"/>
    <w:rsid w:val="008A7508"/>
    <w:rsid w:val="008A7B8B"/>
    <w:rsid w:val="008B1B15"/>
    <w:rsid w:val="008B1BC7"/>
    <w:rsid w:val="008B1D1E"/>
    <w:rsid w:val="008B2518"/>
    <w:rsid w:val="008B274A"/>
    <w:rsid w:val="008B281B"/>
    <w:rsid w:val="008B2A0E"/>
    <w:rsid w:val="008B2E88"/>
    <w:rsid w:val="008B32FA"/>
    <w:rsid w:val="008B407B"/>
    <w:rsid w:val="008B40A5"/>
    <w:rsid w:val="008B46E5"/>
    <w:rsid w:val="008B4AD9"/>
    <w:rsid w:val="008B5890"/>
    <w:rsid w:val="008B5893"/>
    <w:rsid w:val="008B59CC"/>
    <w:rsid w:val="008B5CE3"/>
    <w:rsid w:val="008B610F"/>
    <w:rsid w:val="008B64E0"/>
    <w:rsid w:val="008B779E"/>
    <w:rsid w:val="008C0380"/>
    <w:rsid w:val="008C13A6"/>
    <w:rsid w:val="008C1A92"/>
    <w:rsid w:val="008C2FAC"/>
    <w:rsid w:val="008C42A4"/>
    <w:rsid w:val="008C43B3"/>
    <w:rsid w:val="008C4C98"/>
    <w:rsid w:val="008C572B"/>
    <w:rsid w:val="008C5CF6"/>
    <w:rsid w:val="008C5E23"/>
    <w:rsid w:val="008C7310"/>
    <w:rsid w:val="008C7B20"/>
    <w:rsid w:val="008D1414"/>
    <w:rsid w:val="008D1A15"/>
    <w:rsid w:val="008D1A2E"/>
    <w:rsid w:val="008D2057"/>
    <w:rsid w:val="008D214E"/>
    <w:rsid w:val="008D284C"/>
    <w:rsid w:val="008D29ED"/>
    <w:rsid w:val="008D2B1F"/>
    <w:rsid w:val="008D380A"/>
    <w:rsid w:val="008D3F6A"/>
    <w:rsid w:val="008D3FF0"/>
    <w:rsid w:val="008D47E2"/>
    <w:rsid w:val="008D4824"/>
    <w:rsid w:val="008D5F6E"/>
    <w:rsid w:val="008D5FF1"/>
    <w:rsid w:val="008D6C94"/>
    <w:rsid w:val="008E01D4"/>
    <w:rsid w:val="008E01E2"/>
    <w:rsid w:val="008E06C0"/>
    <w:rsid w:val="008E07F3"/>
    <w:rsid w:val="008E1F8B"/>
    <w:rsid w:val="008E2EF8"/>
    <w:rsid w:val="008E44D2"/>
    <w:rsid w:val="008E4BFE"/>
    <w:rsid w:val="008E5B2B"/>
    <w:rsid w:val="008E63DA"/>
    <w:rsid w:val="008E681E"/>
    <w:rsid w:val="008E690A"/>
    <w:rsid w:val="008E6946"/>
    <w:rsid w:val="008E6E5C"/>
    <w:rsid w:val="008F00B9"/>
    <w:rsid w:val="008F0234"/>
    <w:rsid w:val="008F0948"/>
    <w:rsid w:val="008F2246"/>
    <w:rsid w:val="008F3A14"/>
    <w:rsid w:val="008F3B90"/>
    <w:rsid w:val="008F4418"/>
    <w:rsid w:val="008F48D3"/>
    <w:rsid w:val="008F5195"/>
    <w:rsid w:val="008F60AF"/>
    <w:rsid w:val="008F75FD"/>
    <w:rsid w:val="008F77F3"/>
    <w:rsid w:val="008F7E1A"/>
    <w:rsid w:val="00900764"/>
    <w:rsid w:val="00900EC9"/>
    <w:rsid w:val="00902A4A"/>
    <w:rsid w:val="00902DCD"/>
    <w:rsid w:val="009034F9"/>
    <w:rsid w:val="0090426F"/>
    <w:rsid w:val="00904451"/>
    <w:rsid w:val="00904C3D"/>
    <w:rsid w:val="00904D87"/>
    <w:rsid w:val="00905A31"/>
    <w:rsid w:val="0090614F"/>
    <w:rsid w:val="0090629D"/>
    <w:rsid w:val="00906A0D"/>
    <w:rsid w:val="00906C52"/>
    <w:rsid w:val="00906F11"/>
    <w:rsid w:val="00906F74"/>
    <w:rsid w:val="009070D3"/>
    <w:rsid w:val="009076F0"/>
    <w:rsid w:val="00911174"/>
    <w:rsid w:val="00912147"/>
    <w:rsid w:val="00912CC3"/>
    <w:rsid w:val="00913014"/>
    <w:rsid w:val="00913A46"/>
    <w:rsid w:val="00914D56"/>
    <w:rsid w:val="00915209"/>
    <w:rsid w:val="009160BD"/>
    <w:rsid w:val="0091622C"/>
    <w:rsid w:val="00916567"/>
    <w:rsid w:val="00916CC8"/>
    <w:rsid w:val="00917F11"/>
    <w:rsid w:val="0092098C"/>
    <w:rsid w:val="00921B72"/>
    <w:rsid w:val="00922719"/>
    <w:rsid w:val="00922B0A"/>
    <w:rsid w:val="009234E7"/>
    <w:rsid w:val="00923511"/>
    <w:rsid w:val="0092399A"/>
    <w:rsid w:val="00923B77"/>
    <w:rsid w:val="009254EC"/>
    <w:rsid w:val="009266D3"/>
    <w:rsid w:val="00927F4C"/>
    <w:rsid w:val="0093043C"/>
    <w:rsid w:val="009308BC"/>
    <w:rsid w:val="00930C5A"/>
    <w:rsid w:val="0093161C"/>
    <w:rsid w:val="00931A20"/>
    <w:rsid w:val="00931A37"/>
    <w:rsid w:val="00931DAC"/>
    <w:rsid w:val="00932987"/>
    <w:rsid w:val="00933852"/>
    <w:rsid w:val="009346BF"/>
    <w:rsid w:val="0093578B"/>
    <w:rsid w:val="009361F1"/>
    <w:rsid w:val="00936A42"/>
    <w:rsid w:val="00937610"/>
    <w:rsid w:val="00937C21"/>
    <w:rsid w:val="009408A9"/>
    <w:rsid w:val="00940B28"/>
    <w:rsid w:val="0094102E"/>
    <w:rsid w:val="0094197A"/>
    <w:rsid w:val="00941BB5"/>
    <w:rsid w:val="00941BF9"/>
    <w:rsid w:val="00942B4C"/>
    <w:rsid w:val="009443D5"/>
    <w:rsid w:val="0094478B"/>
    <w:rsid w:val="00945BE5"/>
    <w:rsid w:val="0094630F"/>
    <w:rsid w:val="00946946"/>
    <w:rsid w:val="00947B34"/>
    <w:rsid w:val="00947C18"/>
    <w:rsid w:val="00950392"/>
    <w:rsid w:val="00950A81"/>
    <w:rsid w:val="00951480"/>
    <w:rsid w:val="00951892"/>
    <w:rsid w:val="00951CD9"/>
    <w:rsid w:val="00952640"/>
    <w:rsid w:val="009527F7"/>
    <w:rsid w:val="00953179"/>
    <w:rsid w:val="009536BB"/>
    <w:rsid w:val="00953785"/>
    <w:rsid w:val="00960918"/>
    <w:rsid w:val="00960B02"/>
    <w:rsid w:val="009612C6"/>
    <w:rsid w:val="00962056"/>
    <w:rsid w:val="009629AC"/>
    <w:rsid w:val="009631C9"/>
    <w:rsid w:val="00963B52"/>
    <w:rsid w:val="00963CC8"/>
    <w:rsid w:val="009642D7"/>
    <w:rsid w:val="009647AF"/>
    <w:rsid w:val="00964C65"/>
    <w:rsid w:val="009657C0"/>
    <w:rsid w:val="00965C29"/>
    <w:rsid w:val="009662B0"/>
    <w:rsid w:val="00966CE6"/>
    <w:rsid w:val="009679E4"/>
    <w:rsid w:val="00967A72"/>
    <w:rsid w:val="00972D9B"/>
    <w:rsid w:val="00973436"/>
    <w:rsid w:val="00974922"/>
    <w:rsid w:val="00977382"/>
    <w:rsid w:val="00977C5A"/>
    <w:rsid w:val="0098020F"/>
    <w:rsid w:val="00980A31"/>
    <w:rsid w:val="009810B8"/>
    <w:rsid w:val="00981285"/>
    <w:rsid w:val="00981CFF"/>
    <w:rsid w:val="00981F29"/>
    <w:rsid w:val="00982071"/>
    <w:rsid w:val="009826E2"/>
    <w:rsid w:val="00982A9A"/>
    <w:rsid w:val="00983C0C"/>
    <w:rsid w:val="00983CC4"/>
    <w:rsid w:val="00984E4B"/>
    <w:rsid w:val="00987388"/>
    <w:rsid w:val="00987443"/>
    <w:rsid w:val="0099069A"/>
    <w:rsid w:val="00990B94"/>
    <w:rsid w:val="00991601"/>
    <w:rsid w:val="0099175C"/>
    <w:rsid w:val="0099179D"/>
    <w:rsid w:val="00991CDA"/>
    <w:rsid w:val="009921CC"/>
    <w:rsid w:val="0099301D"/>
    <w:rsid w:val="009931F0"/>
    <w:rsid w:val="009937CD"/>
    <w:rsid w:val="00994BDE"/>
    <w:rsid w:val="00994C63"/>
    <w:rsid w:val="0099529A"/>
    <w:rsid w:val="00995E82"/>
    <w:rsid w:val="00996697"/>
    <w:rsid w:val="009A0827"/>
    <w:rsid w:val="009A29C4"/>
    <w:rsid w:val="009A34C6"/>
    <w:rsid w:val="009A3A77"/>
    <w:rsid w:val="009A3CB3"/>
    <w:rsid w:val="009A4CDD"/>
    <w:rsid w:val="009A5543"/>
    <w:rsid w:val="009A5739"/>
    <w:rsid w:val="009A6036"/>
    <w:rsid w:val="009A67DA"/>
    <w:rsid w:val="009A69B9"/>
    <w:rsid w:val="009A7968"/>
    <w:rsid w:val="009B00B8"/>
    <w:rsid w:val="009B0931"/>
    <w:rsid w:val="009B0F90"/>
    <w:rsid w:val="009B172D"/>
    <w:rsid w:val="009B236B"/>
    <w:rsid w:val="009B26A4"/>
    <w:rsid w:val="009B2BDC"/>
    <w:rsid w:val="009B2BE2"/>
    <w:rsid w:val="009B3106"/>
    <w:rsid w:val="009B405D"/>
    <w:rsid w:val="009B5AB8"/>
    <w:rsid w:val="009B77EC"/>
    <w:rsid w:val="009C0043"/>
    <w:rsid w:val="009C0548"/>
    <w:rsid w:val="009C072C"/>
    <w:rsid w:val="009C0C82"/>
    <w:rsid w:val="009C1EA5"/>
    <w:rsid w:val="009C201D"/>
    <w:rsid w:val="009C24A1"/>
    <w:rsid w:val="009C28B6"/>
    <w:rsid w:val="009C28E6"/>
    <w:rsid w:val="009C2DE8"/>
    <w:rsid w:val="009C41F7"/>
    <w:rsid w:val="009C4826"/>
    <w:rsid w:val="009C4B43"/>
    <w:rsid w:val="009C4C28"/>
    <w:rsid w:val="009C4DB8"/>
    <w:rsid w:val="009C5325"/>
    <w:rsid w:val="009C66F7"/>
    <w:rsid w:val="009C7309"/>
    <w:rsid w:val="009C7836"/>
    <w:rsid w:val="009CAAE3"/>
    <w:rsid w:val="009D03B6"/>
    <w:rsid w:val="009D0AD7"/>
    <w:rsid w:val="009D1716"/>
    <w:rsid w:val="009D1CAA"/>
    <w:rsid w:val="009D350C"/>
    <w:rsid w:val="009D35F4"/>
    <w:rsid w:val="009D36E2"/>
    <w:rsid w:val="009D7502"/>
    <w:rsid w:val="009D751F"/>
    <w:rsid w:val="009D783E"/>
    <w:rsid w:val="009D7B3F"/>
    <w:rsid w:val="009E0E19"/>
    <w:rsid w:val="009E1F24"/>
    <w:rsid w:val="009E2785"/>
    <w:rsid w:val="009E2D31"/>
    <w:rsid w:val="009E35C0"/>
    <w:rsid w:val="009E35DD"/>
    <w:rsid w:val="009E59FF"/>
    <w:rsid w:val="009E5AE1"/>
    <w:rsid w:val="009E62A7"/>
    <w:rsid w:val="009E65FB"/>
    <w:rsid w:val="009E6902"/>
    <w:rsid w:val="009E7D15"/>
    <w:rsid w:val="009F1C9F"/>
    <w:rsid w:val="009F24FD"/>
    <w:rsid w:val="009F2C6E"/>
    <w:rsid w:val="009F4C7D"/>
    <w:rsid w:val="009F4D65"/>
    <w:rsid w:val="009F61BF"/>
    <w:rsid w:val="009F6867"/>
    <w:rsid w:val="009F7461"/>
    <w:rsid w:val="00A0066D"/>
    <w:rsid w:val="00A00883"/>
    <w:rsid w:val="00A02260"/>
    <w:rsid w:val="00A032B5"/>
    <w:rsid w:val="00A032C2"/>
    <w:rsid w:val="00A03AE6"/>
    <w:rsid w:val="00A05BA0"/>
    <w:rsid w:val="00A0658E"/>
    <w:rsid w:val="00A06FB6"/>
    <w:rsid w:val="00A07187"/>
    <w:rsid w:val="00A073A0"/>
    <w:rsid w:val="00A11B98"/>
    <w:rsid w:val="00A11CF6"/>
    <w:rsid w:val="00A11DF2"/>
    <w:rsid w:val="00A12B39"/>
    <w:rsid w:val="00A13BDC"/>
    <w:rsid w:val="00A14E35"/>
    <w:rsid w:val="00A157BE"/>
    <w:rsid w:val="00A15EB2"/>
    <w:rsid w:val="00A16B37"/>
    <w:rsid w:val="00A16EDF"/>
    <w:rsid w:val="00A1785C"/>
    <w:rsid w:val="00A20736"/>
    <w:rsid w:val="00A218FA"/>
    <w:rsid w:val="00A21941"/>
    <w:rsid w:val="00A21CCD"/>
    <w:rsid w:val="00A22A20"/>
    <w:rsid w:val="00A22DFE"/>
    <w:rsid w:val="00A242BB"/>
    <w:rsid w:val="00A24367"/>
    <w:rsid w:val="00A25DC7"/>
    <w:rsid w:val="00A26881"/>
    <w:rsid w:val="00A26CAA"/>
    <w:rsid w:val="00A272E8"/>
    <w:rsid w:val="00A27C39"/>
    <w:rsid w:val="00A30165"/>
    <w:rsid w:val="00A31C5F"/>
    <w:rsid w:val="00A33B17"/>
    <w:rsid w:val="00A33FA0"/>
    <w:rsid w:val="00A34023"/>
    <w:rsid w:val="00A341F7"/>
    <w:rsid w:val="00A343CA"/>
    <w:rsid w:val="00A35782"/>
    <w:rsid w:val="00A36367"/>
    <w:rsid w:val="00A37400"/>
    <w:rsid w:val="00A37887"/>
    <w:rsid w:val="00A4187A"/>
    <w:rsid w:val="00A43D60"/>
    <w:rsid w:val="00A44078"/>
    <w:rsid w:val="00A44187"/>
    <w:rsid w:val="00A44637"/>
    <w:rsid w:val="00A461F5"/>
    <w:rsid w:val="00A46A42"/>
    <w:rsid w:val="00A46EDD"/>
    <w:rsid w:val="00A472B5"/>
    <w:rsid w:val="00A476A9"/>
    <w:rsid w:val="00A47722"/>
    <w:rsid w:val="00A47C8C"/>
    <w:rsid w:val="00A50B55"/>
    <w:rsid w:val="00A52473"/>
    <w:rsid w:val="00A52F2C"/>
    <w:rsid w:val="00A53323"/>
    <w:rsid w:val="00A547FC"/>
    <w:rsid w:val="00A55026"/>
    <w:rsid w:val="00A554CB"/>
    <w:rsid w:val="00A55A1D"/>
    <w:rsid w:val="00A55A91"/>
    <w:rsid w:val="00A55E02"/>
    <w:rsid w:val="00A56106"/>
    <w:rsid w:val="00A562B5"/>
    <w:rsid w:val="00A565BA"/>
    <w:rsid w:val="00A56768"/>
    <w:rsid w:val="00A5798F"/>
    <w:rsid w:val="00A579A2"/>
    <w:rsid w:val="00A58355"/>
    <w:rsid w:val="00A606ED"/>
    <w:rsid w:val="00A60F21"/>
    <w:rsid w:val="00A6206A"/>
    <w:rsid w:val="00A62165"/>
    <w:rsid w:val="00A623AB"/>
    <w:rsid w:val="00A62641"/>
    <w:rsid w:val="00A627FC"/>
    <w:rsid w:val="00A6305B"/>
    <w:rsid w:val="00A63881"/>
    <w:rsid w:val="00A6396B"/>
    <w:rsid w:val="00A639A4"/>
    <w:rsid w:val="00A640C4"/>
    <w:rsid w:val="00A64977"/>
    <w:rsid w:val="00A64994"/>
    <w:rsid w:val="00A65819"/>
    <w:rsid w:val="00A65888"/>
    <w:rsid w:val="00A66B5C"/>
    <w:rsid w:val="00A6725A"/>
    <w:rsid w:val="00A67CE5"/>
    <w:rsid w:val="00A709CB"/>
    <w:rsid w:val="00A70DE1"/>
    <w:rsid w:val="00A73976"/>
    <w:rsid w:val="00A73EF9"/>
    <w:rsid w:val="00A749A2"/>
    <w:rsid w:val="00A74D40"/>
    <w:rsid w:val="00A75C39"/>
    <w:rsid w:val="00A766CB"/>
    <w:rsid w:val="00A76DF5"/>
    <w:rsid w:val="00A7733F"/>
    <w:rsid w:val="00A777CB"/>
    <w:rsid w:val="00A80064"/>
    <w:rsid w:val="00A803E2"/>
    <w:rsid w:val="00A80DE6"/>
    <w:rsid w:val="00A8123D"/>
    <w:rsid w:val="00A82AC3"/>
    <w:rsid w:val="00A82FFB"/>
    <w:rsid w:val="00A84BDE"/>
    <w:rsid w:val="00A84C25"/>
    <w:rsid w:val="00A84E28"/>
    <w:rsid w:val="00A86E5D"/>
    <w:rsid w:val="00A870A8"/>
    <w:rsid w:val="00A875DE"/>
    <w:rsid w:val="00A87D63"/>
    <w:rsid w:val="00A91742"/>
    <w:rsid w:val="00A920BA"/>
    <w:rsid w:val="00A92CD6"/>
    <w:rsid w:val="00A93415"/>
    <w:rsid w:val="00A93AFE"/>
    <w:rsid w:val="00A95065"/>
    <w:rsid w:val="00A95516"/>
    <w:rsid w:val="00A9578F"/>
    <w:rsid w:val="00A95BCD"/>
    <w:rsid w:val="00A962D4"/>
    <w:rsid w:val="00A977D1"/>
    <w:rsid w:val="00A97B33"/>
    <w:rsid w:val="00AA022A"/>
    <w:rsid w:val="00AA1438"/>
    <w:rsid w:val="00AA19A6"/>
    <w:rsid w:val="00AA2B47"/>
    <w:rsid w:val="00AA2F9A"/>
    <w:rsid w:val="00AA3219"/>
    <w:rsid w:val="00AA331B"/>
    <w:rsid w:val="00AA37B7"/>
    <w:rsid w:val="00AA3A2D"/>
    <w:rsid w:val="00AA4AE4"/>
    <w:rsid w:val="00AA4DE2"/>
    <w:rsid w:val="00AA4E48"/>
    <w:rsid w:val="00AA6024"/>
    <w:rsid w:val="00AA654B"/>
    <w:rsid w:val="00AA7C2E"/>
    <w:rsid w:val="00AA7FAA"/>
    <w:rsid w:val="00AB00B3"/>
    <w:rsid w:val="00AB047C"/>
    <w:rsid w:val="00AB13DF"/>
    <w:rsid w:val="00AB14CD"/>
    <w:rsid w:val="00AB1D0F"/>
    <w:rsid w:val="00AB2634"/>
    <w:rsid w:val="00AB2718"/>
    <w:rsid w:val="00AB3ABB"/>
    <w:rsid w:val="00AB4289"/>
    <w:rsid w:val="00AB4EF7"/>
    <w:rsid w:val="00AB605B"/>
    <w:rsid w:val="00AB68C7"/>
    <w:rsid w:val="00AB690B"/>
    <w:rsid w:val="00AB6A70"/>
    <w:rsid w:val="00AC1AAD"/>
    <w:rsid w:val="00AC21A5"/>
    <w:rsid w:val="00AC2295"/>
    <w:rsid w:val="00AC26FC"/>
    <w:rsid w:val="00AC3BB3"/>
    <w:rsid w:val="00AC3F7D"/>
    <w:rsid w:val="00AC4E5D"/>
    <w:rsid w:val="00AC5795"/>
    <w:rsid w:val="00AC585B"/>
    <w:rsid w:val="00AC5992"/>
    <w:rsid w:val="00AC59D2"/>
    <w:rsid w:val="00AC6307"/>
    <w:rsid w:val="00AC63D6"/>
    <w:rsid w:val="00AC6685"/>
    <w:rsid w:val="00AC6EED"/>
    <w:rsid w:val="00AC7A8E"/>
    <w:rsid w:val="00AC7AF8"/>
    <w:rsid w:val="00AD0706"/>
    <w:rsid w:val="00AD09DB"/>
    <w:rsid w:val="00AD0C1B"/>
    <w:rsid w:val="00AD0D00"/>
    <w:rsid w:val="00AD164F"/>
    <w:rsid w:val="00AD1A8A"/>
    <w:rsid w:val="00AD287F"/>
    <w:rsid w:val="00AD28AA"/>
    <w:rsid w:val="00AD3D66"/>
    <w:rsid w:val="00AD6844"/>
    <w:rsid w:val="00AD6FAF"/>
    <w:rsid w:val="00AE01CD"/>
    <w:rsid w:val="00AE041F"/>
    <w:rsid w:val="00AE1275"/>
    <w:rsid w:val="00AE2426"/>
    <w:rsid w:val="00AE2BFB"/>
    <w:rsid w:val="00AE32AD"/>
    <w:rsid w:val="00AE3771"/>
    <w:rsid w:val="00AE40B9"/>
    <w:rsid w:val="00AE4F0B"/>
    <w:rsid w:val="00AE5763"/>
    <w:rsid w:val="00AE5D67"/>
    <w:rsid w:val="00AE7B10"/>
    <w:rsid w:val="00AF0B6D"/>
    <w:rsid w:val="00AF0E4E"/>
    <w:rsid w:val="00AF1146"/>
    <w:rsid w:val="00AF1FCE"/>
    <w:rsid w:val="00AF2576"/>
    <w:rsid w:val="00AF29A6"/>
    <w:rsid w:val="00AF349A"/>
    <w:rsid w:val="00AF3E0C"/>
    <w:rsid w:val="00AF4766"/>
    <w:rsid w:val="00AF4F07"/>
    <w:rsid w:val="00AF6704"/>
    <w:rsid w:val="00AF6D43"/>
    <w:rsid w:val="00B00712"/>
    <w:rsid w:val="00B01490"/>
    <w:rsid w:val="00B0204A"/>
    <w:rsid w:val="00B0232B"/>
    <w:rsid w:val="00B02823"/>
    <w:rsid w:val="00B0289B"/>
    <w:rsid w:val="00B02ED4"/>
    <w:rsid w:val="00B0326B"/>
    <w:rsid w:val="00B032BD"/>
    <w:rsid w:val="00B03614"/>
    <w:rsid w:val="00B038E1"/>
    <w:rsid w:val="00B041B0"/>
    <w:rsid w:val="00B044B5"/>
    <w:rsid w:val="00B04564"/>
    <w:rsid w:val="00B0472A"/>
    <w:rsid w:val="00B0508D"/>
    <w:rsid w:val="00B053BB"/>
    <w:rsid w:val="00B05707"/>
    <w:rsid w:val="00B05FC7"/>
    <w:rsid w:val="00B0613F"/>
    <w:rsid w:val="00B06252"/>
    <w:rsid w:val="00B0626E"/>
    <w:rsid w:val="00B06B7D"/>
    <w:rsid w:val="00B07E53"/>
    <w:rsid w:val="00B10624"/>
    <w:rsid w:val="00B10A8C"/>
    <w:rsid w:val="00B13330"/>
    <w:rsid w:val="00B141AF"/>
    <w:rsid w:val="00B1572E"/>
    <w:rsid w:val="00B15B85"/>
    <w:rsid w:val="00B16A9E"/>
    <w:rsid w:val="00B20E18"/>
    <w:rsid w:val="00B213CE"/>
    <w:rsid w:val="00B21A60"/>
    <w:rsid w:val="00B22924"/>
    <w:rsid w:val="00B23FEE"/>
    <w:rsid w:val="00B2615E"/>
    <w:rsid w:val="00B26FF4"/>
    <w:rsid w:val="00B274CD"/>
    <w:rsid w:val="00B27947"/>
    <w:rsid w:val="00B31A72"/>
    <w:rsid w:val="00B321E2"/>
    <w:rsid w:val="00B323D0"/>
    <w:rsid w:val="00B34289"/>
    <w:rsid w:val="00B349BA"/>
    <w:rsid w:val="00B3570F"/>
    <w:rsid w:val="00B35DBD"/>
    <w:rsid w:val="00B367B6"/>
    <w:rsid w:val="00B40343"/>
    <w:rsid w:val="00B404A5"/>
    <w:rsid w:val="00B40777"/>
    <w:rsid w:val="00B40A3D"/>
    <w:rsid w:val="00B40F40"/>
    <w:rsid w:val="00B40F8E"/>
    <w:rsid w:val="00B4106B"/>
    <w:rsid w:val="00B4137E"/>
    <w:rsid w:val="00B4242D"/>
    <w:rsid w:val="00B43548"/>
    <w:rsid w:val="00B43AD5"/>
    <w:rsid w:val="00B43DDC"/>
    <w:rsid w:val="00B44C3B"/>
    <w:rsid w:val="00B44F44"/>
    <w:rsid w:val="00B45062"/>
    <w:rsid w:val="00B46231"/>
    <w:rsid w:val="00B468D5"/>
    <w:rsid w:val="00B46E30"/>
    <w:rsid w:val="00B475CC"/>
    <w:rsid w:val="00B50DCE"/>
    <w:rsid w:val="00B515E1"/>
    <w:rsid w:val="00B52C36"/>
    <w:rsid w:val="00B531BC"/>
    <w:rsid w:val="00B5363B"/>
    <w:rsid w:val="00B54261"/>
    <w:rsid w:val="00B54361"/>
    <w:rsid w:val="00B54951"/>
    <w:rsid w:val="00B555E5"/>
    <w:rsid w:val="00B56E64"/>
    <w:rsid w:val="00B56F7D"/>
    <w:rsid w:val="00B57DBF"/>
    <w:rsid w:val="00B60161"/>
    <w:rsid w:val="00B6186F"/>
    <w:rsid w:val="00B61F65"/>
    <w:rsid w:val="00B62068"/>
    <w:rsid w:val="00B625E0"/>
    <w:rsid w:val="00B628DC"/>
    <w:rsid w:val="00B62A8E"/>
    <w:rsid w:val="00B635AD"/>
    <w:rsid w:val="00B638F2"/>
    <w:rsid w:val="00B6390E"/>
    <w:rsid w:val="00B64F06"/>
    <w:rsid w:val="00B65FB9"/>
    <w:rsid w:val="00B66687"/>
    <w:rsid w:val="00B6675D"/>
    <w:rsid w:val="00B67D30"/>
    <w:rsid w:val="00B67E7E"/>
    <w:rsid w:val="00B7020A"/>
    <w:rsid w:val="00B71EBF"/>
    <w:rsid w:val="00B74A0B"/>
    <w:rsid w:val="00B75070"/>
    <w:rsid w:val="00B750FF"/>
    <w:rsid w:val="00B76355"/>
    <w:rsid w:val="00B76B0D"/>
    <w:rsid w:val="00B76FA4"/>
    <w:rsid w:val="00B772C7"/>
    <w:rsid w:val="00B80718"/>
    <w:rsid w:val="00B82EC1"/>
    <w:rsid w:val="00B83524"/>
    <w:rsid w:val="00B83C24"/>
    <w:rsid w:val="00B83FDA"/>
    <w:rsid w:val="00B85716"/>
    <w:rsid w:val="00B8647D"/>
    <w:rsid w:val="00B864C1"/>
    <w:rsid w:val="00B8753C"/>
    <w:rsid w:val="00B903B6"/>
    <w:rsid w:val="00B91DF6"/>
    <w:rsid w:val="00B921CA"/>
    <w:rsid w:val="00B9410B"/>
    <w:rsid w:val="00B941AA"/>
    <w:rsid w:val="00B950D4"/>
    <w:rsid w:val="00B9557A"/>
    <w:rsid w:val="00B95610"/>
    <w:rsid w:val="00B95BBD"/>
    <w:rsid w:val="00B960D1"/>
    <w:rsid w:val="00B966AD"/>
    <w:rsid w:val="00B96A22"/>
    <w:rsid w:val="00B96BB1"/>
    <w:rsid w:val="00B96E0F"/>
    <w:rsid w:val="00BA0459"/>
    <w:rsid w:val="00BA0B47"/>
    <w:rsid w:val="00BA0C21"/>
    <w:rsid w:val="00BA0C67"/>
    <w:rsid w:val="00BA0C9D"/>
    <w:rsid w:val="00BA1011"/>
    <w:rsid w:val="00BA14F5"/>
    <w:rsid w:val="00BA30DF"/>
    <w:rsid w:val="00BA3141"/>
    <w:rsid w:val="00BA4B02"/>
    <w:rsid w:val="00BA538B"/>
    <w:rsid w:val="00BA56E1"/>
    <w:rsid w:val="00BA5F82"/>
    <w:rsid w:val="00BA6CCE"/>
    <w:rsid w:val="00BA7153"/>
    <w:rsid w:val="00BB0064"/>
    <w:rsid w:val="00BB03FA"/>
    <w:rsid w:val="00BB28E8"/>
    <w:rsid w:val="00BB3A9B"/>
    <w:rsid w:val="00BB3C92"/>
    <w:rsid w:val="00BB5E3B"/>
    <w:rsid w:val="00BC0323"/>
    <w:rsid w:val="00BC075F"/>
    <w:rsid w:val="00BC178B"/>
    <w:rsid w:val="00BC23E4"/>
    <w:rsid w:val="00BC2751"/>
    <w:rsid w:val="00BC2D4E"/>
    <w:rsid w:val="00BC3DDD"/>
    <w:rsid w:val="00BC4173"/>
    <w:rsid w:val="00BC6696"/>
    <w:rsid w:val="00BC7E61"/>
    <w:rsid w:val="00BD0199"/>
    <w:rsid w:val="00BD0A3E"/>
    <w:rsid w:val="00BD2101"/>
    <w:rsid w:val="00BD331B"/>
    <w:rsid w:val="00BD3563"/>
    <w:rsid w:val="00BD4C3E"/>
    <w:rsid w:val="00BD5874"/>
    <w:rsid w:val="00BD721E"/>
    <w:rsid w:val="00BE09F6"/>
    <w:rsid w:val="00BE1D90"/>
    <w:rsid w:val="00BE254C"/>
    <w:rsid w:val="00BE2856"/>
    <w:rsid w:val="00BE3D68"/>
    <w:rsid w:val="00BE3FAC"/>
    <w:rsid w:val="00BE51F0"/>
    <w:rsid w:val="00BE5215"/>
    <w:rsid w:val="00BE52B5"/>
    <w:rsid w:val="00BE559A"/>
    <w:rsid w:val="00BE63C0"/>
    <w:rsid w:val="00BE6690"/>
    <w:rsid w:val="00BE6F9A"/>
    <w:rsid w:val="00BE7060"/>
    <w:rsid w:val="00BE777A"/>
    <w:rsid w:val="00BE794F"/>
    <w:rsid w:val="00BE7A4B"/>
    <w:rsid w:val="00BF0E71"/>
    <w:rsid w:val="00BF2971"/>
    <w:rsid w:val="00BF355D"/>
    <w:rsid w:val="00BF4954"/>
    <w:rsid w:val="00BF4A1D"/>
    <w:rsid w:val="00BF4B25"/>
    <w:rsid w:val="00BF4B88"/>
    <w:rsid w:val="00BF5A3D"/>
    <w:rsid w:val="00BF5DB2"/>
    <w:rsid w:val="00BF6EB6"/>
    <w:rsid w:val="00BF7032"/>
    <w:rsid w:val="00BF7401"/>
    <w:rsid w:val="00BF764F"/>
    <w:rsid w:val="00BF7F8E"/>
    <w:rsid w:val="00C001CD"/>
    <w:rsid w:val="00C01082"/>
    <w:rsid w:val="00C01426"/>
    <w:rsid w:val="00C03FA0"/>
    <w:rsid w:val="00C0578E"/>
    <w:rsid w:val="00C070CF"/>
    <w:rsid w:val="00C0719E"/>
    <w:rsid w:val="00C10785"/>
    <w:rsid w:val="00C1098B"/>
    <w:rsid w:val="00C119E8"/>
    <w:rsid w:val="00C11CB7"/>
    <w:rsid w:val="00C1254C"/>
    <w:rsid w:val="00C1257C"/>
    <w:rsid w:val="00C13578"/>
    <w:rsid w:val="00C13DB8"/>
    <w:rsid w:val="00C155AD"/>
    <w:rsid w:val="00C156F1"/>
    <w:rsid w:val="00C15AFF"/>
    <w:rsid w:val="00C16805"/>
    <w:rsid w:val="00C16B03"/>
    <w:rsid w:val="00C16DF2"/>
    <w:rsid w:val="00C17244"/>
    <w:rsid w:val="00C17C87"/>
    <w:rsid w:val="00C204A8"/>
    <w:rsid w:val="00C21B40"/>
    <w:rsid w:val="00C22D1A"/>
    <w:rsid w:val="00C2399B"/>
    <w:rsid w:val="00C23F74"/>
    <w:rsid w:val="00C24BA7"/>
    <w:rsid w:val="00C263F0"/>
    <w:rsid w:val="00C26C04"/>
    <w:rsid w:val="00C26E34"/>
    <w:rsid w:val="00C26E94"/>
    <w:rsid w:val="00C305AC"/>
    <w:rsid w:val="00C30FBC"/>
    <w:rsid w:val="00C31E46"/>
    <w:rsid w:val="00C339B0"/>
    <w:rsid w:val="00C34594"/>
    <w:rsid w:val="00C34C2C"/>
    <w:rsid w:val="00C34CE3"/>
    <w:rsid w:val="00C3573D"/>
    <w:rsid w:val="00C35F61"/>
    <w:rsid w:val="00C36C6C"/>
    <w:rsid w:val="00C3711C"/>
    <w:rsid w:val="00C37336"/>
    <w:rsid w:val="00C40021"/>
    <w:rsid w:val="00C40C80"/>
    <w:rsid w:val="00C40C85"/>
    <w:rsid w:val="00C41441"/>
    <w:rsid w:val="00C41B07"/>
    <w:rsid w:val="00C41CBE"/>
    <w:rsid w:val="00C423A3"/>
    <w:rsid w:val="00C428A8"/>
    <w:rsid w:val="00C42A6F"/>
    <w:rsid w:val="00C443F2"/>
    <w:rsid w:val="00C44FE5"/>
    <w:rsid w:val="00C45ED1"/>
    <w:rsid w:val="00C45F73"/>
    <w:rsid w:val="00C471FD"/>
    <w:rsid w:val="00C50800"/>
    <w:rsid w:val="00C52D3B"/>
    <w:rsid w:val="00C53789"/>
    <w:rsid w:val="00C53B65"/>
    <w:rsid w:val="00C53CF1"/>
    <w:rsid w:val="00C54305"/>
    <w:rsid w:val="00C54413"/>
    <w:rsid w:val="00C544B6"/>
    <w:rsid w:val="00C54A7D"/>
    <w:rsid w:val="00C559BD"/>
    <w:rsid w:val="00C61683"/>
    <w:rsid w:val="00C61EDB"/>
    <w:rsid w:val="00C62EF1"/>
    <w:rsid w:val="00C631C1"/>
    <w:rsid w:val="00C6349B"/>
    <w:rsid w:val="00C63634"/>
    <w:rsid w:val="00C657D2"/>
    <w:rsid w:val="00C65DCC"/>
    <w:rsid w:val="00C65E53"/>
    <w:rsid w:val="00C66A76"/>
    <w:rsid w:val="00C674CC"/>
    <w:rsid w:val="00C67D96"/>
    <w:rsid w:val="00C73229"/>
    <w:rsid w:val="00C7448E"/>
    <w:rsid w:val="00C747F1"/>
    <w:rsid w:val="00C75025"/>
    <w:rsid w:val="00C75062"/>
    <w:rsid w:val="00C7513E"/>
    <w:rsid w:val="00C75141"/>
    <w:rsid w:val="00C76ABC"/>
    <w:rsid w:val="00C76E86"/>
    <w:rsid w:val="00C779E4"/>
    <w:rsid w:val="00C77E5E"/>
    <w:rsid w:val="00C77E7D"/>
    <w:rsid w:val="00C80586"/>
    <w:rsid w:val="00C80910"/>
    <w:rsid w:val="00C810C1"/>
    <w:rsid w:val="00C81801"/>
    <w:rsid w:val="00C81D9C"/>
    <w:rsid w:val="00C829E9"/>
    <w:rsid w:val="00C8345F"/>
    <w:rsid w:val="00C85B17"/>
    <w:rsid w:val="00C86ACF"/>
    <w:rsid w:val="00C87C81"/>
    <w:rsid w:val="00C900F5"/>
    <w:rsid w:val="00C9043B"/>
    <w:rsid w:val="00C90D94"/>
    <w:rsid w:val="00C91D49"/>
    <w:rsid w:val="00C931B8"/>
    <w:rsid w:val="00C946FB"/>
    <w:rsid w:val="00C94C82"/>
    <w:rsid w:val="00C95F81"/>
    <w:rsid w:val="00CA0156"/>
    <w:rsid w:val="00CA177A"/>
    <w:rsid w:val="00CA1FA9"/>
    <w:rsid w:val="00CA4232"/>
    <w:rsid w:val="00CA4490"/>
    <w:rsid w:val="00CA486B"/>
    <w:rsid w:val="00CA4E00"/>
    <w:rsid w:val="00CA59DD"/>
    <w:rsid w:val="00CA5A52"/>
    <w:rsid w:val="00CA5ADD"/>
    <w:rsid w:val="00CA61BB"/>
    <w:rsid w:val="00CA665E"/>
    <w:rsid w:val="00CA67A9"/>
    <w:rsid w:val="00CA68CE"/>
    <w:rsid w:val="00CA6CA3"/>
    <w:rsid w:val="00CA6CB8"/>
    <w:rsid w:val="00CA6D0A"/>
    <w:rsid w:val="00CA744D"/>
    <w:rsid w:val="00CB2526"/>
    <w:rsid w:val="00CB2912"/>
    <w:rsid w:val="00CB2A45"/>
    <w:rsid w:val="00CB3DE5"/>
    <w:rsid w:val="00CB5160"/>
    <w:rsid w:val="00CB5E7F"/>
    <w:rsid w:val="00CB6830"/>
    <w:rsid w:val="00CC0D9A"/>
    <w:rsid w:val="00CC1E0B"/>
    <w:rsid w:val="00CC2797"/>
    <w:rsid w:val="00CC3016"/>
    <w:rsid w:val="00CC33F3"/>
    <w:rsid w:val="00CC3C7C"/>
    <w:rsid w:val="00CC3E0B"/>
    <w:rsid w:val="00CC477E"/>
    <w:rsid w:val="00CC554A"/>
    <w:rsid w:val="00CC5A3A"/>
    <w:rsid w:val="00CC5DF2"/>
    <w:rsid w:val="00CC6A6B"/>
    <w:rsid w:val="00CC6E36"/>
    <w:rsid w:val="00CC7B98"/>
    <w:rsid w:val="00CD056C"/>
    <w:rsid w:val="00CD0CD3"/>
    <w:rsid w:val="00CD1FBB"/>
    <w:rsid w:val="00CD2891"/>
    <w:rsid w:val="00CD2BE7"/>
    <w:rsid w:val="00CD2F56"/>
    <w:rsid w:val="00CD3778"/>
    <w:rsid w:val="00CD3ECF"/>
    <w:rsid w:val="00CD48D5"/>
    <w:rsid w:val="00CD689C"/>
    <w:rsid w:val="00CD68E4"/>
    <w:rsid w:val="00CD6E7F"/>
    <w:rsid w:val="00CE2E69"/>
    <w:rsid w:val="00CE342D"/>
    <w:rsid w:val="00CE4577"/>
    <w:rsid w:val="00CE4807"/>
    <w:rsid w:val="00CE492A"/>
    <w:rsid w:val="00CE49CE"/>
    <w:rsid w:val="00CE5537"/>
    <w:rsid w:val="00CE5A49"/>
    <w:rsid w:val="00CE65A1"/>
    <w:rsid w:val="00CE6FA0"/>
    <w:rsid w:val="00CE6FA1"/>
    <w:rsid w:val="00CF014F"/>
    <w:rsid w:val="00CF0A43"/>
    <w:rsid w:val="00CF125F"/>
    <w:rsid w:val="00CF2FB9"/>
    <w:rsid w:val="00CF33F3"/>
    <w:rsid w:val="00CF3903"/>
    <w:rsid w:val="00CF3AE7"/>
    <w:rsid w:val="00CF3AED"/>
    <w:rsid w:val="00CF489F"/>
    <w:rsid w:val="00CF4AF9"/>
    <w:rsid w:val="00CF5A44"/>
    <w:rsid w:val="00CF663A"/>
    <w:rsid w:val="00CF769C"/>
    <w:rsid w:val="00D004C6"/>
    <w:rsid w:val="00D020FA"/>
    <w:rsid w:val="00D02111"/>
    <w:rsid w:val="00D02667"/>
    <w:rsid w:val="00D0323D"/>
    <w:rsid w:val="00D04165"/>
    <w:rsid w:val="00D0724B"/>
    <w:rsid w:val="00D10334"/>
    <w:rsid w:val="00D10CD5"/>
    <w:rsid w:val="00D10E4F"/>
    <w:rsid w:val="00D10E57"/>
    <w:rsid w:val="00D112C6"/>
    <w:rsid w:val="00D11354"/>
    <w:rsid w:val="00D128DA"/>
    <w:rsid w:val="00D128FB"/>
    <w:rsid w:val="00D13222"/>
    <w:rsid w:val="00D13328"/>
    <w:rsid w:val="00D13699"/>
    <w:rsid w:val="00D14AC3"/>
    <w:rsid w:val="00D14ED2"/>
    <w:rsid w:val="00D15CC1"/>
    <w:rsid w:val="00D17B9C"/>
    <w:rsid w:val="00D17FE2"/>
    <w:rsid w:val="00D20363"/>
    <w:rsid w:val="00D203EF"/>
    <w:rsid w:val="00D21AFF"/>
    <w:rsid w:val="00D2213B"/>
    <w:rsid w:val="00D2386A"/>
    <w:rsid w:val="00D245DD"/>
    <w:rsid w:val="00D24616"/>
    <w:rsid w:val="00D2515B"/>
    <w:rsid w:val="00D266C6"/>
    <w:rsid w:val="00D275DB"/>
    <w:rsid w:val="00D277EC"/>
    <w:rsid w:val="00D30F28"/>
    <w:rsid w:val="00D3258D"/>
    <w:rsid w:val="00D33676"/>
    <w:rsid w:val="00D338DA"/>
    <w:rsid w:val="00D3695E"/>
    <w:rsid w:val="00D4406C"/>
    <w:rsid w:val="00D4478D"/>
    <w:rsid w:val="00D447D3"/>
    <w:rsid w:val="00D4493E"/>
    <w:rsid w:val="00D44E6E"/>
    <w:rsid w:val="00D45125"/>
    <w:rsid w:val="00D45A86"/>
    <w:rsid w:val="00D45AAF"/>
    <w:rsid w:val="00D47105"/>
    <w:rsid w:val="00D4727E"/>
    <w:rsid w:val="00D47C0B"/>
    <w:rsid w:val="00D47EDC"/>
    <w:rsid w:val="00D47F72"/>
    <w:rsid w:val="00D50279"/>
    <w:rsid w:val="00D5085B"/>
    <w:rsid w:val="00D50F70"/>
    <w:rsid w:val="00D50F92"/>
    <w:rsid w:val="00D5109D"/>
    <w:rsid w:val="00D519A7"/>
    <w:rsid w:val="00D51CBF"/>
    <w:rsid w:val="00D523C6"/>
    <w:rsid w:val="00D52853"/>
    <w:rsid w:val="00D52E86"/>
    <w:rsid w:val="00D53D7E"/>
    <w:rsid w:val="00D540D1"/>
    <w:rsid w:val="00D5533B"/>
    <w:rsid w:val="00D558F8"/>
    <w:rsid w:val="00D576A7"/>
    <w:rsid w:val="00D60721"/>
    <w:rsid w:val="00D6075C"/>
    <w:rsid w:val="00D6090F"/>
    <w:rsid w:val="00D61437"/>
    <w:rsid w:val="00D6191E"/>
    <w:rsid w:val="00D62E25"/>
    <w:rsid w:val="00D6334F"/>
    <w:rsid w:val="00D647C3"/>
    <w:rsid w:val="00D64D37"/>
    <w:rsid w:val="00D650C3"/>
    <w:rsid w:val="00D6598E"/>
    <w:rsid w:val="00D65AB5"/>
    <w:rsid w:val="00D65CAA"/>
    <w:rsid w:val="00D6604A"/>
    <w:rsid w:val="00D67DBF"/>
    <w:rsid w:val="00D701C4"/>
    <w:rsid w:val="00D702B9"/>
    <w:rsid w:val="00D70882"/>
    <w:rsid w:val="00D72ADE"/>
    <w:rsid w:val="00D72CEF"/>
    <w:rsid w:val="00D743D6"/>
    <w:rsid w:val="00D76F5B"/>
    <w:rsid w:val="00D7709C"/>
    <w:rsid w:val="00D77827"/>
    <w:rsid w:val="00D801C6"/>
    <w:rsid w:val="00D8057E"/>
    <w:rsid w:val="00D819A4"/>
    <w:rsid w:val="00D81A2D"/>
    <w:rsid w:val="00D81F29"/>
    <w:rsid w:val="00D82120"/>
    <w:rsid w:val="00D8252C"/>
    <w:rsid w:val="00D828EA"/>
    <w:rsid w:val="00D831CE"/>
    <w:rsid w:val="00D84079"/>
    <w:rsid w:val="00D8425E"/>
    <w:rsid w:val="00D85049"/>
    <w:rsid w:val="00D851C2"/>
    <w:rsid w:val="00D85E76"/>
    <w:rsid w:val="00D86375"/>
    <w:rsid w:val="00D87320"/>
    <w:rsid w:val="00D90554"/>
    <w:rsid w:val="00D920A8"/>
    <w:rsid w:val="00D92D27"/>
    <w:rsid w:val="00D932B1"/>
    <w:rsid w:val="00D932F9"/>
    <w:rsid w:val="00D939E9"/>
    <w:rsid w:val="00D93A4C"/>
    <w:rsid w:val="00D945F0"/>
    <w:rsid w:val="00D94C7C"/>
    <w:rsid w:val="00D94ECE"/>
    <w:rsid w:val="00D96695"/>
    <w:rsid w:val="00D96900"/>
    <w:rsid w:val="00D97D45"/>
    <w:rsid w:val="00D97EAE"/>
    <w:rsid w:val="00DA0070"/>
    <w:rsid w:val="00DA3311"/>
    <w:rsid w:val="00DA36A5"/>
    <w:rsid w:val="00DA3792"/>
    <w:rsid w:val="00DA4188"/>
    <w:rsid w:val="00DA4E65"/>
    <w:rsid w:val="00DA6986"/>
    <w:rsid w:val="00DA7A9B"/>
    <w:rsid w:val="00DA7F01"/>
    <w:rsid w:val="00DB0768"/>
    <w:rsid w:val="00DB0D5B"/>
    <w:rsid w:val="00DB1996"/>
    <w:rsid w:val="00DB1BA6"/>
    <w:rsid w:val="00DB210E"/>
    <w:rsid w:val="00DB2911"/>
    <w:rsid w:val="00DB2A97"/>
    <w:rsid w:val="00DB2BBA"/>
    <w:rsid w:val="00DB2ECF"/>
    <w:rsid w:val="00DB32F8"/>
    <w:rsid w:val="00DB34C7"/>
    <w:rsid w:val="00DB4027"/>
    <w:rsid w:val="00DB4599"/>
    <w:rsid w:val="00DB4D80"/>
    <w:rsid w:val="00DB6DC5"/>
    <w:rsid w:val="00DB6DFA"/>
    <w:rsid w:val="00DB75F6"/>
    <w:rsid w:val="00DB76C6"/>
    <w:rsid w:val="00DB7A2E"/>
    <w:rsid w:val="00DC075C"/>
    <w:rsid w:val="00DC1BDB"/>
    <w:rsid w:val="00DC1C8B"/>
    <w:rsid w:val="00DC237B"/>
    <w:rsid w:val="00DC3B54"/>
    <w:rsid w:val="00DC468A"/>
    <w:rsid w:val="00DC652D"/>
    <w:rsid w:val="00DC6DC5"/>
    <w:rsid w:val="00DC755D"/>
    <w:rsid w:val="00DC7B5E"/>
    <w:rsid w:val="00DD072B"/>
    <w:rsid w:val="00DD0FEE"/>
    <w:rsid w:val="00DD1A45"/>
    <w:rsid w:val="00DD245A"/>
    <w:rsid w:val="00DD24A4"/>
    <w:rsid w:val="00DD2910"/>
    <w:rsid w:val="00DD32CB"/>
    <w:rsid w:val="00DD39CC"/>
    <w:rsid w:val="00DD410E"/>
    <w:rsid w:val="00DD4193"/>
    <w:rsid w:val="00DD4828"/>
    <w:rsid w:val="00DD5F37"/>
    <w:rsid w:val="00DD74B3"/>
    <w:rsid w:val="00DD77B9"/>
    <w:rsid w:val="00DD7B51"/>
    <w:rsid w:val="00DE02AC"/>
    <w:rsid w:val="00DE0E81"/>
    <w:rsid w:val="00DE1369"/>
    <w:rsid w:val="00DE2C44"/>
    <w:rsid w:val="00DE33B2"/>
    <w:rsid w:val="00DE4570"/>
    <w:rsid w:val="00DE4EA3"/>
    <w:rsid w:val="00DE5068"/>
    <w:rsid w:val="00DE5458"/>
    <w:rsid w:val="00DE56B7"/>
    <w:rsid w:val="00DE59D8"/>
    <w:rsid w:val="00DE5B82"/>
    <w:rsid w:val="00DE612B"/>
    <w:rsid w:val="00DE6E6A"/>
    <w:rsid w:val="00DF080A"/>
    <w:rsid w:val="00DF157B"/>
    <w:rsid w:val="00DF188F"/>
    <w:rsid w:val="00DF2800"/>
    <w:rsid w:val="00DF290C"/>
    <w:rsid w:val="00DF2AAE"/>
    <w:rsid w:val="00DF33FE"/>
    <w:rsid w:val="00DF3E40"/>
    <w:rsid w:val="00DF468D"/>
    <w:rsid w:val="00DF510C"/>
    <w:rsid w:val="00DF54E6"/>
    <w:rsid w:val="00DF6975"/>
    <w:rsid w:val="00DF71C4"/>
    <w:rsid w:val="00DF7E24"/>
    <w:rsid w:val="00E0022D"/>
    <w:rsid w:val="00E00302"/>
    <w:rsid w:val="00E008A1"/>
    <w:rsid w:val="00E01078"/>
    <w:rsid w:val="00E021E5"/>
    <w:rsid w:val="00E0227F"/>
    <w:rsid w:val="00E02A33"/>
    <w:rsid w:val="00E02D3D"/>
    <w:rsid w:val="00E04200"/>
    <w:rsid w:val="00E043F8"/>
    <w:rsid w:val="00E046FF"/>
    <w:rsid w:val="00E047C5"/>
    <w:rsid w:val="00E06BAC"/>
    <w:rsid w:val="00E06E44"/>
    <w:rsid w:val="00E06FA2"/>
    <w:rsid w:val="00E07696"/>
    <w:rsid w:val="00E10828"/>
    <w:rsid w:val="00E10B04"/>
    <w:rsid w:val="00E11C5F"/>
    <w:rsid w:val="00E129E7"/>
    <w:rsid w:val="00E12D42"/>
    <w:rsid w:val="00E12E93"/>
    <w:rsid w:val="00E134CB"/>
    <w:rsid w:val="00E13506"/>
    <w:rsid w:val="00E1416E"/>
    <w:rsid w:val="00E148F7"/>
    <w:rsid w:val="00E14C81"/>
    <w:rsid w:val="00E14D1F"/>
    <w:rsid w:val="00E16A44"/>
    <w:rsid w:val="00E16AE9"/>
    <w:rsid w:val="00E16FC6"/>
    <w:rsid w:val="00E201A0"/>
    <w:rsid w:val="00E2067A"/>
    <w:rsid w:val="00E20B99"/>
    <w:rsid w:val="00E21B39"/>
    <w:rsid w:val="00E22447"/>
    <w:rsid w:val="00E22FCB"/>
    <w:rsid w:val="00E23044"/>
    <w:rsid w:val="00E243D4"/>
    <w:rsid w:val="00E245A2"/>
    <w:rsid w:val="00E25067"/>
    <w:rsid w:val="00E25735"/>
    <w:rsid w:val="00E25BDD"/>
    <w:rsid w:val="00E27A28"/>
    <w:rsid w:val="00E27B1B"/>
    <w:rsid w:val="00E27E4C"/>
    <w:rsid w:val="00E27F2B"/>
    <w:rsid w:val="00E30263"/>
    <w:rsid w:val="00E305A2"/>
    <w:rsid w:val="00E30DC5"/>
    <w:rsid w:val="00E30FBD"/>
    <w:rsid w:val="00E31FD7"/>
    <w:rsid w:val="00E32055"/>
    <w:rsid w:val="00E321D3"/>
    <w:rsid w:val="00E35CEC"/>
    <w:rsid w:val="00E3756A"/>
    <w:rsid w:val="00E376B8"/>
    <w:rsid w:val="00E405C6"/>
    <w:rsid w:val="00E40760"/>
    <w:rsid w:val="00E42F4B"/>
    <w:rsid w:val="00E45112"/>
    <w:rsid w:val="00E465FA"/>
    <w:rsid w:val="00E471A7"/>
    <w:rsid w:val="00E4759C"/>
    <w:rsid w:val="00E4768E"/>
    <w:rsid w:val="00E47E97"/>
    <w:rsid w:val="00E511D3"/>
    <w:rsid w:val="00E51292"/>
    <w:rsid w:val="00E51445"/>
    <w:rsid w:val="00E5154E"/>
    <w:rsid w:val="00E51F79"/>
    <w:rsid w:val="00E52CF8"/>
    <w:rsid w:val="00E53386"/>
    <w:rsid w:val="00E53413"/>
    <w:rsid w:val="00E53CD3"/>
    <w:rsid w:val="00E5403B"/>
    <w:rsid w:val="00E54398"/>
    <w:rsid w:val="00E545D1"/>
    <w:rsid w:val="00E55200"/>
    <w:rsid w:val="00E554BC"/>
    <w:rsid w:val="00E55AF3"/>
    <w:rsid w:val="00E55D76"/>
    <w:rsid w:val="00E56790"/>
    <w:rsid w:val="00E57414"/>
    <w:rsid w:val="00E5778D"/>
    <w:rsid w:val="00E605EB"/>
    <w:rsid w:val="00E60838"/>
    <w:rsid w:val="00E62611"/>
    <w:rsid w:val="00E62783"/>
    <w:rsid w:val="00E634E7"/>
    <w:rsid w:val="00E63838"/>
    <w:rsid w:val="00E640C5"/>
    <w:rsid w:val="00E65057"/>
    <w:rsid w:val="00E652CE"/>
    <w:rsid w:val="00E653A0"/>
    <w:rsid w:val="00E65A87"/>
    <w:rsid w:val="00E66142"/>
    <w:rsid w:val="00E66889"/>
    <w:rsid w:val="00E66D6B"/>
    <w:rsid w:val="00E66D71"/>
    <w:rsid w:val="00E67150"/>
    <w:rsid w:val="00E710C0"/>
    <w:rsid w:val="00E711CF"/>
    <w:rsid w:val="00E7132D"/>
    <w:rsid w:val="00E7167B"/>
    <w:rsid w:val="00E7191B"/>
    <w:rsid w:val="00E719AD"/>
    <w:rsid w:val="00E72C6A"/>
    <w:rsid w:val="00E7421E"/>
    <w:rsid w:val="00E74715"/>
    <w:rsid w:val="00E74EE1"/>
    <w:rsid w:val="00E75F7C"/>
    <w:rsid w:val="00E76480"/>
    <w:rsid w:val="00E764B2"/>
    <w:rsid w:val="00E77517"/>
    <w:rsid w:val="00E77600"/>
    <w:rsid w:val="00E77909"/>
    <w:rsid w:val="00E8158C"/>
    <w:rsid w:val="00E81E9D"/>
    <w:rsid w:val="00E82631"/>
    <w:rsid w:val="00E8282D"/>
    <w:rsid w:val="00E8389E"/>
    <w:rsid w:val="00E84209"/>
    <w:rsid w:val="00E852E9"/>
    <w:rsid w:val="00E853D9"/>
    <w:rsid w:val="00E864FF"/>
    <w:rsid w:val="00E8655F"/>
    <w:rsid w:val="00E8686F"/>
    <w:rsid w:val="00E86ADB"/>
    <w:rsid w:val="00E87F55"/>
    <w:rsid w:val="00E90F3B"/>
    <w:rsid w:val="00E919D2"/>
    <w:rsid w:val="00E92842"/>
    <w:rsid w:val="00E92DFA"/>
    <w:rsid w:val="00E93075"/>
    <w:rsid w:val="00E9339B"/>
    <w:rsid w:val="00E93D6D"/>
    <w:rsid w:val="00E943B1"/>
    <w:rsid w:val="00E953FC"/>
    <w:rsid w:val="00E95BF7"/>
    <w:rsid w:val="00E964A8"/>
    <w:rsid w:val="00E965E0"/>
    <w:rsid w:val="00E96626"/>
    <w:rsid w:val="00E9663B"/>
    <w:rsid w:val="00E969AF"/>
    <w:rsid w:val="00E97477"/>
    <w:rsid w:val="00E97EB7"/>
    <w:rsid w:val="00EA04CC"/>
    <w:rsid w:val="00EA2130"/>
    <w:rsid w:val="00EA3484"/>
    <w:rsid w:val="00EA3B29"/>
    <w:rsid w:val="00EA5555"/>
    <w:rsid w:val="00EA59DC"/>
    <w:rsid w:val="00EA779C"/>
    <w:rsid w:val="00EB0142"/>
    <w:rsid w:val="00EB0AE7"/>
    <w:rsid w:val="00EB1873"/>
    <w:rsid w:val="00EB1C9C"/>
    <w:rsid w:val="00EB1DCB"/>
    <w:rsid w:val="00EB271D"/>
    <w:rsid w:val="00EB2D41"/>
    <w:rsid w:val="00EB5DB0"/>
    <w:rsid w:val="00EB6BAF"/>
    <w:rsid w:val="00EB755A"/>
    <w:rsid w:val="00EC0432"/>
    <w:rsid w:val="00EC04D5"/>
    <w:rsid w:val="00EC0696"/>
    <w:rsid w:val="00EC1677"/>
    <w:rsid w:val="00EC432A"/>
    <w:rsid w:val="00EC49B0"/>
    <w:rsid w:val="00EC4A3F"/>
    <w:rsid w:val="00EC5340"/>
    <w:rsid w:val="00EC549D"/>
    <w:rsid w:val="00EC593C"/>
    <w:rsid w:val="00EC5A32"/>
    <w:rsid w:val="00EC5EE0"/>
    <w:rsid w:val="00EC7A05"/>
    <w:rsid w:val="00EC7D00"/>
    <w:rsid w:val="00ED082A"/>
    <w:rsid w:val="00ED0C86"/>
    <w:rsid w:val="00ED0E20"/>
    <w:rsid w:val="00ED283E"/>
    <w:rsid w:val="00ED328A"/>
    <w:rsid w:val="00ED3329"/>
    <w:rsid w:val="00ED3DFE"/>
    <w:rsid w:val="00ED422C"/>
    <w:rsid w:val="00ED567B"/>
    <w:rsid w:val="00ED5EB1"/>
    <w:rsid w:val="00ED671A"/>
    <w:rsid w:val="00ED6C59"/>
    <w:rsid w:val="00ED7281"/>
    <w:rsid w:val="00ED7BD8"/>
    <w:rsid w:val="00EE0780"/>
    <w:rsid w:val="00EE09A6"/>
    <w:rsid w:val="00EE10E5"/>
    <w:rsid w:val="00EE230C"/>
    <w:rsid w:val="00EE2ABD"/>
    <w:rsid w:val="00EE2CAA"/>
    <w:rsid w:val="00EE402A"/>
    <w:rsid w:val="00EE4153"/>
    <w:rsid w:val="00EE4766"/>
    <w:rsid w:val="00EE4D77"/>
    <w:rsid w:val="00EE4E3F"/>
    <w:rsid w:val="00EE4F53"/>
    <w:rsid w:val="00EE5CF0"/>
    <w:rsid w:val="00EE5FCE"/>
    <w:rsid w:val="00EE6C22"/>
    <w:rsid w:val="00EE7B05"/>
    <w:rsid w:val="00EF0013"/>
    <w:rsid w:val="00EF0711"/>
    <w:rsid w:val="00EF074B"/>
    <w:rsid w:val="00EF113D"/>
    <w:rsid w:val="00EF1CA4"/>
    <w:rsid w:val="00EF2098"/>
    <w:rsid w:val="00EF25A2"/>
    <w:rsid w:val="00EF295C"/>
    <w:rsid w:val="00EF3AB9"/>
    <w:rsid w:val="00EF3D46"/>
    <w:rsid w:val="00EF43EE"/>
    <w:rsid w:val="00EF48F2"/>
    <w:rsid w:val="00EF530D"/>
    <w:rsid w:val="00EF5962"/>
    <w:rsid w:val="00EF6228"/>
    <w:rsid w:val="00EF6968"/>
    <w:rsid w:val="00EF6D78"/>
    <w:rsid w:val="00EF7521"/>
    <w:rsid w:val="00EF761E"/>
    <w:rsid w:val="00F00635"/>
    <w:rsid w:val="00F024CC"/>
    <w:rsid w:val="00F02B90"/>
    <w:rsid w:val="00F03D0A"/>
    <w:rsid w:val="00F03DB6"/>
    <w:rsid w:val="00F04DCA"/>
    <w:rsid w:val="00F05C43"/>
    <w:rsid w:val="00F0693F"/>
    <w:rsid w:val="00F077A8"/>
    <w:rsid w:val="00F07C23"/>
    <w:rsid w:val="00F07DB2"/>
    <w:rsid w:val="00F10718"/>
    <w:rsid w:val="00F11991"/>
    <w:rsid w:val="00F1346E"/>
    <w:rsid w:val="00F13EB4"/>
    <w:rsid w:val="00F14361"/>
    <w:rsid w:val="00F145C9"/>
    <w:rsid w:val="00F15912"/>
    <w:rsid w:val="00F2048C"/>
    <w:rsid w:val="00F20632"/>
    <w:rsid w:val="00F208E3"/>
    <w:rsid w:val="00F20919"/>
    <w:rsid w:val="00F21265"/>
    <w:rsid w:val="00F2235A"/>
    <w:rsid w:val="00F2336F"/>
    <w:rsid w:val="00F23E27"/>
    <w:rsid w:val="00F24378"/>
    <w:rsid w:val="00F24A9F"/>
    <w:rsid w:val="00F25BB9"/>
    <w:rsid w:val="00F2623D"/>
    <w:rsid w:val="00F2636D"/>
    <w:rsid w:val="00F27632"/>
    <w:rsid w:val="00F30C67"/>
    <w:rsid w:val="00F32525"/>
    <w:rsid w:val="00F34D76"/>
    <w:rsid w:val="00F34D7C"/>
    <w:rsid w:val="00F36013"/>
    <w:rsid w:val="00F36CAC"/>
    <w:rsid w:val="00F370AF"/>
    <w:rsid w:val="00F4235D"/>
    <w:rsid w:val="00F42809"/>
    <w:rsid w:val="00F42B53"/>
    <w:rsid w:val="00F42B85"/>
    <w:rsid w:val="00F44227"/>
    <w:rsid w:val="00F465A8"/>
    <w:rsid w:val="00F5137D"/>
    <w:rsid w:val="00F51CE2"/>
    <w:rsid w:val="00F531BC"/>
    <w:rsid w:val="00F5359C"/>
    <w:rsid w:val="00F54403"/>
    <w:rsid w:val="00F54428"/>
    <w:rsid w:val="00F557EC"/>
    <w:rsid w:val="00F574DE"/>
    <w:rsid w:val="00F57A36"/>
    <w:rsid w:val="00F59879"/>
    <w:rsid w:val="00F612BA"/>
    <w:rsid w:val="00F627A2"/>
    <w:rsid w:val="00F628E9"/>
    <w:rsid w:val="00F6300E"/>
    <w:rsid w:val="00F63B15"/>
    <w:rsid w:val="00F63B90"/>
    <w:rsid w:val="00F63DBB"/>
    <w:rsid w:val="00F64BFA"/>
    <w:rsid w:val="00F64D74"/>
    <w:rsid w:val="00F653CC"/>
    <w:rsid w:val="00F65D97"/>
    <w:rsid w:val="00F6635A"/>
    <w:rsid w:val="00F66E40"/>
    <w:rsid w:val="00F67AA5"/>
    <w:rsid w:val="00F67F4B"/>
    <w:rsid w:val="00F705A9"/>
    <w:rsid w:val="00F70FC5"/>
    <w:rsid w:val="00F71541"/>
    <w:rsid w:val="00F71ABC"/>
    <w:rsid w:val="00F71ADA"/>
    <w:rsid w:val="00F725DC"/>
    <w:rsid w:val="00F747B5"/>
    <w:rsid w:val="00F74AA4"/>
    <w:rsid w:val="00F75287"/>
    <w:rsid w:val="00F766A8"/>
    <w:rsid w:val="00F77045"/>
    <w:rsid w:val="00F77FFC"/>
    <w:rsid w:val="00F8050E"/>
    <w:rsid w:val="00F80985"/>
    <w:rsid w:val="00F81C32"/>
    <w:rsid w:val="00F82330"/>
    <w:rsid w:val="00F827D5"/>
    <w:rsid w:val="00F8608A"/>
    <w:rsid w:val="00F863CA"/>
    <w:rsid w:val="00F86BE6"/>
    <w:rsid w:val="00F9033C"/>
    <w:rsid w:val="00F90D99"/>
    <w:rsid w:val="00F91D08"/>
    <w:rsid w:val="00F91D7C"/>
    <w:rsid w:val="00F92349"/>
    <w:rsid w:val="00F92557"/>
    <w:rsid w:val="00F925E6"/>
    <w:rsid w:val="00F92A88"/>
    <w:rsid w:val="00F93F12"/>
    <w:rsid w:val="00F95709"/>
    <w:rsid w:val="00F957B9"/>
    <w:rsid w:val="00F96430"/>
    <w:rsid w:val="00F96A43"/>
    <w:rsid w:val="00FA26E2"/>
    <w:rsid w:val="00FA38E1"/>
    <w:rsid w:val="00FA4688"/>
    <w:rsid w:val="00FA4F14"/>
    <w:rsid w:val="00FA5D16"/>
    <w:rsid w:val="00FA608C"/>
    <w:rsid w:val="00FA60F1"/>
    <w:rsid w:val="00FA6CE5"/>
    <w:rsid w:val="00FA719E"/>
    <w:rsid w:val="00FA7813"/>
    <w:rsid w:val="00FAE1B9"/>
    <w:rsid w:val="00FB01C7"/>
    <w:rsid w:val="00FB0450"/>
    <w:rsid w:val="00FB2BEE"/>
    <w:rsid w:val="00FB342D"/>
    <w:rsid w:val="00FB4409"/>
    <w:rsid w:val="00FB5467"/>
    <w:rsid w:val="00FB622C"/>
    <w:rsid w:val="00FB6F6C"/>
    <w:rsid w:val="00FC0AB2"/>
    <w:rsid w:val="00FC0C12"/>
    <w:rsid w:val="00FC130E"/>
    <w:rsid w:val="00FC150C"/>
    <w:rsid w:val="00FC1BD9"/>
    <w:rsid w:val="00FC1EF1"/>
    <w:rsid w:val="00FC23C1"/>
    <w:rsid w:val="00FC30A7"/>
    <w:rsid w:val="00FC3733"/>
    <w:rsid w:val="00FC3C9A"/>
    <w:rsid w:val="00FC42EE"/>
    <w:rsid w:val="00FC489E"/>
    <w:rsid w:val="00FC5652"/>
    <w:rsid w:val="00FC5A4A"/>
    <w:rsid w:val="00FC6586"/>
    <w:rsid w:val="00FC7BE9"/>
    <w:rsid w:val="00FCDDFF"/>
    <w:rsid w:val="00FD0DD5"/>
    <w:rsid w:val="00FD151D"/>
    <w:rsid w:val="00FD212C"/>
    <w:rsid w:val="00FD2B7D"/>
    <w:rsid w:val="00FD621C"/>
    <w:rsid w:val="00FD64AE"/>
    <w:rsid w:val="00FD65C3"/>
    <w:rsid w:val="00FD720C"/>
    <w:rsid w:val="00FE0622"/>
    <w:rsid w:val="00FE085A"/>
    <w:rsid w:val="00FE0B02"/>
    <w:rsid w:val="00FE0D00"/>
    <w:rsid w:val="00FE126E"/>
    <w:rsid w:val="00FE1FD5"/>
    <w:rsid w:val="00FE31F9"/>
    <w:rsid w:val="00FE388B"/>
    <w:rsid w:val="00FE4A03"/>
    <w:rsid w:val="00FE54A3"/>
    <w:rsid w:val="00FE6ACA"/>
    <w:rsid w:val="00FE6D37"/>
    <w:rsid w:val="00FE7708"/>
    <w:rsid w:val="00FE7714"/>
    <w:rsid w:val="00FF0834"/>
    <w:rsid w:val="00FF0CB0"/>
    <w:rsid w:val="00FF1DB1"/>
    <w:rsid w:val="00FF1E2D"/>
    <w:rsid w:val="00FF1F0F"/>
    <w:rsid w:val="00FF2A8C"/>
    <w:rsid w:val="00FF34CB"/>
    <w:rsid w:val="00FF3F81"/>
    <w:rsid w:val="00FF41BA"/>
    <w:rsid w:val="00FF4E24"/>
    <w:rsid w:val="00FF56DB"/>
    <w:rsid w:val="00FF5A2A"/>
    <w:rsid w:val="00FF6958"/>
    <w:rsid w:val="00FF7E3A"/>
    <w:rsid w:val="0101D707"/>
    <w:rsid w:val="0108A20E"/>
    <w:rsid w:val="0114DC43"/>
    <w:rsid w:val="011FF450"/>
    <w:rsid w:val="012764E4"/>
    <w:rsid w:val="01301793"/>
    <w:rsid w:val="01363F6F"/>
    <w:rsid w:val="014B1ADC"/>
    <w:rsid w:val="014D889A"/>
    <w:rsid w:val="0179B85F"/>
    <w:rsid w:val="018915EA"/>
    <w:rsid w:val="018A6984"/>
    <w:rsid w:val="019CCC77"/>
    <w:rsid w:val="019EDB4E"/>
    <w:rsid w:val="01CA1B58"/>
    <w:rsid w:val="01CC90C6"/>
    <w:rsid w:val="01CE4307"/>
    <w:rsid w:val="01EB0AEE"/>
    <w:rsid w:val="01F70103"/>
    <w:rsid w:val="01FAEAA8"/>
    <w:rsid w:val="020AA000"/>
    <w:rsid w:val="02186ECD"/>
    <w:rsid w:val="02235639"/>
    <w:rsid w:val="023DC2E3"/>
    <w:rsid w:val="02409116"/>
    <w:rsid w:val="024C16C3"/>
    <w:rsid w:val="0260FF12"/>
    <w:rsid w:val="0261485E"/>
    <w:rsid w:val="026800E4"/>
    <w:rsid w:val="026A373B"/>
    <w:rsid w:val="027C4A81"/>
    <w:rsid w:val="0290F84C"/>
    <w:rsid w:val="02CCDB14"/>
    <w:rsid w:val="02F4B726"/>
    <w:rsid w:val="03035739"/>
    <w:rsid w:val="0320E8D6"/>
    <w:rsid w:val="033021DF"/>
    <w:rsid w:val="03565DF9"/>
    <w:rsid w:val="035C26A6"/>
    <w:rsid w:val="035D5407"/>
    <w:rsid w:val="0378F2FD"/>
    <w:rsid w:val="03BE0EE3"/>
    <w:rsid w:val="03E14013"/>
    <w:rsid w:val="03E77B09"/>
    <w:rsid w:val="03E93C59"/>
    <w:rsid w:val="03EBB6FE"/>
    <w:rsid w:val="0401CB0E"/>
    <w:rsid w:val="041A16BE"/>
    <w:rsid w:val="041CB983"/>
    <w:rsid w:val="0431715F"/>
    <w:rsid w:val="04339621"/>
    <w:rsid w:val="0433AC5B"/>
    <w:rsid w:val="043689AC"/>
    <w:rsid w:val="044756B1"/>
    <w:rsid w:val="044B1FC1"/>
    <w:rsid w:val="048715B6"/>
    <w:rsid w:val="04A4C4C4"/>
    <w:rsid w:val="04CB26A5"/>
    <w:rsid w:val="04DFD0FD"/>
    <w:rsid w:val="050D659D"/>
    <w:rsid w:val="0511E127"/>
    <w:rsid w:val="052A4985"/>
    <w:rsid w:val="05364556"/>
    <w:rsid w:val="053B7B82"/>
    <w:rsid w:val="0541226B"/>
    <w:rsid w:val="0549191F"/>
    <w:rsid w:val="056D7EE8"/>
    <w:rsid w:val="057D2CF8"/>
    <w:rsid w:val="058930D8"/>
    <w:rsid w:val="058D409A"/>
    <w:rsid w:val="05944D07"/>
    <w:rsid w:val="05C0827E"/>
    <w:rsid w:val="05C45AE5"/>
    <w:rsid w:val="060A65CB"/>
    <w:rsid w:val="06303F62"/>
    <w:rsid w:val="063AC065"/>
    <w:rsid w:val="0664DE8F"/>
    <w:rsid w:val="06682998"/>
    <w:rsid w:val="06A68111"/>
    <w:rsid w:val="06A70F5A"/>
    <w:rsid w:val="06AA33EA"/>
    <w:rsid w:val="06BDEF42"/>
    <w:rsid w:val="06D9617C"/>
    <w:rsid w:val="06DB381E"/>
    <w:rsid w:val="06EB8607"/>
    <w:rsid w:val="06EC55D5"/>
    <w:rsid w:val="06FE225A"/>
    <w:rsid w:val="070C2A56"/>
    <w:rsid w:val="071F7FC1"/>
    <w:rsid w:val="0738925B"/>
    <w:rsid w:val="073D72BC"/>
    <w:rsid w:val="07494D0C"/>
    <w:rsid w:val="076442E3"/>
    <w:rsid w:val="076644BD"/>
    <w:rsid w:val="0769E668"/>
    <w:rsid w:val="07769EFE"/>
    <w:rsid w:val="0779B122"/>
    <w:rsid w:val="07AE37D9"/>
    <w:rsid w:val="07AFE89D"/>
    <w:rsid w:val="07CA7F4D"/>
    <w:rsid w:val="080A719F"/>
    <w:rsid w:val="080E4B8C"/>
    <w:rsid w:val="081340FE"/>
    <w:rsid w:val="081CCBB9"/>
    <w:rsid w:val="081F1B53"/>
    <w:rsid w:val="083525AD"/>
    <w:rsid w:val="084E30BD"/>
    <w:rsid w:val="084E5D2A"/>
    <w:rsid w:val="08794594"/>
    <w:rsid w:val="0887C1BD"/>
    <w:rsid w:val="08882093"/>
    <w:rsid w:val="088F2127"/>
    <w:rsid w:val="08901B64"/>
    <w:rsid w:val="08CC7EBC"/>
    <w:rsid w:val="08DAD85B"/>
    <w:rsid w:val="08E64E81"/>
    <w:rsid w:val="08EE06B6"/>
    <w:rsid w:val="090A6EF9"/>
    <w:rsid w:val="0927E191"/>
    <w:rsid w:val="0931BFB1"/>
    <w:rsid w:val="09378E13"/>
    <w:rsid w:val="094FF3A5"/>
    <w:rsid w:val="0951BEC9"/>
    <w:rsid w:val="09624CED"/>
    <w:rsid w:val="096FF442"/>
    <w:rsid w:val="09970F38"/>
    <w:rsid w:val="09B2593E"/>
    <w:rsid w:val="09B70221"/>
    <w:rsid w:val="09FA5E96"/>
    <w:rsid w:val="0A06C022"/>
    <w:rsid w:val="0A17A92C"/>
    <w:rsid w:val="0A18D69E"/>
    <w:rsid w:val="0A2AD1C1"/>
    <w:rsid w:val="0A2CB7B1"/>
    <w:rsid w:val="0A33A614"/>
    <w:rsid w:val="0A440AE7"/>
    <w:rsid w:val="0A4F14E3"/>
    <w:rsid w:val="0A69DFF7"/>
    <w:rsid w:val="0A72D4CC"/>
    <w:rsid w:val="0A761856"/>
    <w:rsid w:val="0A7A1696"/>
    <w:rsid w:val="0A7BE773"/>
    <w:rsid w:val="0A9AF822"/>
    <w:rsid w:val="0AA5AC93"/>
    <w:rsid w:val="0AD36A17"/>
    <w:rsid w:val="0ADA17DD"/>
    <w:rsid w:val="0AE12A57"/>
    <w:rsid w:val="0AFC4E1F"/>
    <w:rsid w:val="0B0664D3"/>
    <w:rsid w:val="0B09162C"/>
    <w:rsid w:val="0B13EB3F"/>
    <w:rsid w:val="0B2E8040"/>
    <w:rsid w:val="0B3ACD6D"/>
    <w:rsid w:val="0B45AFC7"/>
    <w:rsid w:val="0B4D7521"/>
    <w:rsid w:val="0B51B2E4"/>
    <w:rsid w:val="0B58A0F8"/>
    <w:rsid w:val="0B92F07A"/>
    <w:rsid w:val="0BD8A364"/>
    <w:rsid w:val="0C22E4F5"/>
    <w:rsid w:val="0C23ADD1"/>
    <w:rsid w:val="0C2EB207"/>
    <w:rsid w:val="0C5332E5"/>
    <w:rsid w:val="0C7CD0E4"/>
    <w:rsid w:val="0C91538C"/>
    <w:rsid w:val="0CA146BD"/>
    <w:rsid w:val="0CA188C9"/>
    <w:rsid w:val="0CB15023"/>
    <w:rsid w:val="0CB32326"/>
    <w:rsid w:val="0CDA9433"/>
    <w:rsid w:val="0CDF6671"/>
    <w:rsid w:val="0CFA4973"/>
    <w:rsid w:val="0D074A37"/>
    <w:rsid w:val="0D223EBC"/>
    <w:rsid w:val="0D2C317F"/>
    <w:rsid w:val="0D3D3D31"/>
    <w:rsid w:val="0D7E549D"/>
    <w:rsid w:val="0D938216"/>
    <w:rsid w:val="0DBA377E"/>
    <w:rsid w:val="0DD40F21"/>
    <w:rsid w:val="0DEC7E77"/>
    <w:rsid w:val="0DF991B7"/>
    <w:rsid w:val="0DFF2AD1"/>
    <w:rsid w:val="0E1009CB"/>
    <w:rsid w:val="0E4068A7"/>
    <w:rsid w:val="0E6A024E"/>
    <w:rsid w:val="0E6EFC6E"/>
    <w:rsid w:val="0E78EB80"/>
    <w:rsid w:val="0E7BCA48"/>
    <w:rsid w:val="0E8EA223"/>
    <w:rsid w:val="0E9A648B"/>
    <w:rsid w:val="0E9BD931"/>
    <w:rsid w:val="0EA37146"/>
    <w:rsid w:val="0EAEDA90"/>
    <w:rsid w:val="0EC37CA3"/>
    <w:rsid w:val="0ED5ECDC"/>
    <w:rsid w:val="0ED61F15"/>
    <w:rsid w:val="0F1E349B"/>
    <w:rsid w:val="0F375A49"/>
    <w:rsid w:val="0F37AA51"/>
    <w:rsid w:val="0F4CCED2"/>
    <w:rsid w:val="0F4F8E87"/>
    <w:rsid w:val="0F766898"/>
    <w:rsid w:val="0F7B16CD"/>
    <w:rsid w:val="0F887D5D"/>
    <w:rsid w:val="0F8DEC4F"/>
    <w:rsid w:val="0F8F7001"/>
    <w:rsid w:val="0F92B6D9"/>
    <w:rsid w:val="0F9FF43B"/>
    <w:rsid w:val="0FA0427E"/>
    <w:rsid w:val="0FA8171C"/>
    <w:rsid w:val="0FAB9526"/>
    <w:rsid w:val="0FB7A84B"/>
    <w:rsid w:val="0FD01B65"/>
    <w:rsid w:val="0FD15C4E"/>
    <w:rsid w:val="0FD45EC2"/>
    <w:rsid w:val="0FF0DA2C"/>
    <w:rsid w:val="0FF3A7C1"/>
    <w:rsid w:val="0FFE7264"/>
    <w:rsid w:val="101DE3D0"/>
    <w:rsid w:val="101F64E7"/>
    <w:rsid w:val="102376CA"/>
    <w:rsid w:val="1036B5D0"/>
    <w:rsid w:val="10569FA1"/>
    <w:rsid w:val="107B93C3"/>
    <w:rsid w:val="109087B0"/>
    <w:rsid w:val="10974D11"/>
    <w:rsid w:val="109DC4D7"/>
    <w:rsid w:val="10C4BF13"/>
    <w:rsid w:val="10E0F578"/>
    <w:rsid w:val="10F21433"/>
    <w:rsid w:val="10FF9D6B"/>
    <w:rsid w:val="1100B015"/>
    <w:rsid w:val="110605C8"/>
    <w:rsid w:val="1121212B"/>
    <w:rsid w:val="112C9038"/>
    <w:rsid w:val="113C0E58"/>
    <w:rsid w:val="113DF7E4"/>
    <w:rsid w:val="114FCD56"/>
    <w:rsid w:val="11514A63"/>
    <w:rsid w:val="116EAEA9"/>
    <w:rsid w:val="1178B5DC"/>
    <w:rsid w:val="117C537A"/>
    <w:rsid w:val="1183A3B8"/>
    <w:rsid w:val="11873960"/>
    <w:rsid w:val="11AAFBC1"/>
    <w:rsid w:val="11ACFFC0"/>
    <w:rsid w:val="11B252B9"/>
    <w:rsid w:val="11B501FE"/>
    <w:rsid w:val="11C80E72"/>
    <w:rsid w:val="11D95220"/>
    <w:rsid w:val="11DE068A"/>
    <w:rsid w:val="11E7F465"/>
    <w:rsid w:val="11EF05D7"/>
    <w:rsid w:val="11EFDE18"/>
    <w:rsid w:val="11F584CF"/>
    <w:rsid w:val="12177603"/>
    <w:rsid w:val="121BE86E"/>
    <w:rsid w:val="12411076"/>
    <w:rsid w:val="1258F4FE"/>
    <w:rsid w:val="1266E2AC"/>
    <w:rsid w:val="127AB85F"/>
    <w:rsid w:val="127D6C2B"/>
    <w:rsid w:val="1289D757"/>
    <w:rsid w:val="12A26EB4"/>
    <w:rsid w:val="12CD5833"/>
    <w:rsid w:val="12CE431D"/>
    <w:rsid w:val="12E72316"/>
    <w:rsid w:val="1314EBED"/>
    <w:rsid w:val="1323A536"/>
    <w:rsid w:val="1334D4C3"/>
    <w:rsid w:val="133F1C5E"/>
    <w:rsid w:val="13414E3A"/>
    <w:rsid w:val="1357F0AF"/>
    <w:rsid w:val="1378664D"/>
    <w:rsid w:val="138334E8"/>
    <w:rsid w:val="138C3ECF"/>
    <w:rsid w:val="1398CD33"/>
    <w:rsid w:val="139CD8A4"/>
    <w:rsid w:val="13A811DA"/>
    <w:rsid w:val="13DA785F"/>
    <w:rsid w:val="13DF9127"/>
    <w:rsid w:val="13FE393E"/>
    <w:rsid w:val="141235C7"/>
    <w:rsid w:val="1423605C"/>
    <w:rsid w:val="1431B4E9"/>
    <w:rsid w:val="14456CE8"/>
    <w:rsid w:val="145BCA07"/>
    <w:rsid w:val="14688299"/>
    <w:rsid w:val="14794639"/>
    <w:rsid w:val="14832CDC"/>
    <w:rsid w:val="1484977B"/>
    <w:rsid w:val="148E4046"/>
    <w:rsid w:val="148E5881"/>
    <w:rsid w:val="149CBEF1"/>
    <w:rsid w:val="14A37DA2"/>
    <w:rsid w:val="14B2783B"/>
    <w:rsid w:val="14B3091F"/>
    <w:rsid w:val="14BF9724"/>
    <w:rsid w:val="14E5A29B"/>
    <w:rsid w:val="14F5D4C0"/>
    <w:rsid w:val="1509F03F"/>
    <w:rsid w:val="1518F8D0"/>
    <w:rsid w:val="151A4685"/>
    <w:rsid w:val="153741BF"/>
    <w:rsid w:val="15420007"/>
    <w:rsid w:val="15422AB7"/>
    <w:rsid w:val="1560EDC0"/>
    <w:rsid w:val="1563E342"/>
    <w:rsid w:val="1568092E"/>
    <w:rsid w:val="156C34D7"/>
    <w:rsid w:val="15732741"/>
    <w:rsid w:val="15876634"/>
    <w:rsid w:val="15A2A403"/>
    <w:rsid w:val="15CBB1C9"/>
    <w:rsid w:val="15D04564"/>
    <w:rsid w:val="15D87981"/>
    <w:rsid w:val="15DA8AA9"/>
    <w:rsid w:val="16008B32"/>
    <w:rsid w:val="160C3609"/>
    <w:rsid w:val="1611E6D0"/>
    <w:rsid w:val="1620A0FC"/>
    <w:rsid w:val="1636D1E0"/>
    <w:rsid w:val="16598421"/>
    <w:rsid w:val="1660C119"/>
    <w:rsid w:val="16654714"/>
    <w:rsid w:val="166FA1BF"/>
    <w:rsid w:val="16784877"/>
    <w:rsid w:val="167EECE1"/>
    <w:rsid w:val="168CB73D"/>
    <w:rsid w:val="168D38B2"/>
    <w:rsid w:val="16A39C6A"/>
    <w:rsid w:val="16B110CF"/>
    <w:rsid w:val="16CEF190"/>
    <w:rsid w:val="16EFE4E2"/>
    <w:rsid w:val="1709370F"/>
    <w:rsid w:val="1734E392"/>
    <w:rsid w:val="173DF049"/>
    <w:rsid w:val="17490483"/>
    <w:rsid w:val="177D8B55"/>
    <w:rsid w:val="1797A9A2"/>
    <w:rsid w:val="1799342B"/>
    <w:rsid w:val="17A16BE2"/>
    <w:rsid w:val="17C6AA9F"/>
    <w:rsid w:val="17CED5D2"/>
    <w:rsid w:val="17D499AC"/>
    <w:rsid w:val="17DBEE1D"/>
    <w:rsid w:val="17E41BF0"/>
    <w:rsid w:val="1803599C"/>
    <w:rsid w:val="1812DE51"/>
    <w:rsid w:val="18260C95"/>
    <w:rsid w:val="183068F0"/>
    <w:rsid w:val="18321DB7"/>
    <w:rsid w:val="183DD5DD"/>
    <w:rsid w:val="18478F94"/>
    <w:rsid w:val="18568212"/>
    <w:rsid w:val="185B5856"/>
    <w:rsid w:val="187775F9"/>
    <w:rsid w:val="187F8335"/>
    <w:rsid w:val="1884128F"/>
    <w:rsid w:val="18879C43"/>
    <w:rsid w:val="1898BCC1"/>
    <w:rsid w:val="18A72A39"/>
    <w:rsid w:val="18B165BF"/>
    <w:rsid w:val="18D53EF9"/>
    <w:rsid w:val="18D9B3B4"/>
    <w:rsid w:val="18E77BE5"/>
    <w:rsid w:val="18E7EDE7"/>
    <w:rsid w:val="18FEDE44"/>
    <w:rsid w:val="190A0903"/>
    <w:rsid w:val="19290125"/>
    <w:rsid w:val="1947C69D"/>
    <w:rsid w:val="196CD856"/>
    <w:rsid w:val="19B45F87"/>
    <w:rsid w:val="19C3026A"/>
    <w:rsid w:val="19DCEA04"/>
    <w:rsid w:val="19E40AE1"/>
    <w:rsid w:val="1A127800"/>
    <w:rsid w:val="1A1D3E22"/>
    <w:rsid w:val="1A26DEAB"/>
    <w:rsid w:val="1A31EBA2"/>
    <w:rsid w:val="1A47D995"/>
    <w:rsid w:val="1A553D1B"/>
    <w:rsid w:val="1A599FF1"/>
    <w:rsid w:val="1A636D89"/>
    <w:rsid w:val="1A93AFC8"/>
    <w:rsid w:val="1AA1018E"/>
    <w:rsid w:val="1AA92191"/>
    <w:rsid w:val="1AAC3199"/>
    <w:rsid w:val="1AD56590"/>
    <w:rsid w:val="1AD56B70"/>
    <w:rsid w:val="1AF3FC08"/>
    <w:rsid w:val="1AF7F161"/>
    <w:rsid w:val="1AFA5891"/>
    <w:rsid w:val="1AFDB5E2"/>
    <w:rsid w:val="1B011989"/>
    <w:rsid w:val="1B10AB02"/>
    <w:rsid w:val="1B20DD09"/>
    <w:rsid w:val="1B3605D3"/>
    <w:rsid w:val="1B39ED12"/>
    <w:rsid w:val="1B66FA1A"/>
    <w:rsid w:val="1B6DE822"/>
    <w:rsid w:val="1B6E244C"/>
    <w:rsid w:val="1B91337B"/>
    <w:rsid w:val="1BB0C2B8"/>
    <w:rsid w:val="1BCD3EAA"/>
    <w:rsid w:val="1BD1E0DC"/>
    <w:rsid w:val="1BE855A6"/>
    <w:rsid w:val="1BF4FFF7"/>
    <w:rsid w:val="1C0004BB"/>
    <w:rsid w:val="1C019312"/>
    <w:rsid w:val="1C15EEF5"/>
    <w:rsid w:val="1C361104"/>
    <w:rsid w:val="1C362F1F"/>
    <w:rsid w:val="1C3D2545"/>
    <w:rsid w:val="1C3DE7A6"/>
    <w:rsid w:val="1C4C5B41"/>
    <w:rsid w:val="1C4D7268"/>
    <w:rsid w:val="1C55C81F"/>
    <w:rsid w:val="1C6B5C4A"/>
    <w:rsid w:val="1C73F1B0"/>
    <w:rsid w:val="1C93532E"/>
    <w:rsid w:val="1CA7556A"/>
    <w:rsid w:val="1CB3B22B"/>
    <w:rsid w:val="1CCF7719"/>
    <w:rsid w:val="1CF74B32"/>
    <w:rsid w:val="1CF9269C"/>
    <w:rsid w:val="1D182D33"/>
    <w:rsid w:val="1D2DDED6"/>
    <w:rsid w:val="1D2E357A"/>
    <w:rsid w:val="1D34B5EA"/>
    <w:rsid w:val="1D372DD0"/>
    <w:rsid w:val="1D389329"/>
    <w:rsid w:val="1D3BA4D9"/>
    <w:rsid w:val="1D586B64"/>
    <w:rsid w:val="1D59D4A2"/>
    <w:rsid w:val="1D5F5FED"/>
    <w:rsid w:val="1D6C1FB3"/>
    <w:rsid w:val="1D6C8487"/>
    <w:rsid w:val="1D74F46B"/>
    <w:rsid w:val="1D7EF198"/>
    <w:rsid w:val="1D873F4B"/>
    <w:rsid w:val="1D9B7C87"/>
    <w:rsid w:val="1DA88419"/>
    <w:rsid w:val="1DAE5DE4"/>
    <w:rsid w:val="1DB0733C"/>
    <w:rsid w:val="1DDA3C31"/>
    <w:rsid w:val="1DECB8EC"/>
    <w:rsid w:val="1DEFB3B7"/>
    <w:rsid w:val="1E0233ED"/>
    <w:rsid w:val="1E032508"/>
    <w:rsid w:val="1E034F01"/>
    <w:rsid w:val="1E05F65E"/>
    <w:rsid w:val="1E2782CA"/>
    <w:rsid w:val="1E29772E"/>
    <w:rsid w:val="1E378523"/>
    <w:rsid w:val="1E46BC37"/>
    <w:rsid w:val="1E4C4277"/>
    <w:rsid w:val="1E566B3B"/>
    <w:rsid w:val="1E6CDF15"/>
    <w:rsid w:val="1E6ED1D7"/>
    <w:rsid w:val="1E77D622"/>
    <w:rsid w:val="1E83AA51"/>
    <w:rsid w:val="1E89A81C"/>
    <w:rsid w:val="1EAEBAAA"/>
    <w:rsid w:val="1EAF9BE7"/>
    <w:rsid w:val="1EB6DD4A"/>
    <w:rsid w:val="1EC0388D"/>
    <w:rsid w:val="1ED854E2"/>
    <w:rsid w:val="1ED88480"/>
    <w:rsid w:val="1EDE8CC9"/>
    <w:rsid w:val="1F068520"/>
    <w:rsid w:val="1F08AB94"/>
    <w:rsid w:val="1F13D02C"/>
    <w:rsid w:val="1F17378B"/>
    <w:rsid w:val="1F1FED84"/>
    <w:rsid w:val="1F287B20"/>
    <w:rsid w:val="1F53D792"/>
    <w:rsid w:val="1F5805C6"/>
    <w:rsid w:val="1F5ADAAB"/>
    <w:rsid w:val="1F7AD170"/>
    <w:rsid w:val="1F85365B"/>
    <w:rsid w:val="1FA26489"/>
    <w:rsid w:val="1FB0AAD9"/>
    <w:rsid w:val="1FBEDB8C"/>
    <w:rsid w:val="1FD6F841"/>
    <w:rsid w:val="1FEAEFEA"/>
    <w:rsid w:val="1FEB4A1E"/>
    <w:rsid w:val="1FF8A903"/>
    <w:rsid w:val="20028BD5"/>
    <w:rsid w:val="20041C4E"/>
    <w:rsid w:val="20877096"/>
    <w:rsid w:val="208A867A"/>
    <w:rsid w:val="208BFD88"/>
    <w:rsid w:val="208CD04E"/>
    <w:rsid w:val="209F5ECF"/>
    <w:rsid w:val="20A63F83"/>
    <w:rsid w:val="20A646D1"/>
    <w:rsid w:val="20B25A34"/>
    <w:rsid w:val="20B45279"/>
    <w:rsid w:val="20C3AE33"/>
    <w:rsid w:val="20C7F6C4"/>
    <w:rsid w:val="20DDA827"/>
    <w:rsid w:val="210FAC26"/>
    <w:rsid w:val="21158CCD"/>
    <w:rsid w:val="2115DBA4"/>
    <w:rsid w:val="21287216"/>
    <w:rsid w:val="2149C3B7"/>
    <w:rsid w:val="2152BED5"/>
    <w:rsid w:val="215502C0"/>
    <w:rsid w:val="2160B6D1"/>
    <w:rsid w:val="2168E73B"/>
    <w:rsid w:val="216A6D6D"/>
    <w:rsid w:val="218DB5E9"/>
    <w:rsid w:val="21999234"/>
    <w:rsid w:val="219BB8E0"/>
    <w:rsid w:val="21AC3E2B"/>
    <w:rsid w:val="21DC8C1C"/>
    <w:rsid w:val="21E91EB4"/>
    <w:rsid w:val="21ED48C3"/>
    <w:rsid w:val="21F23292"/>
    <w:rsid w:val="21F47305"/>
    <w:rsid w:val="22001AF9"/>
    <w:rsid w:val="220E6583"/>
    <w:rsid w:val="2219399D"/>
    <w:rsid w:val="221DB98C"/>
    <w:rsid w:val="223624E9"/>
    <w:rsid w:val="223CB016"/>
    <w:rsid w:val="223FEC09"/>
    <w:rsid w:val="224692EE"/>
    <w:rsid w:val="22514120"/>
    <w:rsid w:val="225248D7"/>
    <w:rsid w:val="22547208"/>
    <w:rsid w:val="22591788"/>
    <w:rsid w:val="227024FB"/>
    <w:rsid w:val="227E0683"/>
    <w:rsid w:val="2281D5C5"/>
    <w:rsid w:val="2282B358"/>
    <w:rsid w:val="228BE42D"/>
    <w:rsid w:val="229E51DA"/>
    <w:rsid w:val="22A19216"/>
    <w:rsid w:val="22A81BAB"/>
    <w:rsid w:val="22ADA129"/>
    <w:rsid w:val="22BC202B"/>
    <w:rsid w:val="22C1E099"/>
    <w:rsid w:val="22CD0E3D"/>
    <w:rsid w:val="22D685DE"/>
    <w:rsid w:val="22D97E4A"/>
    <w:rsid w:val="22EEFD0B"/>
    <w:rsid w:val="2315B3F9"/>
    <w:rsid w:val="23281CDD"/>
    <w:rsid w:val="232961A9"/>
    <w:rsid w:val="23426C68"/>
    <w:rsid w:val="234EACF4"/>
    <w:rsid w:val="2355028C"/>
    <w:rsid w:val="2360AF0D"/>
    <w:rsid w:val="2386B6A9"/>
    <w:rsid w:val="2393CE76"/>
    <w:rsid w:val="23B7ED78"/>
    <w:rsid w:val="23BB1233"/>
    <w:rsid w:val="23EAB94A"/>
    <w:rsid w:val="23F2A710"/>
    <w:rsid w:val="2413413A"/>
    <w:rsid w:val="2421893A"/>
    <w:rsid w:val="24271D61"/>
    <w:rsid w:val="2438E769"/>
    <w:rsid w:val="24397F52"/>
    <w:rsid w:val="243BCB40"/>
    <w:rsid w:val="243E5D6D"/>
    <w:rsid w:val="248AF714"/>
    <w:rsid w:val="24A04CDA"/>
    <w:rsid w:val="24A47BA5"/>
    <w:rsid w:val="24BB9828"/>
    <w:rsid w:val="24CDD2E9"/>
    <w:rsid w:val="24D67AC7"/>
    <w:rsid w:val="24F8DEAF"/>
    <w:rsid w:val="2502965B"/>
    <w:rsid w:val="2508DD2E"/>
    <w:rsid w:val="250AF2C2"/>
    <w:rsid w:val="2527F584"/>
    <w:rsid w:val="25398BD4"/>
    <w:rsid w:val="2547DEFD"/>
    <w:rsid w:val="254812F6"/>
    <w:rsid w:val="254F27C3"/>
    <w:rsid w:val="255A48F3"/>
    <w:rsid w:val="256C14CB"/>
    <w:rsid w:val="256C7422"/>
    <w:rsid w:val="2577A380"/>
    <w:rsid w:val="257D14B3"/>
    <w:rsid w:val="257FA603"/>
    <w:rsid w:val="25800108"/>
    <w:rsid w:val="25852792"/>
    <w:rsid w:val="25905D4C"/>
    <w:rsid w:val="2592F7C0"/>
    <w:rsid w:val="259A1BA1"/>
    <w:rsid w:val="259EFBC7"/>
    <w:rsid w:val="25A7FD7B"/>
    <w:rsid w:val="25BCFFA3"/>
    <w:rsid w:val="25C7DDDA"/>
    <w:rsid w:val="25D4FD3F"/>
    <w:rsid w:val="25F7E6DD"/>
    <w:rsid w:val="25FCF86E"/>
    <w:rsid w:val="2612553F"/>
    <w:rsid w:val="262C354A"/>
    <w:rsid w:val="263B0DE2"/>
    <w:rsid w:val="26424C2B"/>
    <w:rsid w:val="26492151"/>
    <w:rsid w:val="265D7127"/>
    <w:rsid w:val="2684FF1F"/>
    <w:rsid w:val="2690EE3A"/>
    <w:rsid w:val="2695F33B"/>
    <w:rsid w:val="269B5D0C"/>
    <w:rsid w:val="269F98E7"/>
    <w:rsid w:val="26A9CE2C"/>
    <w:rsid w:val="26B2BC40"/>
    <w:rsid w:val="26C4D1ED"/>
    <w:rsid w:val="26D65705"/>
    <w:rsid w:val="26D6C3C3"/>
    <w:rsid w:val="27015FFC"/>
    <w:rsid w:val="27129008"/>
    <w:rsid w:val="27316AEE"/>
    <w:rsid w:val="2733CD1A"/>
    <w:rsid w:val="273EB0C8"/>
    <w:rsid w:val="275B4CF7"/>
    <w:rsid w:val="2761563B"/>
    <w:rsid w:val="276430AD"/>
    <w:rsid w:val="279D14FC"/>
    <w:rsid w:val="27B0F894"/>
    <w:rsid w:val="27D8CF5F"/>
    <w:rsid w:val="27F1CE98"/>
    <w:rsid w:val="27FFA918"/>
    <w:rsid w:val="280FB8AF"/>
    <w:rsid w:val="2816DB33"/>
    <w:rsid w:val="28228B5C"/>
    <w:rsid w:val="2833E9C1"/>
    <w:rsid w:val="2847FB0C"/>
    <w:rsid w:val="285AC230"/>
    <w:rsid w:val="285F5923"/>
    <w:rsid w:val="28739B7E"/>
    <w:rsid w:val="2874D832"/>
    <w:rsid w:val="287E7021"/>
    <w:rsid w:val="28888E93"/>
    <w:rsid w:val="288A89E9"/>
    <w:rsid w:val="288F9403"/>
    <w:rsid w:val="289AF81A"/>
    <w:rsid w:val="28AE47B0"/>
    <w:rsid w:val="28B25996"/>
    <w:rsid w:val="28C294E7"/>
    <w:rsid w:val="28D94D5A"/>
    <w:rsid w:val="28DA2844"/>
    <w:rsid w:val="28DD1593"/>
    <w:rsid w:val="28EB771C"/>
    <w:rsid w:val="28F9DE20"/>
    <w:rsid w:val="28FC3D9D"/>
    <w:rsid w:val="29088E42"/>
    <w:rsid w:val="2915188C"/>
    <w:rsid w:val="29185269"/>
    <w:rsid w:val="29462848"/>
    <w:rsid w:val="294B22E5"/>
    <w:rsid w:val="2964C33D"/>
    <w:rsid w:val="2965838E"/>
    <w:rsid w:val="2973F1C9"/>
    <w:rsid w:val="29AD1BD2"/>
    <w:rsid w:val="29AE82A4"/>
    <w:rsid w:val="29C879EE"/>
    <w:rsid w:val="29CB35F7"/>
    <w:rsid w:val="29DDBC1A"/>
    <w:rsid w:val="29ED1E8B"/>
    <w:rsid w:val="29F2CBA6"/>
    <w:rsid w:val="29F89184"/>
    <w:rsid w:val="29FBEA90"/>
    <w:rsid w:val="2A062AA6"/>
    <w:rsid w:val="2A18077D"/>
    <w:rsid w:val="2A262758"/>
    <w:rsid w:val="2A4097E1"/>
    <w:rsid w:val="2A478AC1"/>
    <w:rsid w:val="2A58AA7D"/>
    <w:rsid w:val="2A66B886"/>
    <w:rsid w:val="2A704A9B"/>
    <w:rsid w:val="2AA376F6"/>
    <w:rsid w:val="2AAF21DA"/>
    <w:rsid w:val="2AB7C187"/>
    <w:rsid w:val="2AD74D16"/>
    <w:rsid w:val="2AF9727A"/>
    <w:rsid w:val="2B0801D0"/>
    <w:rsid w:val="2B179C73"/>
    <w:rsid w:val="2B28D828"/>
    <w:rsid w:val="2B2B3DAB"/>
    <w:rsid w:val="2B3FE06A"/>
    <w:rsid w:val="2B57435F"/>
    <w:rsid w:val="2B698F9C"/>
    <w:rsid w:val="2B82E00B"/>
    <w:rsid w:val="2C01C389"/>
    <w:rsid w:val="2C14E44D"/>
    <w:rsid w:val="2C27600F"/>
    <w:rsid w:val="2C42ECAF"/>
    <w:rsid w:val="2C48F2C5"/>
    <w:rsid w:val="2C540FD4"/>
    <w:rsid w:val="2C58CDC9"/>
    <w:rsid w:val="2C6708A5"/>
    <w:rsid w:val="2C867F18"/>
    <w:rsid w:val="2C9C0310"/>
    <w:rsid w:val="2C9E599B"/>
    <w:rsid w:val="2CC5C809"/>
    <w:rsid w:val="2CCBAA3A"/>
    <w:rsid w:val="2CD4E4DF"/>
    <w:rsid w:val="2CD5F079"/>
    <w:rsid w:val="2CDD4ACE"/>
    <w:rsid w:val="2CE68297"/>
    <w:rsid w:val="2CFB464A"/>
    <w:rsid w:val="2D14ABD5"/>
    <w:rsid w:val="2D24BB8D"/>
    <w:rsid w:val="2D2ACEDA"/>
    <w:rsid w:val="2D2DA5D1"/>
    <w:rsid w:val="2D464AF7"/>
    <w:rsid w:val="2D535275"/>
    <w:rsid w:val="2D7EC7FD"/>
    <w:rsid w:val="2D915AAC"/>
    <w:rsid w:val="2D9E82BF"/>
    <w:rsid w:val="2DB65C69"/>
    <w:rsid w:val="2DB99ECF"/>
    <w:rsid w:val="2DBFF000"/>
    <w:rsid w:val="2DD1C121"/>
    <w:rsid w:val="2DDF7648"/>
    <w:rsid w:val="2DE1626C"/>
    <w:rsid w:val="2DFEB4D1"/>
    <w:rsid w:val="2DFECEA6"/>
    <w:rsid w:val="2E068E43"/>
    <w:rsid w:val="2E086664"/>
    <w:rsid w:val="2E221815"/>
    <w:rsid w:val="2E2B4BD3"/>
    <w:rsid w:val="2E3469B9"/>
    <w:rsid w:val="2E68B7FC"/>
    <w:rsid w:val="2E6E6C91"/>
    <w:rsid w:val="2E720BCA"/>
    <w:rsid w:val="2E79B585"/>
    <w:rsid w:val="2E85043F"/>
    <w:rsid w:val="2E9D25F2"/>
    <w:rsid w:val="2EAA1E62"/>
    <w:rsid w:val="2EAB38DD"/>
    <w:rsid w:val="2EB520F5"/>
    <w:rsid w:val="2EC175B8"/>
    <w:rsid w:val="2ECB4475"/>
    <w:rsid w:val="2ED0649C"/>
    <w:rsid w:val="2EE1D143"/>
    <w:rsid w:val="2F0F9D12"/>
    <w:rsid w:val="2F17FF25"/>
    <w:rsid w:val="2F1F0C64"/>
    <w:rsid w:val="2F3D5757"/>
    <w:rsid w:val="2F579E9D"/>
    <w:rsid w:val="2F5912A3"/>
    <w:rsid w:val="2F5B0654"/>
    <w:rsid w:val="2F611E64"/>
    <w:rsid w:val="2F78EC42"/>
    <w:rsid w:val="2F7A7220"/>
    <w:rsid w:val="2FA71829"/>
    <w:rsid w:val="2FABAAE2"/>
    <w:rsid w:val="2FAF47F9"/>
    <w:rsid w:val="2FB360F4"/>
    <w:rsid w:val="2FB83E89"/>
    <w:rsid w:val="2FBADEFD"/>
    <w:rsid w:val="2FCFB639"/>
    <w:rsid w:val="2FDEE5F4"/>
    <w:rsid w:val="2FF16F06"/>
    <w:rsid w:val="2FFC279C"/>
    <w:rsid w:val="3013B612"/>
    <w:rsid w:val="301E2F8C"/>
    <w:rsid w:val="30241120"/>
    <w:rsid w:val="303081CF"/>
    <w:rsid w:val="303A2C93"/>
    <w:rsid w:val="30638945"/>
    <w:rsid w:val="306D0225"/>
    <w:rsid w:val="308FBE46"/>
    <w:rsid w:val="30BD8179"/>
    <w:rsid w:val="30C83345"/>
    <w:rsid w:val="30D009A9"/>
    <w:rsid w:val="30D642EA"/>
    <w:rsid w:val="30D9A145"/>
    <w:rsid w:val="30DEBD1D"/>
    <w:rsid w:val="30E67A76"/>
    <w:rsid w:val="30EB2C14"/>
    <w:rsid w:val="3100C73C"/>
    <w:rsid w:val="31077E7B"/>
    <w:rsid w:val="31170A5A"/>
    <w:rsid w:val="312D7301"/>
    <w:rsid w:val="3143E9B9"/>
    <w:rsid w:val="3145100A"/>
    <w:rsid w:val="314D9111"/>
    <w:rsid w:val="3172D333"/>
    <w:rsid w:val="317ABAAD"/>
    <w:rsid w:val="3181A9E9"/>
    <w:rsid w:val="31936A2C"/>
    <w:rsid w:val="31E03A9B"/>
    <w:rsid w:val="32069ABC"/>
    <w:rsid w:val="32363EE8"/>
    <w:rsid w:val="3278B008"/>
    <w:rsid w:val="327D3955"/>
    <w:rsid w:val="328A0102"/>
    <w:rsid w:val="32A506ED"/>
    <w:rsid w:val="32A79D15"/>
    <w:rsid w:val="32B66942"/>
    <w:rsid w:val="32BF9912"/>
    <w:rsid w:val="32C1543F"/>
    <w:rsid w:val="32D66490"/>
    <w:rsid w:val="32D768B3"/>
    <w:rsid w:val="32E917AB"/>
    <w:rsid w:val="32F2F492"/>
    <w:rsid w:val="32F3443B"/>
    <w:rsid w:val="32FE509C"/>
    <w:rsid w:val="33073A33"/>
    <w:rsid w:val="330F705C"/>
    <w:rsid w:val="33106B78"/>
    <w:rsid w:val="33209939"/>
    <w:rsid w:val="3321BFC6"/>
    <w:rsid w:val="332B29FF"/>
    <w:rsid w:val="333690F7"/>
    <w:rsid w:val="33430D7F"/>
    <w:rsid w:val="3349E1BB"/>
    <w:rsid w:val="334E1DC4"/>
    <w:rsid w:val="334F4CDB"/>
    <w:rsid w:val="3358D389"/>
    <w:rsid w:val="3363E3D9"/>
    <w:rsid w:val="336AB300"/>
    <w:rsid w:val="336E5A80"/>
    <w:rsid w:val="3378A6BC"/>
    <w:rsid w:val="339D0800"/>
    <w:rsid w:val="33B92FAC"/>
    <w:rsid w:val="33BE7AD5"/>
    <w:rsid w:val="33C9C52D"/>
    <w:rsid w:val="33CE2E7A"/>
    <w:rsid w:val="33DF42D7"/>
    <w:rsid w:val="33EF0C44"/>
    <w:rsid w:val="3405D63A"/>
    <w:rsid w:val="34203DB5"/>
    <w:rsid w:val="342D83A9"/>
    <w:rsid w:val="342DF954"/>
    <w:rsid w:val="34334F84"/>
    <w:rsid w:val="34520055"/>
    <w:rsid w:val="3455C142"/>
    <w:rsid w:val="34688EF2"/>
    <w:rsid w:val="34699D8D"/>
    <w:rsid w:val="34798CC0"/>
    <w:rsid w:val="34A8767E"/>
    <w:rsid w:val="34B86F42"/>
    <w:rsid w:val="34BEC56C"/>
    <w:rsid w:val="34C5B786"/>
    <w:rsid w:val="34CC77A8"/>
    <w:rsid w:val="34CCDFC2"/>
    <w:rsid w:val="34E9CD43"/>
    <w:rsid w:val="34F6EB67"/>
    <w:rsid w:val="350D4B72"/>
    <w:rsid w:val="351136A7"/>
    <w:rsid w:val="3513C80E"/>
    <w:rsid w:val="353136E4"/>
    <w:rsid w:val="3532F04D"/>
    <w:rsid w:val="3536DFB7"/>
    <w:rsid w:val="359860AD"/>
    <w:rsid w:val="359F1910"/>
    <w:rsid w:val="35B125FD"/>
    <w:rsid w:val="35B94FC2"/>
    <w:rsid w:val="35C07B8A"/>
    <w:rsid w:val="35C87520"/>
    <w:rsid w:val="35C99AC8"/>
    <w:rsid w:val="360A2401"/>
    <w:rsid w:val="361E932D"/>
    <w:rsid w:val="3624F77D"/>
    <w:rsid w:val="36396257"/>
    <w:rsid w:val="365184BE"/>
    <w:rsid w:val="365ED189"/>
    <w:rsid w:val="366853CA"/>
    <w:rsid w:val="3668D3C5"/>
    <w:rsid w:val="3672F0AB"/>
    <w:rsid w:val="367E7099"/>
    <w:rsid w:val="36877390"/>
    <w:rsid w:val="369F9BE9"/>
    <w:rsid w:val="36C3B2CA"/>
    <w:rsid w:val="36C978BB"/>
    <w:rsid w:val="36D39AB2"/>
    <w:rsid w:val="36DC1DC6"/>
    <w:rsid w:val="36E2F602"/>
    <w:rsid w:val="36E627AE"/>
    <w:rsid w:val="36F0CFA5"/>
    <w:rsid w:val="370B3C1C"/>
    <w:rsid w:val="37248097"/>
    <w:rsid w:val="372D2DAB"/>
    <w:rsid w:val="37386830"/>
    <w:rsid w:val="373E9799"/>
    <w:rsid w:val="373F7821"/>
    <w:rsid w:val="374FF2E9"/>
    <w:rsid w:val="375148D5"/>
    <w:rsid w:val="37582619"/>
    <w:rsid w:val="37625668"/>
    <w:rsid w:val="37753DF5"/>
    <w:rsid w:val="37AEA792"/>
    <w:rsid w:val="37B70D91"/>
    <w:rsid w:val="37B83997"/>
    <w:rsid w:val="37B8F2B3"/>
    <w:rsid w:val="37BE52CE"/>
    <w:rsid w:val="37C2291F"/>
    <w:rsid w:val="37D16932"/>
    <w:rsid w:val="37D60E34"/>
    <w:rsid w:val="37EE0112"/>
    <w:rsid w:val="37F0362F"/>
    <w:rsid w:val="37F4E53D"/>
    <w:rsid w:val="37FD3D93"/>
    <w:rsid w:val="380E8539"/>
    <w:rsid w:val="38213AC8"/>
    <w:rsid w:val="383261B3"/>
    <w:rsid w:val="386385CC"/>
    <w:rsid w:val="386B2C71"/>
    <w:rsid w:val="38712E7B"/>
    <w:rsid w:val="387AB08F"/>
    <w:rsid w:val="3884B634"/>
    <w:rsid w:val="389FE758"/>
    <w:rsid w:val="38D16BAB"/>
    <w:rsid w:val="38E66717"/>
    <w:rsid w:val="38F166BF"/>
    <w:rsid w:val="38FBE6BE"/>
    <w:rsid w:val="3915828D"/>
    <w:rsid w:val="39159E27"/>
    <w:rsid w:val="391D585E"/>
    <w:rsid w:val="39277687"/>
    <w:rsid w:val="39279E69"/>
    <w:rsid w:val="392B775E"/>
    <w:rsid w:val="393EAC4B"/>
    <w:rsid w:val="39468B25"/>
    <w:rsid w:val="39519F5A"/>
    <w:rsid w:val="395E720A"/>
    <w:rsid w:val="39629B69"/>
    <w:rsid w:val="39668FC4"/>
    <w:rsid w:val="3977FAD6"/>
    <w:rsid w:val="397D9921"/>
    <w:rsid w:val="398A3ECD"/>
    <w:rsid w:val="39DD0820"/>
    <w:rsid w:val="39F2A3CA"/>
    <w:rsid w:val="39F304D7"/>
    <w:rsid w:val="3A0913EE"/>
    <w:rsid w:val="3A12E137"/>
    <w:rsid w:val="3A13C829"/>
    <w:rsid w:val="3A1E28D4"/>
    <w:rsid w:val="3A3AEFFC"/>
    <w:rsid w:val="3A4AFB08"/>
    <w:rsid w:val="3A517DF0"/>
    <w:rsid w:val="3A57A75C"/>
    <w:rsid w:val="3A647502"/>
    <w:rsid w:val="3A75D6DD"/>
    <w:rsid w:val="3A8B3C4C"/>
    <w:rsid w:val="3A8EC36B"/>
    <w:rsid w:val="3A8ECE43"/>
    <w:rsid w:val="3A90000A"/>
    <w:rsid w:val="3AA48718"/>
    <w:rsid w:val="3AA84DF0"/>
    <w:rsid w:val="3AB3D654"/>
    <w:rsid w:val="3AC32686"/>
    <w:rsid w:val="3ADFE401"/>
    <w:rsid w:val="3AE6A849"/>
    <w:rsid w:val="3AFB0BE9"/>
    <w:rsid w:val="3B1B8346"/>
    <w:rsid w:val="3B2510A8"/>
    <w:rsid w:val="3B2DB0A5"/>
    <w:rsid w:val="3B3ABADE"/>
    <w:rsid w:val="3B413D54"/>
    <w:rsid w:val="3B4270F8"/>
    <w:rsid w:val="3B47A610"/>
    <w:rsid w:val="3B4CDB76"/>
    <w:rsid w:val="3B501432"/>
    <w:rsid w:val="3B59A124"/>
    <w:rsid w:val="3B632505"/>
    <w:rsid w:val="3B88E7A0"/>
    <w:rsid w:val="3B9F5A48"/>
    <w:rsid w:val="3BB766FE"/>
    <w:rsid w:val="3BB938DC"/>
    <w:rsid w:val="3C0D15A8"/>
    <w:rsid w:val="3C17D593"/>
    <w:rsid w:val="3C376185"/>
    <w:rsid w:val="3C49BD3D"/>
    <w:rsid w:val="3C5086D1"/>
    <w:rsid w:val="3C50AA20"/>
    <w:rsid w:val="3C7ADE38"/>
    <w:rsid w:val="3C8B22E8"/>
    <w:rsid w:val="3C9B95A0"/>
    <w:rsid w:val="3CAC1C6D"/>
    <w:rsid w:val="3CB9ED6F"/>
    <w:rsid w:val="3CCFC9FF"/>
    <w:rsid w:val="3CD29652"/>
    <w:rsid w:val="3CF7D1ED"/>
    <w:rsid w:val="3CFFEBDB"/>
    <w:rsid w:val="3D27FD47"/>
    <w:rsid w:val="3D34F206"/>
    <w:rsid w:val="3D47DF36"/>
    <w:rsid w:val="3D4B8F2E"/>
    <w:rsid w:val="3D55B249"/>
    <w:rsid w:val="3D588DF8"/>
    <w:rsid w:val="3D5D6F8F"/>
    <w:rsid w:val="3D63218A"/>
    <w:rsid w:val="3D6B695E"/>
    <w:rsid w:val="3D711F03"/>
    <w:rsid w:val="3DB7493D"/>
    <w:rsid w:val="3DBA9674"/>
    <w:rsid w:val="3DBF33BF"/>
    <w:rsid w:val="3DC9711E"/>
    <w:rsid w:val="3DF954B9"/>
    <w:rsid w:val="3E1D58BC"/>
    <w:rsid w:val="3E30E1D5"/>
    <w:rsid w:val="3E65F90A"/>
    <w:rsid w:val="3E7A3AFF"/>
    <w:rsid w:val="3E7DB6F9"/>
    <w:rsid w:val="3E894527"/>
    <w:rsid w:val="3E8F44CB"/>
    <w:rsid w:val="3E97C8EC"/>
    <w:rsid w:val="3E9B4FFE"/>
    <w:rsid w:val="3EA0F612"/>
    <w:rsid w:val="3EB0BB40"/>
    <w:rsid w:val="3EC2DF1B"/>
    <w:rsid w:val="3EC6202E"/>
    <w:rsid w:val="3EC68F28"/>
    <w:rsid w:val="3ED445BD"/>
    <w:rsid w:val="3ED87EAE"/>
    <w:rsid w:val="3EE8F220"/>
    <w:rsid w:val="3EF7CCC8"/>
    <w:rsid w:val="3F1F8039"/>
    <w:rsid w:val="3F22307C"/>
    <w:rsid w:val="3F24E328"/>
    <w:rsid w:val="3F54A020"/>
    <w:rsid w:val="3F5F8B75"/>
    <w:rsid w:val="3F8B5431"/>
    <w:rsid w:val="3F99C779"/>
    <w:rsid w:val="3FB3447D"/>
    <w:rsid w:val="3FB4D16E"/>
    <w:rsid w:val="3FBB9088"/>
    <w:rsid w:val="3FBFA7A1"/>
    <w:rsid w:val="3FC86052"/>
    <w:rsid w:val="3FCEB9EE"/>
    <w:rsid w:val="4001529B"/>
    <w:rsid w:val="400D5063"/>
    <w:rsid w:val="40172AD7"/>
    <w:rsid w:val="4028A4F4"/>
    <w:rsid w:val="402C3571"/>
    <w:rsid w:val="402D7078"/>
    <w:rsid w:val="4042F904"/>
    <w:rsid w:val="4048F8E9"/>
    <w:rsid w:val="4066AFEA"/>
    <w:rsid w:val="4071C517"/>
    <w:rsid w:val="40904D97"/>
    <w:rsid w:val="40A2F999"/>
    <w:rsid w:val="40BA4CF9"/>
    <w:rsid w:val="40C1DAF2"/>
    <w:rsid w:val="40C210C6"/>
    <w:rsid w:val="40C2BFB8"/>
    <w:rsid w:val="40D4595B"/>
    <w:rsid w:val="40DA43FB"/>
    <w:rsid w:val="40F12819"/>
    <w:rsid w:val="41233DE0"/>
    <w:rsid w:val="412F5BF3"/>
    <w:rsid w:val="41301BD3"/>
    <w:rsid w:val="41533D09"/>
    <w:rsid w:val="4158A502"/>
    <w:rsid w:val="4171B8C7"/>
    <w:rsid w:val="417DDE30"/>
    <w:rsid w:val="41B1E2BD"/>
    <w:rsid w:val="41C53E4B"/>
    <w:rsid w:val="41D60C17"/>
    <w:rsid w:val="41E2FE77"/>
    <w:rsid w:val="41EE7FFA"/>
    <w:rsid w:val="41F27100"/>
    <w:rsid w:val="41FE28DE"/>
    <w:rsid w:val="420F3391"/>
    <w:rsid w:val="4213CA95"/>
    <w:rsid w:val="4219096E"/>
    <w:rsid w:val="4219711D"/>
    <w:rsid w:val="422FEE81"/>
    <w:rsid w:val="423C7774"/>
    <w:rsid w:val="4247EFBE"/>
    <w:rsid w:val="424CFF98"/>
    <w:rsid w:val="42562786"/>
    <w:rsid w:val="42657594"/>
    <w:rsid w:val="4295E043"/>
    <w:rsid w:val="4298F0AA"/>
    <w:rsid w:val="429A5556"/>
    <w:rsid w:val="42A56F46"/>
    <w:rsid w:val="42D4BED0"/>
    <w:rsid w:val="42E2435A"/>
    <w:rsid w:val="42EFD50E"/>
    <w:rsid w:val="42F2D097"/>
    <w:rsid w:val="42FCCFC6"/>
    <w:rsid w:val="42FCD175"/>
    <w:rsid w:val="4301ACDE"/>
    <w:rsid w:val="430547F9"/>
    <w:rsid w:val="430BEA7E"/>
    <w:rsid w:val="43210436"/>
    <w:rsid w:val="432BA108"/>
    <w:rsid w:val="432DB89F"/>
    <w:rsid w:val="432E5D2E"/>
    <w:rsid w:val="4334C03A"/>
    <w:rsid w:val="433587D5"/>
    <w:rsid w:val="43599E91"/>
    <w:rsid w:val="4367648A"/>
    <w:rsid w:val="436CDC58"/>
    <w:rsid w:val="437AD6EE"/>
    <w:rsid w:val="43ADA59C"/>
    <w:rsid w:val="43E1DB6A"/>
    <w:rsid w:val="43E37092"/>
    <w:rsid w:val="43E4D0F6"/>
    <w:rsid w:val="43E73F93"/>
    <w:rsid w:val="43F4C9CD"/>
    <w:rsid w:val="43F4F781"/>
    <w:rsid w:val="43F5E87E"/>
    <w:rsid w:val="43F6CC65"/>
    <w:rsid w:val="440804F9"/>
    <w:rsid w:val="4421A835"/>
    <w:rsid w:val="4425EB81"/>
    <w:rsid w:val="443B4436"/>
    <w:rsid w:val="443E893F"/>
    <w:rsid w:val="444098BB"/>
    <w:rsid w:val="44476BC7"/>
    <w:rsid w:val="4458F023"/>
    <w:rsid w:val="446D49D1"/>
    <w:rsid w:val="44723217"/>
    <w:rsid w:val="4473CF78"/>
    <w:rsid w:val="4474C834"/>
    <w:rsid w:val="447DB284"/>
    <w:rsid w:val="448C2EF2"/>
    <w:rsid w:val="4499A412"/>
    <w:rsid w:val="44A068A3"/>
    <w:rsid w:val="44A20952"/>
    <w:rsid w:val="44BAA315"/>
    <w:rsid w:val="44F9957B"/>
    <w:rsid w:val="451318A5"/>
    <w:rsid w:val="4514D6E5"/>
    <w:rsid w:val="4523C605"/>
    <w:rsid w:val="452B4549"/>
    <w:rsid w:val="453CF681"/>
    <w:rsid w:val="45580DDA"/>
    <w:rsid w:val="455E00A7"/>
    <w:rsid w:val="456648D7"/>
    <w:rsid w:val="456EA203"/>
    <w:rsid w:val="45A015A6"/>
    <w:rsid w:val="45A87A81"/>
    <w:rsid w:val="45AAF20C"/>
    <w:rsid w:val="45ADA946"/>
    <w:rsid w:val="45AF41A8"/>
    <w:rsid w:val="45B8A3B6"/>
    <w:rsid w:val="45BFEE2F"/>
    <w:rsid w:val="45C81E4D"/>
    <w:rsid w:val="45F5B103"/>
    <w:rsid w:val="461324D3"/>
    <w:rsid w:val="461A0DD1"/>
    <w:rsid w:val="46241989"/>
    <w:rsid w:val="462A90E0"/>
    <w:rsid w:val="464DC52B"/>
    <w:rsid w:val="4655CCE0"/>
    <w:rsid w:val="466517EC"/>
    <w:rsid w:val="468E4B9E"/>
    <w:rsid w:val="468F60BF"/>
    <w:rsid w:val="4696370A"/>
    <w:rsid w:val="469812CF"/>
    <w:rsid w:val="46A37F21"/>
    <w:rsid w:val="46B1BAC4"/>
    <w:rsid w:val="46B6AD74"/>
    <w:rsid w:val="46C76CD7"/>
    <w:rsid w:val="46CCDCBE"/>
    <w:rsid w:val="46D435F6"/>
    <w:rsid w:val="46D58230"/>
    <w:rsid w:val="46DDAFE7"/>
    <w:rsid w:val="46E15601"/>
    <w:rsid w:val="46F3AA97"/>
    <w:rsid w:val="4704093C"/>
    <w:rsid w:val="470B9FA3"/>
    <w:rsid w:val="471E4989"/>
    <w:rsid w:val="4732C6D8"/>
    <w:rsid w:val="47342F27"/>
    <w:rsid w:val="47347742"/>
    <w:rsid w:val="47420679"/>
    <w:rsid w:val="476B83E7"/>
    <w:rsid w:val="4771C22B"/>
    <w:rsid w:val="479463CB"/>
    <w:rsid w:val="4795D67D"/>
    <w:rsid w:val="47A1E702"/>
    <w:rsid w:val="47A43FBC"/>
    <w:rsid w:val="47AF8F72"/>
    <w:rsid w:val="47B09B81"/>
    <w:rsid w:val="47D35606"/>
    <w:rsid w:val="47D9A3B6"/>
    <w:rsid w:val="47E17035"/>
    <w:rsid w:val="48002CFF"/>
    <w:rsid w:val="4814FA9D"/>
    <w:rsid w:val="4816210A"/>
    <w:rsid w:val="482701B7"/>
    <w:rsid w:val="48277D9B"/>
    <w:rsid w:val="483FA215"/>
    <w:rsid w:val="4843ECD6"/>
    <w:rsid w:val="48455551"/>
    <w:rsid w:val="486D07CF"/>
    <w:rsid w:val="48828F7C"/>
    <w:rsid w:val="4889449A"/>
    <w:rsid w:val="488EFBFA"/>
    <w:rsid w:val="4897EEA9"/>
    <w:rsid w:val="489A3401"/>
    <w:rsid w:val="48A59DCD"/>
    <w:rsid w:val="48B79926"/>
    <w:rsid w:val="48C3CC55"/>
    <w:rsid w:val="48C7820B"/>
    <w:rsid w:val="48DBDB89"/>
    <w:rsid w:val="48F07AFD"/>
    <w:rsid w:val="4924E70F"/>
    <w:rsid w:val="4937EC80"/>
    <w:rsid w:val="494DC211"/>
    <w:rsid w:val="4957BDA2"/>
    <w:rsid w:val="495F19C9"/>
    <w:rsid w:val="49629AC1"/>
    <w:rsid w:val="4963F910"/>
    <w:rsid w:val="4966483A"/>
    <w:rsid w:val="496AE6F8"/>
    <w:rsid w:val="496EFF00"/>
    <w:rsid w:val="497B4E21"/>
    <w:rsid w:val="498541AB"/>
    <w:rsid w:val="49987B27"/>
    <w:rsid w:val="49B6707C"/>
    <w:rsid w:val="49B6CC27"/>
    <w:rsid w:val="49D1580E"/>
    <w:rsid w:val="49E64E23"/>
    <w:rsid w:val="4A06C379"/>
    <w:rsid w:val="4A446B10"/>
    <w:rsid w:val="4A49283E"/>
    <w:rsid w:val="4A58C5FB"/>
    <w:rsid w:val="4A6BED06"/>
    <w:rsid w:val="4A7E3BA0"/>
    <w:rsid w:val="4AC655DC"/>
    <w:rsid w:val="4AD19147"/>
    <w:rsid w:val="4AD43456"/>
    <w:rsid w:val="4AEC7DED"/>
    <w:rsid w:val="4B004B1C"/>
    <w:rsid w:val="4B0C0DBE"/>
    <w:rsid w:val="4B217534"/>
    <w:rsid w:val="4B22F7E2"/>
    <w:rsid w:val="4B2B00C4"/>
    <w:rsid w:val="4B3DACFE"/>
    <w:rsid w:val="4B420438"/>
    <w:rsid w:val="4B45E6E7"/>
    <w:rsid w:val="4B46100F"/>
    <w:rsid w:val="4B4A7CB3"/>
    <w:rsid w:val="4B7AADD7"/>
    <w:rsid w:val="4B992D4B"/>
    <w:rsid w:val="4BB37DF7"/>
    <w:rsid w:val="4BE314D2"/>
    <w:rsid w:val="4BF10215"/>
    <w:rsid w:val="4BF3B582"/>
    <w:rsid w:val="4BFBBFA6"/>
    <w:rsid w:val="4C09B17D"/>
    <w:rsid w:val="4C09CCAD"/>
    <w:rsid w:val="4C13A053"/>
    <w:rsid w:val="4C180B92"/>
    <w:rsid w:val="4C30F9B8"/>
    <w:rsid w:val="4C3C792C"/>
    <w:rsid w:val="4C4D17A0"/>
    <w:rsid w:val="4C524562"/>
    <w:rsid w:val="4C5DD228"/>
    <w:rsid w:val="4C68A958"/>
    <w:rsid w:val="4C7DBFA7"/>
    <w:rsid w:val="4C8BF245"/>
    <w:rsid w:val="4CA5FD0F"/>
    <w:rsid w:val="4CB6525C"/>
    <w:rsid w:val="4CBE7D1A"/>
    <w:rsid w:val="4CBF2D64"/>
    <w:rsid w:val="4CDA1A01"/>
    <w:rsid w:val="4CE9B9F9"/>
    <w:rsid w:val="4D3190DB"/>
    <w:rsid w:val="4D468372"/>
    <w:rsid w:val="4D6255AB"/>
    <w:rsid w:val="4D67B848"/>
    <w:rsid w:val="4D8C40D5"/>
    <w:rsid w:val="4D94A666"/>
    <w:rsid w:val="4DAF090E"/>
    <w:rsid w:val="4DD4E8DB"/>
    <w:rsid w:val="4DE41AB5"/>
    <w:rsid w:val="4DEC5294"/>
    <w:rsid w:val="4DFD1BC1"/>
    <w:rsid w:val="4DFF134C"/>
    <w:rsid w:val="4E24F1B1"/>
    <w:rsid w:val="4E27644B"/>
    <w:rsid w:val="4E37FBC7"/>
    <w:rsid w:val="4E4B9314"/>
    <w:rsid w:val="4E4D1276"/>
    <w:rsid w:val="4E5BEAA2"/>
    <w:rsid w:val="4E629C37"/>
    <w:rsid w:val="4E723468"/>
    <w:rsid w:val="4E85AFFB"/>
    <w:rsid w:val="4E8EE65A"/>
    <w:rsid w:val="4E942CF4"/>
    <w:rsid w:val="4E96F861"/>
    <w:rsid w:val="4EA0C1DC"/>
    <w:rsid w:val="4EAB1407"/>
    <w:rsid w:val="4EAE2AFF"/>
    <w:rsid w:val="4EC88832"/>
    <w:rsid w:val="4EE94E2D"/>
    <w:rsid w:val="4EFD375F"/>
    <w:rsid w:val="4F00E265"/>
    <w:rsid w:val="4F02F038"/>
    <w:rsid w:val="4F1DC879"/>
    <w:rsid w:val="4F2B1CE6"/>
    <w:rsid w:val="4F3E6DF1"/>
    <w:rsid w:val="4F48785C"/>
    <w:rsid w:val="4F4EA15D"/>
    <w:rsid w:val="4F512F41"/>
    <w:rsid w:val="4F5DEB91"/>
    <w:rsid w:val="4F875CA8"/>
    <w:rsid w:val="4F9941D4"/>
    <w:rsid w:val="4FAA260B"/>
    <w:rsid w:val="4FAF209A"/>
    <w:rsid w:val="4FC0CA5A"/>
    <w:rsid w:val="4FC42461"/>
    <w:rsid w:val="4FDB3707"/>
    <w:rsid w:val="4FE2D774"/>
    <w:rsid w:val="4FE33538"/>
    <w:rsid w:val="4FF180D6"/>
    <w:rsid w:val="4FFC7054"/>
    <w:rsid w:val="50342C69"/>
    <w:rsid w:val="504470C2"/>
    <w:rsid w:val="5045C3B6"/>
    <w:rsid w:val="50525C8E"/>
    <w:rsid w:val="505844EB"/>
    <w:rsid w:val="505D9348"/>
    <w:rsid w:val="50661895"/>
    <w:rsid w:val="506D9E24"/>
    <w:rsid w:val="507C44F6"/>
    <w:rsid w:val="507C5244"/>
    <w:rsid w:val="5092B3EF"/>
    <w:rsid w:val="509B00F7"/>
    <w:rsid w:val="50A4D989"/>
    <w:rsid w:val="50AD2BB6"/>
    <w:rsid w:val="50AE3B16"/>
    <w:rsid w:val="50AFE0E4"/>
    <w:rsid w:val="50B4545E"/>
    <w:rsid w:val="50F48ECB"/>
    <w:rsid w:val="512889AE"/>
    <w:rsid w:val="51341F03"/>
    <w:rsid w:val="514D500D"/>
    <w:rsid w:val="514DC159"/>
    <w:rsid w:val="514DF91E"/>
    <w:rsid w:val="51582951"/>
    <w:rsid w:val="5179E0F7"/>
    <w:rsid w:val="51861E0F"/>
    <w:rsid w:val="5189BD18"/>
    <w:rsid w:val="518F75BA"/>
    <w:rsid w:val="519681FF"/>
    <w:rsid w:val="51983E1A"/>
    <w:rsid w:val="51E072E5"/>
    <w:rsid w:val="51E86BFD"/>
    <w:rsid w:val="520A8D7F"/>
    <w:rsid w:val="522A9B06"/>
    <w:rsid w:val="522FED63"/>
    <w:rsid w:val="5233F9BD"/>
    <w:rsid w:val="5237FC5D"/>
    <w:rsid w:val="525F2536"/>
    <w:rsid w:val="5271E3AF"/>
    <w:rsid w:val="5287D36C"/>
    <w:rsid w:val="52918229"/>
    <w:rsid w:val="529968AF"/>
    <w:rsid w:val="52C66C8A"/>
    <w:rsid w:val="52D710A1"/>
    <w:rsid w:val="52EA13DE"/>
    <w:rsid w:val="52FDE9F0"/>
    <w:rsid w:val="5301D62C"/>
    <w:rsid w:val="53025722"/>
    <w:rsid w:val="5307CECA"/>
    <w:rsid w:val="531DE71F"/>
    <w:rsid w:val="531E62FF"/>
    <w:rsid w:val="532FAF49"/>
    <w:rsid w:val="533358E8"/>
    <w:rsid w:val="534FB71F"/>
    <w:rsid w:val="535357B0"/>
    <w:rsid w:val="5354320A"/>
    <w:rsid w:val="53624300"/>
    <w:rsid w:val="536CA23C"/>
    <w:rsid w:val="53AC4D10"/>
    <w:rsid w:val="53BD921C"/>
    <w:rsid w:val="53CFDD0A"/>
    <w:rsid w:val="53D7D0B5"/>
    <w:rsid w:val="53F8A4D1"/>
    <w:rsid w:val="542255C1"/>
    <w:rsid w:val="542D635B"/>
    <w:rsid w:val="54476331"/>
    <w:rsid w:val="544E43E2"/>
    <w:rsid w:val="545A1C7C"/>
    <w:rsid w:val="545D1E49"/>
    <w:rsid w:val="546C0BBE"/>
    <w:rsid w:val="54705CEB"/>
    <w:rsid w:val="548BFBD8"/>
    <w:rsid w:val="549F6945"/>
    <w:rsid w:val="54A8416C"/>
    <w:rsid w:val="54C72F2A"/>
    <w:rsid w:val="54DAAF52"/>
    <w:rsid w:val="54DABA49"/>
    <w:rsid w:val="54DDA0C0"/>
    <w:rsid w:val="54E527D9"/>
    <w:rsid w:val="54E90FF3"/>
    <w:rsid w:val="54EEF64A"/>
    <w:rsid w:val="5508D482"/>
    <w:rsid w:val="555620A3"/>
    <w:rsid w:val="5584B938"/>
    <w:rsid w:val="5587F662"/>
    <w:rsid w:val="5589B47A"/>
    <w:rsid w:val="558A65BC"/>
    <w:rsid w:val="55992563"/>
    <w:rsid w:val="55BB7C22"/>
    <w:rsid w:val="55C55E2D"/>
    <w:rsid w:val="55CC08B6"/>
    <w:rsid w:val="55CE7AE1"/>
    <w:rsid w:val="55DE2849"/>
    <w:rsid w:val="55F751F4"/>
    <w:rsid w:val="55FDC788"/>
    <w:rsid w:val="5641C078"/>
    <w:rsid w:val="565FEB2C"/>
    <w:rsid w:val="567B4244"/>
    <w:rsid w:val="56973231"/>
    <w:rsid w:val="569CD85D"/>
    <w:rsid w:val="56BE82BD"/>
    <w:rsid w:val="56CD8FBB"/>
    <w:rsid w:val="56D994A4"/>
    <w:rsid w:val="56E1D780"/>
    <w:rsid w:val="56E20374"/>
    <w:rsid w:val="56FCA824"/>
    <w:rsid w:val="56FF0AD1"/>
    <w:rsid w:val="5702714F"/>
    <w:rsid w:val="570BCE15"/>
    <w:rsid w:val="570F09A4"/>
    <w:rsid w:val="57154150"/>
    <w:rsid w:val="572F81F7"/>
    <w:rsid w:val="5731726D"/>
    <w:rsid w:val="5749E7DC"/>
    <w:rsid w:val="57657C18"/>
    <w:rsid w:val="5790F802"/>
    <w:rsid w:val="57A244AA"/>
    <w:rsid w:val="57B400E2"/>
    <w:rsid w:val="57D4201B"/>
    <w:rsid w:val="57EBDADC"/>
    <w:rsid w:val="57FEF41E"/>
    <w:rsid w:val="58250FE7"/>
    <w:rsid w:val="5845E933"/>
    <w:rsid w:val="586436E9"/>
    <w:rsid w:val="586F0746"/>
    <w:rsid w:val="5882B66F"/>
    <w:rsid w:val="58852AE4"/>
    <w:rsid w:val="589DEF2C"/>
    <w:rsid w:val="58A825BC"/>
    <w:rsid w:val="58B4A77F"/>
    <w:rsid w:val="58BF7DA8"/>
    <w:rsid w:val="58C437B7"/>
    <w:rsid w:val="58CC7EF4"/>
    <w:rsid w:val="58D1FFF3"/>
    <w:rsid w:val="58D70796"/>
    <w:rsid w:val="58E00AF0"/>
    <w:rsid w:val="58F1478D"/>
    <w:rsid w:val="58FC1CF3"/>
    <w:rsid w:val="59106194"/>
    <w:rsid w:val="59112124"/>
    <w:rsid w:val="5928FDD7"/>
    <w:rsid w:val="592CBEB7"/>
    <w:rsid w:val="59352E2D"/>
    <w:rsid w:val="595333B1"/>
    <w:rsid w:val="59543908"/>
    <w:rsid w:val="595F5490"/>
    <w:rsid w:val="596731CC"/>
    <w:rsid w:val="5979A6E0"/>
    <w:rsid w:val="599A95E0"/>
    <w:rsid w:val="59B765A1"/>
    <w:rsid w:val="59CDDD3E"/>
    <w:rsid w:val="59EB84FE"/>
    <w:rsid w:val="59F4E245"/>
    <w:rsid w:val="5A040ADE"/>
    <w:rsid w:val="5A04430F"/>
    <w:rsid w:val="5A15FAB3"/>
    <w:rsid w:val="5A32DE85"/>
    <w:rsid w:val="5A3B9AA5"/>
    <w:rsid w:val="5A47468F"/>
    <w:rsid w:val="5A59EE26"/>
    <w:rsid w:val="5A6D2408"/>
    <w:rsid w:val="5A7C219E"/>
    <w:rsid w:val="5A82E38F"/>
    <w:rsid w:val="5A9B6646"/>
    <w:rsid w:val="5ABDEBBC"/>
    <w:rsid w:val="5ABE5F1F"/>
    <w:rsid w:val="5AC241E9"/>
    <w:rsid w:val="5AE629EA"/>
    <w:rsid w:val="5AEDF527"/>
    <w:rsid w:val="5AF0A527"/>
    <w:rsid w:val="5AFC7E39"/>
    <w:rsid w:val="5B1743A8"/>
    <w:rsid w:val="5B3945BF"/>
    <w:rsid w:val="5B443E45"/>
    <w:rsid w:val="5B4F7EBE"/>
    <w:rsid w:val="5B5F6F9A"/>
    <w:rsid w:val="5B62B70F"/>
    <w:rsid w:val="5B671F7C"/>
    <w:rsid w:val="5B68AC37"/>
    <w:rsid w:val="5B72A5BD"/>
    <w:rsid w:val="5B838334"/>
    <w:rsid w:val="5BA8B9D9"/>
    <w:rsid w:val="5BA980B8"/>
    <w:rsid w:val="5BACBC1B"/>
    <w:rsid w:val="5BB038DE"/>
    <w:rsid w:val="5BB2FDE0"/>
    <w:rsid w:val="5BBAE1AF"/>
    <w:rsid w:val="5BC6C3E9"/>
    <w:rsid w:val="5BD387CC"/>
    <w:rsid w:val="5BD51B29"/>
    <w:rsid w:val="5BDFFEDD"/>
    <w:rsid w:val="5BE5E8DD"/>
    <w:rsid w:val="5BFDD299"/>
    <w:rsid w:val="5C0AE099"/>
    <w:rsid w:val="5C0B1D50"/>
    <w:rsid w:val="5C130257"/>
    <w:rsid w:val="5C23A1FD"/>
    <w:rsid w:val="5C2C386D"/>
    <w:rsid w:val="5C3AED0E"/>
    <w:rsid w:val="5C5B451F"/>
    <w:rsid w:val="5C6169CD"/>
    <w:rsid w:val="5C6D3228"/>
    <w:rsid w:val="5C7D29F5"/>
    <w:rsid w:val="5C9E9AAE"/>
    <w:rsid w:val="5CAB0EBB"/>
    <w:rsid w:val="5CB012FE"/>
    <w:rsid w:val="5D06DEEF"/>
    <w:rsid w:val="5D11F379"/>
    <w:rsid w:val="5D13C1F2"/>
    <w:rsid w:val="5D15D86D"/>
    <w:rsid w:val="5D1BF5AE"/>
    <w:rsid w:val="5D36BFD9"/>
    <w:rsid w:val="5D52D57E"/>
    <w:rsid w:val="5D8634DC"/>
    <w:rsid w:val="5D89DC91"/>
    <w:rsid w:val="5D8C5A58"/>
    <w:rsid w:val="5DBD949D"/>
    <w:rsid w:val="5DC263D2"/>
    <w:rsid w:val="5DD8145D"/>
    <w:rsid w:val="5DE4CECF"/>
    <w:rsid w:val="5DF15E13"/>
    <w:rsid w:val="5E09EB33"/>
    <w:rsid w:val="5E0F8942"/>
    <w:rsid w:val="5E12F845"/>
    <w:rsid w:val="5E14A371"/>
    <w:rsid w:val="5E174230"/>
    <w:rsid w:val="5E2D43E0"/>
    <w:rsid w:val="5E4E0FDC"/>
    <w:rsid w:val="5E508B4E"/>
    <w:rsid w:val="5E5AEF1C"/>
    <w:rsid w:val="5E5C5216"/>
    <w:rsid w:val="5E60F58B"/>
    <w:rsid w:val="5E6B81AD"/>
    <w:rsid w:val="5E7B97E2"/>
    <w:rsid w:val="5EB41AF5"/>
    <w:rsid w:val="5EEB5DC0"/>
    <w:rsid w:val="5EEE5D69"/>
    <w:rsid w:val="5EF6D28A"/>
    <w:rsid w:val="5EF97BB3"/>
    <w:rsid w:val="5F471D3F"/>
    <w:rsid w:val="5F5464D5"/>
    <w:rsid w:val="5F5E1FF8"/>
    <w:rsid w:val="5F697279"/>
    <w:rsid w:val="5F6CD3D5"/>
    <w:rsid w:val="5F71FC4B"/>
    <w:rsid w:val="5F73C9FC"/>
    <w:rsid w:val="5F7B6C75"/>
    <w:rsid w:val="5F804B9D"/>
    <w:rsid w:val="5F889003"/>
    <w:rsid w:val="5F98A806"/>
    <w:rsid w:val="5FA24C5A"/>
    <w:rsid w:val="5FA7B937"/>
    <w:rsid w:val="5FAB4EA0"/>
    <w:rsid w:val="5FB00BA4"/>
    <w:rsid w:val="5FB3F25E"/>
    <w:rsid w:val="5FC07FDB"/>
    <w:rsid w:val="5FC41B52"/>
    <w:rsid w:val="5FD9ADF5"/>
    <w:rsid w:val="5FDCD68D"/>
    <w:rsid w:val="5FE7FC61"/>
    <w:rsid w:val="5FE8D976"/>
    <w:rsid w:val="5FE9C4C6"/>
    <w:rsid w:val="5FF49525"/>
    <w:rsid w:val="5FF6CF5F"/>
    <w:rsid w:val="5FF8C6ED"/>
    <w:rsid w:val="60074447"/>
    <w:rsid w:val="601032E2"/>
    <w:rsid w:val="602DA076"/>
    <w:rsid w:val="60404E77"/>
    <w:rsid w:val="605F928E"/>
    <w:rsid w:val="60759AA5"/>
    <w:rsid w:val="608076C5"/>
    <w:rsid w:val="60894546"/>
    <w:rsid w:val="6097170D"/>
    <w:rsid w:val="60D94757"/>
    <w:rsid w:val="60ECA6B5"/>
    <w:rsid w:val="60FD2965"/>
    <w:rsid w:val="60FEA56D"/>
    <w:rsid w:val="60FFC17A"/>
    <w:rsid w:val="61147243"/>
    <w:rsid w:val="6124A13A"/>
    <w:rsid w:val="6125BF6D"/>
    <w:rsid w:val="61488F38"/>
    <w:rsid w:val="615A3A80"/>
    <w:rsid w:val="61636982"/>
    <w:rsid w:val="61689E2C"/>
    <w:rsid w:val="61699BE4"/>
    <w:rsid w:val="6172CFCB"/>
    <w:rsid w:val="617BFDDA"/>
    <w:rsid w:val="6193DEB1"/>
    <w:rsid w:val="619446BC"/>
    <w:rsid w:val="619793F6"/>
    <w:rsid w:val="61A1411D"/>
    <w:rsid w:val="61A45C2C"/>
    <w:rsid w:val="61A73D5A"/>
    <w:rsid w:val="61CC0892"/>
    <w:rsid w:val="61CE3468"/>
    <w:rsid w:val="61E51E7E"/>
    <w:rsid w:val="61EAD74F"/>
    <w:rsid w:val="61ECD4FE"/>
    <w:rsid w:val="61F80290"/>
    <w:rsid w:val="61FAF7E7"/>
    <w:rsid w:val="61FB8BFD"/>
    <w:rsid w:val="621170F2"/>
    <w:rsid w:val="621B5B17"/>
    <w:rsid w:val="62202F08"/>
    <w:rsid w:val="62280A3C"/>
    <w:rsid w:val="624EFC64"/>
    <w:rsid w:val="62566023"/>
    <w:rsid w:val="6268787D"/>
    <w:rsid w:val="626B0A7A"/>
    <w:rsid w:val="626DFA9B"/>
    <w:rsid w:val="62833937"/>
    <w:rsid w:val="628B232D"/>
    <w:rsid w:val="62B7BCBB"/>
    <w:rsid w:val="62C249D6"/>
    <w:rsid w:val="62C9F672"/>
    <w:rsid w:val="62E9E6B2"/>
    <w:rsid w:val="63015296"/>
    <w:rsid w:val="63038EC0"/>
    <w:rsid w:val="632EC586"/>
    <w:rsid w:val="63328E4F"/>
    <w:rsid w:val="63399C7B"/>
    <w:rsid w:val="633A2076"/>
    <w:rsid w:val="633E5611"/>
    <w:rsid w:val="63434145"/>
    <w:rsid w:val="63637807"/>
    <w:rsid w:val="638916C4"/>
    <w:rsid w:val="63AADACF"/>
    <w:rsid w:val="63B0BA78"/>
    <w:rsid w:val="63CE564B"/>
    <w:rsid w:val="64096F1A"/>
    <w:rsid w:val="640CD350"/>
    <w:rsid w:val="64197BF2"/>
    <w:rsid w:val="641D5B04"/>
    <w:rsid w:val="64490292"/>
    <w:rsid w:val="6460CD10"/>
    <w:rsid w:val="646EAE03"/>
    <w:rsid w:val="6482CFF0"/>
    <w:rsid w:val="648B0B71"/>
    <w:rsid w:val="649336EB"/>
    <w:rsid w:val="649F400A"/>
    <w:rsid w:val="64BDC7C6"/>
    <w:rsid w:val="64C25E84"/>
    <w:rsid w:val="64CB553D"/>
    <w:rsid w:val="64D7FBDF"/>
    <w:rsid w:val="64EF38E2"/>
    <w:rsid w:val="6516CB64"/>
    <w:rsid w:val="651E0822"/>
    <w:rsid w:val="6524CB38"/>
    <w:rsid w:val="653A6F30"/>
    <w:rsid w:val="654BF9F0"/>
    <w:rsid w:val="6554A9ED"/>
    <w:rsid w:val="65851270"/>
    <w:rsid w:val="659A00DF"/>
    <w:rsid w:val="65B2ABDF"/>
    <w:rsid w:val="65C1A4A4"/>
    <w:rsid w:val="65ED6D46"/>
    <w:rsid w:val="65EE7C2E"/>
    <w:rsid w:val="65F46D6D"/>
    <w:rsid w:val="661C73A9"/>
    <w:rsid w:val="661D1D4B"/>
    <w:rsid w:val="6626F40F"/>
    <w:rsid w:val="66308BBD"/>
    <w:rsid w:val="6643B750"/>
    <w:rsid w:val="665188F7"/>
    <w:rsid w:val="6652B260"/>
    <w:rsid w:val="6654F67E"/>
    <w:rsid w:val="6663BF04"/>
    <w:rsid w:val="666E71A0"/>
    <w:rsid w:val="667674CF"/>
    <w:rsid w:val="667D2ECB"/>
    <w:rsid w:val="6692DD8B"/>
    <w:rsid w:val="6699BA8A"/>
    <w:rsid w:val="669C24FD"/>
    <w:rsid w:val="66D54761"/>
    <w:rsid w:val="66D5E6BB"/>
    <w:rsid w:val="66D7F34F"/>
    <w:rsid w:val="66DB8BC9"/>
    <w:rsid w:val="66E79AF2"/>
    <w:rsid w:val="66F1A050"/>
    <w:rsid w:val="66FE0804"/>
    <w:rsid w:val="670C2042"/>
    <w:rsid w:val="6723540A"/>
    <w:rsid w:val="67278DA6"/>
    <w:rsid w:val="673D57B7"/>
    <w:rsid w:val="673F4C59"/>
    <w:rsid w:val="6740117D"/>
    <w:rsid w:val="675CA538"/>
    <w:rsid w:val="675EBDCE"/>
    <w:rsid w:val="677BEA3B"/>
    <w:rsid w:val="67828059"/>
    <w:rsid w:val="67904F95"/>
    <w:rsid w:val="67909511"/>
    <w:rsid w:val="679D4ECE"/>
    <w:rsid w:val="67B08295"/>
    <w:rsid w:val="67DEE1C8"/>
    <w:rsid w:val="67E0AE62"/>
    <w:rsid w:val="67EB6CFF"/>
    <w:rsid w:val="67F19C7B"/>
    <w:rsid w:val="6804654D"/>
    <w:rsid w:val="68312D55"/>
    <w:rsid w:val="685ED2DE"/>
    <w:rsid w:val="685FC2C5"/>
    <w:rsid w:val="68614EAB"/>
    <w:rsid w:val="68724E0B"/>
    <w:rsid w:val="687BB191"/>
    <w:rsid w:val="687DA5FB"/>
    <w:rsid w:val="6881EB6A"/>
    <w:rsid w:val="6889B2FB"/>
    <w:rsid w:val="688A5C25"/>
    <w:rsid w:val="688AF16B"/>
    <w:rsid w:val="689A18C6"/>
    <w:rsid w:val="689DCCA3"/>
    <w:rsid w:val="689F8353"/>
    <w:rsid w:val="68AC542A"/>
    <w:rsid w:val="68C230F6"/>
    <w:rsid w:val="68C9F35C"/>
    <w:rsid w:val="68CD0D51"/>
    <w:rsid w:val="68D8486E"/>
    <w:rsid w:val="68DBEEAE"/>
    <w:rsid w:val="68DE3C14"/>
    <w:rsid w:val="68EA429A"/>
    <w:rsid w:val="68EDCA35"/>
    <w:rsid w:val="68F4E2AC"/>
    <w:rsid w:val="68FEC850"/>
    <w:rsid w:val="692776F1"/>
    <w:rsid w:val="6929FED5"/>
    <w:rsid w:val="69346742"/>
    <w:rsid w:val="6939A6EB"/>
    <w:rsid w:val="695A5DF0"/>
    <w:rsid w:val="69602C0C"/>
    <w:rsid w:val="6960DBD9"/>
    <w:rsid w:val="6961CA18"/>
    <w:rsid w:val="6964D3B4"/>
    <w:rsid w:val="697465D7"/>
    <w:rsid w:val="69798180"/>
    <w:rsid w:val="697E9898"/>
    <w:rsid w:val="69967969"/>
    <w:rsid w:val="699810EA"/>
    <w:rsid w:val="69A70A90"/>
    <w:rsid w:val="69DF670E"/>
    <w:rsid w:val="69E2BB30"/>
    <w:rsid w:val="69EC8FDB"/>
    <w:rsid w:val="6A086978"/>
    <w:rsid w:val="6A0F1116"/>
    <w:rsid w:val="6A1A0B1C"/>
    <w:rsid w:val="6A1D9831"/>
    <w:rsid w:val="6A411596"/>
    <w:rsid w:val="6A42169E"/>
    <w:rsid w:val="6A6D83D4"/>
    <w:rsid w:val="6A764647"/>
    <w:rsid w:val="6A78699E"/>
    <w:rsid w:val="6AB3907F"/>
    <w:rsid w:val="6AB7B05B"/>
    <w:rsid w:val="6ABF4F7D"/>
    <w:rsid w:val="6AC14896"/>
    <w:rsid w:val="6AC50C4C"/>
    <w:rsid w:val="6ACABF81"/>
    <w:rsid w:val="6AD6FE49"/>
    <w:rsid w:val="6AE9301D"/>
    <w:rsid w:val="6AF803C1"/>
    <w:rsid w:val="6AF8880E"/>
    <w:rsid w:val="6B017F1D"/>
    <w:rsid w:val="6B1B0353"/>
    <w:rsid w:val="6B3A08AB"/>
    <w:rsid w:val="6B3C6B81"/>
    <w:rsid w:val="6B5081AB"/>
    <w:rsid w:val="6B5845AE"/>
    <w:rsid w:val="6B6700E3"/>
    <w:rsid w:val="6B6A1CE6"/>
    <w:rsid w:val="6B7B2886"/>
    <w:rsid w:val="6B845B79"/>
    <w:rsid w:val="6B8C60D3"/>
    <w:rsid w:val="6B9B099E"/>
    <w:rsid w:val="6B9DB899"/>
    <w:rsid w:val="6BA3C7E8"/>
    <w:rsid w:val="6BBB1C22"/>
    <w:rsid w:val="6BC681CA"/>
    <w:rsid w:val="6BD0CC0F"/>
    <w:rsid w:val="6BD23E7E"/>
    <w:rsid w:val="6BD6AAF1"/>
    <w:rsid w:val="6BE4A3D2"/>
    <w:rsid w:val="6BE4BECE"/>
    <w:rsid w:val="6BED5180"/>
    <w:rsid w:val="6BF01FDE"/>
    <w:rsid w:val="6BF4E479"/>
    <w:rsid w:val="6BFB3266"/>
    <w:rsid w:val="6C0268BF"/>
    <w:rsid w:val="6C0E82A5"/>
    <w:rsid w:val="6C10FCA7"/>
    <w:rsid w:val="6C117ED4"/>
    <w:rsid w:val="6C131C69"/>
    <w:rsid w:val="6C225E4C"/>
    <w:rsid w:val="6C32DC71"/>
    <w:rsid w:val="6C333BFE"/>
    <w:rsid w:val="6C3E7388"/>
    <w:rsid w:val="6C43EDBF"/>
    <w:rsid w:val="6C46F83E"/>
    <w:rsid w:val="6C57D168"/>
    <w:rsid w:val="6C5B0A10"/>
    <w:rsid w:val="6C6D4F6A"/>
    <w:rsid w:val="6C8B5065"/>
    <w:rsid w:val="6C8C79C5"/>
    <w:rsid w:val="6C8E6775"/>
    <w:rsid w:val="6C91F8CB"/>
    <w:rsid w:val="6CA3CDC4"/>
    <w:rsid w:val="6CBBBB8A"/>
    <w:rsid w:val="6CD57F1B"/>
    <w:rsid w:val="6CE61CB8"/>
    <w:rsid w:val="6CEE942A"/>
    <w:rsid w:val="6CF360D8"/>
    <w:rsid w:val="6CFD8DA6"/>
    <w:rsid w:val="6D04DB2E"/>
    <w:rsid w:val="6D1F743B"/>
    <w:rsid w:val="6D35F2BA"/>
    <w:rsid w:val="6D460BB9"/>
    <w:rsid w:val="6D487BC0"/>
    <w:rsid w:val="6D62FB44"/>
    <w:rsid w:val="6D696469"/>
    <w:rsid w:val="6D92DAF9"/>
    <w:rsid w:val="6DAD7A79"/>
    <w:rsid w:val="6DB38AD6"/>
    <w:rsid w:val="6DB7726E"/>
    <w:rsid w:val="6DB7C4BF"/>
    <w:rsid w:val="6DBFC79F"/>
    <w:rsid w:val="6DCC07AE"/>
    <w:rsid w:val="6E11CC8D"/>
    <w:rsid w:val="6E16F38E"/>
    <w:rsid w:val="6E32AC09"/>
    <w:rsid w:val="6E335393"/>
    <w:rsid w:val="6E58A08A"/>
    <w:rsid w:val="6E75FCDB"/>
    <w:rsid w:val="6E7F5DD0"/>
    <w:rsid w:val="6E82C161"/>
    <w:rsid w:val="6E8D3364"/>
    <w:rsid w:val="6E9FA659"/>
    <w:rsid w:val="6EC1B11B"/>
    <w:rsid w:val="6EF35407"/>
    <w:rsid w:val="6EF6B7A6"/>
    <w:rsid w:val="6F07660F"/>
    <w:rsid w:val="6F11974D"/>
    <w:rsid w:val="6F1817C2"/>
    <w:rsid w:val="6F1FD41C"/>
    <w:rsid w:val="6F2547C1"/>
    <w:rsid w:val="6F315112"/>
    <w:rsid w:val="6F44A533"/>
    <w:rsid w:val="6F4D50C0"/>
    <w:rsid w:val="6F4F1645"/>
    <w:rsid w:val="6F500481"/>
    <w:rsid w:val="6F5823A4"/>
    <w:rsid w:val="6F8BAD87"/>
    <w:rsid w:val="6F900448"/>
    <w:rsid w:val="6F95D4C4"/>
    <w:rsid w:val="6FA21767"/>
    <w:rsid w:val="6FD8510C"/>
    <w:rsid w:val="6FF821F4"/>
    <w:rsid w:val="7006972C"/>
    <w:rsid w:val="7011B9A2"/>
    <w:rsid w:val="704CA906"/>
    <w:rsid w:val="70561A88"/>
    <w:rsid w:val="7059AA58"/>
    <w:rsid w:val="707A9FE7"/>
    <w:rsid w:val="7097AC91"/>
    <w:rsid w:val="709DF7DD"/>
    <w:rsid w:val="70A3C302"/>
    <w:rsid w:val="70AD4465"/>
    <w:rsid w:val="70BAE29B"/>
    <w:rsid w:val="70C1BB43"/>
    <w:rsid w:val="70D5FEDC"/>
    <w:rsid w:val="71006CB7"/>
    <w:rsid w:val="7115C647"/>
    <w:rsid w:val="71385EAD"/>
    <w:rsid w:val="714ED813"/>
    <w:rsid w:val="7157C8FF"/>
    <w:rsid w:val="71740A89"/>
    <w:rsid w:val="71744DE9"/>
    <w:rsid w:val="71748190"/>
    <w:rsid w:val="717673D7"/>
    <w:rsid w:val="719D426D"/>
    <w:rsid w:val="71AAF8DC"/>
    <w:rsid w:val="71C35813"/>
    <w:rsid w:val="71D1EFEB"/>
    <w:rsid w:val="71D87936"/>
    <w:rsid w:val="71FF2923"/>
    <w:rsid w:val="72042419"/>
    <w:rsid w:val="721AFBC8"/>
    <w:rsid w:val="7220B3E7"/>
    <w:rsid w:val="72467FB7"/>
    <w:rsid w:val="7250FB44"/>
    <w:rsid w:val="7261FDD9"/>
    <w:rsid w:val="72711DC3"/>
    <w:rsid w:val="727EA285"/>
    <w:rsid w:val="728668B0"/>
    <w:rsid w:val="728776D9"/>
    <w:rsid w:val="72A1B965"/>
    <w:rsid w:val="72DE7B80"/>
    <w:rsid w:val="72E933FC"/>
    <w:rsid w:val="73045575"/>
    <w:rsid w:val="73087BB0"/>
    <w:rsid w:val="730B6E95"/>
    <w:rsid w:val="7323FA76"/>
    <w:rsid w:val="732E5329"/>
    <w:rsid w:val="732E9F3A"/>
    <w:rsid w:val="733B209C"/>
    <w:rsid w:val="7346D3B1"/>
    <w:rsid w:val="73500572"/>
    <w:rsid w:val="73552D3A"/>
    <w:rsid w:val="7368682D"/>
    <w:rsid w:val="736E9BEA"/>
    <w:rsid w:val="73744FE9"/>
    <w:rsid w:val="7382FF18"/>
    <w:rsid w:val="73880714"/>
    <w:rsid w:val="7388B4B2"/>
    <w:rsid w:val="738E46C9"/>
    <w:rsid w:val="73994BE4"/>
    <w:rsid w:val="73B219EC"/>
    <w:rsid w:val="73C8F6A1"/>
    <w:rsid w:val="73CB25A7"/>
    <w:rsid w:val="73D7C6E1"/>
    <w:rsid w:val="741C46C5"/>
    <w:rsid w:val="741C8D5C"/>
    <w:rsid w:val="7432D735"/>
    <w:rsid w:val="74649515"/>
    <w:rsid w:val="74716ADB"/>
    <w:rsid w:val="74751DFA"/>
    <w:rsid w:val="747CD601"/>
    <w:rsid w:val="748E0D84"/>
    <w:rsid w:val="7492242E"/>
    <w:rsid w:val="74967AA4"/>
    <w:rsid w:val="74A9074C"/>
    <w:rsid w:val="74D9A3E0"/>
    <w:rsid w:val="74DF0EAF"/>
    <w:rsid w:val="74F474A7"/>
    <w:rsid w:val="74FDAB56"/>
    <w:rsid w:val="750C74D1"/>
    <w:rsid w:val="751BABD7"/>
    <w:rsid w:val="7531B45F"/>
    <w:rsid w:val="75395A41"/>
    <w:rsid w:val="753B4667"/>
    <w:rsid w:val="753EE624"/>
    <w:rsid w:val="753F6730"/>
    <w:rsid w:val="75653E54"/>
    <w:rsid w:val="75773585"/>
    <w:rsid w:val="758C2A26"/>
    <w:rsid w:val="758E9B7B"/>
    <w:rsid w:val="75A253F0"/>
    <w:rsid w:val="75A83EBE"/>
    <w:rsid w:val="75AECFF1"/>
    <w:rsid w:val="75AED317"/>
    <w:rsid w:val="75D884A2"/>
    <w:rsid w:val="75EC5F0A"/>
    <w:rsid w:val="75F8BE0F"/>
    <w:rsid w:val="75FB96F0"/>
    <w:rsid w:val="76068C46"/>
    <w:rsid w:val="760D8898"/>
    <w:rsid w:val="76104F18"/>
    <w:rsid w:val="762B3D56"/>
    <w:rsid w:val="762B4EA5"/>
    <w:rsid w:val="76496C70"/>
    <w:rsid w:val="76612600"/>
    <w:rsid w:val="7664CD58"/>
    <w:rsid w:val="766D7C5A"/>
    <w:rsid w:val="768E5DE5"/>
    <w:rsid w:val="76A4B225"/>
    <w:rsid w:val="76C1DE74"/>
    <w:rsid w:val="76D33812"/>
    <w:rsid w:val="76E0FC5D"/>
    <w:rsid w:val="76E308BA"/>
    <w:rsid w:val="76EBBE56"/>
    <w:rsid w:val="76F7DB65"/>
    <w:rsid w:val="770A66FC"/>
    <w:rsid w:val="77152A43"/>
    <w:rsid w:val="771874A3"/>
    <w:rsid w:val="772897FB"/>
    <w:rsid w:val="7736AC69"/>
    <w:rsid w:val="773E8174"/>
    <w:rsid w:val="7740E732"/>
    <w:rsid w:val="774BF781"/>
    <w:rsid w:val="7775A675"/>
    <w:rsid w:val="777D46A2"/>
    <w:rsid w:val="7784117E"/>
    <w:rsid w:val="77894D51"/>
    <w:rsid w:val="778A5131"/>
    <w:rsid w:val="778EAF9F"/>
    <w:rsid w:val="77995852"/>
    <w:rsid w:val="77C5756C"/>
    <w:rsid w:val="77C9270B"/>
    <w:rsid w:val="77D7A7FF"/>
    <w:rsid w:val="77EB8D80"/>
    <w:rsid w:val="77F878DF"/>
    <w:rsid w:val="7815CF85"/>
    <w:rsid w:val="78219C65"/>
    <w:rsid w:val="782B4288"/>
    <w:rsid w:val="78368542"/>
    <w:rsid w:val="783CC390"/>
    <w:rsid w:val="784F6348"/>
    <w:rsid w:val="785491BB"/>
    <w:rsid w:val="7865CCAA"/>
    <w:rsid w:val="7869A755"/>
    <w:rsid w:val="7874F0A5"/>
    <w:rsid w:val="78842416"/>
    <w:rsid w:val="788AABAD"/>
    <w:rsid w:val="78A9E45B"/>
    <w:rsid w:val="78BE0203"/>
    <w:rsid w:val="78CC119E"/>
    <w:rsid w:val="78DDC0EF"/>
    <w:rsid w:val="78E63C33"/>
    <w:rsid w:val="78E91B81"/>
    <w:rsid w:val="78EA258E"/>
    <w:rsid w:val="78F604C7"/>
    <w:rsid w:val="78FD667D"/>
    <w:rsid w:val="79043F64"/>
    <w:rsid w:val="790488F3"/>
    <w:rsid w:val="7945CC35"/>
    <w:rsid w:val="795D2CA1"/>
    <w:rsid w:val="795F9D93"/>
    <w:rsid w:val="797202C8"/>
    <w:rsid w:val="797B78B5"/>
    <w:rsid w:val="799DF4E5"/>
    <w:rsid w:val="79AE88A2"/>
    <w:rsid w:val="79BA016D"/>
    <w:rsid w:val="79DE2FB6"/>
    <w:rsid w:val="7A003CC5"/>
    <w:rsid w:val="7A05A8F5"/>
    <w:rsid w:val="7A239E46"/>
    <w:rsid w:val="7A337750"/>
    <w:rsid w:val="7A4704A5"/>
    <w:rsid w:val="7A67E736"/>
    <w:rsid w:val="7A84B33A"/>
    <w:rsid w:val="7A8FB4FF"/>
    <w:rsid w:val="7AA28A41"/>
    <w:rsid w:val="7AA6D771"/>
    <w:rsid w:val="7AA8E588"/>
    <w:rsid w:val="7AB5496A"/>
    <w:rsid w:val="7ABC36A4"/>
    <w:rsid w:val="7AC663AE"/>
    <w:rsid w:val="7AD9BB35"/>
    <w:rsid w:val="7ADE606A"/>
    <w:rsid w:val="7AEBAB10"/>
    <w:rsid w:val="7AF02ED0"/>
    <w:rsid w:val="7AF516F9"/>
    <w:rsid w:val="7AFD4ACB"/>
    <w:rsid w:val="7B063930"/>
    <w:rsid w:val="7B0898AF"/>
    <w:rsid w:val="7B14F3C0"/>
    <w:rsid w:val="7B2D4640"/>
    <w:rsid w:val="7B617528"/>
    <w:rsid w:val="7B8B2D11"/>
    <w:rsid w:val="7B9E1FEE"/>
    <w:rsid w:val="7BAEA9BB"/>
    <w:rsid w:val="7BC00C1C"/>
    <w:rsid w:val="7BC611B4"/>
    <w:rsid w:val="7BD8B1FE"/>
    <w:rsid w:val="7BF25BA3"/>
    <w:rsid w:val="7BFCEA20"/>
    <w:rsid w:val="7C214C8F"/>
    <w:rsid w:val="7C3AE298"/>
    <w:rsid w:val="7C3F287E"/>
    <w:rsid w:val="7C56ED2B"/>
    <w:rsid w:val="7C7345B6"/>
    <w:rsid w:val="7C852320"/>
    <w:rsid w:val="7CB73416"/>
    <w:rsid w:val="7CB7B6A1"/>
    <w:rsid w:val="7CDA32EA"/>
    <w:rsid w:val="7CFC2FE0"/>
    <w:rsid w:val="7D07C648"/>
    <w:rsid w:val="7D35757A"/>
    <w:rsid w:val="7D39D826"/>
    <w:rsid w:val="7D804DD7"/>
    <w:rsid w:val="7D8A25F9"/>
    <w:rsid w:val="7D8DCDAC"/>
    <w:rsid w:val="7D95E588"/>
    <w:rsid w:val="7DC5A0B9"/>
    <w:rsid w:val="7DCF4224"/>
    <w:rsid w:val="7DD372A1"/>
    <w:rsid w:val="7DE10AF8"/>
    <w:rsid w:val="7E0F0534"/>
    <w:rsid w:val="7E192307"/>
    <w:rsid w:val="7E3B313E"/>
    <w:rsid w:val="7E4881CF"/>
    <w:rsid w:val="7E62362B"/>
    <w:rsid w:val="7E691E51"/>
    <w:rsid w:val="7E880661"/>
    <w:rsid w:val="7E8B3E56"/>
    <w:rsid w:val="7E9540DE"/>
    <w:rsid w:val="7E989A0B"/>
    <w:rsid w:val="7EA22808"/>
    <w:rsid w:val="7EB56BDB"/>
    <w:rsid w:val="7EBCD855"/>
    <w:rsid w:val="7ECB7201"/>
    <w:rsid w:val="7ED2859B"/>
    <w:rsid w:val="7EE2326E"/>
    <w:rsid w:val="7EFE07F2"/>
    <w:rsid w:val="7F1F349B"/>
    <w:rsid w:val="7F362404"/>
    <w:rsid w:val="7F44E5AE"/>
    <w:rsid w:val="7F51A25C"/>
    <w:rsid w:val="7F57452F"/>
    <w:rsid w:val="7F79E534"/>
    <w:rsid w:val="7F8BED0E"/>
    <w:rsid w:val="7F8C7A30"/>
    <w:rsid w:val="7F9A0590"/>
    <w:rsid w:val="7FA3194C"/>
    <w:rsid w:val="7FADCED6"/>
    <w:rsid w:val="7FAFEFA3"/>
    <w:rsid w:val="7FB49660"/>
    <w:rsid w:val="7FC4F6B5"/>
    <w:rsid w:val="7FD5D77E"/>
    <w:rsid w:val="7FD9D4AF"/>
    <w:rsid w:val="7FE152FF"/>
    <w:rsid w:val="7FE569D3"/>
    <w:rsid w:val="7FF1838E"/>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5EB474C"/>
  <w15:chartTrackingRefBased/>
  <w15:docId w15:val="{8542F8BA-40E7-41D6-9213-30E259510E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AU"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86DC4"/>
    <w:rPr>
      <w:rFonts w:ascii="Albert Sans" w:hAnsi="Albert Sans"/>
      <w:color w:val="2D2D2D" w:themeColor="text1"/>
      <w:sz w:val="20"/>
    </w:rPr>
  </w:style>
  <w:style w:type="paragraph" w:styleId="Heading1">
    <w:name w:val="heading 1"/>
    <w:basedOn w:val="Normal"/>
    <w:next w:val="Normal"/>
    <w:link w:val="Heading1Char"/>
    <w:uiPriority w:val="9"/>
    <w:qFormat/>
    <w:rsid w:val="00BA6CCE"/>
    <w:pPr>
      <w:spacing w:after="240"/>
      <w:ind w:left="567" w:hanging="1276"/>
      <w:contextualSpacing/>
      <w:jc w:val="both"/>
      <w:outlineLvl w:val="0"/>
    </w:pPr>
    <w:rPr>
      <w:color w:val="BF2239" w:themeColor="accent5"/>
      <w:sz w:val="32"/>
      <w:szCs w:val="32"/>
    </w:rPr>
  </w:style>
  <w:style w:type="paragraph" w:styleId="Heading2">
    <w:name w:val="heading 2"/>
    <w:basedOn w:val="Heading1"/>
    <w:next w:val="Normal"/>
    <w:link w:val="Heading2Char"/>
    <w:uiPriority w:val="9"/>
    <w:unhideWhenUsed/>
    <w:qFormat/>
    <w:rsid w:val="006A27D4"/>
    <w:pPr>
      <w:keepNext/>
      <w:keepLines/>
      <w:numPr>
        <w:ilvl w:val="1"/>
        <w:numId w:val="10"/>
      </w:numPr>
      <w:spacing w:before="40"/>
      <w:outlineLvl w:val="1"/>
    </w:pPr>
    <w:rPr>
      <w:rFonts w:eastAsiaTheme="majorEastAsia" w:cstheme="majorBidi"/>
      <w:sz w:val="24"/>
      <w:szCs w:val="24"/>
    </w:rPr>
  </w:style>
  <w:style w:type="paragraph" w:styleId="Heading3">
    <w:name w:val="heading 3"/>
    <w:basedOn w:val="Heading2"/>
    <w:next w:val="Normal"/>
    <w:link w:val="Heading3Char"/>
    <w:uiPriority w:val="9"/>
    <w:unhideWhenUsed/>
    <w:qFormat/>
    <w:rsid w:val="009679E4"/>
    <w:pPr>
      <w:numPr>
        <w:ilvl w:val="2"/>
        <w:numId w:val="11"/>
      </w:numPr>
      <w:spacing w:before="0"/>
      <w:ind w:left="567" w:hanging="567"/>
      <w:outlineLvl w:val="2"/>
    </w:pPr>
  </w:style>
  <w:style w:type="paragraph" w:styleId="Heading4">
    <w:name w:val="heading 4"/>
    <w:basedOn w:val="Heading3"/>
    <w:next w:val="Normal"/>
    <w:link w:val="Heading4Char"/>
    <w:uiPriority w:val="9"/>
    <w:unhideWhenUsed/>
    <w:qFormat/>
    <w:rsid w:val="009679E4"/>
    <w:pPr>
      <w:numPr>
        <w:ilvl w:val="3"/>
      </w:numPr>
      <w:spacing w:after="160"/>
      <w:ind w:left="567" w:hanging="567"/>
      <w:outlineLvl w:val="3"/>
    </w:pPr>
    <w:rPr>
      <w:i/>
      <w:i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6405E"/>
    <w:pPr>
      <w:numPr>
        <w:numId w:val="19"/>
      </w:numPr>
      <w:contextualSpacing/>
    </w:pPr>
  </w:style>
  <w:style w:type="character" w:customStyle="1" w:styleId="Heading1Char">
    <w:name w:val="Heading 1 Char"/>
    <w:basedOn w:val="DefaultParagraphFont"/>
    <w:link w:val="Heading1"/>
    <w:uiPriority w:val="9"/>
    <w:rsid w:val="00BA6CCE"/>
    <w:rPr>
      <w:rFonts w:ascii="Albert Sans" w:hAnsi="Albert Sans"/>
      <w:color w:val="BF2239" w:themeColor="accent5"/>
      <w:sz w:val="32"/>
      <w:szCs w:val="32"/>
    </w:rPr>
  </w:style>
  <w:style w:type="character" w:customStyle="1" w:styleId="Heading2Char">
    <w:name w:val="Heading 2 Char"/>
    <w:basedOn w:val="DefaultParagraphFont"/>
    <w:link w:val="Heading2"/>
    <w:uiPriority w:val="9"/>
    <w:rsid w:val="006A27D4"/>
    <w:rPr>
      <w:rFonts w:ascii="Albert Sans" w:eastAsiaTheme="majorEastAsia" w:hAnsi="Albert Sans" w:cstheme="majorBidi"/>
      <w:color w:val="BF2239" w:themeColor="accent5"/>
      <w:sz w:val="24"/>
      <w:szCs w:val="24"/>
    </w:rPr>
  </w:style>
  <w:style w:type="character" w:customStyle="1" w:styleId="Heading3Char">
    <w:name w:val="Heading 3 Char"/>
    <w:basedOn w:val="DefaultParagraphFont"/>
    <w:link w:val="Heading3"/>
    <w:uiPriority w:val="9"/>
    <w:rsid w:val="009679E4"/>
    <w:rPr>
      <w:rFonts w:ascii="Albert Sans" w:eastAsiaTheme="majorEastAsia" w:hAnsi="Albert Sans" w:cstheme="majorBidi"/>
      <w:color w:val="BF2239" w:themeColor="accent5"/>
      <w:sz w:val="24"/>
      <w:szCs w:val="24"/>
    </w:rPr>
  </w:style>
  <w:style w:type="table" w:styleId="TableGrid">
    <w:name w:val="Table Grid"/>
    <w:basedOn w:val="TableNormal"/>
    <w:uiPriority w:val="59"/>
    <w:rsid w:val="00004A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ectionHeading">
    <w:name w:val="Section Heading"/>
    <w:basedOn w:val="Normal"/>
    <w:next w:val="Normal"/>
    <w:uiPriority w:val="1"/>
    <w:qFormat/>
    <w:rsid w:val="00004A46"/>
    <w:pPr>
      <w:spacing w:after="40" w:line="252" w:lineRule="auto"/>
    </w:pPr>
    <w:rPr>
      <w:rFonts w:eastAsiaTheme="minorEastAsia" w:cs="Open Sans"/>
      <w:color w:val="BF2239" w:themeColor="accent5"/>
      <w:kern w:val="0"/>
      <w:szCs w:val="16"/>
      <w14:ligatures w14:val="none"/>
    </w:rPr>
  </w:style>
  <w:style w:type="paragraph" w:customStyle="1" w:styleId="Style2">
    <w:name w:val="Style2"/>
    <w:basedOn w:val="Normal"/>
    <w:link w:val="Style2Char"/>
    <w:qFormat/>
    <w:rsid w:val="00004A46"/>
    <w:pPr>
      <w:spacing w:after="240"/>
    </w:pPr>
    <w:rPr>
      <w:szCs w:val="24"/>
    </w:rPr>
  </w:style>
  <w:style w:type="character" w:customStyle="1" w:styleId="Style2Char">
    <w:name w:val="Style2 Char"/>
    <w:basedOn w:val="DefaultParagraphFont"/>
    <w:link w:val="Style2"/>
    <w:rsid w:val="00004A46"/>
    <w:rPr>
      <w:rFonts w:ascii="Albert Sans" w:hAnsi="Albert Sans"/>
      <w:color w:val="2D2D2D" w:themeColor="text1"/>
      <w:szCs w:val="24"/>
    </w:rPr>
  </w:style>
  <w:style w:type="table" w:customStyle="1" w:styleId="Style1">
    <w:name w:val="Style1"/>
    <w:basedOn w:val="TableNormal"/>
    <w:uiPriority w:val="99"/>
    <w:rsid w:val="0056736F"/>
    <w:pPr>
      <w:spacing w:after="120"/>
    </w:pPr>
    <w:rPr>
      <w:rFonts w:ascii="Albert Sans" w:hAnsi="Albert Sans"/>
      <w:color w:val="FFFFFF" w:themeColor="background1"/>
      <w:sz w:val="21"/>
    </w:rPr>
    <w:tblPr>
      <w:tblStyleRowBandSize w:val="1"/>
      <w:tblBorders>
        <w:top w:val="single" w:sz="2" w:space="0" w:color="A9A9A9"/>
        <w:left w:val="single" w:sz="2" w:space="0" w:color="A9A9A9"/>
        <w:bottom w:val="single" w:sz="2" w:space="0" w:color="A9A9A9"/>
        <w:right w:val="single" w:sz="2" w:space="0" w:color="A9A9A9"/>
        <w:insideH w:val="single" w:sz="2" w:space="0" w:color="A9A9A9"/>
        <w:insideV w:val="single" w:sz="2" w:space="0" w:color="A9A9A9"/>
      </w:tblBorders>
    </w:tblPr>
    <w:tblStylePr w:type="firstRow">
      <w:rPr>
        <w:rFonts w:ascii="Times" w:hAnsi="Times"/>
        <w:b w:val="0"/>
        <w:i w:val="0"/>
        <w:color w:val="FFFFFF" w:themeColor="background1"/>
        <w:sz w:val="21"/>
      </w:rPr>
      <w:tblPr/>
      <w:trPr>
        <w:tblHeader/>
      </w:trPr>
      <w:tcPr>
        <w:shd w:val="clear" w:color="auto" w:fill="4D858E"/>
        <w:vAlign w:val="center"/>
      </w:tcPr>
    </w:tblStylePr>
    <w:tblStylePr w:type="band2Horz">
      <w:tblPr/>
      <w:tcPr>
        <w:shd w:val="clear" w:color="auto" w:fill="C9DDE1"/>
      </w:tcPr>
    </w:tblStylePr>
  </w:style>
  <w:style w:type="paragraph" w:styleId="Caption">
    <w:name w:val="caption"/>
    <w:basedOn w:val="Normal"/>
    <w:next w:val="Normal"/>
    <w:uiPriority w:val="35"/>
    <w:unhideWhenUsed/>
    <w:qFormat/>
    <w:rsid w:val="00004A46"/>
    <w:pPr>
      <w:spacing w:after="80"/>
    </w:pPr>
    <w:rPr>
      <w:iCs/>
      <w:szCs w:val="18"/>
    </w:rPr>
  </w:style>
  <w:style w:type="table" w:customStyle="1" w:styleId="Tablev3">
    <w:name w:val="Table v3"/>
    <w:basedOn w:val="TableNormal"/>
    <w:uiPriority w:val="99"/>
    <w:rsid w:val="00004A46"/>
    <w:pPr>
      <w:spacing w:after="240"/>
    </w:pPr>
    <w:rPr>
      <w:rFonts w:ascii="Albert Sans" w:hAnsi="Albert Sans"/>
      <w:sz w:val="21"/>
    </w:rPr>
    <w:tblPr>
      <w:tblStyleColBandSize w:val="1"/>
      <w:tblBorders>
        <w:top w:val="single" w:sz="4" w:space="0" w:color="A9A9A9"/>
        <w:left w:val="single" w:sz="4" w:space="0" w:color="A9A9A9"/>
        <w:bottom w:val="single" w:sz="4" w:space="0" w:color="A9A9A9"/>
        <w:right w:val="single" w:sz="4" w:space="0" w:color="A9A9A9"/>
        <w:insideH w:val="single" w:sz="4" w:space="0" w:color="A9A9A9"/>
        <w:insideV w:val="single" w:sz="4" w:space="0" w:color="A9A9A9"/>
      </w:tblBorders>
    </w:tblPr>
    <w:tblStylePr w:type="firstCol">
      <w:tblPr/>
      <w:tcPr>
        <w:tcBorders>
          <w:top w:val="single" w:sz="4" w:space="0" w:color="A9A9A9"/>
          <w:left w:val="single" w:sz="4" w:space="0" w:color="A9A9A9"/>
          <w:bottom w:val="single" w:sz="4" w:space="0" w:color="A9A9A9"/>
          <w:right w:val="single" w:sz="4" w:space="0" w:color="A9A9A9"/>
          <w:insideH w:val="single" w:sz="4" w:space="0" w:color="A9A9A9"/>
          <w:insideV w:val="single" w:sz="4" w:space="0" w:color="A9A9A9"/>
          <w:tl2br w:val="nil"/>
          <w:tr2bl w:val="nil"/>
        </w:tcBorders>
        <w:shd w:val="clear" w:color="auto" w:fill="AECCD3"/>
      </w:tcPr>
    </w:tblStylePr>
    <w:tblStylePr w:type="band1Vert">
      <w:tblPr/>
      <w:tcPr>
        <w:tcBorders>
          <w:top w:val="nil"/>
          <w:left w:val="nil"/>
          <w:bottom w:val="nil"/>
          <w:right w:val="nil"/>
          <w:insideH w:val="nil"/>
          <w:insideV w:val="nil"/>
          <w:tl2br w:val="nil"/>
          <w:tr2bl w:val="nil"/>
        </w:tcBorders>
      </w:tcPr>
    </w:tblStylePr>
    <w:tblStylePr w:type="band2Vert">
      <w:tblPr/>
      <w:tcPr>
        <w:tcBorders>
          <w:top w:val="nil"/>
          <w:left w:val="nil"/>
          <w:bottom w:val="nil"/>
          <w:right w:val="nil"/>
          <w:insideH w:val="nil"/>
          <w:insideV w:val="nil"/>
          <w:tl2br w:val="nil"/>
          <w:tr2bl w:val="nil"/>
        </w:tcBorders>
      </w:tcPr>
    </w:tblStylePr>
  </w:style>
  <w:style w:type="table" w:customStyle="1" w:styleId="Style5">
    <w:name w:val="Style5"/>
    <w:basedOn w:val="TableNormal"/>
    <w:uiPriority w:val="99"/>
    <w:rsid w:val="00004A46"/>
    <w:pPr>
      <w:spacing w:after="240"/>
    </w:pPr>
    <w:rPr>
      <w:rFonts w:ascii="Albert Sans" w:hAnsi="Albert Sans"/>
      <w:sz w:val="21"/>
    </w:rPr>
    <w:tblPr>
      <w:tblStyleRowBandSize w:val="1"/>
      <w:tblBorders>
        <w:top w:val="single" w:sz="4" w:space="0" w:color="A9A9A9"/>
        <w:left w:val="single" w:sz="4" w:space="0" w:color="A9A9A9"/>
        <w:bottom w:val="single" w:sz="4" w:space="0" w:color="A9A9A9"/>
        <w:right w:val="single" w:sz="4" w:space="0" w:color="A9A9A9"/>
        <w:insideH w:val="single" w:sz="4" w:space="0" w:color="A9A9A9"/>
        <w:insideV w:val="single" w:sz="4" w:space="0" w:color="A9A9A9"/>
      </w:tblBorders>
    </w:tblPr>
    <w:tblStylePr w:type="firstRow">
      <w:tblPr/>
      <w:tcPr>
        <w:shd w:val="clear" w:color="auto" w:fill="ADCCD3" w:themeFill="accent4"/>
      </w:tcPr>
    </w:tblStylePr>
    <w:tblStylePr w:type="band1Horz">
      <w:tblPr/>
      <w:tcPr>
        <w:shd w:val="clear" w:color="auto" w:fill="FFFFFF" w:themeFill="background1"/>
      </w:tcPr>
    </w:tblStylePr>
    <w:tblStylePr w:type="band2Horz">
      <w:pPr>
        <w:wordWrap/>
        <w:spacing w:afterLines="0" w:after="240" w:afterAutospacing="0"/>
      </w:pPr>
      <w:tblPr/>
      <w:tcPr>
        <w:shd w:val="clear" w:color="auto" w:fill="FFFFFF" w:themeFill="background1"/>
      </w:tcPr>
    </w:tblStylePr>
  </w:style>
  <w:style w:type="paragraph" w:styleId="Header">
    <w:name w:val="header"/>
    <w:basedOn w:val="Normal"/>
    <w:link w:val="HeaderChar"/>
    <w:uiPriority w:val="99"/>
    <w:unhideWhenUsed/>
    <w:rsid w:val="006A27D4"/>
    <w:pPr>
      <w:tabs>
        <w:tab w:val="center" w:pos="4513"/>
        <w:tab w:val="right" w:pos="9026"/>
      </w:tabs>
    </w:pPr>
  </w:style>
  <w:style w:type="character" w:customStyle="1" w:styleId="HeaderChar">
    <w:name w:val="Header Char"/>
    <w:basedOn w:val="DefaultParagraphFont"/>
    <w:link w:val="Header"/>
    <w:uiPriority w:val="99"/>
    <w:rsid w:val="006A27D4"/>
    <w:rPr>
      <w:rFonts w:ascii="Albert Sans" w:hAnsi="Albert Sans"/>
    </w:rPr>
  </w:style>
  <w:style w:type="paragraph" w:styleId="Footer">
    <w:name w:val="footer"/>
    <w:basedOn w:val="Normal"/>
    <w:link w:val="FooterChar"/>
    <w:uiPriority w:val="99"/>
    <w:unhideWhenUsed/>
    <w:rsid w:val="006A27D4"/>
    <w:pPr>
      <w:tabs>
        <w:tab w:val="center" w:pos="4513"/>
        <w:tab w:val="right" w:pos="9026"/>
      </w:tabs>
    </w:pPr>
  </w:style>
  <w:style w:type="character" w:customStyle="1" w:styleId="FooterChar">
    <w:name w:val="Footer Char"/>
    <w:basedOn w:val="DefaultParagraphFont"/>
    <w:link w:val="Footer"/>
    <w:uiPriority w:val="99"/>
    <w:rsid w:val="006A27D4"/>
    <w:rPr>
      <w:rFonts w:ascii="Albert Sans" w:hAnsi="Albert Sans"/>
    </w:rPr>
  </w:style>
  <w:style w:type="paragraph" w:styleId="Title">
    <w:name w:val="Title"/>
    <w:basedOn w:val="Normal"/>
    <w:next w:val="Normal"/>
    <w:link w:val="TitleChar"/>
    <w:uiPriority w:val="10"/>
    <w:qFormat/>
    <w:rsid w:val="0056736F"/>
    <w:rPr>
      <w:color w:val="BF2239" w:themeColor="accent5"/>
      <w:sz w:val="56"/>
      <w:szCs w:val="72"/>
    </w:rPr>
  </w:style>
  <w:style w:type="character" w:customStyle="1" w:styleId="TitleChar">
    <w:name w:val="Title Char"/>
    <w:basedOn w:val="DefaultParagraphFont"/>
    <w:link w:val="Title"/>
    <w:uiPriority w:val="10"/>
    <w:rsid w:val="0056736F"/>
    <w:rPr>
      <w:rFonts w:ascii="Albert Sans" w:hAnsi="Albert Sans"/>
      <w:color w:val="BF2239" w:themeColor="accent5"/>
      <w:sz w:val="56"/>
      <w:szCs w:val="72"/>
    </w:rPr>
  </w:style>
  <w:style w:type="table" w:customStyle="1" w:styleId="Style4">
    <w:name w:val="Style4"/>
    <w:basedOn w:val="TableNormal"/>
    <w:uiPriority w:val="99"/>
    <w:rsid w:val="006A27D4"/>
    <w:pPr>
      <w:spacing w:after="240"/>
    </w:pPr>
    <w:rPr>
      <w:rFonts w:ascii="Albert Sans" w:hAnsi="Albert Sans"/>
      <w:kern w:val="0"/>
      <w14:ligatures w14:val="none"/>
    </w:rPr>
    <w:tblPr>
      <w:tblStyleRowBandSize w:val="1"/>
      <w:tblBorders>
        <w:top w:val="single" w:sz="4" w:space="0" w:color="A9A9A9"/>
        <w:left w:val="single" w:sz="4" w:space="0" w:color="A9A9A9"/>
        <w:bottom w:val="single" w:sz="4" w:space="0" w:color="A9A9A9"/>
        <w:right w:val="single" w:sz="4" w:space="0" w:color="A9A9A9"/>
        <w:insideH w:val="single" w:sz="4" w:space="0" w:color="A9A9A9"/>
        <w:insideV w:val="single" w:sz="4" w:space="0" w:color="A9A9A9"/>
      </w:tblBorders>
    </w:tblPr>
    <w:tblStylePr w:type="firstRow">
      <w:tblPr/>
      <w:tcPr>
        <w:shd w:val="clear" w:color="auto" w:fill="B49EC6"/>
      </w:tcPr>
    </w:tblStylePr>
    <w:tblStylePr w:type="band2Horz">
      <w:tblPr/>
      <w:tcPr>
        <w:shd w:val="clear" w:color="auto" w:fill="F0E9FA"/>
      </w:tcPr>
    </w:tblStylePr>
  </w:style>
  <w:style w:type="paragraph" w:customStyle="1" w:styleId="Basetable">
    <w:name w:val="Base table"/>
    <w:basedOn w:val="Normal"/>
    <w:next w:val="Normal"/>
    <w:link w:val="BasetableChar"/>
    <w:qFormat/>
    <w:rsid w:val="006A27D4"/>
    <w:rPr>
      <w:sz w:val="16"/>
      <w:szCs w:val="16"/>
    </w:rPr>
  </w:style>
  <w:style w:type="character" w:customStyle="1" w:styleId="BasetableChar">
    <w:name w:val="Base table Char"/>
    <w:basedOn w:val="DefaultParagraphFont"/>
    <w:link w:val="Basetable"/>
    <w:rsid w:val="006A27D4"/>
    <w:rPr>
      <w:rFonts w:ascii="Albert Sans" w:hAnsi="Albert Sans"/>
      <w:sz w:val="16"/>
      <w:szCs w:val="16"/>
    </w:rPr>
  </w:style>
  <w:style w:type="character" w:customStyle="1" w:styleId="Heading4Char">
    <w:name w:val="Heading 4 Char"/>
    <w:basedOn w:val="DefaultParagraphFont"/>
    <w:link w:val="Heading4"/>
    <w:uiPriority w:val="9"/>
    <w:rsid w:val="009679E4"/>
    <w:rPr>
      <w:rFonts w:ascii="Albert Sans" w:eastAsiaTheme="majorEastAsia" w:hAnsi="Albert Sans" w:cstheme="majorBidi"/>
      <w:i/>
      <w:iCs/>
      <w:color w:val="BF2239" w:themeColor="accent5"/>
      <w:sz w:val="20"/>
      <w:szCs w:val="20"/>
    </w:rPr>
  </w:style>
  <w:style w:type="paragraph" w:customStyle="1" w:styleId="Longbullet">
    <w:name w:val="Long bullet"/>
    <w:basedOn w:val="ListParagraph"/>
    <w:link w:val="LongbulletChar"/>
    <w:uiPriority w:val="5"/>
    <w:qFormat/>
    <w:rsid w:val="0016405E"/>
    <w:pPr>
      <w:numPr>
        <w:numId w:val="22"/>
      </w:numPr>
      <w:spacing w:after="240"/>
      <w:ind w:left="714" w:hanging="357"/>
      <w:contextualSpacing w:val="0"/>
      <w:jc w:val="both"/>
    </w:pPr>
    <w:rPr>
      <w:rFonts w:eastAsiaTheme="minorEastAsia" w:cs="Open Sans"/>
      <w:kern w:val="0"/>
      <w:szCs w:val="16"/>
      <w14:ligatures w14:val="none"/>
    </w:rPr>
  </w:style>
  <w:style w:type="character" w:customStyle="1" w:styleId="LongbulletChar">
    <w:name w:val="Long bullet Char"/>
    <w:basedOn w:val="DefaultParagraphFont"/>
    <w:link w:val="Longbullet"/>
    <w:uiPriority w:val="5"/>
    <w:rsid w:val="0016405E"/>
    <w:rPr>
      <w:rFonts w:ascii="Albert Sans" w:eastAsiaTheme="minorEastAsia" w:hAnsi="Albert Sans" w:cs="Open Sans"/>
      <w:color w:val="2D2D2D" w:themeColor="text1"/>
      <w:kern w:val="0"/>
      <w:sz w:val="20"/>
      <w:szCs w:val="16"/>
      <w14:ligatures w14:val="none"/>
    </w:rPr>
  </w:style>
  <w:style w:type="paragraph" w:styleId="Quote">
    <w:name w:val="Quote"/>
    <w:basedOn w:val="Normal"/>
    <w:next w:val="Normal"/>
    <w:link w:val="QuoteChar"/>
    <w:uiPriority w:val="29"/>
    <w:qFormat/>
    <w:rsid w:val="0016405E"/>
    <w:pPr>
      <w:spacing w:before="200" w:after="160"/>
      <w:ind w:left="864" w:right="864"/>
      <w:jc w:val="center"/>
    </w:pPr>
    <w:rPr>
      <w:i/>
      <w:iCs/>
      <w:color w:val="616161" w:themeColor="text1" w:themeTint="BF"/>
    </w:rPr>
  </w:style>
  <w:style w:type="character" w:customStyle="1" w:styleId="QuoteChar">
    <w:name w:val="Quote Char"/>
    <w:basedOn w:val="DefaultParagraphFont"/>
    <w:link w:val="Quote"/>
    <w:uiPriority w:val="29"/>
    <w:rsid w:val="0016405E"/>
    <w:rPr>
      <w:rFonts w:ascii="Albert Sans" w:hAnsi="Albert Sans"/>
      <w:i/>
      <w:iCs/>
      <w:color w:val="616161" w:themeColor="text1" w:themeTint="BF"/>
    </w:rPr>
  </w:style>
  <w:style w:type="paragraph" w:customStyle="1" w:styleId="Style3">
    <w:name w:val="Style3"/>
    <w:basedOn w:val="Normal"/>
    <w:next w:val="Normal"/>
    <w:link w:val="Style3Char"/>
    <w:qFormat/>
    <w:rsid w:val="0056736F"/>
    <w:pPr>
      <w:spacing w:before="120" w:after="240"/>
    </w:pPr>
    <w:rPr>
      <w:color w:val="BF2239" w:themeColor="accent5"/>
    </w:rPr>
  </w:style>
  <w:style w:type="character" w:customStyle="1" w:styleId="Style3Char">
    <w:name w:val="Style3 Char"/>
    <w:basedOn w:val="DefaultParagraphFont"/>
    <w:link w:val="Style3"/>
    <w:rsid w:val="0056736F"/>
    <w:rPr>
      <w:rFonts w:ascii="Albert Sans" w:hAnsi="Albert Sans"/>
      <w:color w:val="BF2239" w:themeColor="accent5"/>
    </w:rPr>
  </w:style>
  <w:style w:type="paragraph" w:customStyle="1" w:styleId="JobandJobnumber">
    <w:name w:val="Job and Job number"/>
    <w:basedOn w:val="Style3"/>
    <w:next w:val="Normal"/>
    <w:link w:val="JobandJobnumberChar"/>
    <w:qFormat/>
    <w:rsid w:val="0056736F"/>
  </w:style>
  <w:style w:type="character" w:customStyle="1" w:styleId="JobandJobnumberChar">
    <w:name w:val="Job and Job number Char"/>
    <w:basedOn w:val="Style3Char"/>
    <w:link w:val="JobandJobnumber"/>
    <w:rsid w:val="0056736F"/>
    <w:rPr>
      <w:rFonts w:ascii="Albert Sans" w:hAnsi="Albert Sans"/>
      <w:color w:val="BF2239" w:themeColor="accent5"/>
    </w:rPr>
  </w:style>
  <w:style w:type="paragraph" w:customStyle="1" w:styleId="Addressfooter">
    <w:name w:val="Address footer"/>
    <w:basedOn w:val="Footer"/>
    <w:link w:val="AddressfooterChar"/>
    <w:qFormat/>
    <w:rsid w:val="006566B9"/>
    <w:pPr>
      <w:tabs>
        <w:tab w:val="clear" w:pos="4513"/>
        <w:tab w:val="clear" w:pos="9026"/>
      </w:tabs>
      <w:ind w:left="-284" w:right="-471"/>
      <w:jc w:val="center"/>
    </w:pPr>
    <w:rPr>
      <w:color w:val="246667" w:themeColor="accent2"/>
      <w:sz w:val="14"/>
      <w:szCs w:val="20"/>
    </w:rPr>
  </w:style>
  <w:style w:type="character" w:customStyle="1" w:styleId="AddressfooterChar">
    <w:name w:val="Address footer Char"/>
    <w:basedOn w:val="FooterChar"/>
    <w:link w:val="Addressfooter"/>
    <w:rsid w:val="006566B9"/>
    <w:rPr>
      <w:rFonts w:ascii="Albert Sans" w:hAnsi="Albert Sans"/>
      <w:color w:val="246667" w:themeColor="accent2"/>
      <w:sz w:val="14"/>
      <w:szCs w:val="20"/>
    </w:rPr>
  </w:style>
  <w:style w:type="table" w:styleId="TableGridLight">
    <w:name w:val="Grid Table Light"/>
    <w:basedOn w:val="TableNormal"/>
    <w:uiPriority w:val="40"/>
    <w:rsid w:val="00CA4490"/>
    <w:rPr>
      <w:rFonts w:eastAsia="Times"/>
      <w:kern w:val="0"/>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ASK">
    <w:name w:val="ASK..."/>
    <w:basedOn w:val="Normal"/>
    <w:link w:val="ASKChar"/>
    <w:qFormat/>
    <w:rsid w:val="000B0A59"/>
    <w:pPr>
      <w:ind w:right="-102"/>
    </w:pPr>
    <w:rPr>
      <w:rFonts w:eastAsia="Calibri" w:cs="Arial"/>
      <w:b/>
      <w:color w:val="367587" w:themeColor="text2"/>
      <w:spacing w:val="8"/>
      <w:kern w:val="0"/>
      <w:szCs w:val="20"/>
      <w:lang w:val="en-GB"/>
    </w:rPr>
  </w:style>
  <w:style w:type="character" w:customStyle="1" w:styleId="ASKChar">
    <w:name w:val="ASK... Char"/>
    <w:basedOn w:val="DefaultParagraphFont"/>
    <w:link w:val="ASK"/>
    <w:rsid w:val="000B0A59"/>
    <w:rPr>
      <w:rFonts w:ascii="Albert Sans" w:eastAsia="Calibri" w:hAnsi="Albert Sans" w:cs="Arial"/>
      <w:b/>
      <w:color w:val="367587" w:themeColor="text2"/>
      <w:spacing w:val="8"/>
      <w:kern w:val="0"/>
      <w:sz w:val="20"/>
      <w:szCs w:val="20"/>
      <w:lang w:val="en-GB"/>
    </w:rPr>
  </w:style>
  <w:style w:type="paragraph" w:customStyle="1" w:styleId="QuestionText">
    <w:name w:val="Question Text"/>
    <w:basedOn w:val="Normal"/>
    <w:link w:val="QuestionTextChar"/>
    <w:qFormat/>
    <w:rsid w:val="00E65057"/>
    <w:pPr>
      <w:spacing w:before="40" w:after="40"/>
    </w:pPr>
    <w:rPr>
      <w:rFonts w:eastAsia="Calibri" w:cs="Arial"/>
      <w:kern w:val="0"/>
      <w:szCs w:val="20"/>
      <w:lang w:val="en-GB"/>
    </w:rPr>
  </w:style>
  <w:style w:type="character" w:customStyle="1" w:styleId="QuestionTextChar">
    <w:name w:val="Question Text Char"/>
    <w:basedOn w:val="DefaultParagraphFont"/>
    <w:link w:val="QuestionText"/>
    <w:rsid w:val="00E65057"/>
    <w:rPr>
      <w:rFonts w:ascii="Albert Sans" w:eastAsia="Calibri" w:hAnsi="Albert Sans" w:cs="Arial"/>
      <w:color w:val="2D2D2D" w:themeColor="text1"/>
      <w:kern w:val="0"/>
      <w:sz w:val="20"/>
      <w:szCs w:val="20"/>
      <w:lang w:val="en-GB"/>
    </w:rPr>
  </w:style>
  <w:style w:type="paragraph" w:customStyle="1" w:styleId="Answers">
    <w:name w:val="Answers"/>
    <w:basedOn w:val="Normal"/>
    <w:link w:val="AnswersChar"/>
    <w:qFormat/>
    <w:rsid w:val="00E65057"/>
    <w:pPr>
      <w:ind w:left="128" w:hanging="142"/>
    </w:pPr>
    <w:rPr>
      <w:rFonts w:eastAsia="Calibri" w:cs="Arial"/>
      <w:kern w:val="0"/>
      <w:szCs w:val="20"/>
      <w:lang w:val="en-GB"/>
    </w:rPr>
  </w:style>
  <w:style w:type="character" w:customStyle="1" w:styleId="AnswersChar">
    <w:name w:val="Answers Char"/>
    <w:basedOn w:val="DefaultParagraphFont"/>
    <w:link w:val="Answers"/>
    <w:rsid w:val="00E65057"/>
    <w:rPr>
      <w:rFonts w:ascii="Albert Sans" w:eastAsia="Calibri" w:hAnsi="Albert Sans" w:cs="Arial"/>
      <w:color w:val="2D2D2D" w:themeColor="text1"/>
      <w:kern w:val="0"/>
      <w:sz w:val="20"/>
      <w:szCs w:val="20"/>
      <w:lang w:val="en-GB"/>
    </w:rPr>
  </w:style>
  <w:style w:type="paragraph" w:customStyle="1" w:styleId="ProgrammingNotes">
    <w:name w:val="Programming Notes"/>
    <w:basedOn w:val="Normal"/>
    <w:link w:val="ProgrammingNotesChar"/>
    <w:qFormat/>
    <w:rsid w:val="000B0A59"/>
    <w:pPr>
      <w:ind w:left="-113" w:right="-102"/>
      <w:jc w:val="center"/>
    </w:pPr>
    <w:rPr>
      <w:rFonts w:eastAsia="Calibri" w:cs="Arial"/>
      <w:b/>
      <w:color w:val="367587"/>
      <w:spacing w:val="8"/>
      <w:kern w:val="0"/>
      <w:szCs w:val="20"/>
      <w:lang w:val="en-GB"/>
    </w:rPr>
  </w:style>
  <w:style w:type="character" w:customStyle="1" w:styleId="ProgrammingNotesChar">
    <w:name w:val="Programming Notes Char"/>
    <w:basedOn w:val="DefaultParagraphFont"/>
    <w:link w:val="ProgrammingNotes"/>
    <w:rsid w:val="000B0A59"/>
    <w:rPr>
      <w:rFonts w:ascii="Albert Sans" w:eastAsia="Calibri" w:hAnsi="Albert Sans" w:cs="Arial"/>
      <w:b/>
      <w:color w:val="367587"/>
      <w:spacing w:val="8"/>
      <w:kern w:val="0"/>
      <w:sz w:val="20"/>
      <w:szCs w:val="20"/>
      <w:lang w:val="en-GB"/>
    </w:rPr>
  </w:style>
  <w:style w:type="paragraph" w:customStyle="1" w:styleId="Codes">
    <w:name w:val="Codes"/>
    <w:basedOn w:val="Normal"/>
    <w:link w:val="CodesChar"/>
    <w:qFormat/>
    <w:rsid w:val="00AC63D6"/>
    <w:pPr>
      <w:jc w:val="center"/>
    </w:pPr>
    <w:rPr>
      <w:rFonts w:eastAsia="Calibri" w:cs="Arial"/>
      <w:color w:val="969696"/>
      <w:kern w:val="0"/>
      <w:sz w:val="16"/>
      <w:szCs w:val="18"/>
      <w:lang w:val="en-GB"/>
    </w:rPr>
  </w:style>
  <w:style w:type="character" w:customStyle="1" w:styleId="CodesChar">
    <w:name w:val="Codes Char"/>
    <w:basedOn w:val="DefaultParagraphFont"/>
    <w:link w:val="Codes"/>
    <w:rsid w:val="00AC63D6"/>
    <w:rPr>
      <w:rFonts w:ascii="Albert Sans" w:eastAsia="Calibri" w:hAnsi="Albert Sans" w:cs="Arial"/>
      <w:color w:val="969696"/>
      <w:kern w:val="0"/>
      <w:sz w:val="16"/>
      <w:szCs w:val="18"/>
      <w:lang w:val="en-GB"/>
    </w:rPr>
  </w:style>
  <w:style w:type="paragraph" w:customStyle="1" w:styleId="Pleaseselect">
    <w:name w:val="Please select..."/>
    <w:basedOn w:val="Normal"/>
    <w:link w:val="PleaseselectChar"/>
    <w:qFormat/>
    <w:rsid w:val="000B0A59"/>
    <w:pPr>
      <w:tabs>
        <w:tab w:val="left" w:leader="dot" w:pos="2665"/>
      </w:tabs>
      <w:ind w:left="142" w:hanging="142"/>
    </w:pPr>
    <w:rPr>
      <w:rFonts w:cs="Arial"/>
      <w:b/>
      <w:i/>
      <w:spacing w:val="4"/>
      <w:kern w:val="0"/>
      <w:szCs w:val="20"/>
      <w:lang w:val="en-GB"/>
    </w:rPr>
  </w:style>
  <w:style w:type="character" w:customStyle="1" w:styleId="PleaseselectChar">
    <w:name w:val="Please select... Char"/>
    <w:basedOn w:val="DefaultParagraphFont"/>
    <w:link w:val="Pleaseselect"/>
    <w:rsid w:val="000B0A59"/>
    <w:rPr>
      <w:rFonts w:ascii="Albert Sans" w:hAnsi="Albert Sans" w:cs="Arial"/>
      <w:b/>
      <w:i/>
      <w:color w:val="2D2D2D" w:themeColor="text1"/>
      <w:spacing w:val="4"/>
      <w:kern w:val="0"/>
      <w:sz w:val="20"/>
      <w:szCs w:val="20"/>
      <w:lang w:val="en-GB"/>
    </w:rPr>
  </w:style>
  <w:style w:type="paragraph" w:customStyle="1" w:styleId="RandomiseInstruction">
    <w:name w:val="Randomise Instruction"/>
    <w:basedOn w:val="ProgrammingNotes"/>
    <w:link w:val="RandomiseInstructionChar"/>
    <w:qFormat/>
    <w:rsid w:val="00CA4490"/>
    <w:pPr>
      <w:ind w:right="89"/>
      <w:jc w:val="right"/>
    </w:pPr>
  </w:style>
  <w:style w:type="character" w:customStyle="1" w:styleId="RandomiseInstructionChar">
    <w:name w:val="Randomise Instruction Char"/>
    <w:basedOn w:val="ProgrammingNotesChar"/>
    <w:link w:val="RandomiseInstruction"/>
    <w:rsid w:val="00CA4490"/>
    <w:rPr>
      <w:rFonts w:ascii="Franklin Gothic Book" w:eastAsia="Calibri" w:hAnsi="Franklin Gothic Book" w:cs="Arial"/>
      <w:b/>
      <w:color w:val="7F1726" w:themeColor="accent1"/>
      <w:spacing w:val="8"/>
      <w:kern w:val="0"/>
      <w:sz w:val="20"/>
      <w:szCs w:val="20"/>
      <w:lang w:val="en-GB"/>
    </w:rPr>
  </w:style>
  <w:style w:type="paragraph" w:customStyle="1" w:styleId="ClaimNotes">
    <w:name w:val="Claim / Notes"/>
    <w:basedOn w:val="NoSpacing"/>
    <w:link w:val="ClaimNotesChar"/>
    <w:qFormat/>
    <w:rsid w:val="000B0A59"/>
    <w:pPr>
      <w:spacing w:before="80" w:after="80"/>
    </w:pPr>
    <w:rPr>
      <w:rFonts w:eastAsia="Calibri" w:cs="Arial"/>
      <w:color w:val="367587"/>
      <w:kern w:val="0"/>
      <w:szCs w:val="20"/>
      <w:lang w:val="en-GB"/>
    </w:rPr>
  </w:style>
  <w:style w:type="character" w:customStyle="1" w:styleId="ClaimNotesChar">
    <w:name w:val="Claim / Notes Char"/>
    <w:basedOn w:val="DefaultParagraphFont"/>
    <w:link w:val="ClaimNotes"/>
    <w:rsid w:val="000B0A59"/>
    <w:rPr>
      <w:rFonts w:ascii="Albert Sans" w:eastAsia="Calibri" w:hAnsi="Albert Sans" w:cs="Arial"/>
      <w:color w:val="367587"/>
      <w:kern w:val="0"/>
      <w:sz w:val="20"/>
      <w:szCs w:val="20"/>
      <w:lang w:val="en-GB"/>
    </w:rPr>
  </w:style>
  <w:style w:type="paragraph" w:styleId="NoSpacing">
    <w:name w:val="No Spacing"/>
    <w:uiPriority w:val="1"/>
    <w:qFormat/>
    <w:rsid w:val="000B0A59"/>
    <w:rPr>
      <w:rFonts w:ascii="Albert Sans" w:hAnsi="Albert Sans"/>
      <w:color w:val="2D2D2D" w:themeColor="text1"/>
      <w:sz w:val="20"/>
    </w:rPr>
  </w:style>
  <w:style w:type="paragraph" w:customStyle="1" w:styleId="MatrixHeadings">
    <w:name w:val="Matrix Headings"/>
    <w:basedOn w:val="Normal"/>
    <w:link w:val="MatrixHeadingsChar"/>
    <w:qFormat/>
    <w:rsid w:val="000B0A59"/>
    <w:pPr>
      <w:ind w:left="-30" w:right="-15"/>
      <w:jc w:val="center"/>
    </w:pPr>
    <w:rPr>
      <w:rFonts w:eastAsia="MS Mincho" w:cs="Times New Roman"/>
      <w:kern w:val="0"/>
      <w:sz w:val="16"/>
      <w:szCs w:val="20"/>
    </w:rPr>
  </w:style>
  <w:style w:type="character" w:customStyle="1" w:styleId="MatrixHeadingsChar">
    <w:name w:val="Matrix Headings Char"/>
    <w:basedOn w:val="DefaultParagraphFont"/>
    <w:link w:val="MatrixHeadings"/>
    <w:rsid w:val="000B0A59"/>
    <w:rPr>
      <w:rFonts w:ascii="Albert Sans" w:eastAsia="MS Mincho" w:hAnsi="Albert Sans" w:cs="Times New Roman"/>
      <w:color w:val="2D2D2D" w:themeColor="text1"/>
      <w:kern w:val="0"/>
      <w:sz w:val="16"/>
      <w:szCs w:val="20"/>
    </w:rPr>
  </w:style>
  <w:style w:type="table" w:styleId="PlainTable1">
    <w:name w:val="Plain Table 1"/>
    <w:basedOn w:val="TableNormal"/>
    <w:uiPriority w:val="41"/>
    <w:rsid w:val="00CB6830"/>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E66D6B"/>
    <w:tblPr>
      <w:tblStyleRowBandSize w:val="1"/>
      <w:tblStyleColBandSize w:val="1"/>
      <w:tblBorders>
        <w:top w:val="single" w:sz="4" w:space="0" w:color="959595" w:themeColor="text1" w:themeTint="80"/>
        <w:bottom w:val="single" w:sz="4" w:space="0" w:color="959595" w:themeColor="text1" w:themeTint="80"/>
      </w:tblBorders>
    </w:tblPr>
    <w:tblStylePr w:type="firstRow">
      <w:rPr>
        <w:b/>
        <w:bCs/>
      </w:rPr>
      <w:tblPr/>
      <w:tcPr>
        <w:tcBorders>
          <w:bottom w:val="single" w:sz="4" w:space="0" w:color="959595" w:themeColor="text1" w:themeTint="80"/>
        </w:tcBorders>
      </w:tcPr>
    </w:tblStylePr>
    <w:tblStylePr w:type="lastRow">
      <w:rPr>
        <w:b/>
        <w:bCs/>
      </w:rPr>
      <w:tblPr/>
      <w:tcPr>
        <w:tcBorders>
          <w:top w:val="single" w:sz="4" w:space="0" w:color="959595" w:themeColor="text1" w:themeTint="80"/>
        </w:tcBorders>
      </w:tcPr>
    </w:tblStylePr>
    <w:tblStylePr w:type="firstCol">
      <w:rPr>
        <w:b/>
        <w:bCs/>
      </w:rPr>
    </w:tblStylePr>
    <w:tblStylePr w:type="lastCol">
      <w:rPr>
        <w:b/>
        <w:bCs/>
      </w:rPr>
    </w:tblStylePr>
    <w:tblStylePr w:type="band1Vert">
      <w:tblPr/>
      <w:tcPr>
        <w:tcBorders>
          <w:left w:val="single" w:sz="4" w:space="0" w:color="959595" w:themeColor="text1" w:themeTint="80"/>
          <w:right w:val="single" w:sz="4" w:space="0" w:color="959595" w:themeColor="text1" w:themeTint="80"/>
        </w:tcBorders>
      </w:tcPr>
    </w:tblStylePr>
    <w:tblStylePr w:type="band2Vert">
      <w:tblPr/>
      <w:tcPr>
        <w:tcBorders>
          <w:left w:val="single" w:sz="4" w:space="0" w:color="959595" w:themeColor="text1" w:themeTint="80"/>
          <w:right w:val="single" w:sz="4" w:space="0" w:color="959595" w:themeColor="text1" w:themeTint="80"/>
        </w:tcBorders>
      </w:tcPr>
    </w:tblStylePr>
    <w:tblStylePr w:type="band1Horz">
      <w:tblPr/>
      <w:tcPr>
        <w:tcBorders>
          <w:top w:val="single" w:sz="4" w:space="0" w:color="959595" w:themeColor="text1" w:themeTint="80"/>
          <w:bottom w:val="single" w:sz="4" w:space="0" w:color="959595" w:themeColor="text1" w:themeTint="80"/>
        </w:tcBorders>
      </w:tcPr>
    </w:tblStylePr>
  </w:style>
  <w:style w:type="character" w:styleId="Hyperlink">
    <w:name w:val="Hyperlink"/>
    <w:basedOn w:val="DefaultParagraphFont"/>
    <w:uiPriority w:val="99"/>
    <w:unhideWhenUsed/>
    <w:rsid w:val="00BF7032"/>
    <w:rPr>
      <w:color w:val="A9A9A9" w:themeColor="hyperlink"/>
      <w:u w:val="single"/>
    </w:rPr>
  </w:style>
  <w:style w:type="character" w:styleId="UnresolvedMention">
    <w:name w:val="Unresolved Mention"/>
    <w:basedOn w:val="DefaultParagraphFont"/>
    <w:uiPriority w:val="99"/>
    <w:semiHidden/>
    <w:unhideWhenUsed/>
    <w:rsid w:val="00BF7032"/>
    <w:rPr>
      <w:color w:val="605E5C"/>
      <w:shd w:val="clear" w:color="auto" w:fill="E1DFDD"/>
    </w:rPr>
  </w:style>
  <w:style w:type="character" w:styleId="FollowedHyperlink">
    <w:name w:val="FollowedHyperlink"/>
    <w:basedOn w:val="DefaultParagraphFont"/>
    <w:uiPriority w:val="99"/>
    <w:semiHidden/>
    <w:unhideWhenUsed/>
    <w:rsid w:val="00BF7032"/>
    <w:rPr>
      <w:color w:val="55A695" w:themeColor="followedHyperlink"/>
      <w:u w:val="single"/>
    </w:rPr>
  </w:style>
  <w:style w:type="paragraph" w:customStyle="1" w:styleId="QuestionnarieHeading">
    <w:name w:val="Questionnarie Heading"/>
    <w:basedOn w:val="Heading1"/>
    <w:link w:val="QuestionnarieHeadingChar"/>
    <w:qFormat/>
    <w:rsid w:val="00C44FE5"/>
  </w:style>
  <w:style w:type="character" w:customStyle="1" w:styleId="QuestionnarieHeadingChar">
    <w:name w:val="Questionnarie Heading Char"/>
    <w:basedOn w:val="Heading1Char"/>
    <w:link w:val="QuestionnarieHeading"/>
    <w:rsid w:val="00C44FE5"/>
    <w:rPr>
      <w:rFonts w:ascii="Albert Sans" w:hAnsi="Albert Sans"/>
      <w:color w:val="BF2239" w:themeColor="accent5"/>
      <w:sz w:val="32"/>
      <w:szCs w:val="32"/>
    </w:rPr>
  </w:style>
  <w:style w:type="paragraph" w:styleId="Subtitle">
    <w:name w:val="Subtitle"/>
    <w:basedOn w:val="Normal"/>
    <w:next w:val="Normal"/>
    <w:link w:val="SubtitleChar"/>
    <w:uiPriority w:val="11"/>
    <w:qFormat/>
    <w:rsid w:val="000B0A59"/>
    <w:pPr>
      <w:numPr>
        <w:ilvl w:val="1"/>
      </w:numPr>
      <w:spacing w:after="160"/>
    </w:pPr>
    <w:rPr>
      <w:rFonts w:eastAsiaTheme="minorEastAsia"/>
      <w:color w:val="777777" w:themeColor="text1" w:themeTint="A5"/>
      <w:spacing w:val="15"/>
    </w:rPr>
  </w:style>
  <w:style w:type="character" w:customStyle="1" w:styleId="SubtitleChar">
    <w:name w:val="Subtitle Char"/>
    <w:basedOn w:val="DefaultParagraphFont"/>
    <w:link w:val="Subtitle"/>
    <w:uiPriority w:val="11"/>
    <w:rsid w:val="000B0A59"/>
    <w:rPr>
      <w:rFonts w:ascii="Albert Sans" w:eastAsiaTheme="minorEastAsia" w:hAnsi="Albert Sans"/>
      <w:color w:val="777777" w:themeColor="text1" w:themeTint="A5"/>
      <w:spacing w:val="15"/>
      <w:sz w:val="20"/>
    </w:rPr>
  </w:style>
  <w:style w:type="character" w:styleId="Strong">
    <w:name w:val="Strong"/>
    <w:basedOn w:val="DefaultParagraphFont"/>
    <w:uiPriority w:val="22"/>
    <w:qFormat/>
    <w:rsid w:val="000B0A59"/>
    <w:rPr>
      <w:rFonts w:ascii="Albert Sans" w:hAnsi="Albert Sans"/>
      <w:b/>
      <w:bCs/>
      <w:sz w:val="20"/>
    </w:rPr>
  </w:style>
  <w:style w:type="paragraph" w:styleId="Revision">
    <w:name w:val="Revision"/>
    <w:hidden/>
    <w:uiPriority w:val="99"/>
    <w:semiHidden/>
    <w:rsid w:val="0072529E"/>
    <w:rPr>
      <w:rFonts w:ascii="Albert Sans" w:hAnsi="Albert Sans"/>
      <w:color w:val="2D2D2D" w:themeColor="text1"/>
      <w:sz w:val="20"/>
    </w:rPr>
  </w:style>
  <w:style w:type="character" w:styleId="CommentReference">
    <w:name w:val="annotation reference"/>
    <w:basedOn w:val="DefaultParagraphFont"/>
    <w:uiPriority w:val="99"/>
    <w:semiHidden/>
    <w:unhideWhenUsed/>
    <w:rsid w:val="0072529E"/>
    <w:rPr>
      <w:sz w:val="16"/>
      <w:szCs w:val="16"/>
    </w:rPr>
  </w:style>
  <w:style w:type="paragraph" w:styleId="CommentText">
    <w:name w:val="annotation text"/>
    <w:basedOn w:val="Normal"/>
    <w:link w:val="CommentTextChar"/>
    <w:uiPriority w:val="99"/>
    <w:unhideWhenUsed/>
    <w:rsid w:val="0072529E"/>
    <w:pPr>
      <w:jc w:val="both"/>
    </w:pPr>
    <w:rPr>
      <w:rFonts w:ascii="Arial" w:eastAsia="Calibri" w:hAnsi="Arial" w:cs="Times New Roman"/>
      <w:color w:val="auto"/>
      <w:kern w:val="0"/>
      <w:szCs w:val="20"/>
      <w:lang w:val="en-GB"/>
      <w14:ligatures w14:val="none"/>
    </w:rPr>
  </w:style>
  <w:style w:type="character" w:customStyle="1" w:styleId="CommentTextChar">
    <w:name w:val="Comment Text Char"/>
    <w:basedOn w:val="DefaultParagraphFont"/>
    <w:link w:val="CommentText"/>
    <w:uiPriority w:val="99"/>
    <w:rsid w:val="0072529E"/>
    <w:rPr>
      <w:rFonts w:ascii="Arial" w:eastAsia="Calibri" w:hAnsi="Arial" w:cs="Times New Roman"/>
      <w:kern w:val="0"/>
      <w:sz w:val="20"/>
      <w:szCs w:val="20"/>
      <w:lang w:val="en-GB"/>
      <w14:ligatures w14:val="none"/>
    </w:rPr>
  </w:style>
  <w:style w:type="paragraph" w:styleId="CommentSubject">
    <w:name w:val="annotation subject"/>
    <w:basedOn w:val="CommentText"/>
    <w:next w:val="CommentText"/>
    <w:link w:val="CommentSubjectChar"/>
    <w:uiPriority w:val="99"/>
    <w:semiHidden/>
    <w:unhideWhenUsed/>
    <w:rsid w:val="00EE4153"/>
    <w:pPr>
      <w:jc w:val="left"/>
    </w:pPr>
    <w:rPr>
      <w:rFonts w:ascii="Albert Sans" w:eastAsiaTheme="minorHAnsi" w:hAnsi="Albert Sans" w:cstheme="minorBidi"/>
      <w:b/>
      <w:bCs/>
      <w:color w:val="2D2D2D" w:themeColor="text1"/>
      <w:kern w:val="2"/>
      <w:lang w:val="en-AU"/>
      <w14:ligatures w14:val="standardContextual"/>
    </w:rPr>
  </w:style>
  <w:style w:type="character" w:customStyle="1" w:styleId="CommentSubjectChar">
    <w:name w:val="Comment Subject Char"/>
    <w:basedOn w:val="CommentTextChar"/>
    <w:link w:val="CommentSubject"/>
    <w:uiPriority w:val="99"/>
    <w:semiHidden/>
    <w:rsid w:val="00EE4153"/>
    <w:rPr>
      <w:rFonts w:ascii="Albert Sans" w:eastAsia="Calibri" w:hAnsi="Albert Sans" w:cs="Times New Roman"/>
      <w:b/>
      <w:bCs/>
      <w:color w:val="2D2D2D" w:themeColor="text1"/>
      <w:kern w:val="0"/>
      <w:sz w:val="20"/>
      <w:szCs w:val="20"/>
      <w:lang w:val="en-GB"/>
      <w14:ligatures w14:val="none"/>
    </w:rPr>
  </w:style>
  <w:style w:type="paragraph" w:styleId="BalloonText">
    <w:name w:val="Balloon Text"/>
    <w:basedOn w:val="Normal"/>
    <w:link w:val="BalloonTextChar"/>
    <w:uiPriority w:val="99"/>
    <w:unhideWhenUsed/>
    <w:rsid w:val="003065D2"/>
    <w:pPr>
      <w:jc w:val="both"/>
    </w:pPr>
    <w:rPr>
      <w:rFonts w:ascii="Segoe UI" w:eastAsia="Calibri" w:hAnsi="Segoe UI" w:cs="Segoe UI"/>
      <w:color w:val="auto"/>
      <w:kern w:val="0"/>
      <w:sz w:val="18"/>
      <w:szCs w:val="18"/>
      <w:lang w:val="en-GB"/>
      <w14:ligatures w14:val="none"/>
    </w:rPr>
  </w:style>
  <w:style w:type="character" w:customStyle="1" w:styleId="BalloonTextChar">
    <w:name w:val="Balloon Text Char"/>
    <w:basedOn w:val="DefaultParagraphFont"/>
    <w:link w:val="BalloonText"/>
    <w:uiPriority w:val="99"/>
    <w:rsid w:val="003065D2"/>
    <w:rPr>
      <w:rFonts w:ascii="Segoe UI" w:eastAsia="Calibri" w:hAnsi="Segoe UI" w:cs="Segoe UI"/>
      <w:kern w:val="0"/>
      <w:sz w:val="18"/>
      <w:szCs w:val="18"/>
      <w:lang w:val="en-GB"/>
      <w14:ligatures w14:val="none"/>
    </w:rPr>
  </w:style>
  <w:style w:type="character" w:customStyle="1" w:styleId="normaltextrun">
    <w:name w:val="normaltextrun"/>
    <w:basedOn w:val="DefaultParagraphFont"/>
    <w:rsid w:val="00491FB1"/>
  </w:style>
  <w:style w:type="character" w:customStyle="1" w:styleId="eop">
    <w:name w:val="eop"/>
    <w:basedOn w:val="DefaultParagraphFont"/>
    <w:rsid w:val="00491FB1"/>
  </w:style>
  <w:style w:type="character" w:customStyle="1" w:styleId="scxw182275508">
    <w:name w:val="scxw182275508"/>
    <w:basedOn w:val="DefaultParagraphFont"/>
    <w:rsid w:val="0001166E"/>
  </w:style>
  <w:style w:type="paragraph" w:styleId="TOC1">
    <w:name w:val="toc 1"/>
    <w:basedOn w:val="Normal"/>
    <w:next w:val="Normal"/>
    <w:autoRedefine/>
    <w:uiPriority w:val="39"/>
    <w:unhideWhenUsed/>
    <w:rsid w:val="008E2EF8"/>
    <w:pPr>
      <w:spacing w:after="100"/>
    </w:pPr>
  </w:style>
  <w:style w:type="paragraph" w:styleId="TOC2">
    <w:name w:val="toc 2"/>
    <w:basedOn w:val="Normal"/>
    <w:next w:val="Normal"/>
    <w:autoRedefine/>
    <w:uiPriority w:val="39"/>
    <w:unhideWhenUsed/>
    <w:rsid w:val="008E2EF8"/>
    <w:pPr>
      <w:spacing w:after="100"/>
      <w:ind w:left="200"/>
    </w:pPr>
  </w:style>
  <w:style w:type="character" w:styleId="Mention">
    <w:name w:val="Mention"/>
    <w:basedOn w:val="DefaultParagraphFont"/>
    <w:uiPriority w:val="99"/>
    <w:unhideWhenUsed/>
    <w:rsid w:val="00327B5F"/>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38779142">
      <w:bodyDiv w:val="1"/>
      <w:marLeft w:val="0"/>
      <w:marRight w:val="0"/>
      <w:marTop w:val="0"/>
      <w:marBottom w:val="0"/>
      <w:divBdr>
        <w:top w:val="none" w:sz="0" w:space="0" w:color="auto"/>
        <w:left w:val="none" w:sz="0" w:space="0" w:color="auto"/>
        <w:bottom w:val="none" w:sz="0" w:space="0" w:color="auto"/>
        <w:right w:val="none" w:sz="0" w:space="0" w:color="auto"/>
      </w:divBdr>
      <w:divsChild>
        <w:div w:id="174882632">
          <w:marLeft w:val="0"/>
          <w:marRight w:val="0"/>
          <w:marTop w:val="0"/>
          <w:marBottom w:val="0"/>
          <w:divBdr>
            <w:top w:val="none" w:sz="0" w:space="0" w:color="auto"/>
            <w:left w:val="none" w:sz="0" w:space="0" w:color="auto"/>
            <w:bottom w:val="none" w:sz="0" w:space="0" w:color="auto"/>
            <w:right w:val="none" w:sz="0" w:space="0" w:color="auto"/>
          </w:divBdr>
        </w:div>
        <w:div w:id="288826624">
          <w:marLeft w:val="0"/>
          <w:marRight w:val="0"/>
          <w:marTop w:val="0"/>
          <w:marBottom w:val="0"/>
          <w:divBdr>
            <w:top w:val="none" w:sz="0" w:space="0" w:color="auto"/>
            <w:left w:val="none" w:sz="0" w:space="0" w:color="auto"/>
            <w:bottom w:val="none" w:sz="0" w:space="0" w:color="auto"/>
            <w:right w:val="none" w:sz="0" w:space="0" w:color="auto"/>
          </w:divBdr>
        </w:div>
      </w:divsChild>
    </w:div>
    <w:div w:id="672686570">
      <w:bodyDiv w:val="1"/>
      <w:marLeft w:val="0"/>
      <w:marRight w:val="0"/>
      <w:marTop w:val="0"/>
      <w:marBottom w:val="0"/>
      <w:divBdr>
        <w:top w:val="none" w:sz="0" w:space="0" w:color="auto"/>
        <w:left w:val="none" w:sz="0" w:space="0" w:color="auto"/>
        <w:bottom w:val="none" w:sz="0" w:space="0" w:color="auto"/>
        <w:right w:val="none" w:sz="0" w:space="0" w:color="auto"/>
      </w:divBdr>
      <w:divsChild>
        <w:div w:id="1900095078">
          <w:marLeft w:val="0"/>
          <w:marRight w:val="0"/>
          <w:marTop w:val="0"/>
          <w:marBottom w:val="0"/>
          <w:divBdr>
            <w:top w:val="none" w:sz="0" w:space="0" w:color="auto"/>
            <w:left w:val="none" w:sz="0" w:space="0" w:color="auto"/>
            <w:bottom w:val="none" w:sz="0" w:space="0" w:color="auto"/>
            <w:right w:val="none" w:sz="0" w:space="0" w:color="auto"/>
          </w:divBdr>
        </w:div>
      </w:divsChild>
    </w:div>
    <w:div w:id="828861754">
      <w:bodyDiv w:val="1"/>
      <w:marLeft w:val="0"/>
      <w:marRight w:val="0"/>
      <w:marTop w:val="0"/>
      <w:marBottom w:val="0"/>
      <w:divBdr>
        <w:top w:val="none" w:sz="0" w:space="0" w:color="auto"/>
        <w:left w:val="none" w:sz="0" w:space="0" w:color="auto"/>
        <w:bottom w:val="none" w:sz="0" w:space="0" w:color="auto"/>
        <w:right w:val="none" w:sz="0" w:space="0" w:color="auto"/>
      </w:divBdr>
      <w:divsChild>
        <w:div w:id="733508407">
          <w:marLeft w:val="0"/>
          <w:marRight w:val="0"/>
          <w:marTop w:val="0"/>
          <w:marBottom w:val="0"/>
          <w:divBdr>
            <w:top w:val="none" w:sz="0" w:space="0" w:color="auto"/>
            <w:left w:val="none" w:sz="0" w:space="0" w:color="auto"/>
            <w:bottom w:val="none" w:sz="0" w:space="0" w:color="auto"/>
            <w:right w:val="none" w:sz="0" w:space="0" w:color="auto"/>
          </w:divBdr>
          <w:divsChild>
            <w:div w:id="1761439259">
              <w:marLeft w:val="0"/>
              <w:marRight w:val="0"/>
              <w:marTop w:val="0"/>
              <w:marBottom w:val="0"/>
              <w:divBdr>
                <w:top w:val="none" w:sz="0" w:space="0" w:color="auto"/>
                <w:left w:val="none" w:sz="0" w:space="0" w:color="auto"/>
                <w:bottom w:val="none" w:sz="0" w:space="0" w:color="auto"/>
                <w:right w:val="none" w:sz="0" w:space="0" w:color="auto"/>
              </w:divBdr>
              <w:divsChild>
                <w:div w:id="1879392827">
                  <w:marLeft w:val="0"/>
                  <w:marRight w:val="0"/>
                  <w:marTop w:val="0"/>
                  <w:marBottom w:val="0"/>
                  <w:divBdr>
                    <w:top w:val="none" w:sz="0" w:space="0" w:color="auto"/>
                    <w:left w:val="none" w:sz="0" w:space="0" w:color="auto"/>
                    <w:bottom w:val="none" w:sz="0" w:space="0" w:color="auto"/>
                    <w:right w:val="none" w:sz="0" w:space="0" w:color="auto"/>
                  </w:divBdr>
                  <w:divsChild>
                    <w:div w:id="68965854">
                      <w:marLeft w:val="0"/>
                      <w:marRight w:val="0"/>
                      <w:marTop w:val="0"/>
                      <w:marBottom w:val="0"/>
                      <w:divBdr>
                        <w:top w:val="none" w:sz="0" w:space="0" w:color="auto"/>
                        <w:left w:val="none" w:sz="0" w:space="0" w:color="auto"/>
                        <w:bottom w:val="none" w:sz="0" w:space="0" w:color="auto"/>
                        <w:right w:val="none" w:sz="0" w:space="0" w:color="auto"/>
                      </w:divBdr>
                      <w:divsChild>
                        <w:div w:id="681474560">
                          <w:marLeft w:val="0"/>
                          <w:marRight w:val="0"/>
                          <w:marTop w:val="0"/>
                          <w:marBottom w:val="0"/>
                          <w:divBdr>
                            <w:top w:val="none" w:sz="0" w:space="0" w:color="auto"/>
                            <w:left w:val="none" w:sz="0" w:space="0" w:color="auto"/>
                            <w:bottom w:val="none" w:sz="0" w:space="0" w:color="auto"/>
                            <w:right w:val="none" w:sz="0" w:space="0" w:color="auto"/>
                          </w:divBdr>
                        </w:div>
                      </w:divsChild>
                    </w:div>
                    <w:div w:id="291401374">
                      <w:marLeft w:val="0"/>
                      <w:marRight w:val="0"/>
                      <w:marTop w:val="0"/>
                      <w:marBottom w:val="0"/>
                      <w:divBdr>
                        <w:top w:val="none" w:sz="0" w:space="0" w:color="auto"/>
                        <w:left w:val="none" w:sz="0" w:space="0" w:color="auto"/>
                        <w:bottom w:val="none" w:sz="0" w:space="0" w:color="auto"/>
                        <w:right w:val="none" w:sz="0" w:space="0" w:color="auto"/>
                      </w:divBdr>
                      <w:divsChild>
                        <w:div w:id="309137096">
                          <w:marLeft w:val="0"/>
                          <w:marRight w:val="0"/>
                          <w:marTop w:val="0"/>
                          <w:marBottom w:val="0"/>
                          <w:divBdr>
                            <w:top w:val="none" w:sz="0" w:space="0" w:color="auto"/>
                            <w:left w:val="none" w:sz="0" w:space="0" w:color="auto"/>
                            <w:bottom w:val="none" w:sz="0" w:space="0" w:color="auto"/>
                            <w:right w:val="none" w:sz="0" w:space="0" w:color="auto"/>
                          </w:divBdr>
                        </w:div>
                        <w:div w:id="667055640">
                          <w:marLeft w:val="0"/>
                          <w:marRight w:val="0"/>
                          <w:marTop w:val="0"/>
                          <w:marBottom w:val="0"/>
                          <w:divBdr>
                            <w:top w:val="none" w:sz="0" w:space="0" w:color="auto"/>
                            <w:left w:val="none" w:sz="0" w:space="0" w:color="auto"/>
                            <w:bottom w:val="none" w:sz="0" w:space="0" w:color="auto"/>
                            <w:right w:val="none" w:sz="0" w:space="0" w:color="auto"/>
                          </w:divBdr>
                        </w:div>
                        <w:div w:id="1624733188">
                          <w:marLeft w:val="0"/>
                          <w:marRight w:val="0"/>
                          <w:marTop w:val="0"/>
                          <w:marBottom w:val="0"/>
                          <w:divBdr>
                            <w:top w:val="none" w:sz="0" w:space="0" w:color="auto"/>
                            <w:left w:val="none" w:sz="0" w:space="0" w:color="auto"/>
                            <w:bottom w:val="none" w:sz="0" w:space="0" w:color="auto"/>
                            <w:right w:val="none" w:sz="0" w:space="0" w:color="auto"/>
                          </w:divBdr>
                        </w:div>
                      </w:divsChild>
                    </w:div>
                    <w:div w:id="296646048">
                      <w:marLeft w:val="0"/>
                      <w:marRight w:val="0"/>
                      <w:marTop w:val="0"/>
                      <w:marBottom w:val="0"/>
                      <w:divBdr>
                        <w:top w:val="none" w:sz="0" w:space="0" w:color="auto"/>
                        <w:left w:val="none" w:sz="0" w:space="0" w:color="auto"/>
                        <w:bottom w:val="none" w:sz="0" w:space="0" w:color="auto"/>
                        <w:right w:val="none" w:sz="0" w:space="0" w:color="auto"/>
                      </w:divBdr>
                      <w:divsChild>
                        <w:div w:id="1639411523">
                          <w:marLeft w:val="0"/>
                          <w:marRight w:val="0"/>
                          <w:marTop w:val="0"/>
                          <w:marBottom w:val="0"/>
                          <w:divBdr>
                            <w:top w:val="none" w:sz="0" w:space="0" w:color="auto"/>
                            <w:left w:val="none" w:sz="0" w:space="0" w:color="auto"/>
                            <w:bottom w:val="none" w:sz="0" w:space="0" w:color="auto"/>
                            <w:right w:val="none" w:sz="0" w:space="0" w:color="auto"/>
                          </w:divBdr>
                        </w:div>
                      </w:divsChild>
                    </w:div>
                    <w:div w:id="377166812">
                      <w:marLeft w:val="0"/>
                      <w:marRight w:val="0"/>
                      <w:marTop w:val="0"/>
                      <w:marBottom w:val="0"/>
                      <w:divBdr>
                        <w:top w:val="none" w:sz="0" w:space="0" w:color="auto"/>
                        <w:left w:val="none" w:sz="0" w:space="0" w:color="auto"/>
                        <w:bottom w:val="none" w:sz="0" w:space="0" w:color="auto"/>
                        <w:right w:val="none" w:sz="0" w:space="0" w:color="auto"/>
                      </w:divBdr>
                      <w:divsChild>
                        <w:div w:id="1493377487">
                          <w:marLeft w:val="0"/>
                          <w:marRight w:val="0"/>
                          <w:marTop w:val="0"/>
                          <w:marBottom w:val="0"/>
                          <w:divBdr>
                            <w:top w:val="none" w:sz="0" w:space="0" w:color="auto"/>
                            <w:left w:val="none" w:sz="0" w:space="0" w:color="auto"/>
                            <w:bottom w:val="none" w:sz="0" w:space="0" w:color="auto"/>
                            <w:right w:val="none" w:sz="0" w:space="0" w:color="auto"/>
                          </w:divBdr>
                        </w:div>
                      </w:divsChild>
                    </w:div>
                    <w:div w:id="757874289">
                      <w:marLeft w:val="0"/>
                      <w:marRight w:val="0"/>
                      <w:marTop w:val="0"/>
                      <w:marBottom w:val="0"/>
                      <w:divBdr>
                        <w:top w:val="none" w:sz="0" w:space="0" w:color="auto"/>
                        <w:left w:val="none" w:sz="0" w:space="0" w:color="auto"/>
                        <w:bottom w:val="none" w:sz="0" w:space="0" w:color="auto"/>
                        <w:right w:val="none" w:sz="0" w:space="0" w:color="auto"/>
                      </w:divBdr>
                      <w:divsChild>
                        <w:div w:id="986783691">
                          <w:marLeft w:val="0"/>
                          <w:marRight w:val="0"/>
                          <w:marTop w:val="0"/>
                          <w:marBottom w:val="0"/>
                          <w:divBdr>
                            <w:top w:val="none" w:sz="0" w:space="0" w:color="auto"/>
                            <w:left w:val="none" w:sz="0" w:space="0" w:color="auto"/>
                            <w:bottom w:val="none" w:sz="0" w:space="0" w:color="auto"/>
                            <w:right w:val="none" w:sz="0" w:space="0" w:color="auto"/>
                          </w:divBdr>
                        </w:div>
                      </w:divsChild>
                    </w:div>
                    <w:div w:id="802235981">
                      <w:marLeft w:val="0"/>
                      <w:marRight w:val="0"/>
                      <w:marTop w:val="0"/>
                      <w:marBottom w:val="0"/>
                      <w:divBdr>
                        <w:top w:val="none" w:sz="0" w:space="0" w:color="auto"/>
                        <w:left w:val="none" w:sz="0" w:space="0" w:color="auto"/>
                        <w:bottom w:val="none" w:sz="0" w:space="0" w:color="auto"/>
                        <w:right w:val="none" w:sz="0" w:space="0" w:color="auto"/>
                      </w:divBdr>
                      <w:divsChild>
                        <w:div w:id="586576108">
                          <w:marLeft w:val="0"/>
                          <w:marRight w:val="0"/>
                          <w:marTop w:val="0"/>
                          <w:marBottom w:val="0"/>
                          <w:divBdr>
                            <w:top w:val="none" w:sz="0" w:space="0" w:color="auto"/>
                            <w:left w:val="none" w:sz="0" w:space="0" w:color="auto"/>
                            <w:bottom w:val="none" w:sz="0" w:space="0" w:color="auto"/>
                            <w:right w:val="none" w:sz="0" w:space="0" w:color="auto"/>
                          </w:divBdr>
                        </w:div>
                      </w:divsChild>
                    </w:div>
                    <w:div w:id="828519039">
                      <w:marLeft w:val="0"/>
                      <w:marRight w:val="0"/>
                      <w:marTop w:val="0"/>
                      <w:marBottom w:val="0"/>
                      <w:divBdr>
                        <w:top w:val="none" w:sz="0" w:space="0" w:color="auto"/>
                        <w:left w:val="none" w:sz="0" w:space="0" w:color="auto"/>
                        <w:bottom w:val="none" w:sz="0" w:space="0" w:color="auto"/>
                        <w:right w:val="none" w:sz="0" w:space="0" w:color="auto"/>
                      </w:divBdr>
                      <w:divsChild>
                        <w:div w:id="1511598087">
                          <w:marLeft w:val="0"/>
                          <w:marRight w:val="0"/>
                          <w:marTop w:val="0"/>
                          <w:marBottom w:val="0"/>
                          <w:divBdr>
                            <w:top w:val="none" w:sz="0" w:space="0" w:color="auto"/>
                            <w:left w:val="none" w:sz="0" w:space="0" w:color="auto"/>
                            <w:bottom w:val="none" w:sz="0" w:space="0" w:color="auto"/>
                            <w:right w:val="none" w:sz="0" w:space="0" w:color="auto"/>
                          </w:divBdr>
                        </w:div>
                      </w:divsChild>
                    </w:div>
                    <w:div w:id="872183711">
                      <w:marLeft w:val="0"/>
                      <w:marRight w:val="0"/>
                      <w:marTop w:val="0"/>
                      <w:marBottom w:val="0"/>
                      <w:divBdr>
                        <w:top w:val="none" w:sz="0" w:space="0" w:color="auto"/>
                        <w:left w:val="none" w:sz="0" w:space="0" w:color="auto"/>
                        <w:bottom w:val="none" w:sz="0" w:space="0" w:color="auto"/>
                        <w:right w:val="none" w:sz="0" w:space="0" w:color="auto"/>
                      </w:divBdr>
                      <w:divsChild>
                        <w:div w:id="1482697025">
                          <w:marLeft w:val="0"/>
                          <w:marRight w:val="0"/>
                          <w:marTop w:val="0"/>
                          <w:marBottom w:val="0"/>
                          <w:divBdr>
                            <w:top w:val="none" w:sz="0" w:space="0" w:color="auto"/>
                            <w:left w:val="none" w:sz="0" w:space="0" w:color="auto"/>
                            <w:bottom w:val="none" w:sz="0" w:space="0" w:color="auto"/>
                            <w:right w:val="none" w:sz="0" w:space="0" w:color="auto"/>
                          </w:divBdr>
                        </w:div>
                      </w:divsChild>
                    </w:div>
                    <w:div w:id="1055470863">
                      <w:marLeft w:val="0"/>
                      <w:marRight w:val="0"/>
                      <w:marTop w:val="0"/>
                      <w:marBottom w:val="0"/>
                      <w:divBdr>
                        <w:top w:val="none" w:sz="0" w:space="0" w:color="auto"/>
                        <w:left w:val="none" w:sz="0" w:space="0" w:color="auto"/>
                        <w:bottom w:val="none" w:sz="0" w:space="0" w:color="auto"/>
                        <w:right w:val="none" w:sz="0" w:space="0" w:color="auto"/>
                      </w:divBdr>
                      <w:divsChild>
                        <w:div w:id="1165971146">
                          <w:marLeft w:val="0"/>
                          <w:marRight w:val="0"/>
                          <w:marTop w:val="0"/>
                          <w:marBottom w:val="0"/>
                          <w:divBdr>
                            <w:top w:val="none" w:sz="0" w:space="0" w:color="auto"/>
                            <w:left w:val="none" w:sz="0" w:space="0" w:color="auto"/>
                            <w:bottom w:val="none" w:sz="0" w:space="0" w:color="auto"/>
                            <w:right w:val="none" w:sz="0" w:space="0" w:color="auto"/>
                          </w:divBdr>
                        </w:div>
                      </w:divsChild>
                    </w:div>
                    <w:div w:id="1571041122">
                      <w:marLeft w:val="0"/>
                      <w:marRight w:val="0"/>
                      <w:marTop w:val="0"/>
                      <w:marBottom w:val="0"/>
                      <w:divBdr>
                        <w:top w:val="none" w:sz="0" w:space="0" w:color="auto"/>
                        <w:left w:val="none" w:sz="0" w:space="0" w:color="auto"/>
                        <w:bottom w:val="none" w:sz="0" w:space="0" w:color="auto"/>
                        <w:right w:val="none" w:sz="0" w:space="0" w:color="auto"/>
                      </w:divBdr>
                      <w:divsChild>
                        <w:div w:id="1845515222">
                          <w:marLeft w:val="0"/>
                          <w:marRight w:val="0"/>
                          <w:marTop w:val="0"/>
                          <w:marBottom w:val="0"/>
                          <w:divBdr>
                            <w:top w:val="none" w:sz="0" w:space="0" w:color="auto"/>
                            <w:left w:val="none" w:sz="0" w:space="0" w:color="auto"/>
                            <w:bottom w:val="none" w:sz="0" w:space="0" w:color="auto"/>
                            <w:right w:val="none" w:sz="0" w:space="0" w:color="auto"/>
                          </w:divBdr>
                        </w:div>
                      </w:divsChild>
                    </w:div>
                    <w:div w:id="1698922307">
                      <w:marLeft w:val="0"/>
                      <w:marRight w:val="0"/>
                      <w:marTop w:val="0"/>
                      <w:marBottom w:val="0"/>
                      <w:divBdr>
                        <w:top w:val="none" w:sz="0" w:space="0" w:color="auto"/>
                        <w:left w:val="none" w:sz="0" w:space="0" w:color="auto"/>
                        <w:bottom w:val="none" w:sz="0" w:space="0" w:color="auto"/>
                        <w:right w:val="none" w:sz="0" w:space="0" w:color="auto"/>
                      </w:divBdr>
                      <w:divsChild>
                        <w:div w:id="1149636174">
                          <w:marLeft w:val="0"/>
                          <w:marRight w:val="0"/>
                          <w:marTop w:val="0"/>
                          <w:marBottom w:val="0"/>
                          <w:divBdr>
                            <w:top w:val="none" w:sz="0" w:space="0" w:color="auto"/>
                            <w:left w:val="none" w:sz="0" w:space="0" w:color="auto"/>
                            <w:bottom w:val="none" w:sz="0" w:space="0" w:color="auto"/>
                            <w:right w:val="none" w:sz="0" w:space="0" w:color="auto"/>
                          </w:divBdr>
                        </w:div>
                      </w:divsChild>
                    </w:div>
                    <w:div w:id="1922451507">
                      <w:marLeft w:val="0"/>
                      <w:marRight w:val="0"/>
                      <w:marTop w:val="0"/>
                      <w:marBottom w:val="0"/>
                      <w:divBdr>
                        <w:top w:val="none" w:sz="0" w:space="0" w:color="auto"/>
                        <w:left w:val="none" w:sz="0" w:space="0" w:color="auto"/>
                        <w:bottom w:val="none" w:sz="0" w:space="0" w:color="auto"/>
                        <w:right w:val="none" w:sz="0" w:space="0" w:color="auto"/>
                      </w:divBdr>
                      <w:divsChild>
                        <w:div w:id="1310592491">
                          <w:marLeft w:val="0"/>
                          <w:marRight w:val="0"/>
                          <w:marTop w:val="0"/>
                          <w:marBottom w:val="0"/>
                          <w:divBdr>
                            <w:top w:val="none" w:sz="0" w:space="0" w:color="auto"/>
                            <w:left w:val="none" w:sz="0" w:space="0" w:color="auto"/>
                            <w:bottom w:val="none" w:sz="0" w:space="0" w:color="auto"/>
                            <w:right w:val="none" w:sz="0" w:space="0" w:color="auto"/>
                          </w:divBdr>
                        </w:div>
                      </w:divsChild>
                    </w:div>
                    <w:div w:id="2109420434">
                      <w:marLeft w:val="0"/>
                      <w:marRight w:val="0"/>
                      <w:marTop w:val="0"/>
                      <w:marBottom w:val="0"/>
                      <w:divBdr>
                        <w:top w:val="none" w:sz="0" w:space="0" w:color="auto"/>
                        <w:left w:val="none" w:sz="0" w:space="0" w:color="auto"/>
                        <w:bottom w:val="none" w:sz="0" w:space="0" w:color="auto"/>
                        <w:right w:val="none" w:sz="0" w:space="0" w:color="auto"/>
                      </w:divBdr>
                      <w:divsChild>
                        <w:div w:id="2136826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66255180">
      <w:bodyDiv w:val="1"/>
      <w:marLeft w:val="0"/>
      <w:marRight w:val="0"/>
      <w:marTop w:val="0"/>
      <w:marBottom w:val="0"/>
      <w:divBdr>
        <w:top w:val="none" w:sz="0" w:space="0" w:color="auto"/>
        <w:left w:val="none" w:sz="0" w:space="0" w:color="auto"/>
        <w:bottom w:val="none" w:sz="0" w:space="0" w:color="auto"/>
        <w:right w:val="none" w:sz="0" w:space="0" w:color="auto"/>
      </w:divBdr>
      <w:divsChild>
        <w:div w:id="1390688021">
          <w:marLeft w:val="0"/>
          <w:marRight w:val="0"/>
          <w:marTop w:val="0"/>
          <w:marBottom w:val="0"/>
          <w:divBdr>
            <w:top w:val="none" w:sz="0" w:space="0" w:color="auto"/>
            <w:left w:val="none" w:sz="0" w:space="0" w:color="auto"/>
            <w:bottom w:val="none" w:sz="0" w:space="0" w:color="auto"/>
            <w:right w:val="none" w:sz="0" w:space="0" w:color="auto"/>
          </w:divBdr>
        </w:div>
      </w:divsChild>
    </w:div>
    <w:div w:id="1289359512">
      <w:bodyDiv w:val="1"/>
      <w:marLeft w:val="0"/>
      <w:marRight w:val="0"/>
      <w:marTop w:val="0"/>
      <w:marBottom w:val="0"/>
      <w:divBdr>
        <w:top w:val="none" w:sz="0" w:space="0" w:color="auto"/>
        <w:left w:val="none" w:sz="0" w:space="0" w:color="auto"/>
        <w:bottom w:val="none" w:sz="0" w:space="0" w:color="auto"/>
        <w:right w:val="none" w:sz="0" w:space="0" w:color="auto"/>
      </w:divBdr>
      <w:divsChild>
        <w:div w:id="417798348">
          <w:marLeft w:val="0"/>
          <w:marRight w:val="0"/>
          <w:marTop w:val="0"/>
          <w:marBottom w:val="0"/>
          <w:divBdr>
            <w:top w:val="none" w:sz="0" w:space="0" w:color="auto"/>
            <w:left w:val="none" w:sz="0" w:space="0" w:color="auto"/>
            <w:bottom w:val="none" w:sz="0" w:space="0" w:color="auto"/>
            <w:right w:val="none" w:sz="0" w:space="0" w:color="auto"/>
          </w:divBdr>
        </w:div>
      </w:divsChild>
    </w:div>
    <w:div w:id="1500851543">
      <w:bodyDiv w:val="1"/>
      <w:marLeft w:val="0"/>
      <w:marRight w:val="0"/>
      <w:marTop w:val="0"/>
      <w:marBottom w:val="0"/>
      <w:divBdr>
        <w:top w:val="none" w:sz="0" w:space="0" w:color="auto"/>
        <w:left w:val="none" w:sz="0" w:space="0" w:color="auto"/>
        <w:bottom w:val="none" w:sz="0" w:space="0" w:color="auto"/>
        <w:right w:val="none" w:sz="0" w:space="0" w:color="auto"/>
      </w:divBdr>
      <w:divsChild>
        <w:div w:id="1403718839">
          <w:marLeft w:val="0"/>
          <w:marRight w:val="0"/>
          <w:marTop w:val="0"/>
          <w:marBottom w:val="0"/>
          <w:divBdr>
            <w:top w:val="none" w:sz="0" w:space="0" w:color="auto"/>
            <w:left w:val="none" w:sz="0" w:space="0" w:color="auto"/>
            <w:bottom w:val="none" w:sz="0" w:space="0" w:color="auto"/>
            <w:right w:val="none" w:sz="0" w:space="0" w:color="auto"/>
          </w:divBdr>
        </w:div>
      </w:divsChild>
    </w:div>
    <w:div w:id="1730882023">
      <w:bodyDiv w:val="1"/>
      <w:marLeft w:val="0"/>
      <w:marRight w:val="0"/>
      <w:marTop w:val="0"/>
      <w:marBottom w:val="0"/>
      <w:divBdr>
        <w:top w:val="none" w:sz="0" w:space="0" w:color="auto"/>
        <w:left w:val="none" w:sz="0" w:space="0" w:color="auto"/>
        <w:bottom w:val="none" w:sz="0" w:space="0" w:color="auto"/>
        <w:right w:val="none" w:sz="0" w:space="0" w:color="auto"/>
      </w:divBdr>
      <w:divsChild>
        <w:div w:id="1189684082">
          <w:marLeft w:val="0"/>
          <w:marRight w:val="0"/>
          <w:marTop w:val="0"/>
          <w:marBottom w:val="0"/>
          <w:divBdr>
            <w:top w:val="none" w:sz="0" w:space="0" w:color="auto"/>
            <w:left w:val="none" w:sz="0" w:space="0" w:color="auto"/>
            <w:bottom w:val="none" w:sz="0" w:space="0" w:color="auto"/>
            <w:right w:val="none" w:sz="0" w:space="0" w:color="auto"/>
          </w:divBdr>
          <w:divsChild>
            <w:div w:id="680010803">
              <w:marLeft w:val="0"/>
              <w:marRight w:val="0"/>
              <w:marTop w:val="0"/>
              <w:marBottom w:val="0"/>
              <w:divBdr>
                <w:top w:val="none" w:sz="0" w:space="0" w:color="auto"/>
                <w:left w:val="none" w:sz="0" w:space="0" w:color="auto"/>
                <w:bottom w:val="none" w:sz="0" w:space="0" w:color="auto"/>
                <w:right w:val="none" w:sz="0" w:space="0" w:color="auto"/>
              </w:divBdr>
              <w:divsChild>
                <w:div w:id="748040240">
                  <w:marLeft w:val="0"/>
                  <w:marRight w:val="0"/>
                  <w:marTop w:val="0"/>
                  <w:marBottom w:val="0"/>
                  <w:divBdr>
                    <w:top w:val="none" w:sz="0" w:space="0" w:color="auto"/>
                    <w:left w:val="none" w:sz="0" w:space="0" w:color="auto"/>
                    <w:bottom w:val="none" w:sz="0" w:space="0" w:color="auto"/>
                    <w:right w:val="none" w:sz="0" w:space="0" w:color="auto"/>
                  </w:divBdr>
                  <w:divsChild>
                    <w:div w:id="51195313">
                      <w:marLeft w:val="0"/>
                      <w:marRight w:val="0"/>
                      <w:marTop w:val="0"/>
                      <w:marBottom w:val="0"/>
                      <w:divBdr>
                        <w:top w:val="none" w:sz="0" w:space="0" w:color="auto"/>
                        <w:left w:val="none" w:sz="0" w:space="0" w:color="auto"/>
                        <w:bottom w:val="none" w:sz="0" w:space="0" w:color="auto"/>
                        <w:right w:val="none" w:sz="0" w:space="0" w:color="auto"/>
                      </w:divBdr>
                      <w:divsChild>
                        <w:div w:id="1315185103">
                          <w:marLeft w:val="0"/>
                          <w:marRight w:val="0"/>
                          <w:marTop w:val="0"/>
                          <w:marBottom w:val="0"/>
                          <w:divBdr>
                            <w:top w:val="none" w:sz="0" w:space="0" w:color="auto"/>
                            <w:left w:val="none" w:sz="0" w:space="0" w:color="auto"/>
                            <w:bottom w:val="none" w:sz="0" w:space="0" w:color="auto"/>
                            <w:right w:val="none" w:sz="0" w:space="0" w:color="auto"/>
                          </w:divBdr>
                        </w:div>
                      </w:divsChild>
                    </w:div>
                    <w:div w:id="54549279">
                      <w:marLeft w:val="0"/>
                      <w:marRight w:val="0"/>
                      <w:marTop w:val="0"/>
                      <w:marBottom w:val="0"/>
                      <w:divBdr>
                        <w:top w:val="none" w:sz="0" w:space="0" w:color="auto"/>
                        <w:left w:val="none" w:sz="0" w:space="0" w:color="auto"/>
                        <w:bottom w:val="none" w:sz="0" w:space="0" w:color="auto"/>
                        <w:right w:val="none" w:sz="0" w:space="0" w:color="auto"/>
                      </w:divBdr>
                      <w:divsChild>
                        <w:div w:id="450053635">
                          <w:marLeft w:val="0"/>
                          <w:marRight w:val="0"/>
                          <w:marTop w:val="0"/>
                          <w:marBottom w:val="0"/>
                          <w:divBdr>
                            <w:top w:val="none" w:sz="0" w:space="0" w:color="auto"/>
                            <w:left w:val="none" w:sz="0" w:space="0" w:color="auto"/>
                            <w:bottom w:val="none" w:sz="0" w:space="0" w:color="auto"/>
                            <w:right w:val="none" w:sz="0" w:space="0" w:color="auto"/>
                          </w:divBdr>
                        </w:div>
                      </w:divsChild>
                    </w:div>
                    <w:div w:id="68773753">
                      <w:marLeft w:val="0"/>
                      <w:marRight w:val="0"/>
                      <w:marTop w:val="0"/>
                      <w:marBottom w:val="0"/>
                      <w:divBdr>
                        <w:top w:val="none" w:sz="0" w:space="0" w:color="auto"/>
                        <w:left w:val="none" w:sz="0" w:space="0" w:color="auto"/>
                        <w:bottom w:val="none" w:sz="0" w:space="0" w:color="auto"/>
                        <w:right w:val="none" w:sz="0" w:space="0" w:color="auto"/>
                      </w:divBdr>
                      <w:divsChild>
                        <w:div w:id="2000618803">
                          <w:marLeft w:val="0"/>
                          <w:marRight w:val="0"/>
                          <w:marTop w:val="0"/>
                          <w:marBottom w:val="0"/>
                          <w:divBdr>
                            <w:top w:val="none" w:sz="0" w:space="0" w:color="auto"/>
                            <w:left w:val="none" w:sz="0" w:space="0" w:color="auto"/>
                            <w:bottom w:val="none" w:sz="0" w:space="0" w:color="auto"/>
                            <w:right w:val="none" w:sz="0" w:space="0" w:color="auto"/>
                          </w:divBdr>
                        </w:div>
                      </w:divsChild>
                    </w:div>
                    <w:div w:id="188446470">
                      <w:marLeft w:val="0"/>
                      <w:marRight w:val="0"/>
                      <w:marTop w:val="0"/>
                      <w:marBottom w:val="0"/>
                      <w:divBdr>
                        <w:top w:val="none" w:sz="0" w:space="0" w:color="auto"/>
                        <w:left w:val="none" w:sz="0" w:space="0" w:color="auto"/>
                        <w:bottom w:val="none" w:sz="0" w:space="0" w:color="auto"/>
                        <w:right w:val="none" w:sz="0" w:space="0" w:color="auto"/>
                      </w:divBdr>
                      <w:divsChild>
                        <w:div w:id="922841169">
                          <w:marLeft w:val="0"/>
                          <w:marRight w:val="0"/>
                          <w:marTop w:val="0"/>
                          <w:marBottom w:val="0"/>
                          <w:divBdr>
                            <w:top w:val="none" w:sz="0" w:space="0" w:color="auto"/>
                            <w:left w:val="none" w:sz="0" w:space="0" w:color="auto"/>
                            <w:bottom w:val="none" w:sz="0" w:space="0" w:color="auto"/>
                            <w:right w:val="none" w:sz="0" w:space="0" w:color="auto"/>
                          </w:divBdr>
                        </w:div>
                      </w:divsChild>
                    </w:div>
                    <w:div w:id="228344540">
                      <w:marLeft w:val="0"/>
                      <w:marRight w:val="0"/>
                      <w:marTop w:val="0"/>
                      <w:marBottom w:val="0"/>
                      <w:divBdr>
                        <w:top w:val="none" w:sz="0" w:space="0" w:color="auto"/>
                        <w:left w:val="none" w:sz="0" w:space="0" w:color="auto"/>
                        <w:bottom w:val="none" w:sz="0" w:space="0" w:color="auto"/>
                        <w:right w:val="none" w:sz="0" w:space="0" w:color="auto"/>
                      </w:divBdr>
                      <w:divsChild>
                        <w:div w:id="520171227">
                          <w:marLeft w:val="0"/>
                          <w:marRight w:val="0"/>
                          <w:marTop w:val="0"/>
                          <w:marBottom w:val="0"/>
                          <w:divBdr>
                            <w:top w:val="none" w:sz="0" w:space="0" w:color="auto"/>
                            <w:left w:val="none" w:sz="0" w:space="0" w:color="auto"/>
                            <w:bottom w:val="none" w:sz="0" w:space="0" w:color="auto"/>
                            <w:right w:val="none" w:sz="0" w:space="0" w:color="auto"/>
                          </w:divBdr>
                        </w:div>
                      </w:divsChild>
                    </w:div>
                    <w:div w:id="240256747">
                      <w:marLeft w:val="0"/>
                      <w:marRight w:val="0"/>
                      <w:marTop w:val="0"/>
                      <w:marBottom w:val="0"/>
                      <w:divBdr>
                        <w:top w:val="none" w:sz="0" w:space="0" w:color="auto"/>
                        <w:left w:val="none" w:sz="0" w:space="0" w:color="auto"/>
                        <w:bottom w:val="none" w:sz="0" w:space="0" w:color="auto"/>
                        <w:right w:val="none" w:sz="0" w:space="0" w:color="auto"/>
                      </w:divBdr>
                      <w:divsChild>
                        <w:div w:id="1694384720">
                          <w:marLeft w:val="0"/>
                          <w:marRight w:val="0"/>
                          <w:marTop w:val="0"/>
                          <w:marBottom w:val="0"/>
                          <w:divBdr>
                            <w:top w:val="none" w:sz="0" w:space="0" w:color="auto"/>
                            <w:left w:val="none" w:sz="0" w:space="0" w:color="auto"/>
                            <w:bottom w:val="none" w:sz="0" w:space="0" w:color="auto"/>
                            <w:right w:val="none" w:sz="0" w:space="0" w:color="auto"/>
                          </w:divBdr>
                        </w:div>
                      </w:divsChild>
                    </w:div>
                    <w:div w:id="552932072">
                      <w:marLeft w:val="0"/>
                      <w:marRight w:val="0"/>
                      <w:marTop w:val="0"/>
                      <w:marBottom w:val="0"/>
                      <w:divBdr>
                        <w:top w:val="none" w:sz="0" w:space="0" w:color="auto"/>
                        <w:left w:val="none" w:sz="0" w:space="0" w:color="auto"/>
                        <w:bottom w:val="none" w:sz="0" w:space="0" w:color="auto"/>
                        <w:right w:val="none" w:sz="0" w:space="0" w:color="auto"/>
                      </w:divBdr>
                      <w:divsChild>
                        <w:div w:id="908882272">
                          <w:marLeft w:val="0"/>
                          <w:marRight w:val="0"/>
                          <w:marTop w:val="0"/>
                          <w:marBottom w:val="0"/>
                          <w:divBdr>
                            <w:top w:val="none" w:sz="0" w:space="0" w:color="auto"/>
                            <w:left w:val="none" w:sz="0" w:space="0" w:color="auto"/>
                            <w:bottom w:val="none" w:sz="0" w:space="0" w:color="auto"/>
                            <w:right w:val="none" w:sz="0" w:space="0" w:color="auto"/>
                          </w:divBdr>
                        </w:div>
                      </w:divsChild>
                    </w:div>
                    <w:div w:id="577906749">
                      <w:marLeft w:val="0"/>
                      <w:marRight w:val="0"/>
                      <w:marTop w:val="0"/>
                      <w:marBottom w:val="0"/>
                      <w:divBdr>
                        <w:top w:val="none" w:sz="0" w:space="0" w:color="auto"/>
                        <w:left w:val="none" w:sz="0" w:space="0" w:color="auto"/>
                        <w:bottom w:val="none" w:sz="0" w:space="0" w:color="auto"/>
                        <w:right w:val="none" w:sz="0" w:space="0" w:color="auto"/>
                      </w:divBdr>
                      <w:divsChild>
                        <w:div w:id="6644123">
                          <w:marLeft w:val="0"/>
                          <w:marRight w:val="0"/>
                          <w:marTop w:val="0"/>
                          <w:marBottom w:val="0"/>
                          <w:divBdr>
                            <w:top w:val="none" w:sz="0" w:space="0" w:color="auto"/>
                            <w:left w:val="none" w:sz="0" w:space="0" w:color="auto"/>
                            <w:bottom w:val="none" w:sz="0" w:space="0" w:color="auto"/>
                            <w:right w:val="none" w:sz="0" w:space="0" w:color="auto"/>
                          </w:divBdr>
                        </w:div>
                      </w:divsChild>
                    </w:div>
                    <w:div w:id="782916182">
                      <w:marLeft w:val="0"/>
                      <w:marRight w:val="0"/>
                      <w:marTop w:val="0"/>
                      <w:marBottom w:val="0"/>
                      <w:divBdr>
                        <w:top w:val="none" w:sz="0" w:space="0" w:color="auto"/>
                        <w:left w:val="none" w:sz="0" w:space="0" w:color="auto"/>
                        <w:bottom w:val="none" w:sz="0" w:space="0" w:color="auto"/>
                        <w:right w:val="none" w:sz="0" w:space="0" w:color="auto"/>
                      </w:divBdr>
                      <w:divsChild>
                        <w:div w:id="182868289">
                          <w:marLeft w:val="0"/>
                          <w:marRight w:val="0"/>
                          <w:marTop w:val="0"/>
                          <w:marBottom w:val="0"/>
                          <w:divBdr>
                            <w:top w:val="none" w:sz="0" w:space="0" w:color="auto"/>
                            <w:left w:val="none" w:sz="0" w:space="0" w:color="auto"/>
                            <w:bottom w:val="none" w:sz="0" w:space="0" w:color="auto"/>
                            <w:right w:val="none" w:sz="0" w:space="0" w:color="auto"/>
                          </w:divBdr>
                        </w:div>
                      </w:divsChild>
                    </w:div>
                    <w:div w:id="849836885">
                      <w:marLeft w:val="0"/>
                      <w:marRight w:val="0"/>
                      <w:marTop w:val="0"/>
                      <w:marBottom w:val="0"/>
                      <w:divBdr>
                        <w:top w:val="none" w:sz="0" w:space="0" w:color="auto"/>
                        <w:left w:val="none" w:sz="0" w:space="0" w:color="auto"/>
                        <w:bottom w:val="none" w:sz="0" w:space="0" w:color="auto"/>
                        <w:right w:val="none" w:sz="0" w:space="0" w:color="auto"/>
                      </w:divBdr>
                      <w:divsChild>
                        <w:div w:id="708067671">
                          <w:marLeft w:val="0"/>
                          <w:marRight w:val="0"/>
                          <w:marTop w:val="0"/>
                          <w:marBottom w:val="0"/>
                          <w:divBdr>
                            <w:top w:val="none" w:sz="0" w:space="0" w:color="auto"/>
                            <w:left w:val="none" w:sz="0" w:space="0" w:color="auto"/>
                            <w:bottom w:val="none" w:sz="0" w:space="0" w:color="auto"/>
                            <w:right w:val="none" w:sz="0" w:space="0" w:color="auto"/>
                          </w:divBdr>
                        </w:div>
                      </w:divsChild>
                    </w:div>
                    <w:div w:id="851183255">
                      <w:marLeft w:val="0"/>
                      <w:marRight w:val="0"/>
                      <w:marTop w:val="0"/>
                      <w:marBottom w:val="0"/>
                      <w:divBdr>
                        <w:top w:val="none" w:sz="0" w:space="0" w:color="auto"/>
                        <w:left w:val="none" w:sz="0" w:space="0" w:color="auto"/>
                        <w:bottom w:val="none" w:sz="0" w:space="0" w:color="auto"/>
                        <w:right w:val="none" w:sz="0" w:space="0" w:color="auto"/>
                      </w:divBdr>
                      <w:divsChild>
                        <w:div w:id="1075394225">
                          <w:marLeft w:val="0"/>
                          <w:marRight w:val="0"/>
                          <w:marTop w:val="0"/>
                          <w:marBottom w:val="0"/>
                          <w:divBdr>
                            <w:top w:val="none" w:sz="0" w:space="0" w:color="auto"/>
                            <w:left w:val="none" w:sz="0" w:space="0" w:color="auto"/>
                            <w:bottom w:val="none" w:sz="0" w:space="0" w:color="auto"/>
                            <w:right w:val="none" w:sz="0" w:space="0" w:color="auto"/>
                          </w:divBdr>
                        </w:div>
                      </w:divsChild>
                    </w:div>
                    <w:div w:id="1079063754">
                      <w:marLeft w:val="0"/>
                      <w:marRight w:val="0"/>
                      <w:marTop w:val="0"/>
                      <w:marBottom w:val="0"/>
                      <w:divBdr>
                        <w:top w:val="none" w:sz="0" w:space="0" w:color="auto"/>
                        <w:left w:val="none" w:sz="0" w:space="0" w:color="auto"/>
                        <w:bottom w:val="none" w:sz="0" w:space="0" w:color="auto"/>
                        <w:right w:val="none" w:sz="0" w:space="0" w:color="auto"/>
                      </w:divBdr>
                      <w:divsChild>
                        <w:div w:id="1009334017">
                          <w:marLeft w:val="0"/>
                          <w:marRight w:val="0"/>
                          <w:marTop w:val="0"/>
                          <w:marBottom w:val="0"/>
                          <w:divBdr>
                            <w:top w:val="none" w:sz="0" w:space="0" w:color="auto"/>
                            <w:left w:val="none" w:sz="0" w:space="0" w:color="auto"/>
                            <w:bottom w:val="none" w:sz="0" w:space="0" w:color="auto"/>
                            <w:right w:val="none" w:sz="0" w:space="0" w:color="auto"/>
                          </w:divBdr>
                        </w:div>
                      </w:divsChild>
                    </w:div>
                    <w:div w:id="1097677786">
                      <w:marLeft w:val="0"/>
                      <w:marRight w:val="0"/>
                      <w:marTop w:val="0"/>
                      <w:marBottom w:val="0"/>
                      <w:divBdr>
                        <w:top w:val="none" w:sz="0" w:space="0" w:color="auto"/>
                        <w:left w:val="none" w:sz="0" w:space="0" w:color="auto"/>
                        <w:bottom w:val="none" w:sz="0" w:space="0" w:color="auto"/>
                        <w:right w:val="none" w:sz="0" w:space="0" w:color="auto"/>
                      </w:divBdr>
                      <w:divsChild>
                        <w:div w:id="132717948">
                          <w:marLeft w:val="0"/>
                          <w:marRight w:val="0"/>
                          <w:marTop w:val="0"/>
                          <w:marBottom w:val="0"/>
                          <w:divBdr>
                            <w:top w:val="none" w:sz="0" w:space="0" w:color="auto"/>
                            <w:left w:val="none" w:sz="0" w:space="0" w:color="auto"/>
                            <w:bottom w:val="none" w:sz="0" w:space="0" w:color="auto"/>
                            <w:right w:val="none" w:sz="0" w:space="0" w:color="auto"/>
                          </w:divBdr>
                        </w:div>
                      </w:divsChild>
                    </w:div>
                    <w:div w:id="1263688721">
                      <w:marLeft w:val="0"/>
                      <w:marRight w:val="0"/>
                      <w:marTop w:val="0"/>
                      <w:marBottom w:val="0"/>
                      <w:divBdr>
                        <w:top w:val="none" w:sz="0" w:space="0" w:color="auto"/>
                        <w:left w:val="none" w:sz="0" w:space="0" w:color="auto"/>
                        <w:bottom w:val="none" w:sz="0" w:space="0" w:color="auto"/>
                        <w:right w:val="none" w:sz="0" w:space="0" w:color="auto"/>
                      </w:divBdr>
                      <w:divsChild>
                        <w:div w:id="1700356735">
                          <w:marLeft w:val="0"/>
                          <w:marRight w:val="0"/>
                          <w:marTop w:val="0"/>
                          <w:marBottom w:val="0"/>
                          <w:divBdr>
                            <w:top w:val="none" w:sz="0" w:space="0" w:color="auto"/>
                            <w:left w:val="none" w:sz="0" w:space="0" w:color="auto"/>
                            <w:bottom w:val="none" w:sz="0" w:space="0" w:color="auto"/>
                            <w:right w:val="none" w:sz="0" w:space="0" w:color="auto"/>
                          </w:divBdr>
                        </w:div>
                      </w:divsChild>
                    </w:div>
                    <w:div w:id="1360546573">
                      <w:marLeft w:val="0"/>
                      <w:marRight w:val="0"/>
                      <w:marTop w:val="0"/>
                      <w:marBottom w:val="0"/>
                      <w:divBdr>
                        <w:top w:val="none" w:sz="0" w:space="0" w:color="auto"/>
                        <w:left w:val="none" w:sz="0" w:space="0" w:color="auto"/>
                        <w:bottom w:val="none" w:sz="0" w:space="0" w:color="auto"/>
                        <w:right w:val="none" w:sz="0" w:space="0" w:color="auto"/>
                      </w:divBdr>
                      <w:divsChild>
                        <w:div w:id="689140276">
                          <w:marLeft w:val="0"/>
                          <w:marRight w:val="0"/>
                          <w:marTop w:val="0"/>
                          <w:marBottom w:val="0"/>
                          <w:divBdr>
                            <w:top w:val="none" w:sz="0" w:space="0" w:color="auto"/>
                            <w:left w:val="none" w:sz="0" w:space="0" w:color="auto"/>
                            <w:bottom w:val="none" w:sz="0" w:space="0" w:color="auto"/>
                            <w:right w:val="none" w:sz="0" w:space="0" w:color="auto"/>
                          </w:divBdr>
                        </w:div>
                      </w:divsChild>
                    </w:div>
                    <w:div w:id="1556971225">
                      <w:marLeft w:val="0"/>
                      <w:marRight w:val="0"/>
                      <w:marTop w:val="0"/>
                      <w:marBottom w:val="0"/>
                      <w:divBdr>
                        <w:top w:val="none" w:sz="0" w:space="0" w:color="auto"/>
                        <w:left w:val="none" w:sz="0" w:space="0" w:color="auto"/>
                        <w:bottom w:val="none" w:sz="0" w:space="0" w:color="auto"/>
                        <w:right w:val="none" w:sz="0" w:space="0" w:color="auto"/>
                      </w:divBdr>
                      <w:divsChild>
                        <w:div w:id="1249926887">
                          <w:marLeft w:val="0"/>
                          <w:marRight w:val="0"/>
                          <w:marTop w:val="0"/>
                          <w:marBottom w:val="0"/>
                          <w:divBdr>
                            <w:top w:val="none" w:sz="0" w:space="0" w:color="auto"/>
                            <w:left w:val="none" w:sz="0" w:space="0" w:color="auto"/>
                            <w:bottom w:val="none" w:sz="0" w:space="0" w:color="auto"/>
                            <w:right w:val="none" w:sz="0" w:space="0" w:color="auto"/>
                          </w:divBdr>
                        </w:div>
                      </w:divsChild>
                    </w:div>
                    <w:div w:id="1601984385">
                      <w:marLeft w:val="0"/>
                      <w:marRight w:val="0"/>
                      <w:marTop w:val="0"/>
                      <w:marBottom w:val="0"/>
                      <w:divBdr>
                        <w:top w:val="none" w:sz="0" w:space="0" w:color="auto"/>
                        <w:left w:val="none" w:sz="0" w:space="0" w:color="auto"/>
                        <w:bottom w:val="none" w:sz="0" w:space="0" w:color="auto"/>
                        <w:right w:val="none" w:sz="0" w:space="0" w:color="auto"/>
                      </w:divBdr>
                      <w:divsChild>
                        <w:div w:id="412430175">
                          <w:marLeft w:val="0"/>
                          <w:marRight w:val="0"/>
                          <w:marTop w:val="0"/>
                          <w:marBottom w:val="0"/>
                          <w:divBdr>
                            <w:top w:val="none" w:sz="0" w:space="0" w:color="auto"/>
                            <w:left w:val="none" w:sz="0" w:space="0" w:color="auto"/>
                            <w:bottom w:val="none" w:sz="0" w:space="0" w:color="auto"/>
                            <w:right w:val="none" w:sz="0" w:space="0" w:color="auto"/>
                          </w:divBdr>
                        </w:div>
                      </w:divsChild>
                    </w:div>
                    <w:div w:id="1672489163">
                      <w:marLeft w:val="0"/>
                      <w:marRight w:val="0"/>
                      <w:marTop w:val="0"/>
                      <w:marBottom w:val="0"/>
                      <w:divBdr>
                        <w:top w:val="none" w:sz="0" w:space="0" w:color="auto"/>
                        <w:left w:val="none" w:sz="0" w:space="0" w:color="auto"/>
                        <w:bottom w:val="none" w:sz="0" w:space="0" w:color="auto"/>
                        <w:right w:val="none" w:sz="0" w:space="0" w:color="auto"/>
                      </w:divBdr>
                      <w:divsChild>
                        <w:div w:id="183785958">
                          <w:marLeft w:val="0"/>
                          <w:marRight w:val="0"/>
                          <w:marTop w:val="0"/>
                          <w:marBottom w:val="0"/>
                          <w:divBdr>
                            <w:top w:val="none" w:sz="0" w:space="0" w:color="auto"/>
                            <w:left w:val="none" w:sz="0" w:space="0" w:color="auto"/>
                            <w:bottom w:val="none" w:sz="0" w:space="0" w:color="auto"/>
                            <w:right w:val="none" w:sz="0" w:space="0" w:color="auto"/>
                          </w:divBdr>
                        </w:div>
                      </w:divsChild>
                    </w:div>
                    <w:div w:id="1838686202">
                      <w:marLeft w:val="0"/>
                      <w:marRight w:val="0"/>
                      <w:marTop w:val="0"/>
                      <w:marBottom w:val="0"/>
                      <w:divBdr>
                        <w:top w:val="none" w:sz="0" w:space="0" w:color="auto"/>
                        <w:left w:val="none" w:sz="0" w:space="0" w:color="auto"/>
                        <w:bottom w:val="none" w:sz="0" w:space="0" w:color="auto"/>
                        <w:right w:val="none" w:sz="0" w:space="0" w:color="auto"/>
                      </w:divBdr>
                      <w:divsChild>
                        <w:div w:id="194775073">
                          <w:marLeft w:val="0"/>
                          <w:marRight w:val="0"/>
                          <w:marTop w:val="0"/>
                          <w:marBottom w:val="0"/>
                          <w:divBdr>
                            <w:top w:val="none" w:sz="0" w:space="0" w:color="auto"/>
                            <w:left w:val="none" w:sz="0" w:space="0" w:color="auto"/>
                            <w:bottom w:val="none" w:sz="0" w:space="0" w:color="auto"/>
                            <w:right w:val="none" w:sz="0" w:space="0" w:color="auto"/>
                          </w:divBdr>
                        </w:div>
                      </w:divsChild>
                    </w:div>
                    <w:div w:id="1937711750">
                      <w:marLeft w:val="0"/>
                      <w:marRight w:val="0"/>
                      <w:marTop w:val="0"/>
                      <w:marBottom w:val="0"/>
                      <w:divBdr>
                        <w:top w:val="none" w:sz="0" w:space="0" w:color="auto"/>
                        <w:left w:val="none" w:sz="0" w:space="0" w:color="auto"/>
                        <w:bottom w:val="none" w:sz="0" w:space="0" w:color="auto"/>
                        <w:right w:val="none" w:sz="0" w:space="0" w:color="auto"/>
                      </w:divBdr>
                      <w:divsChild>
                        <w:div w:id="36784336">
                          <w:marLeft w:val="0"/>
                          <w:marRight w:val="0"/>
                          <w:marTop w:val="0"/>
                          <w:marBottom w:val="0"/>
                          <w:divBdr>
                            <w:top w:val="none" w:sz="0" w:space="0" w:color="auto"/>
                            <w:left w:val="none" w:sz="0" w:space="0" w:color="auto"/>
                            <w:bottom w:val="none" w:sz="0" w:space="0" w:color="auto"/>
                            <w:right w:val="none" w:sz="0" w:space="0" w:color="auto"/>
                          </w:divBdr>
                        </w:div>
                      </w:divsChild>
                    </w:div>
                    <w:div w:id="2106070995">
                      <w:marLeft w:val="0"/>
                      <w:marRight w:val="0"/>
                      <w:marTop w:val="0"/>
                      <w:marBottom w:val="0"/>
                      <w:divBdr>
                        <w:top w:val="none" w:sz="0" w:space="0" w:color="auto"/>
                        <w:left w:val="none" w:sz="0" w:space="0" w:color="auto"/>
                        <w:bottom w:val="none" w:sz="0" w:space="0" w:color="auto"/>
                        <w:right w:val="none" w:sz="0" w:space="0" w:color="auto"/>
                      </w:divBdr>
                      <w:divsChild>
                        <w:div w:id="1372415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31501157">
      <w:bodyDiv w:val="1"/>
      <w:marLeft w:val="0"/>
      <w:marRight w:val="0"/>
      <w:marTop w:val="0"/>
      <w:marBottom w:val="0"/>
      <w:divBdr>
        <w:top w:val="none" w:sz="0" w:space="0" w:color="auto"/>
        <w:left w:val="none" w:sz="0" w:space="0" w:color="auto"/>
        <w:bottom w:val="none" w:sz="0" w:space="0" w:color="auto"/>
        <w:right w:val="none" w:sz="0" w:space="0" w:color="auto"/>
      </w:divBdr>
      <w:divsChild>
        <w:div w:id="543056402">
          <w:marLeft w:val="0"/>
          <w:marRight w:val="0"/>
          <w:marTop w:val="0"/>
          <w:marBottom w:val="0"/>
          <w:divBdr>
            <w:top w:val="none" w:sz="0" w:space="0" w:color="auto"/>
            <w:left w:val="none" w:sz="0" w:space="0" w:color="auto"/>
            <w:bottom w:val="none" w:sz="0" w:space="0" w:color="auto"/>
            <w:right w:val="none" w:sz="0" w:space="0" w:color="auto"/>
          </w:divBdr>
          <w:divsChild>
            <w:div w:id="554706654">
              <w:marLeft w:val="0"/>
              <w:marRight w:val="0"/>
              <w:marTop w:val="0"/>
              <w:marBottom w:val="0"/>
              <w:divBdr>
                <w:top w:val="none" w:sz="0" w:space="0" w:color="auto"/>
                <w:left w:val="none" w:sz="0" w:space="0" w:color="auto"/>
                <w:bottom w:val="none" w:sz="0" w:space="0" w:color="auto"/>
                <w:right w:val="none" w:sz="0" w:space="0" w:color="auto"/>
              </w:divBdr>
              <w:divsChild>
                <w:div w:id="1448310473">
                  <w:marLeft w:val="0"/>
                  <w:marRight w:val="0"/>
                  <w:marTop w:val="0"/>
                  <w:marBottom w:val="0"/>
                  <w:divBdr>
                    <w:top w:val="none" w:sz="0" w:space="0" w:color="auto"/>
                    <w:left w:val="none" w:sz="0" w:space="0" w:color="auto"/>
                    <w:bottom w:val="none" w:sz="0" w:space="0" w:color="auto"/>
                    <w:right w:val="none" w:sz="0" w:space="0" w:color="auto"/>
                  </w:divBdr>
                  <w:divsChild>
                    <w:div w:id="61148916">
                      <w:marLeft w:val="0"/>
                      <w:marRight w:val="0"/>
                      <w:marTop w:val="0"/>
                      <w:marBottom w:val="0"/>
                      <w:divBdr>
                        <w:top w:val="none" w:sz="0" w:space="0" w:color="auto"/>
                        <w:left w:val="none" w:sz="0" w:space="0" w:color="auto"/>
                        <w:bottom w:val="none" w:sz="0" w:space="0" w:color="auto"/>
                        <w:right w:val="none" w:sz="0" w:space="0" w:color="auto"/>
                      </w:divBdr>
                      <w:divsChild>
                        <w:div w:id="1087192358">
                          <w:marLeft w:val="0"/>
                          <w:marRight w:val="0"/>
                          <w:marTop w:val="0"/>
                          <w:marBottom w:val="0"/>
                          <w:divBdr>
                            <w:top w:val="none" w:sz="0" w:space="0" w:color="auto"/>
                            <w:left w:val="none" w:sz="0" w:space="0" w:color="auto"/>
                            <w:bottom w:val="none" w:sz="0" w:space="0" w:color="auto"/>
                            <w:right w:val="none" w:sz="0" w:space="0" w:color="auto"/>
                          </w:divBdr>
                        </w:div>
                      </w:divsChild>
                    </w:div>
                    <w:div w:id="271013755">
                      <w:marLeft w:val="0"/>
                      <w:marRight w:val="0"/>
                      <w:marTop w:val="0"/>
                      <w:marBottom w:val="0"/>
                      <w:divBdr>
                        <w:top w:val="none" w:sz="0" w:space="0" w:color="auto"/>
                        <w:left w:val="none" w:sz="0" w:space="0" w:color="auto"/>
                        <w:bottom w:val="none" w:sz="0" w:space="0" w:color="auto"/>
                        <w:right w:val="none" w:sz="0" w:space="0" w:color="auto"/>
                      </w:divBdr>
                      <w:divsChild>
                        <w:div w:id="202446516">
                          <w:marLeft w:val="0"/>
                          <w:marRight w:val="0"/>
                          <w:marTop w:val="0"/>
                          <w:marBottom w:val="0"/>
                          <w:divBdr>
                            <w:top w:val="none" w:sz="0" w:space="0" w:color="auto"/>
                            <w:left w:val="none" w:sz="0" w:space="0" w:color="auto"/>
                            <w:bottom w:val="none" w:sz="0" w:space="0" w:color="auto"/>
                            <w:right w:val="none" w:sz="0" w:space="0" w:color="auto"/>
                          </w:divBdr>
                        </w:div>
                      </w:divsChild>
                    </w:div>
                    <w:div w:id="930817993">
                      <w:marLeft w:val="0"/>
                      <w:marRight w:val="0"/>
                      <w:marTop w:val="0"/>
                      <w:marBottom w:val="0"/>
                      <w:divBdr>
                        <w:top w:val="none" w:sz="0" w:space="0" w:color="auto"/>
                        <w:left w:val="none" w:sz="0" w:space="0" w:color="auto"/>
                        <w:bottom w:val="none" w:sz="0" w:space="0" w:color="auto"/>
                        <w:right w:val="none" w:sz="0" w:space="0" w:color="auto"/>
                      </w:divBdr>
                      <w:divsChild>
                        <w:div w:id="1435050468">
                          <w:marLeft w:val="0"/>
                          <w:marRight w:val="0"/>
                          <w:marTop w:val="0"/>
                          <w:marBottom w:val="0"/>
                          <w:divBdr>
                            <w:top w:val="none" w:sz="0" w:space="0" w:color="auto"/>
                            <w:left w:val="none" w:sz="0" w:space="0" w:color="auto"/>
                            <w:bottom w:val="none" w:sz="0" w:space="0" w:color="auto"/>
                            <w:right w:val="none" w:sz="0" w:space="0" w:color="auto"/>
                          </w:divBdr>
                        </w:div>
                      </w:divsChild>
                    </w:div>
                    <w:div w:id="952978539">
                      <w:marLeft w:val="0"/>
                      <w:marRight w:val="0"/>
                      <w:marTop w:val="0"/>
                      <w:marBottom w:val="0"/>
                      <w:divBdr>
                        <w:top w:val="none" w:sz="0" w:space="0" w:color="auto"/>
                        <w:left w:val="none" w:sz="0" w:space="0" w:color="auto"/>
                        <w:bottom w:val="none" w:sz="0" w:space="0" w:color="auto"/>
                        <w:right w:val="none" w:sz="0" w:space="0" w:color="auto"/>
                      </w:divBdr>
                      <w:divsChild>
                        <w:div w:id="542014624">
                          <w:marLeft w:val="0"/>
                          <w:marRight w:val="0"/>
                          <w:marTop w:val="0"/>
                          <w:marBottom w:val="0"/>
                          <w:divBdr>
                            <w:top w:val="none" w:sz="0" w:space="0" w:color="auto"/>
                            <w:left w:val="none" w:sz="0" w:space="0" w:color="auto"/>
                            <w:bottom w:val="none" w:sz="0" w:space="0" w:color="auto"/>
                            <w:right w:val="none" w:sz="0" w:space="0" w:color="auto"/>
                          </w:divBdr>
                        </w:div>
                      </w:divsChild>
                    </w:div>
                    <w:div w:id="1145781925">
                      <w:marLeft w:val="0"/>
                      <w:marRight w:val="0"/>
                      <w:marTop w:val="0"/>
                      <w:marBottom w:val="0"/>
                      <w:divBdr>
                        <w:top w:val="none" w:sz="0" w:space="0" w:color="auto"/>
                        <w:left w:val="none" w:sz="0" w:space="0" w:color="auto"/>
                        <w:bottom w:val="none" w:sz="0" w:space="0" w:color="auto"/>
                        <w:right w:val="none" w:sz="0" w:space="0" w:color="auto"/>
                      </w:divBdr>
                      <w:divsChild>
                        <w:div w:id="35279202">
                          <w:marLeft w:val="0"/>
                          <w:marRight w:val="0"/>
                          <w:marTop w:val="0"/>
                          <w:marBottom w:val="0"/>
                          <w:divBdr>
                            <w:top w:val="none" w:sz="0" w:space="0" w:color="auto"/>
                            <w:left w:val="none" w:sz="0" w:space="0" w:color="auto"/>
                            <w:bottom w:val="none" w:sz="0" w:space="0" w:color="auto"/>
                            <w:right w:val="none" w:sz="0" w:space="0" w:color="auto"/>
                          </w:divBdr>
                        </w:div>
                        <w:div w:id="2041661628">
                          <w:marLeft w:val="0"/>
                          <w:marRight w:val="0"/>
                          <w:marTop w:val="0"/>
                          <w:marBottom w:val="0"/>
                          <w:divBdr>
                            <w:top w:val="none" w:sz="0" w:space="0" w:color="auto"/>
                            <w:left w:val="none" w:sz="0" w:space="0" w:color="auto"/>
                            <w:bottom w:val="none" w:sz="0" w:space="0" w:color="auto"/>
                            <w:right w:val="none" w:sz="0" w:space="0" w:color="auto"/>
                          </w:divBdr>
                        </w:div>
                        <w:div w:id="2143617634">
                          <w:marLeft w:val="0"/>
                          <w:marRight w:val="0"/>
                          <w:marTop w:val="0"/>
                          <w:marBottom w:val="0"/>
                          <w:divBdr>
                            <w:top w:val="none" w:sz="0" w:space="0" w:color="auto"/>
                            <w:left w:val="none" w:sz="0" w:space="0" w:color="auto"/>
                            <w:bottom w:val="none" w:sz="0" w:space="0" w:color="auto"/>
                            <w:right w:val="none" w:sz="0" w:space="0" w:color="auto"/>
                          </w:divBdr>
                        </w:div>
                      </w:divsChild>
                    </w:div>
                    <w:div w:id="1248461897">
                      <w:marLeft w:val="0"/>
                      <w:marRight w:val="0"/>
                      <w:marTop w:val="0"/>
                      <w:marBottom w:val="0"/>
                      <w:divBdr>
                        <w:top w:val="none" w:sz="0" w:space="0" w:color="auto"/>
                        <w:left w:val="none" w:sz="0" w:space="0" w:color="auto"/>
                        <w:bottom w:val="none" w:sz="0" w:space="0" w:color="auto"/>
                        <w:right w:val="none" w:sz="0" w:space="0" w:color="auto"/>
                      </w:divBdr>
                      <w:divsChild>
                        <w:div w:id="1827546817">
                          <w:marLeft w:val="0"/>
                          <w:marRight w:val="0"/>
                          <w:marTop w:val="0"/>
                          <w:marBottom w:val="0"/>
                          <w:divBdr>
                            <w:top w:val="none" w:sz="0" w:space="0" w:color="auto"/>
                            <w:left w:val="none" w:sz="0" w:space="0" w:color="auto"/>
                            <w:bottom w:val="none" w:sz="0" w:space="0" w:color="auto"/>
                            <w:right w:val="none" w:sz="0" w:space="0" w:color="auto"/>
                          </w:divBdr>
                        </w:div>
                      </w:divsChild>
                    </w:div>
                    <w:div w:id="1279606546">
                      <w:marLeft w:val="0"/>
                      <w:marRight w:val="0"/>
                      <w:marTop w:val="0"/>
                      <w:marBottom w:val="0"/>
                      <w:divBdr>
                        <w:top w:val="none" w:sz="0" w:space="0" w:color="auto"/>
                        <w:left w:val="none" w:sz="0" w:space="0" w:color="auto"/>
                        <w:bottom w:val="none" w:sz="0" w:space="0" w:color="auto"/>
                        <w:right w:val="none" w:sz="0" w:space="0" w:color="auto"/>
                      </w:divBdr>
                      <w:divsChild>
                        <w:div w:id="125003949">
                          <w:marLeft w:val="0"/>
                          <w:marRight w:val="0"/>
                          <w:marTop w:val="0"/>
                          <w:marBottom w:val="0"/>
                          <w:divBdr>
                            <w:top w:val="none" w:sz="0" w:space="0" w:color="auto"/>
                            <w:left w:val="none" w:sz="0" w:space="0" w:color="auto"/>
                            <w:bottom w:val="none" w:sz="0" w:space="0" w:color="auto"/>
                            <w:right w:val="none" w:sz="0" w:space="0" w:color="auto"/>
                          </w:divBdr>
                        </w:div>
                      </w:divsChild>
                    </w:div>
                    <w:div w:id="1340229983">
                      <w:marLeft w:val="0"/>
                      <w:marRight w:val="0"/>
                      <w:marTop w:val="0"/>
                      <w:marBottom w:val="0"/>
                      <w:divBdr>
                        <w:top w:val="none" w:sz="0" w:space="0" w:color="auto"/>
                        <w:left w:val="none" w:sz="0" w:space="0" w:color="auto"/>
                        <w:bottom w:val="none" w:sz="0" w:space="0" w:color="auto"/>
                        <w:right w:val="none" w:sz="0" w:space="0" w:color="auto"/>
                      </w:divBdr>
                      <w:divsChild>
                        <w:div w:id="1409420478">
                          <w:marLeft w:val="0"/>
                          <w:marRight w:val="0"/>
                          <w:marTop w:val="0"/>
                          <w:marBottom w:val="0"/>
                          <w:divBdr>
                            <w:top w:val="none" w:sz="0" w:space="0" w:color="auto"/>
                            <w:left w:val="none" w:sz="0" w:space="0" w:color="auto"/>
                            <w:bottom w:val="none" w:sz="0" w:space="0" w:color="auto"/>
                            <w:right w:val="none" w:sz="0" w:space="0" w:color="auto"/>
                          </w:divBdr>
                        </w:div>
                      </w:divsChild>
                    </w:div>
                    <w:div w:id="1557011960">
                      <w:marLeft w:val="0"/>
                      <w:marRight w:val="0"/>
                      <w:marTop w:val="0"/>
                      <w:marBottom w:val="0"/>
                      <w:divBdr>
                        <w:top w:val="none" w:sz="0" w:space="0" w:color="auto"/>
                        <w:left w:val="none" w:sz="0" w:space="0" w:color="auto"/>
                        <w:bottom w:val="none" w:sz="0" w:space="0" w:color="auto"/>
                        <w:right w:val="none" w:sz="0" w:space="0" w:color="auto"/>
                      </w:divBdr>
                      <w:divsChild>
                        <w:div w:id="1820145176">
                          <w:marLeft w:val="0"/>
                          <w:marRight w:val="0"/>
                          <w:marTop w:val="0"/>
                          <w:marBottom w:val="0"/>
                          <w:divBdr>
                            <w:top w:val="none" w:sz="0" w:space="0" w:color="auto"/>
                            <w:left w:val="none" w:sz="0" w:space="0" w:color="auto"/>
                            <w:bottom w:val="none" w:sz="0" w:space="0" w:color="auto"/>
                            <w:right w:val="none" w:sz="0" w:space="0" w:color="auto"/>
                          </w:divBdr>
                        </w:div>
                      </w:divsChild>
                    </w:div>
                    <w:div w:id="1653758084">
                      <w:marLeft w:val="0"/>
                      <w:marRight w:val="0"/>
                      <w:marTop w:val="0"/>
                      <w:marBottom w:val="0"/>
                      <w:divBdr>
                        <w:top w:val="none" w:sz="0" w:space="0" w:color="auto"/>
                        <w:left w:val="none" w:sz="0" w:space="0" w:color="auto"/>
                        <w:bottom w:val="none" w:sz="0" w:space="0" w:color="auto"/>
                        <w:right w:val="none" w:sz="0" w:space="0" w:color="auto"/>
                      </w:divBdr>
                      <w:divsChild>
                        <w:div w:id="1376387605">
                          <w:marLeft w:val="0"/>
                          <w:marRight w:val="0"/>
                          <w:marTop w:val="0"/>
                          <w:marBottom w:val="0"/>
                          <w:divBdr>
                            <w:top w:val="none" w:sz="0" w:space="0" w:color="auto"/>
                            <w:left w:val="none" w:sz="0" w:space="0" w:color="auto"/>
                            <w:bottom w:val="none" w:sz="0" w:space="0" w:color="auto"/>
                            <w:right w:val="none" w:sz="0" w:space="0" w:color="auto"/>
                          </w:divBdr>
                        </w:div>
                      </w:divsChild>
                    </w:div>
                    <w:div w:id="1826773772">
                      <w:marLeft w:val="0"/>
                      <w:marRight w:val="0"/>
                      <w:marTop w:val="0"/>
                      <w:marBottom w:val="0"/>
                      <w:divBdr>
                        <w:top w:val="none" w:sz="0" w:space="0" w:color="auto"/>
                        <w:left w:val="none" w:sz="0" w:space="0" w:color="auto"/>
                        <w:bottom w:val="none" w:sz="0" w:space="0" w:color="auto"/>
                        <w:right w:val="none" w:sz="0" w:space="0" w:color="auto"/>
                      </w:divBdr>
                      <w:divsChild>
                        <w:div w:id="1601643892">
                          <w:marLeft w:val="0"/>
                          <w:marRight w:val="0"/>
                          <w:marTop w:val="0"/>
                          <w:marBottom w:val="0"/>
                          <w:divBdr>
                            <w:top w:val="none" w:sz="0" w:space="0" w:color="auto"/>
                            <w:left w:val="none" w:sz="0" w:space="0" w:color="auto"/>
                            <w:bottom w:val="none" w:sz="0" w:space="0" w:color="auto"/>
                            <w:right w:val="none" w:sz="0" w:space="0" w:color="auto"/>
                          </w:divBdr>
                        </w:div>
                      </w:divsChild>
                    </w:div>
                    <w:div w:id="1896815368">
                      <w:marLeft w:val="0"/>
                      <w:marRight w:val="0"/>
                      <w:marTop w:val="0"/>
                      <w:marBottom w:val="0"/>
                      <w:divBdr>
                        <w:top w:val="none" w:sz="0" w:space="0" w:color="auto"/>
                        <w:left w:val="none" w:sz="0" w:space="0" w:color="auto"/>
                        <w:bottom w:val="none" w:sz="0" w:space="0" w:color="auto"/>
                        <w:right w:val="none" w:sz="0" w:space="0" w:color="auto"/>
                      </w:divBdr>
                      <w:divsChild>
                        <w:div w:id="797377002">
                          <w:marLeft w:val="0"/>
                          <w:marRight w:val="0"/>
                          <w:marTop w:val="0"/>
                          <w:marBottom w:val="0"/>
                          <w:divBdr>
                            <w:top w:val="none" w:sz="0" w:space="0" w:color="auto"/>
                            <w:left w:val="none" w:sz="0" w:space="0" w:color="auto"/>
                            <w:bottom w:val="none" w:sz="0" w:space="0" w:color="auto"/>
                            <w:right w:val="none" w:sz="0" w:space="0" w:color="auto"/>
                          </w:divBdr>
                        </w:div>
                      </w:divsChild>
                    </w:div>
                    <w:div w:id="2010448089">
                      <w:marLeft w:val="0"/>
                      <w:marRight w:val="0"/>
                      <w:marTop w:val="0"/>
                      <w:marBottom w:val="0"/>
                      <w:divBdr>
                        <w:top w:val="none" w:sz="0" w:space="0" w:color="auto"/>
                        <w:left w:val="none" w:sz="0" w:space="0" w:color="auto"/>
                        <w:bottom w:val="none" w:sz="0" w:space="0" w:color="auto"/>
                        <w:right w:val="none" w:sz="0" w:space="0" w:color="auto"/>
                      </w:divBdr>
                      <w:divsChild>
                        <w:div w:id="2075620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56805850">
      <w:bodyDiv w:val="1"/>
      <w:marLeft w:val="0"/>
      <w:marRight w:val="0"/>
      <w:marTop w:val="0"/>
      <w:marBottom w:val="0"/>
      <w:divBdr>
        <w:top w:val="none" w:sz="0" w:space="0" w:color="auto"/>
        <w:left w:val="none" w:sz="0" w:space="0" w:color="auto"/>
        <w:bottom w:val="none" w:sz="0" w:space="0" w:color="auto"/>
        <w:right w:val="none" w:sz="0" w:space="0" w:color="auto"/>
      </w:divBdr>
      <w:divsChild>
        <w:div w:id="423259662">
          <w:marLeft w:val="0"/>
          <w:marRight w:val="0"/>
          <w:marTop w:val="0"/>
          <w:marBottom w:val="0"/>
          <w:divBdr>
            <w:top w:val="none" w:sz="0" w:space="0" w:color="auto"/>
            <w:left w:val="none" w:sz="0" w:space="0" w:color="auto"/>
            <w:bottom w:val="none" w:sz="0" w:space="0" w:color="auto"/>
            <w:right w:val="none" w:sz="0" w:space="0" w:color="auto"/>
          </w:divBdr>
        </w:div>
        <w:div w:id="106556534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parisalignedassetowners.org/media/2024/06/PAII_NZIF-2.0_240624.pdf" TargetMode="External"/><Relationship Id="rId18" Type="http://schemas.openxmlformats.org/officeDocument/2006/relationships/hyperlink" Target="https://cpkyz04.na1.hubspotlinks.com/Ctc/LV+113/cpkYZ04/VVZw-97GHrKwW1K0knQ28kNR4W5ZD33c5PTvnMN7jDJw03qn9qW7Y8-PT6lZ3pFVY3GWr8sSF4YW7tZ33-96Rxg2W3rmxKQ3-nfTWW4m-2RL5rBWjZW8j5Pyj6sp-KGW8pcRG51gPB7XW3GdQGh95gyxQW3kQB0r5GQq0SW4MxhVf10XYYtW60ZG0H8rC9PXN3cKvsG6hDZzW2Kkghz5RmlZHVNFlXX7KQd6CW8LpL-X4t2NcyW59zDXN3v1dpSW2__5xG12tvY-W4qYtvJ1B7RWMW4BzK8L64KfSlW3D_cBX7K5kHPW5s509c6H0rjJW7CFrH54sG32xW8k2qwL5rCZyLW743-kZ7tX9gsW6V0ThM5sGs5GV26gBD72FTdRW50ZBNp5wGG5Gf26qL7v04"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https://cpkyz04.na1.hubspotlinks.com/Ctc/LV+113/cpkYZ04/VVZw-97GHrKwW1K0knQ28kNR4W5ZD33c5PTvnMN7jDJtx5nXHCW50kH_H6lZ3kVW6Xvmrx4rbNYhN5L-TVvd8DKKW8VStk02GZHvrW64n2bY1bbg-yW2vxFvS93KQPNW84f1sH3TFs5gN5xdlSLZPptPW99q9w48Bvz4NW3s6m8M4y3XBnW8rQ6sm95l5J8W3ssFTd6lXjLTW6jv27R2LND5wW50F4wC3KHb6kW13Lcww2MgF2GW55WBl-6lb63hW5NSNwM3bJnQpW1T9cK-3zjjxFW5ZkQnv8HwlvTN8m6s5DWqZQpW8t2LQg1cHKM2W1B9FsQ1vzYj2W3tjy0M8TFlymW6SwRZ28fJVmSW3gkXsv2H3h3PN4Ssz1VyLcG6W162W7F19J3YmW7XVShY4fwj-BW7bPdHb7pfXY2W4q7Rqy7j5FNtW3wlWnN1jKq2ZW1gdqNp5Sc7VyN5Q8XJq4b3Q3f8Rsk_T04" TargetMode="External"/><Relationship Id="rId7" Type="http://schemas.openxmlformats.org/officeDocument/2006/relationships/settings" Target="settings.xml"/><Relationship Id="rId12" Type="http://schemas.openxmlformats.org/officeDocument/2006/relationships/hyperlink" Target="https://www.unepfi.org/net-zero-alliance/" TargetMode="External"/><Relationship Id="rId17" Type="http://schemas.openxmlformats.org/officeDocument/2006/relationships/hyperlink" Target="https://cpkyz04.na1.hubspotlinks.com/Ctc/LV+113/cpkYZ04/VVZw-97GHrKwW1K0knQ28kNR4W5ZD33c5PTvnMN7jDJtR5nXHCW5BWr2F6lZ3p-N4gf9_0CydbMW4q1rN73Kh1XpW2Phs7p7JJ0bXW226b4K9cq_3YW7GDvTG5dSfCPW4QpNff3FHfr8W9jqtGc3pBZBlV-9jbW8mXvGkW6z6G_w565J4KW89fNgY3-cd6lW3xgttr2xTWKCW2JctK27Stf2RW8Gmb2h3lZDQbVPvXLC4Wj2N0W3rjkB83ZTNJhVz2fmZ7-p6GhW26npsc6q9qWPW1sNhWT21dKPPW8V7NPH1JHHQqW23nZnQ7VzWbxW6tNRRF2DSLTqW7xtbkS5CkR5lVWDm962tjmQXW81Sk7q51lmV4W3zyDYW4GCDDGW2stzCS2XrlwhW7QQKyl3lj06_W4psChc8ZfbHBW3jM2g-6T_25DW8V21hD8Zl_spN8fmLx0ns628W2rWkLN6HBBdjW8JNH_N6wF3NnW8L8_yP2C5NDdf2DqPw604" TargetMode="External"/><Relationship Id="rId25"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yperlink" Target="https://cpkyz04.na1.hubspotlinks.com/Ctc/LV+113/cpkYZ04/VVZw-97GHrKwW1K0knQ28kNR4W5ZD33c5PTvnMN7jDJtx5nXHCW50kH_H6lZ3kRW5Y-tw196g9mnW8CZ14F2-yJ0NW8gX3rb6_MGnCN4k6YXf4gkrHM1zgyYZbDs4W8V03d45xfCPNW78xXKk4M7Fw0VKZPRk5s8jYsW6z_kN-7JFh52W801P9-8_RVc9W3QNQ4X8fpyVYW8QwRtT1cNh0BW4ddDJl5H4zlXW37cCxt4w6vNHW7cdk3v56XSrkW7KVt_k4_1-bCN7t56R5r4vtCW10XmKl4HWZVzN67-pN0T8vPYVvFszK5VWPcWN7z90StMFSLsW3V0vVn185LKcVlc4fh2ly2y-W7Ht65g2WZrKdW2V37Xq8WXMXJW3gFv392ydnQWW6j0TT_3C5NMpW80C4yc9lr7MwW3qSJBN1s7ztkW6dPbcV70WfjPW3cMTq12Ltpt8Vlb3VR8W5ZgRf99T4bn04" TargetMode="External"/><Relationship Id="rId20" Type="http://schemas.openxmlformats.org/officeDocument/2006/relationships/hyperlink" Target="https://cpkyz04.na1.hubspotlinks.com/Ctc/LV+113/cpkYZ04/VVZw-97GHrKwW1K0knQ28kNR4W5ZD33c5PTvnMN7jDJwC3qn9qW95jsWP6lZ3mmW6MFfH92--XthW3bzkzF1jlpj0N5l-LTCq0Q5BW6mKkqh28qbBsW5W8_r28D8BNGVJWQt6855NWqW6-vpqM2Mfs8yVXN4pf6jYnTLW6PSSZy4FTsfkW2TcR-j1ZYD71V96DGZ1f5L8XW7vDyrR9jFxzWW6npzD26QmDrzVrybqc7JrMFwW223d6V6D0GjLW95T5V34FkT6nW1Jk1MR26-dS0VS72-C5s6FFvW1w1X823T96swW8L0Znr61RCVyW5lYF016Gxv6jW6X_XpW584M-QW65-F4B5sKZTFW4jMFxt3D1QP5W1hpkH580Wv3nW8Sdz2y2HPtyCW6FlZLF10wyYYN7C6tcfF7Hc-W4PsyCY8zgJpTN34pGSvZL6JfdvGhFj04"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parisalignedassetowners.org/media/2024/06/PAII_NZIF-2.0_240624.pdf" TargetMode="External"/><Relationship Id="rId24"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yperlink" Target="https://cpkyz04.na1.hubspotlinks.com/Ctc/LV+113/cpkYZ04/VVZw-97GHrKwW1K0knQ28kNR4W5ZD33c5PTvnMN7jDJtx5nXHCW50kH_H6lZ3lSW81WmlB1-F8NqW7K8j5y4xlmrfW5xsDBv5CWwGQW51tz4V7hNbC8W1zThD_7S8jkqW5X5vKH8zg_-pW8JNDDk3j0KMhW1fv6Kq48GJ74W6KntKS5GN7XzW1xHBY96GtgRLW1np9JD3k-BTxN2VXQnrypgG_W5vgb2r91VVbfVLtLcv68qdxrVjtZ277lykgZVy4x1F6S75-RW8WDhdj1qv0RRVSGCkP1LbR_RW3LnPlp12rclxW8sGm8R3gH12RW6dwLVl4vmhWDVMMxm58HMNd0W156hl776l8Z5W9h1qZT91RfJwW5xRtG86y-bgqW7z28JR1g7XysW3gHt1k6-Psf7W3T0fLC50NBtxW1Zvl2y3cSHGJW64zCzr5N0GjQW2PykcF1J8NkMVpgjS07RZm1nf6KGcZb04" TargetMode="External"/><Relationship Id="rId23" Type="http://schemas.openxmlformats.org/officeDocument/2006/relationships/footer" Target="footer1.xml"/><Relationship Id="rId28" Type="http://schemas.microsoft.com/office/2019/05/relationships/documenttasks" Target="documenttasks/documenttasks1.xml"/><Relationship Id="rId10" Type="http://schemas.openxmlformats.org/officeDocument/2006/relationships/endnotes" Target="endnotes.xml"/><Relationship Id="rId19" Type="http://schemas.openxmlformats.org/officeDocument/2006/relationships/hyperlink" Target="https://cpkyz04.na1.hubspotlinks.com/Ctc/LV+113/cpkYZ04/VVZw-97GHrKwW1K0knQ28kNR4W5ZD33c5PTvnMN7jDJtx5nXHCW50kH_H6lZ3pQW7RYhQM4SrPRqVFddWm4lg5byW2gDBXJ414SggW2BykGd211qNsVw50bB5B7HrRW2vsdf83dD4TmW26b4lH1C3S2vW7dbqsC3SlVM7W8xKTqP20fc6kW7WMd0H92HZ7sW1kH-7T9dl8S0W3F8Dx17Sh5vGN3w0-9_vrjgPW5g1V5k5BWLPPW5gzR_g3LV31kW9gcLKM4_ZJz_W87bFxb8lVpx7W35Ysm186j4trW8f6NkW1LJms6W7TQ11l4Tq3rlW6L2Hjt36Dn0kW4cChgR87dgpnMsZ_4jgqF0HVdwy523f4KmRW90FWxH1KtBJYN2mhvty71cNHW88sG253jdzFnW3y3Zkx6t75GnV6Qjlj3xcptfV7YhcY3kwcHNW6l8KQs7vdNJKW3frw807CV2X2f5HvHnM04"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theinvestoragenda.org/icaps/" TargetMode="External"/><Relationship Id="rId22" Type="http://schemas.openxmlformats.org/officeDocument/2006/relationships/hyperlink" Target="https://igcc.org.au/igcc-2030-strategy" TargetMode="External"/><Relationship Id="rId27"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G:\2.%20Templates\4.%20Questionnaire%20and%20DG\Questionnaire.dotx" TargetMode="External"/></Relationships>
</file>

<file path=word/documenttasks/documenttasks1.xml><?xml version="1.0" encoding="utf-8"?>
<t:Tasks xmlns:t="http://schemas.microsoft.com/office/tasks/2019/documenttasks" xmlns:oel="http://schemas.microsoft.com/office/2019/extlst">
  <t:Task id="{02201AC3-F947-422D-A726-8C60321596FA}">
    <t:Anchor>
      <t:Comment id="1832076669"/>
    </t:Anchor>
    <t:History>
      <t:Event id="{94334E9D-BFBA-4D0D-A6BD-0275C0599010}" time="2024-08-26T00:10:59.198Z">
        <t:Attribution userId="S::duncan.paterson@igcc.org.au::21ec1e1b-608b-4bd4-8d10-0e98c9fb2ca1" userProvider="AD" userName="Duncan Paterson"/>
        <t:Anchor>
          <t:Comment id="1832076669"/>
        </t:Anchor>
        <t:Create/>
      </t:Event>
      <t:Event id="{D8AEDA96-2380-4D32-AE6B-00A6A599C246}" time="2024-08-26T00:10:59.198Z">
        <t:Attribution userId="S::duncan.paterson@igcc.org.au::21ec1e1b-608b-4bd4-8d10-0e98c9fb2ca1" userProvider="AD" userName="Duncan Paterson"/>
        <t:Anchor>
          <t:Comment id="1832076669"/>
        </t:Anchor>
        <t:Assign userId="S::marwa.curran@igcc.org.au::e0e3b344-b009-4b6a-a047-ea8a9612bacd" userProvider="AD" userName="Marwa Curran"/>
      </t:Event>
      <t:Event id="{5EA046EB-79D8-4042-9930-001E101E29A7}" time="2024-08-26T00:10:59.198Z">
        <t:Attribution userId="S::duncan.paterson@igcc.org.au::21ec1e1b-608b-4bd4-8d10-0e98c9fb2ca1" userProvider="AD" userName="Duncan Paterson"/>
        <t:Anchor>
          <t:Comment id="1832076669"/>
        </t:Anchor>
        <t:SetTitle title="@Marwa Curran I thought we’d worked out a standard format for this regional question where AIGCC asked it like this, and we just asked it according to the broader regions? For instance, we have members headquartered in France who will have to tick…"/>
      </t:Event>
      <t:Event id="{E0FA7F77-240B-4291-B809-A5FEE21223AF}" time="2024-08-26T06:51:49.364Z">
        <t:Attribution userId="S::marwa.curran@igcc.org.au::e0e3b344-b009-4b6a-a047-ea8a9612bacd" userProvider="AD" userName="Marwa Curran"/>
        <t:Progress percentComplete="100"/>
      </t:Event>
    </t:History>
  </t:Task>
  <t:Task id="{1358D710-4AD2-4A13-8366-F533610F4377}">
    <t:Anchor>
      <t:Comment id="1211406191"/>
    </t:Anchor>
    <t:History>
      <t:Event id="{2284E6D1-DBBD-408E-9D91-2206C7CBB659}" time="2024-08-26T01:04:21.057Z">
        <t:Attribution userId="S::duncan.paterson@igcc.org.au::21ec1e1b-608b-4bd4-8d10-0e98c9fb2ca1" userProvider="AD" userName="Duncan Paterson"/>
        <t:Anchor>
          <t:Comment id="1211406191"/>
        </t:Anchor>
        <t:Create/>
      </t:Event>
      <t:Event id="{786FCDA6-0899-45A4-80DA-85F2985B5270}" time="2024-08-26T01:04:21.057Z">
        <t:Attribution userId="S::duncan.paterson@igcc.org.au::21ec1e1b-608b-4bd4-8d10-0e98c9fb2ca1" userProvider="AD" userName="Duncan Paterson"/>
        <t:Anchor>
          <t:Comment id="1211406191"/>
        </t:Anchor>
        <t:Assign userId="S::marwa.curran@igcc.org.au::e0e3b344-b009-4b6a-a047-ea8a9612bacd" userProvider="AD" userName="Marwa Curran"/>
      </t:Event>
      <t:Event id="{C3194C38-C509-4552-8D64-9AE995B9F948}" time="2024-08-26T01:04:21.057Z">
        <t:Attribution userId="S::duncan.paterson@igcc.org.au::21ec1e1b-608b-4bd4-8d10-0e98c9fb2ca1" userProvider="AD" userName="Duncan Paterson"/>
        <t:Anchor>
          <t:Comment id="1211406191"/>
        </t:Anchor>
        <t:SetTitle title="@Marwa Curran I am pretty sure this is what’s intended here, thought it needed to be clarified tho"/>
      </t:Event>
      <t:Event id="{C5FE0546-1CBF-475F-883C-2EC6F40D8726}" time="2024-08-26T10:17:55.831Z">
        <t:Attribution userId="S::harrison.smith@aigcc.net::c48bae02-28da-40d5-8ffd-636b0f17c758" userProvider="AD" userName="Harrison Smith"/>
        <t:Progress percentComplete="100"/>
      </t:Event>
    </t:History>
  </t:Task>
  <t:Task id="{D6FA648B-F84B-42EE-9B8E-3F3CD6D7D995}">
    <t:Anchor>
      <t:Comment id="165213400"/>
    </t:Anchor>
    <t:History>
      <t:Event id="{A9CD84D8-A8D3-47F3-A1C2-8EC84C055507}" time="2024-08-26T00:10:59.198Z">
        <t:Attribution userId="S::duncan.paterson@igcc.org.au::21ec1e1b-608b-4bd4-8d10-0e98c9fb2ca1" userProvider="AD" userName="Duncan Paterson"/>
        <t:Anchor>
          <t:Comment id="165213400"/>
        </t:Anchor>
        <t:Create/>
      </t:Event>
      <t:Event id="{00A5BE39-FA22-43A8-8338-20E6FBD0B71A}" time="2024-08-26T00:10:59.198Z">
        <t:Attribution userId="S::duncan.paterson@igcc.org.au::21ec1e1b-608b-4bd4-8d10-0e98c9fb2ca1" userProvider="AD" userName="Duncan Paterson"/>
        <t:Anchor>
          <t:Comment id="165213400"/>
        </t:Anchor>
        <t:Assign userId="S::marwa.curran@igcc.org.au::e0e3b344-b009-4b6a-a047-ea8a9612bacd" userProvider="AD" userName="Marwa Curran"/>
      </t:Event>
      <t:Event id="{D986BB53-72D7-4A99-B12B-4FE864EB4134}" time="2024-08-26T00:10:59.198Z">
        <t:Attribution userId="S::duncan.paterson@igcc.org.au::21ec1e1b-608b-4bd4-8d10-0e98c9fb2ca1" userProvider="AD" userName="Duncan Paterson"/>
        <t:Anchor>
          <t:Comment id="165213400"/>
        </t:Anchor>
        <t:SetTitle title="@Marwa Curran I thought we’d worked out a standard format for this regional question where AIGCC asked it like this, and we just asked it according to the broader regions? For instance, we have members headquartered in France who will have to tick…"/>
      </t:Event>
      <t:Event id="{61A48586-686C-4F88-888C-9D36CEA6C166}" time="2024-08-26T06:51:49.364Z">
        <t:Attribution userId="S::marwa.curran@igcc.org.au::e0e3b344-b009-4b6a-a047-ea8a9612bacd" userProvider="AD" userName="Marwa Curran"/>
        <t:Progress percentComplete="100"/>
      </t:Event>
    </t:History>
  </t:Task>
  <t:Task id="{BAE6EE88-C88E-430B-AA9D-2969F8CF63C3}">
    <t:Anchor>
      <t:Comment id="1655608165"/>
    </t:Anchor>
    <t:History>
      <t:Event id="{A1B0F29E-34E2-4B75-987A-1030B0F0BB3C}" time="2025-09-22T09:18:04.359Z">
        <t:Attribution userId="S::rickdy.vanduwin@aigcc.net::c5986e48-3e33-4cac-82ea-adba2010b767" userProvider="AD" userName="Rickdy Vanduwin"/>
        <t:Create/>
      </t:Event>
      <t:Event id="{35F3E0C0-6CD5-480A-BDAD-A4F3512D910F}" time="2025-09-22T09:18:04.359Z">
        <t:Attribution userId="S::rickdy.vanduwin@aigcc.net::c5986e48-3e33-4cac-82ea-adba2010b767" userProvider="AD" userName="Rickdy Vanduwin"/>
        <t:Assign userId="S::jeffrey.tong@aigcc.net::75e100de-c82c-4abc-bb7b-304a2e810899" userProvider="AD" userName="Jeffrey Tong"/>
      </t:Event>
      <t:Event id="{0C22448D-7146-46E1-9F04-F88E710C1F03}" time="2025-09-22T09:18:04.359Z">
        <t:Attribution userId="S::rickdy.vanduwin@aigcc.net::c5986e48-3e33-4cac-82ea-adba2010b767" userProvider="AD" userName="Rickdy Vanduwin"/>
        <t:SetTitle title="@Jeffrey Tong please can I check with you if we could combine some of these answer options?"/>
      </t:Event>
      <t:Event id="{D13DEC0E-D176-49C8-97BD-0E761F319778}" time="2025-09-22T09:19:22.959Z">
        <t:Attribution userId="S::rickdy.vanduwin@aigcc.net::c5986e48-3e33-4cac-82ea-adba2010b767" userProvider="AD" userName="Rickdy Vanduwin"/>
        <t:Anchor>
          <t:Comment id="705227422"/>
        </t:Anchor>
        <t:UnassignAll/>
      </t:Event>
      <t:Event id="{3C4CD2DD-DF6B-4097-A2E0-6107C5CB8394}" time="2025-09-22T09:19:22.959Z">
        <t:Attribution userId="S::rickdy.vanduwin@aigcc.net::c5986e48-3e33-4cac-82ea-adba2010b767" userProvider="AD" userName="Rickdy Vanduwin"/>
        <t:Anchor>
          <t:Comment id="705227422"/>
        </t:Anchor>
        <t:Assign userId="S::nigel.decoopman@aigcc.net::e31faf5c-1233-40ca-9003-e5e050964b9a" userProvider="AD" userName="Nigel De Coopman"/>
      </t:Event>
      <t:Event id="{3962BE07-B1BF-4E44-8C5A-ED38D198941E}" time="2025-09-26T08:35:43.637Z">
        <t:Attribution userId="S::rickdy.vanduwin@aigcc.net::c5986e48-3e33-4cac-82ea-adba2010b767" userProvider="AD" userName="Rickdy Vanduwin"/>
        <t:Anchor>
          <t:Comment id="343897061"/>
        </t:Anchor>
        <t:UnassignAll/>
      </t:Event>
      <t:Event id="{1054610B-48AA-4F18-9A9B-411CADC8F32A}" time="2025-09-26T08:35:43.637Z">
        <t:Attribution userId="S::rickdy.vanduwin@aigcc.net::c5986e48-3e33-4cac-82ea-adba2010b767" userProvider="AD" userName="Rickdy Vanduwin"/>
        <t:Anchor>
          <t:Comment id="343897061"/>
        </t:Anchor>
        <t:Assign userId="S::marwa.curran@igcc.org.au::e0e3b344-b009-4b6a-a047-ea8a9612bacd" userProvider="AD" userName="Marwa Curran"/>
      </t:Event>
      <t:Event id="{28049C10-D094-4DD4-892B-7F0390FD25F9}" time="2025-09-29T04:29:49.346Z">
        <t:Attribution userId="S::marwa.curran@igcc.org.au::e0e3b344-b009-4b6a-a047-ea8a9612bacd" userProvider="AD" userName="Marwa Curran"/>
        <t:Anchor>
          <t:Comment id="1854881773"/>
        </t:Anchor>
        <t:UnassignAll/>
      </t:Event>
      <t:Event id="{0A3960A4-7D5E-4B78-AD07-34AC43F8F43A}" time="2025-09-29T04:29:49.346Z">
        <t:Attribution userId="S::marwa.curran@igcc.org.au::e0e3b344-b009-4b6a-a047-ea8a9612bacd" userProvider="AD" userName="Marwa Curran"/>
        <t:Anchor>
          <t:Comment id="1854881773"/>
        </t:Anchor>
        <t:Assign userId="S::rickdy.vanduwin@aigcc.net::c5986e48-3e33-4cac-82ea-adba2010b767" userProvider="AD" userName="Rickdy Vanduwin"/>
      </t:Event>
    </t:History>
  </t:Task>
  <t:Task id="{7A7FC136-1F2A-42F4-85B8-32DC403F2B3D}">
    <t:Anchor>
      <t:Comment id="1610549183"/>
    </t:Anchor>
    <t:History>
      <t:Event id="{B472078F-26A8-46B8-BF71-09EE013D305B}" time="2024-08-26T00:10:59.198Z">
        <t:Attribution userId="S::duncan.paterson@igcc.org.au::21ec1e1b-608b-4bd4-8d10-0e98c9fb2ca1" userProvider="AD" userName="Duncan Paterson"/>
        <t:Anchor>
          <t:Comment id="1610549183"/>
        </t:Anchor>
        <t:Create/>
      </t:Event>
      <t:Event id="{6E232D88-84CB-4214-AD5C-0D1F281B24DA}" time="2024-08-26T00:10:59.198Z">
        <t:Attribution userId="S::duncan.paterson@igcc.org.au::21ec1e1b-608b-4bd4-8d10-0e98c9fb2ca1" userProvider="AD" userName="Duncan Paterson"/>
        <t:Anchor>
          <t:Comment id="1610549183"/>
        </t:Anchor>
        <t:Assign userId="S::marwa.curran@igcc.org.au::e0e3b344-b009-4b6a-a047-ea8a9612bacd" userProvider="AD" userName="Marwa Curran"/>
      </t:Event>
      <t:Event id="{B38C5CA4-6984-45A1-824B-F8CD42838A30}" time="2024-08-26T00:10:59.198Z">
        <t:Attribution userId="S::duncan.paterson@igcc.org.au::21ec1e1b-608b-4bd4-8d10-0e98c9fb2ca1" userProvider="AD" userName="Duncan Paterson"/>
        <t:Anchor>
          <t:Comment id="1610549183"/>
        </t:Anchor>
        <t:SetTitle title="@Marwa Curran I thought we’d worked out a standard format for this regional question where AIGCC asked it like this, and we just asked it according to the broader regions? For instance, we have members headquartered in France who will have to tick…"/>
      </t:Event>
      <t:Event id="{BCAE420B-66CB-43C7-A20B-F8A58E73EF7F}" time="2024-08-26T06:51:49.364Z">
        <t:Attribution userId="S::marwa.curran@igcc.org.au::e0e3b344-b009-4b6a-a047-ea8a9612bacd" userProvider="AD" userName="Marwa Curran"/>
        <t:Progress percentComplete="100"/>
      </t:Event>
    </t:History>
  </t:Task>
</t:Tasks>
</file>

<file path=word/theme/theme1.xml><?xml version="1.0" encoding="utf-8"?>
<a:theme xmlns:a="http://schemas.openxmlformats.org/drawingml/2006/main" name="Office Theme">
  <a:themeElements>
    <a:clrScheme name="Lonergan 1">
      <a:dk1>
        <a:srgbClr val="2D2D2D"/>
      </a:dk1>
      <a:lt1>
        <a:srgbClr val="FFFFFF"/>
      </a:lt1>
      <a:dk2>
        <a:srgbClr val="367587"/>
      </a:dk2>
      <a:lt2>
        <a:srgbClr val="CCBDD8"/>
      </a:lt2>
      <a:accent1>
        <a:srgbClr val="7F1726"/>
      </a:accent1>
      <a:accent2>
        <a:srgbClr val="246667"/>
      </a:accent2>
      <a:accent3>
        <a:srgbClr val="DCF46F"/>
      </a:accent3>
      <a:accent4>
        <a:srgbClr val="ADCCD3"/>
      </a:accent4>
      <a:accent5>
        <a:srgbClr val="BF2239"/>
      </a:accent5>
      <a:accent6>
        <a:srgbClr val="6B6B6B"/>
      </a:accent6>
      <a:hlink>
        <a:srgbClr val="A9A9A9"/>
      </a:hlink>
      <a:folHlink>
        <a:srgbClr val="55A695"/>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B1EA5EB4675D3244B4EE80CAC90495F8" ma:contentTypeVersion="3" ma:contentTypeDescription="Create a new document." ma:contentTypeScope="" ma:versionID="ddf2d4350417ccb5b53267d7fea1e5c0">
  <xsd:schema xmlns:xsd="http://www.w3.org/2001/XMLSchema" xmlns:xs="http://www.w3.org/2001/XMLSchema" xmlns:p="http://schemas.microsoft.com/office/2006/metadata/properties" xmlns:ns2="f3587316-0552-487a-8a7e-deea41c29ecd" targetNamespace="http://schemas.microsoft.com/office/2006/metadata/properties" ma:root="true" ma:fieldsID="d3652b4df2455f0e00741a90c0ecd16e" ns2:_="">
    <xsd:import namespace="f3587316-0552-487a-8a7e-deea41c29ecd"/>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3587316-0552-487a-8a7e-deea41c29ec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D29B5DF-C478-403D-A812-26528B8A539C}">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B520BE1A-E61A-4E0F-A0B0-9F398AF07B7F}">
  <ds:schemaRefs>
    <ds:schemaRef ds:uri="http://schemas.openxmlformats.org/officeDocument/2006/bibliography"/>
  </ds:schemaRefs>
</ds:datastoreItem>
</file>

<file path=customXml/itemProps3.xml><?xml version="1.0" encoding="utf-8"?>
<ds:datastoreItem xmlns:ds="http://schemas.openxmlformats.org/officeDocument/2006/customXml" ds:itemID="{AD3FFD34-810B-47A9-87BC-E3A3034BBC5B}">
  <ds:schemaRefs>
    <ds:schemaRef ds:uri="http://schemas.microsoft.com/sharepoint/v3/contenttype/forms"/>
  </ds:schemaRefs>
</ds:datastoreItem>
</file>

<file path=customXml/itemProps4.xml><?xml version="1.0" encoding="utf-8"?>
<ds:datastoreItem xmlns:ds="http://schemas.openxmlformats.org/officeDocument/2006/customXml" ds:itemID="{1DAAA1F9-F53F-4E69-92FA-B33ADD938B4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3587316-0552-487a-8a7e-deea41c29ec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Questionnaire.dotx</Template>
  <TotalTime>1937</TotalTime>
  <Pages>32</Pages>
  <Words>7691</Words>
  <Characters>41843</Characters>
  <Application>Microsoft Office Word</Application>
  <DocSecurity>0</DocSecurity>
  <Lines>3803</Lines>
  <Paragraphs>2153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47381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Connor Grindal</dc:creator>
  <cp:keywords/>
  <dc:description/>
  <cp:lastModifiedBy>Connor Grindal</cp:lastModifiedBy>
  <cp:revision>104</cp:revision>
  <dcterms:created xsi:type="dcterms:W3CDTF">2026-09-29T00:30:00Z</dcterms:created>
  <dcterms:modified xsi:type="dcterms:W3CDTF">2026-10-13T06:04:00Z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0x010100B1EA5EB4675D3244B4EE80CAC90495F8</vt:lpwstr>
  </property>
  <property fmtid="{D5CDD505-2E9C-101B-9397-08002B2CF9AE}" pid="3" name="MediaServiceImageTags">
    <vt:lpwstr/>
  </property>
  <property fmtid="{D5CDD505-2E9C-101B-9397-08002B2CF9AE}" pid="4" name="Order">
    <vt:r8>16600</vt:r8>
  </property>
  <property fmtid="{D5CDD505-2E9C-101B-9397-08002B2CF9AE}" pid="5" name="GrammarlyDocumentId">
    <vt:lpwstr>23b37ebe-800d-4c23-ad5e-afe535da8c88</vt:lpwstr>
  </property>
  <property fmtid="{D5CDD505-2E9C-101B-9397-08002B2CF9AE}" pid="6" name="Activity">
    <vt:lpwstr>Active</vt:lpwstr>
  </property>
  <property fmtid="{D5CDD505-2E9C-101B-9397-08002B2CF9AE}" pid="7" name="xd_ProgID">
    <vt:lpwstr/>
  </property>
  <property fmtid="{D5CDD505-2E9C-101B-9397-08002B2CF9AE}" pid="8" name="ComplianceAssetId">
    <vt:lpwstr/>
  </property>
  <property fmtid="{D5CDD505-2E9C-101B-9397-08002B2CF9AE}" pid="9" name="TemplateUrl">
    <vt:lpwstr/>
  </property>
  <property fmtid="{D5CDD505-2E9C-101B-9397-08002B2CF9AE}" pid="10" name="_ExtendedDescription">
    <vt:lpwstr/>
  </property>
  <property fmtid="{D5CDD505-2E9C-101B-9397-08002B2CF9AE}" pid="11" name="TriggerFlowInfo">
    <vt:lpwstr/>
  </property>
  <property fmtid="{D5CDD505-2E9C-101B-9397-08002B2CF9AE}" pid="12" name="xd_Signature">
    <vt:bool>false</vt:bool>
  </property>
</Properties>
</file>